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rPr>
        <w:id w:val="1713918693"/>
        <w:docPartObj>
          <w:docPartGallery w:val="Cover Pages"/>
          <w:docPartUnique/>
        </w:docPartObj>
      </w:sdtPr>
      <w:sdtEndPr>
        <w:rPr>
          <w:rFonts w:cstheme="minorBidi"/>
        </w:rPr>
      </w:sdtEndPr>
      <w:sdtContent>
        <w:p w14:paraId="7452E83D" w14:textId="2B6F8061" w:rsidR="00012BDF" w:rsidRPr="000F453B" w:rsidRDefault="0097646D" w:rsidP="000F453B">
          <w:pPr>
            <w:spacing w:before="0" w:after="0" w:line="240" w:lineRule="auto"/>
            <w:rPr>
              <w:rFonts w:cstheme="minorHAnsi"/>
            </w:rPr>
          </w:pPr>
          <w:r w:rsidRPr="0097646D">
            <w:rPr>
              <w:rFonts w:cstheme="minorHAnsi"/>
              <w:noProof/>
              <w:lang w:eastAsia="de-DE"/>
            </w:rPr>
            <mc:AlternateContent>
              <mc:Choice Requires="wps">
                <w:drawing>
                  <wp:anchor distT="0" distB="0" distL="114300" distR="114300" simplePos="0" relativeHeight="251659264" behindDoc="1" locked="0" layoutInCell="1" allowOverlap="1" wp14:anchorId="69D508AB" wp14:editId="21952958">
                    <wp:simplePos x="0" y="0"/>
                    <wp:positionH relativeFrom="page">
                      <wp:posOffset>-4445</wp:posOffset>
                    </wp:positionH>
                    <wp:positionV relativeFrom="page">
                      <wp:posOffset>3175</wp:posOffset>
                    </wp:positionV>
                    <wp:extent cx="7559675" cy="5773003"/>
                    <wp:effectExtent l="0" t="0" r="3175" b="0"/>
                    <wp:wrapNone/>
                    <wp:docPr id="11" name="Flussdiagramm: Dokument 36"/>
                    <wp:cNvGraphicFramePr/>
                    <a:graphic xmlns:a="http://schemas.openxmlformats.org/drawingml/2006/main">
                      <a:graphicData uri="http://schemas.microsoft.com/office/word/2010/wordprocessingShape">
                        <wps:wsp>
                          <wps:cNvSpPr/>
                          <wps:spPr>
                            <a:xfrm>
                              <a:off x="0" y="0"/>
                              <a:ext cx="7559675" cy="5773003"/>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1451"/>
                                <a:gd name="connsiteX1" fmla="*/ 21600 w 21600"/>
                                <a:gd name="connsiteY1" fmla="*/ 0 h 21451"/>
                                <a:gd name="connsiteX2" fmla="*/ 21600 w 21600"/>
                                <a:gd name="connsiteY2" fmla="*/ 17322 h 21451"/>
                                <a:gd name="connsiteX3" fmla="*/ 0 w 21600"/>
                                <a:gd name="connsiteY3" fmla="*/ 20172 h 21451"/>
                                <a:gd name="connsiteX4" fmla="*/ 0 w 21600"/>
                                <a:gd name="connsiteY4" fmla="*/ 0 h 21451"/>
                                <a:gd name="connsiteX0" fmla="*/ 0 w 21600"/>
                                <a:gd name="connsiteY0" fmla="*/ 0 h 20172"/>
                                <a:gd name="connsiteX1" fmla="*/ 21600 w 21600"/>
                                <a:gd name="connsiteY1" fmla="*/ 0 h 20172"/>
                                <a:gd name="connsiteX2" fmla="*/ 21600 w 21600"/>
                                <a:gd name="connsiteY2" fmla="*/ 17322 h 20172"/>
                                <a:gd name="connsiteX3" fmla="*/ 0 w 21600"/>
                                <a:gd name="connsiteY3" fmla="*/ 20172 h 20172"/>
                                <a:gd name="connsiteX4" fmla="*/ 0 w 21600"/>
                                <a:gd name="connsiteY4" fmla="*/ 0 h 20172"/>
                                <a:gd name="connsiteX0" fmla="*/ 0 w 21600"/>
                                <a:gd name="connsiteY0" fmla="*/ 0 h 20172"/>
                                <a:gd name="connsiteX1" fmla="*/ 21600 w 21600"/>
                                <a:gd name="connsiteY1" fmla="*/ 0 h 20172"/>
                                <a:gd name="connsiteX2" fmla="*/ 21573 w 21600"/>
                                <a:gd name="connsiteY2" fmla="*/ 18905 h 20172"/>
                                <a:gd name="connsiteX3" fmla="*/ 0 w 21600"/>
                                <a:gd name="connsiteY3" fmla="*/ 20172 h 20172"/>
                                <a:gd name="connsiteX4" fmla="*/ 0 w 21600"/>
                                <a:gd name="connsiteY4" fmla="*/ 0 h 20172"/>
                                <a:gd name="connsiteX0" fmla="*/ 0 w 21600"/>
                                <a:gd name="connsiteY0" fmla="*/ 0 h 20172"/>
                                <a:gd name="connsiteX1" fmla="*/ 21600 w 21600"/>
                                <a:gd name="connsiteY1" fmla="*/ 0 h 20172"/>
                                <a:gd name="connsiteX2" fmla="*/ 21573 w 21600"/>
                                <a:gd name="connsiteY2" fmla="*/ 18905 h 20172"/>
                                <a:gd name="connsiteX3" fmla="*/ 0 w 21600"/>
                                <a:gd name="connsiteY3" fmla="*/ 20172 h 20172"/>
                                <a:gd name="connsiteX4" fmla="*/ 0 w 21600"/>
                                <a:gd name="connsiteY4" fmla="*/ 0 h 20172"/>
                                <a:gd name="connsiteX0" fmla="*/ 0 w 21600"/>
                                <a:gd name="connsiteY0" fmla="*/ 0 h 20172"/>
                                <a:gd name="connsiteX1" fmla="*/ 21600 w 21600"/>
                                <a:gd name="connsiteY1" fmla="*/ 0 h 20172"/>
                                <a:gd name="connsiteX2" fmla="*/ 21573 w 21600"/>
                                <a:gd name="connsiteY2" fmla="*/ 18905 h 20172"/>
                                <a:gd name="connsiteX3" fmla="*/ 0 w 21600"/>
                                <a:gd name="connsiteY3" fmla="*/ 20172 h 20172"/>
                                <a:gd name="connsiteX4" fmla="*/ 0 w 21600"/>
                                <a:gd name="connsiteY4" fmla="*/ 0 h 20172"/>
                                <a:gd name="connsiteX0" fmla="*/ 0 w 21600"/>
                                <a:gd name="connsiteY0" fmla="*/ 0 h 20396"/>
                                <a:gd name="connsiteX1" fmla="*/ 21600 w 21600"/>
                                <a:gd name="connsiteY1" fmla="*/ 0 h 20396"/>
                                <a:gd name="connsiteX2" fmla="*/ 21573 w 21600"/>
                                <a:gd name="connsiteY2" fmla="*/ 18905 h 20396"/>
                                <a:gd name="connsiteX3" fmla="*/ 0 w 21600"/>
                                <a:gd name="connsiteY3" fmla="*/ 20172 h 20396"/>
                                <a:gd name="connsiteX4" fmla="*/ 0 w 21600"/>
                                <a:gd name="connsiteY4" fmla="*/ 0 h 20396"/>
                                <a:gd name="connsiteX0" fmla="*/ 0 w 21600"/>
                                <a:gd name="connsiteY0" fmla="*/ 0 h 20259"/>
                                <a:gd name="connsiteX1" fmla="*/ 21600 w 21600"/>
                                <a:gd name="connsiteY1" fmla="*/ 0 h 20259"/>
                                <a:gd name="connsiteX2" fmla="*/ 21519 w 21600"/>
                                <a:gd name="connsiteY2" fmla="*/ 17849 h 20259"/>
                                <a:gd name="connsiteX3" fmla="*/ 0 w 21600"/>
                                <a:gd name="connsiteY3" fmla="*/ 20172 h 20259"/>
                                <a:gd name="connsiteX4" fmla="*/ 0 w 21600"/>
                                <a:gd name="connsiteY4" fmla="*/ 0 h 20259"/>
                                <a:gd name="connsiteX0" fmla="*/ 0 w 21600"/>
                                <a:gd name="connsiteY0" fmla="*/ 0 h 20455"/>
                                <a:gd name="connsiteX1" fmla="*/ 21600 w 21600"/>
                                <a:gd name="connsiteY1" fmla="*/ 0 h 20455"/>
                                <a:gd name="connsiteX2" fmla="*/ 21519 w 21600"/>
                                <a:gd name="connsiteY2" fmla="*/ 17849 h 20455"/>
                                <a:gd name="connsiteX3" fmla="*/ 0 w 21600"/>
                                <a:gd name="connsiteY3" fmla="*/ 20172 h 20455"/>
                                <a:gd name="connsiteX4" fmla="*/ 0 w 21600"/>
                                <a:gd name="connsiteY4" fmla="*/ 0 h 20455"/>
                                <a:gd name="connsiteX0" fmla="*/ 0 w 21600"/>
                                <a:gd name="connsiteY0" fmla="*/ 0 h 20553"/>
                                <a:gd name="connsiteX1" fmla="*/ 21600 w 21600"/>
                                <a:gd name="connsiteY1" fmla="*/ 0 h 20553"/>
                                <a:gd name="connsiteX2" fmla="*/ 21519 w 21600"/>
                                <a:gd name="connsiteY2" fmla="*/ 17849 h 20553"/>
                                <a:gd name="connsiteX3" fmla="*/ 0 w 21600"/>
                                <a:gd name="connsiteY3" fmla="*/ 20172 h 20553"/>
                                <a:gd name="connsiteX4" fmla="*/ 0 w 21600"/>
                                <a:gd name="connsiteY4" fmla="*/ 0 h 20553"/>
                                <a:gd name="connsiteX0" fmla="*/ 0 w 21600"/>
                                <a:gd name="connsiteY0" fmla="*/ 0 h 20455"/>
                                <a:gd name="connsiteX1" fmla="*/ 21600 w 21600"/>
                                <a:gd name="connsiteY1" fmla="*/ 0 h 20455"/>
                                <a:gd name="connsiteX2" fmla="*/ 21519 w 21600"/>
                                <a:gd name="connsiteY2" fmla="*/ 17849 h 20455"/>
                                <a:gd name="connsiteX3" fmla="*/ 0 w 21600"/>
                                <a:gd name="connsiteY3" fmla="*/ 20172 h 20455"/>
                                <a:gd name="connsiteX4" fmla="*/ 0 w 21600"/>
                                <a:gd name="connsiteY4" fmla="*/ 0 h 20455"/>
                                <a:gd name="connsiteX0" fmla="*/ 0 w 21600"/>
                                <a:gd name="connsiteY0" fmla="*/ 0 h 20532"/>
                                <a:gd name="connsiteX1" fmla="*/ 21600 w 21600"/>
                                <a:gd name="connsiteY1" fmla="*/ 0 h 20532"/>
                                <a:gd name="connsiteX2" fmla="*/ 21519 w 21600"/>
                                <a:gd name="connsiteY2" fmla="*/ 17849 h 20532"/>
                                <a:gd name="connsiteX3" fmla="*/ 0 w 21600"/>
                                <a:gd name="connsiteY3" fmla="*/ 20172 h 20532"/>
                                <a:gd name="connsiteX4" fmla="*/ 0 w 21600"/>
                                <a:gd name="connsiteY4" fmla="*/ 0 h 20532"/>
                                <a:gd name="connsiteX0" fmla="*/ 0 w 21600"/>
                                <a:gd name="connsiteY0" fmla="*/ 0 h 20590"/>
                                <a:gd name="connsiteX1" fmla="*/ 21600 w 21600"/>
                                <a:gd name="connsiteY1" fmla="*/ 0 h 20590"/>
                                <a:gd name="connsiteX2" fmla="*/ 21519 w 21600"/>
                                <a:gd name="connsiteY2" fmla="*/ 17849 h 20590"/>
                                <a:gd name="connsiteX3" fmla="*/ 0 w 21600"/>
                                <a:gd name="connsiteY3" fmla="*/ 20172 h 20590"/>
                                <a:gd name="connsiteX4" fmla="*/ 0 w 21600"/>
                                <a:gd name="connsiteY4" fmla="*/ 0 h 20590"/>
                                <a:gd name="connsiteX0" fmla="*/ 0 w 21600"/>
                                <a:gd name="connsiteY0" fmla="*/ 0 h 20386"/>
                                <a:gd name="connsiteX1" fmla="*/ 21600 w 21600"/>
                                <a:gd name="connsiteY1" fmla="*/ 0 h 20386"/>
                                <a:gd name="connsiteX2" fmla="*/ 21519 w 21600"/>
                                <a:gd name="connsiteY2" fmla="*/ 17849 h 20386"/>
                                <a:gd name="connsiteX3" fmla="*/ 27 w 21600"/>
                                <a:gd name="connsiteY3" fmla="*/ 19908 h 20386"/>
                                <a:gd name="connsiteX4" fmla="*/ 0 w 21600"/>
                                <a:gd name="connsiteY4" fmla="*/ 0 h 20386"/>
                                <a:gd name="connsiteX0" fmla="*/ 0 w 21600"/>
                                <a:gd name="connsiteY0" fmla="*/ 0 h 20582"/>
                                <a:gd name="connsiteX1" fmla="*/ 21600 w 21600"/>
                                <a:gd name="connsiteY1" fmla="*/ 0 h 20582"/>
                                <a:gd name="connsiteX2" fmla="*/ 21519 w 21600"/>
                                <a:gd name="connsiteY2" fmla="*/ 17849 h 20582"/>
                                <a:gd name="connsiteX3" fmla="*/ 27 w 21600"/>
                                <a:gd name="connsiteY3" fmla="*/ 19908 h 20582"/>
                                <a:gd name="connsiteX4" fmla="*/ 0 w 21600"/>
                                <a:gd name="connsiteY4" fmla="*/ 0 h 20582"/>
                                <a:gd name="connsiteX0" fmla="*/ 0 w 21600"/>
                                <a:gd name="connsiteY0" fmla="*/ 0 h 20484"/>
                                <a:gd name="connsiteX1" fmla="*/ 21600 w 21600"/>
                                <a:gd name="connsiteY1" fmla="*/ 0 h 20484"/>
                                <a:gd name="connsiteX2" fmla="*/ 21519 w 21600"/>
                                <a:gd name="connsiteY2" fmla="*/ 17849 h 20484"/>
                                <a:gd name="connsiteX3" fmla="*/ 0 w 21600"/>
                                <a:gd name="connsiteY3" fmla="*/ 19776 h 20484"/>
                                <a:gd name="connsiteX4" fmla="*/ 0 w 21600"/>
                                <a:gd name="connsiteY4" fmla="*/ 0 h 20484"/>
                                <a:gd name="connsiteX0" fmla="*/ 0 w 21600"/>
                                <a:gd name="connsiteY0" fmla="*/ 0 h 20524"/>
                                <a:gd name="connsiteX1" fmla="*/ 21600 w 21600"/>
                                <a:gd name="connsiteY1" fmla="*/ 0 h 20524"/>
                                <a:gd name="connsiteX2" fmla="*/ 21519 w 21600"/>
                                <a:gd name="connsiteY2" fmla="*/ 17849 h 20524"/>
                                <a:gd name="connsiteX3" fmla="*/ 0 w 21600"/>
                                <a:gd name="connsiteY3" fmla="*/ 19776 h 20524"/>
                                <a:gd name="connsiteX4" fmla="*/ 0 w 21600"/>
                                <a:gd name="connsiteY4" fmla="*/ 0 h 205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0524">
                                  <a:moveTo>
                                    <a:pt x="0" y="0"/>
                                  </a:moveTo>
                                  <a:lnTo>
                                    <a:pt x="21600" y="0"/>
                                  </a:lnTo>
                                  <a:cubicBezTo>
                                    <a:pt x="21591" y="6302"/>
                                    <a:pt x="21528" y="11547"/>
                                    <a:pt x="21519" y="17849"/>
                                  </a:cubicBezTo>
                                  <a:cubicBezTo>
                                    <a:pt x="12842" y="20531"/>
                                    <a:pt x="4812" y="21241"/>
                                    <a:pt x="0" y="19776"/>
                                  </a:cubicBezTo>
                                  <a:lnTo>
                                    <a:pt x="0" y="0"/>
                                  </a:lnTo>
                                  <a:close/>
                                </a:path>
                              </a:pathLst>
                            </a:custGeom>
                            <a:blipFill>
                              <a:blip r:embed="rId9"/>
                              <a:srcRect/>
                              <a:stretch>
                                <a:fillRect l="-17828" r="-178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F132" id="Flussdiagramm: Dokument 36" o:spid="_x0000_s1026" style="position:absolute;margin-left:-.35pt;margin-top:.25pt;width:595.25pt;height:45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1600,20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" path="m,l21600,v-9,6302,-72,11547,-81,17849c12842,20531,4812,21241,,19776l,xe" stroked="f" strokeweight="1pt">
                    <v:fill r:id="rId10" o:title="" recolor="t" rotate="t" type="frame"/>
                    <v:stroke joinstyle="miter"/>
                    <v:path arrowok="t" o:connecttype="custom" o:connectlocs="0,0;7559675,0;7531326,5020577;0,5562605;0,0" o:connectangles="0,0,0,0,0"/>
                    <w10:wrap anchorx="page" anchory="page"/>
                  </v:shape>
                </w:pict>
              </mc:Fallback>
            </mc:AlternateContent>
          </w:r>
        </w:p>
        <w:p w14:paraId="54DE7EC3" w14:textId="7B15ABBC" w:rsidR="00B45E51" w:rsidRPr="000F453B" w:rsidRDefault="00B45E51" w:rsidP="000F453B">
          <w:pPr>
            <w:pStyle w:val="Titel"/>
            <w:spacing w:before="0" w:after="0"/>
            <w:rPr>
              <w:rFonts w:asciiTheme="minorHAnsi" w:hAnsiTheme="minorHAnsi" w:cstheme="minorHAnsi"/>
              <w:sz w:val="22"/>
              <w:szCs w:val="22"/>
            </w:rPr>
          </w:pPr>
        </w:p>
        <w:p w14:paraId="1E8AA589" w14:textId="2D2F16C7" w:rsidR="00B45E51" w:rsidRPr="000F453B" w:rsidRDefault="00B45E51" w:rsidP="000F453B">
          <w:pPr>
            <w:pStyle w:val="Titel"/>
            <w:spacing w:before="0" w:after="0"/>
            <w:rPr>
              <w:rFonts w:asciiTheme="minorHAnsi" w:hAnsiTheme="minorHAnsi" w:cstheme="minorHAnsi"/>
              <w:sz w:val="22"/>
              <w:szCs w:val="22"/>
            </w:rPr>
          </w:pPr>
        </w:p>
        <w:p w14:paraId="59D5F92F" w14:textId="5F3B410B" w:rsidR="00B45E51" w:rsidRPr="000F453B" w:rsidRDefault="00B45E51" w:rsidP="000F453B">
          <w:pPr>
            <w:pStyle w:val="Titel"/>
            <w:spacing w:before="0" w:after="0"/>
            <w:rPr>
              <w:rFonts w:asciiTheme="minorHAnsi" w:hAnsiTheme="minorHAnsi" w:cstheme="minorHAnsi"/>
              <w:sz w:val="22"/>
              <w:szCs w:val="22"/>
            </w:rPr>
          </w:pPr>
        </w:p>
        <w:p w14:paraId="2DC3DB6E" w14:textId="2A5FDB54" w:rsidR="00B45E51" w:rsidRPr="000F453B" w:rsidRDefault="00B45E51" w:rsidP="000F453B">
          <w:pPr>
            <w:pStyle w:val="Titel"/>
            <w:spacing w:before="0" w:after="0"/>
            <w:rPr>
              <w:rFonts w:asciiTheme="minorHAnsi" w:hAnsiTheme="minorHAnsi" w:cstheme="minorHAnsi"/>
              <w:sz w:val="22"/>
              <w:szCs w:val="22"/>
            </w:rPr>
          </w:pPr>
        </w:p>
        <w:p w14:paraId="3C7FC2CB" w14:textId="1AC9755D" w:rsidR="00B45E51" w:rsidRPr="000F453B" w:rsidRDefault="00B45E51" w:rsidP="000F453B">
          <w:pPr>
            <w:pStyle w:val="Titel"/>
            <w:spacing w:before="0" w:after="0"/>
            <w:rPr>
              <w:rFonts w:asciiTheme="minorHAnsi" w:hAnsiTheme="minorHAnsi" w:cstheme="minorHAnsi"/>
              <w:sz w:val="22"/>
              <w:szCs w:val="22"/>
            </w:rPr>
          </w:pPr>
        </w:p>
        <w:p w14:paraId="74C86480" w14:textId="7DAF383A" w:rsidR="00B45E51" w:rsidRPr="000F453B" w:rsidRDefault="00B45E51" w:rsidP="000F453B">
          <w:pPr>
            <w:pStyle w:val="Titel"/>
            <w:spacing w:before="0" w:after="0"/>
            <w:rPr>
              <w:rFonts w:asciiTheme="minorHAnsi" w:hAnsiTheme="minorHAnsi" w:cstheme="minorHAnsi"/>
              <w:sz w:val="22"/>
              <w:szCs w:val="22"/>
            </w:rPr>
          </w:pPr>
        </w:p>
        <w:p w14:paraId="7A307812" w14:textId="4165F2D6" w:rsidR="00B45E51" w:rsidRPr="000F453B" w:rsidRDefault="00B45E51" w:rsidP="000F453B">
          <w:pPr>
            <w:pStyle w:val="Titel"/>
            <w:spacing w:before="0" w:after="0"/>
            <w:rPr>
              <w:rFonts w:asciiTheme="minorHAnsi" w:hAnsiTheme="minorHAnsi" w:cstheme="minorHAnsi"/>
              <w:sz w:val="22"/>
              <w:szCs w:val="22"/>
            </w:rPr>
          </w:pPr>
        </w:p>
        <w:p w14:paraId="03AA5B77" w14:textId="28DA8FD0" w:rsidR="00B45E51" w:rsidRPr="000F453B" w:rsidRDefault="00B45E51" w:rsidP="000F453B">
          <w:pPr>
            <w:pStyle w:val="Titel"/>
            <w:spacing w:before="0" w:after="0"/>
            <w:rPr>
              <w:rFonts w:asciiTheme="minorHAnsi" w:hAnsiTheme="minorHAnsi" w:cstheme="minorHAnsi"/>
              <w:sz w:val="22"/>
              <w:szCs w:val="22"/>
            </w:rPr>
          </w:pPr>
        </w:p>
        <w:p w14:paraId="527569F5" w14:textId="0A030B20" w:rsidR="00B45E51" w:rsidRPr="000F453B" w:rsidRDefault="00B45E51" w:rsidP="000F453B">
          <w:pPr>
            <w:spacing w:before="0" w:after="0" w:line="240" w:lineRule="auto"/>
            <w:rPr>
              <w:rFonts w:cstheme="minorHAnsi"/>
            </w:rPr>
          </w:pPr>
        </w:p>
        <w:p w14:paraId="1B57103D" w14:textId="37D21C49" w:rsidR="00B45E51" w:rsidRPr="000F453B" w:rsidRDefault="00B45E51" w:rsidP="000F453B">
          <w:pPr>
            <w:spacing w:before="0" w:after="0" w:line="240" w:lineRule="auto"/>
            <w:rPr>
              <w:rFonts w:cstheme="minorHAnsi"/>
            </w:rPr>
          </w:pPr>
        </w:p>
        <w:p w14:paraId="5F889A1B" w14:textId="77777777" w:rsidR="00B45E51" w:rsidRPr="000F453B" w:rsidRDefault="00B45E51" w:rsidP="000F453B">
          <w:pPr>
            <w:spacing w:before="0" w:after="0" w:line="240" w:lineRule="auto"/>
            <w:rPr>
              <w:rFonts w:cstheme="minorHAnsi"/>
            </w:rPr>
          </w:pPr>
        </w:p>
        <w:p w14:paraId="05718E2F" w14:textId="77777777" w:rsidR="00B45E51" w:rsidRPr="000F453B" w:rsidRDefault="00B45E51" w:rsidP="000F453B">
          <w:pPr>
            <w:pStyle w:val="Titel"/>
            <w:spacing w:before="0" w:after="0"/>
            <w:rPr>
              <w:rFonts w:asciiTheme="minorHAnsi" w:hAnsiTheme="minorHAnsi" w:cstheme="minorHAnsi"/>
              <w:sz w:val="22"/>
              <w:szCs w:val="22"/>
            </w:rPr>
          </w:pPr>
        </w:p>
        <w:p w14:paraId="6DA5D536" w14:textId="77777777" w:rsidR="00B45E51" w:rsidRPr="000F453B" w:rsidRDefault="00B45E51" w:rsidP="000F453B">
          <w:pPr>
            <w:pStyle w:val="Titel"/>
            <w:spacing w:before="0" w:after="0"/>
            <w:rPr>
              <w:rFonts w:asciiTheme="minorHAnsi" w:hAnsiTheme="minorHAnsi" w:cstheme="minorHAnsi"/>
              <w:sz w:val="22"/>
              <w:szCs w:val="22"/>
            </w:rPr>
          </w:pPr>
        </w:p>
        <w:p w14:paraId="015EFCF1" w14:textId="27C16845" w:rsidR="00B45E51" w:rsidRPr="000F453B" w:rsidRDefault="00B45E51" w:rsidP="000F453B">
          <w:pPr>
            <w:pStyle w:val="Titel"/>
            <w:spacing w:before="0" w:after="0"/>
            <w:rPr>
              <w:rFonts w:asciiTheme="minorHAnsi" w:hAnsiTheme="minorHAnsi" w:cstheme="minorHAnsi"/>
              <w:sz w:val="22"/>
              <w:szCs w:val="22"/>
            </w:rPr>
          </w:pPr>
        </w:p>
        <w:p w14:paraId="41C9F4A2" w14:textId="7BBAD552" w:rsidR="00B45E51" w:rsidRPr="000F453B" w:rsidRDefault="00B45E51" w:rsidP="000F453B">
          <w:pPr>
            <w:spacing w:before="0" w:after="0" w:line="240" w:lineRule="auto"/>
            <w:rPr>
              <w:rFonts w:cstheme="minorHAnsi"/>
            </w:rPr>
          </w:pPr>
        </w:p>
        <w:p w14:paraId="4996AF43" w14:textId="34CE7C93" w:rsidR="00B45E51" w:rsidRPr="000F453B" w:rsidRDefault="00B45E51" w:rsidP="000F453B">
          <w:pPr>
            <w:spacing w:before="0" w:after="0" w:line="240" w:lineRule="auto"/>
            <w:rPr>
              <w:rFonts w:cstheme="minorHAnsi"/>
            </w:rPr>
          </w:pPr>
        </w:p>
        <w:p w14:paraId="708DE812" w14:textId="0F0CDE1F" w:rsidR="00B45E51" w:rsidRPr="000F453B" w:rsidRDefault="00B45E51" w:rsidP="000F453B">
          <w:pPr>
            <w:spacing w:before="0" w:after="0" w:line="240" w:lineRule="auto"/>
            <w:rPr>
              <w:rFonts w:cstheme="minorHAnsi"/>
            </w:rPr>
          </w:pPr>
        </w:p>
        <w:p w14:paraId="7BB20E2B" w14:textId="57B41E60" w:rsidR="00B45E51" w:rsidRDefault="00B45E51" w:rsidP="000F453B">
          <w:pPr>
            <w:spacing w:before="0" w:after="0" w:line="240" w:lineRule="auto"/>
            <w:rPr>
              <w:rFonts w:cstheme="minorHAnsi"/>
            </w:rPr>
          </w:pPr>
        </w:p>
        <w:p w14:paraId="33FE36A5" w14:textId="3A8335C1" w:rsidR="000F453B" w:rsidRDefault="000F453B" w:rsidP="000F453B">
          <w:pPr>
            <w:spacing w:before="0" w:after="0" w:line="240" w:lineRule="auto"/>
            <w:rPr>
              <w:rFonts w:cstheme="minorHAnsi"/>
            </w:rPr>
          </w:pPr>
        </w:p>
        <w:p w14:paraId="56B1F079" w14:textId="0363371D" w:rsidR="000F453B" w:rsidRDefault="000F453B" w:rsidP="000F453B">
          <w:pPr>
            <w:spacing w:before="0" w:after="0" w:line="240" w:lineRule="auto"/>
            <w:rPr>
              <w:rFonts w:cstheme="minorHAnsi"/>
            </w:rPr>
          </w:pPr>
        </w:p>
        <w:p w14:paraId="10460F42" w14:textId="6AC40189" w:rsidR="000F453B" w:rsidRDefault="000F453B" w:rsidP="000F453B">
          <w:pPr>
            <w:spacing w:before="0" w:after="0" w:line="240" w:lineRule="auto"/>
            <w:rPr>
              <w:rFonts w:cstheme="minorHAnsi"/>
            </w:rPr>
          </w:pPr>
        </w:p>
        <w:p w14:paraId="7C7BC533" w14:textId="33492CF7" w:rsidR="000F453B" w:rsidRDefault="000F453B" w:rsidP="000F453B">
          <w:pPr>
            <w:spacing w:before="0" w:after="0" w:line="240" w:lineRule="auto"/>
            <w:rPr>
              <w:rFonts w:cstheme="minorHAnsi"/>
            </w:rPr>
          </w:pPr>
        </w:p>
        <w:p w14:paraId="194EC7E4" w14:textId="7E57263A" w:rsidR="000F453B" w:rsidRDefault="000F453B" w:rsidP="000F453B">
          <w:pPr>
            <w:spacing w:before="0" w:after="0" w:line="240" w:lineRule="auto"/>
            <w:rPr>
              <w:rFonts w:cstheme="minorHAnsi"/>
            </w:rPr>
          </w:pPr>
        </w:p>
        <w:p w14:paraId="70628C4F" w14:textId="0FAD9BAD" w:rsidR="000F453B" w:rsidRDefault="000F453B" w:rsidP="000F453B">
          <w:pPr>
            <w:spacing w:before="0" w:after="0" w:line="240" w:lineRule="auto"/>
            <w:rPr>
              <w:rFonts w:cstheme="minorHAnsi"/>
            </w:rPr>
          </w:pPr>
        </w:p>
        <w:p w14:paraId="123A01C2" w14:textId="56623502" w:rsidR="000F453B" w:rsidRDefault="000F453B" w:rsidP="000F453B">
          <w:pPr>
            <w:spacing w:before="0" w:after="0" w:line="240" w:lineRule="auto"/>
            <w:rPr>
              <w:rFonts w:cstheme="minorHAnsi"/>
            </w:rPr>
          </w:pPr>
        </w:p>
        <w:p w14:paraId="10987D26" w14:textId="4505D21A" w:rsidR="000F453B" w:rsidRDefault="000F453B" w:rsidP="000F453B">
          <w:pPr>
            <w:spacing w:before="0" w:after="0" w:line="240" w:lineRule="auto"/>
            <w:rPr>
              <w:rFonts w:cstheme="minorHAnsi"/>
            </w:rPr>
          </w:pPr>
        </w:p>
        <w:p w14:paraId="0B5A0B3C" w14:textId="186DC3D5" w:rsidR="000F453B" w:rsidRDefault="000F453B" w:rsidP="000F453B">
          <w:pPr>
            <w:spacing w:before="0" w:after="0" w:line="240" w:lineRule="auto"/>
            <w:rPr>
              <w:rFonts w:cstheme="minorHAnsi"/>
            </w:rPr>
          </w:pPr>
        </w:p>
        <w:p w14:paraId="45FE7D59" w14:textId="4F1B974C" w:rsidR="000F453B" w:rsidRDefault="000F453B" w:rsidP="000F453B">
          <w:pPr>
            <w:spacing w:before="0" w:after="0" w:line="240" w:lineRule="auto"/>
            <w:rPr>
              <w:rFonts w:cstheme="minorHAnsi"/>
            </w:rPr>
          </w:pPr>
        </w:p>
        <w:p w14:paraId="708821E3" w14:textId="3188F528" w:rsidR="000F453B" w:rsidRDefault="000F453B" w:rsidP="000F453B">
          <w:pPr>
            <w:spacing w:before="0" w:after="0" w:line="240" w:lineRule="auto"/>
            <w:rPr>
              <w:rFonts w:cstheme="minorHAnsi"/>
            </w:rPr>
          </w:pPr>
        </w:p>
        <w:p w14:paraId="6E31C463" w14:textId="06480766" w:rsidR="000F453B" w:rsidRDefault="000F453B" w:rsidP="000F453B">
          <w:pPr>
            <w:spacing w:before="0" w:after="0" w:line="240" w:lineRule="auto"/>
            <w:rPr>
              <w:rFonts w:cstheme="minorHAnsi"/>
            </w:rPr>
          </w:pPr>
        </w:p>
        <w:p w14:paraId="14508A3B" w14:textId="77777777" w:rsidR="000F453B" w:rsidRPr="000F453B" w:rsidRDefault="000F453B" w:rsidP="000F453B">
          <w:pPr>
            <w:spacing w:before="0" w:after="0" w:line="240" w:lineRule="auto"/>
            <w:rPr>
              <w:rFonts w:cstheme="minorHAnsi"/>
            </w:rPr>
          </w:pPr>
        </w:p>
        <w:p w14:paraId="5A534DBE" w14:textId="48DA6723" w:rsidR="00B45E51" w:rsidRPr="000F453B" w:rsidRDefault="00B45E51" w:rsidP="000F453B">
          <w:pPr>
            <w:spacing w:before="0" w:after="0" w:line="240" w:lineRule="auto"/>
            <w:rPr>
              <w:rFonts w:cstheme="minorHAnsi"/>
            </w:rPr>
          </w:pPr>
        </w:p>
        <w:p w14:paraId="2C0E0870" w14:textId="13A7001B" w:rsidR="00B45E51" w:rsidRPr="000F453B" w:rsidRDefault="00B45E51" w:rsidP="000F453B">
          <w:pPr>
            <w:spacing w:before="0" w:after="0" w:line="240" w:lineRule="auto"/>
            <w:rPr>
              <w:rFonts w:cstheme="minorHAnsi"/>
            </w:rPr>
          </w:pPr>
        </w:p>
        <w:p w14:paraId="176CF825" w14:textId="49963E73" w:rsidR="00B45E51" w:rsidRPr="000A3E74" w:rsidRDefault="00B45E51" w:rsidP="00B45E51">
          <w:pPr>
            <w:pStyle w:val="Titel"/>
            <w:spacing w:before="0" w:after="0"/>
            <w:rPr>
              <w:sz w:val="32"/>
              <w:szCs w:val="32"/>
            </w:rPr>
          </w:pPr>
        </w:p>
        <w:bookmarkStart w:id="0" w:name="Projektname"/>
        <w:p w14:paraId="4A7861B5" w14:textId="241D02C6" w:rsidR="00B45E51" w:rsidRPr="00330ECE" w:rsidRDefault="00010B49" w:rsidP="00B45E51">
          <w:pPr>
            <w:pStyle w:val="Titel"/>
            <w:spacing w:before="0" w:after="0"/>
            <w:rPr>
              <w:szCs w:val="56"/>
            </w:rPr>
          </w:pPr>
          <w:sdt>
            <w:sdtPr>
              <w:rPr>
                <w:szCs w:val="56"/>
              </w:rPr>
              <w:alias w:val="Projektname"/>
              <w:tag w:val="Projektname"/>
              <w:id w:val="-1285185699"/>
              <w:placeholder>
                <w:docPart w:val="63506CCB312F42EF8CA85763FE6FA27B"/>
              </w:placeholder>
              <w15:color w:val="E9493D"/>
              <w15:appearance w15:val="hidden"/>
              <w:text/>
            </w:sdtPr>
            <w:sdtEndPr/>
            <w:sdtContent>
              <w:r w:rsidR="004F6E15">
                <w:rPr>
                  <w:szCs w:val="56"/>
                </w:rPr>
                <w:t>Projektname</w:t>
              </w:r>
            </w:sdtContent>
          </w:sdt>
          <w:bookmarkEnd w:id="0"/>
        </w:p>
        <w:sdt>
          <w:sdtPr>
            <w:alias w:val="Untertitel"/>
            <w:tag w:val=""/>
            <w:id w:val="57761778"/>
            <w:dataBinding w:prefixMappings="xmlns:ns0='http://purl.org/dc/elements/1.1/' xmlns:ns1='http://schemas.openxmlformats.org/package/2006/metadata/core-properties' " w:xpath="/ns1:coreProperties[1]/ns0:subject[1]" w:storeItemID="{6C3C8BC8-F283-45AE-878A-BAB7291924A1}"/>
            <w:text/>
          </w:sdtPr>
          <w:sdtEndPr/>
          <w:sdtContent>
            <w:p w14:paraId="0749346C" w14:textId="77777777" w:rsidR="00B45E51" w:rsidRPr="00012BDF" w:rsidRDefault="00B45E51" w:rsidP="00B45E51">
              <w:pPr>
                <w:pStyle w:val="Untertitel"/>
                <w:spacing w:before="600"/>
              </w:pPr>
              <w:r>
                <w:t>Projektbericht</w:t>
              </w:r>
            </w:p>
          </w:sdtContent>
        </w:sdt>
        <w:p w14:paraId="6C70015B" w14:textId="5784F547" w:rsidR="00B45E51" w:rsidRDefault="00B45E51" w:rsidP="00B45E51"/>
        <w:p w14:paraId="65E78C0E" w14:textId="6F9CE0D4" w:rsidR="00B84B66" w:rsidRPr="006C3CBA" w:rsidRDefault="0097646D" w:rsidP="006C3CBA">
          <w:pPr>
            <w:spacing w:before="0" w:after="160" w:line="259" w:lineRule="auto"/>
          </w:pPr>
          <w:r w:rsidRPr="0097646D">
            <w:rPr>
              <w:rFonts w:cstheme="minorHAnsi"/>
              <w:noProof/>
              <w:lang w:eastAsia="de-DE"/>
            </w:rPr>
            <w:drawing>
              <wp:anchor distT="0" distB="0" distL="114300" distR="114300" simplePos="0" relativeHeight="251660288" behindDoc="0" locked="0" layoutInCell="1" allowOverlap="1" wp14:anchorId="09353F0A" wp14:editId="34363D51">
                <wp:simplePos x="0" y="0"/>
                <wp:positionH relativeFrom="margin">
                  <wp:posOffset>3982720</wp:posOffset>
                </wp:positionH>
                <wp:positionV relativeFrom="margin">
                  <wp:posOffset>8161020</wp:posOffset>
                </wp:positionV>
                <wp:extent cx="1790065" cy="850900"/>
                <wp:effectExtent l="0" t="0" r="635" b="6350"/>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gv-pb-logo-quer-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065" cy="850900"/>
                        </a:xfrm>
                        <a:prstGeom prst="rect">
                          <a:avLst/>
                        </a:prstGeom>
                      </pic:spPr>
                    </pic:pic>
                  </a:graphicData>
                </a:graphic>
                <wp14:sizeRelH relativeFrom="page">
                  <wp14:pctWidth>0</wp14:pctWidth>
                </wp14:sizeRelH>
                <wp14:sizeRelV relativeFrom="page">
                  <wp14:pctHeight>0</wp14:pctHeight>
                </wp14:sizeRelV>
              </wp:anchor>
            </w:drawing>
          </w:r>
          <w:r w:rsidR="00B45E51">
            <w:br w:type="page"/>
          </w:r>
        </w:p>
      </w:sdtContent>
    </w:sdt>
    <w:p w14:paraId="3E245928" w14:textId="3C0FAA81" w:rsidR="00E91531" w:rsidRDefault="00FF31CF" w:rsidP="00E91531">
      <w:pPr>
        <w:pStyle w:val="berschrift1"/>
      </w:pPr>
      <w:bookmarkStart w:id="1" w:name="_Toc529968071"/>
      <w:r>
        <w:lastRenderedPageBreak/>
        <w:t>Steckbrief</w:t>
      </w:r>
      <w:bookmarkEnd w:id="1"/>
    </w:p>
    <w:p w14:paraId="4D2FE8D1" w14:textId="037B8899" w:rsidR="00FC587D" w:rsidRDefault="00FF31CF" w:rsidP="00140311">
      <w:pPr>
        <w:pStyle w:val="berschrift2"/>
        <w:tabs>
          <w:tab w:val="left" w:pos="7035"/>
        </w:tabs>
      </w:pPr>
      <w:r>
        <w:t>Projektorganisation</w:t>
      </w:r>
      <w:r w:rsidR="00140311">
        <w:tab/>
      </w:r>
    </w:p>
    <w:p w14:paraId="02024C63" w14:textId="651B772F" w:rsidR="00FF31CF" w:rsidRDefault="00FF31CF" w:rsidP="00B0610A">
      <w:proofErr w:type="spellStart"/>
      <w:r w:rsidRPr="00CB3109">
        <w:rPr>
          <w:b/>
        </w:rPr>
        <w:t>Projektauftraggeber</w:t>
      </w:r>
      <w:r w:rsidR="00010B49">
        <w:rPr>
          <w:b/>
        </w:rPr>
        <w:t>schaft</w:t>
      </w:r>
      <w:proofErr w:type="spellEnd"/>
      <w:r>
        <w:t xml:space="preserve">: </w:t>
      </w:r>
      <w:sdt>
        <w:sdtPr>
          <w:alias w:val="Projektauftraggeber"/>
          <w:tag w:val="Projektauftraggeber"/>
          <w:id w:val="-992023121"/>
          <w:lock w:val="sdtLocked"/>
          <w:placeholder>
            <w:docPart w:val="F1A9D142B44C439B8A5F4611C1F9D3F8"/>
          </w:placeholder>
          <w:showingPlcHdr/>
          <w15:color w:val="E9493D"/>
          <w15:appearance w15:val="hidden"/>
          <w:text/>
        </w:sdtPr>
        <w:sdtEndPr/>
        <w:sdtContent>
          <w:r w:rsidR="00C8547C" w:rsidRPr="006D2F71">
            <w:rPr>
              <w:color w:val="1A70B8" w:themeColor="accent3"/>
            </w:rPr>
            <w:t xml:space="preserve">Geben Sie bitte </w:t>
          </w:r>
          <w:r w:rsidR="00010B49">
            <w:rPr>
              <w:color w:val="1A70B8" w:themeColor="accent3"/>
            </w:rPr>
            <w:t xml:space="preserve">die Person in der </w:t>
          </w:r>
          <w:proofErr w:type="spellStart"/>
          <w:r w:rsidR="00010B49">
            <w:rPr>
              <w:color w:val="1A70B8" w:themeColor="accent3"/>
            </w:rPr>
            <w:t>Projektauftraggeberschaft</w:t>
          </w:r>
          <w:proofErr w:type="spellEnd"/>
          <w:r w:rsidR="00C8547C" w:rsidRPr="006D2F71">
            <w:rPr>
              <w:color w:val="1A70B8" w:themeColor="accent3"/>
            </w:rPr>
            <w:t xml:space="preserve"> im Stil „Vorname Nachname“ ein.</w:t>
          </w:r>
        </w:sdtContent>
      </w:sdt>
    </w:p>
    <w:p w14:paraId="70D21B4C" w14:textId="6C36903C" w:rsidR="00FF31CF" w:rsidRDefault="00FF31CF" w:rsidP="00FF31CF">
      <w:r w:rsidRPr="00CB3109">
        <w:rPr>
          <w:b/>
        </w:rPr>
        <w:t>Projektleit</w:t>
      </w:r>
      <w:r w:rsidR="00010B49">
        <w:rPr>
          <w:b/>
        </w:rPr>
        <w:t>ung</w:t>
      </w:r>
      <w:r>
        <w:t xml:space="preserve">: </w:t>
      </w:r>
      <w:sdt>
        <w:sdtPr>
          <w:alias w:val="Projektleiter"/>
          <w:tag w:val="Projektleiter"/>
          <w:id w:val="-900751424"/>
          <w:lock w:val="sdtLocked"/>
          <w:placeholder>
            <w:docPart w:val="23495994907D407BBE40F340682F2AB0"/>
          </w:placeholder>
          <w:showingPlcHdr/>
          <w15:color w:val="E9493D"/>
          <w15:appearance w15:val="hidden"/>
          <w:text/>
        </w:sdtPr>
        <w:sdtEndPr/>
        <w:sdtContent>
          <w:r w:rsidR="00C8547C" w:rsidRPr="006D2F71">
            <w:rPr>
              <w:color w:val="1A70B8" w:themeColor="accent3"/>
            </w:rPr>
            <w:t xml:space="preserve">Geben Sie bitte </w:t>
          </w:r>
          <w:r w:rsidR="00010B49">
            <w:rPr>
              <w:color w:val="1A70B8" w:themeColor="accent3"/>
            </w:rPr>
            <w:t>die Person in der Projektleitung</w:t>
          </w:r>
          <w:r w:rsidR="00C8547C" w:rsidRPr="006D2F71">
            <w:rPr>
              <w:color w:val="1A70B8" w:themeColor="accent3"/>
            </w:rPr>
            <w:t xml:space="preserve"> im Stil „Vorname Nachname“ ein.</w:t>
          </w:r>
        </w:sdtContent>
      </w:sdt>
    </w:p>
    <w:p w14:paraId="4A2B4E70" w14:textId="04483CB2" w:rsidR="00BD446D" w:rsidRPr="00502BB1" w:rsidRDefault="00BD446D" w:rsidP="00BD446D">
      <w:r w:rsidRPr="00010B49">
        <w:rPr>
          <w:b/>
        </w:rPr>
        <w:t>Projektteam</w:t>
      </w:r>
      <w:r>
        <w:t xml:space="preserve">: </w:t>
      </w:r>
      <w:sdt>
        <w:sdtPr>
          <w:alias w:val="Projektteam"/>
          <w:tag w:val="Projektteam"/>
          <w:id w:val="-178503934"/>
          <w:lock w:val="sdtLocked"/>
          <w:placeholder>
            <w:docPart w:val="762DA126DB304F6B84B40D7D4B159653"/>
          </w:placeholder>
          <w:showingPlcHdr/>
          <w15:color w:val="E9493D"/>
          <w15:appearance w15:val="hidden"/>
          <w:text/>
        </w:sdtPr>
        <w:sdtEndPr/>
        <w:sdtContent>
          <w:r w:rsidR="00C8547C" w:rsidRPr="006D2F71">
            <w:rPr>
              <w:color w:val="1A70B8" w:themeColor="accent3"/>
            </w:rPr>
            <w:t xml:space="preserve">Geben Sie bitte die geplanten Personen des Projektteams durch </w:t>
          </w:r>
          <w:r w:rsidR="003861B4" w:rsidRPr="006D2F71">
            <w:rPr>
              <w:color w:val="1A70B8" w:themeColor="accent3"/>
            </w:rPr>
            <w:t>Kommata</w:t>
          </w:r>
          <w:r w:rsidR="00C8547C" w:rsidRPr="006D2F71">
            <w:rPr>
              <w:color w:val="1A70B8" w:themeColor="accent3"/>
            </w:rPr>
            <w:t xml:space="preserve"> getrennt ein oder zumindest die erforderlichen Fähigkeiten.</w:t>
          </w:r>
        </w:sdtContent>
      </w:sdt>
    </w:p>
    <w:p w14:paraId="6C33A264" w14:textId="67BCE304" w:rsidR="00902C48" w:rsidRDefault="00902C48" w:rsidP="00902C48">
      <w:pPr>
        <w:pStyle w:val="berschrift2"/>
      </w:pPr>
      <w:r>
        <w:t>Inhalte</w:t>
      </w:r>
    </w:p>
    <w:p w14:paraId="26656785" w14:textId="0E4881A1" w:rsidR="00A61D44" w:rsidRDefault="00902C48" w:rsidP="00902C48">
      <w:r w:rsidRPr="00CB3109">
        <w:rPr>
          <w:rStyle w:val="berschrift3Zchn"/>
        </w:rPr>
        <w:t>Problemstellung</w:t>
      </w:r>
    </w:p>
    <w:sdt>
      <w:sdtPr>
        <w:alias w:val="Problemstellung"/>
        <w:tag w:val="Problemstellung "/>
        <w:id w:val="-843549255"/>
        <w:lock w:val="sdtLocked"/>
        <w:placeholder>
          <w:docPart w:val="FBE25CCB6AFE4E17BBFFC110BFA3BF9F"/>
        </w:placeholder>
        <w:showingPlcHdr/>
        <w15:color w:val="E9493D"/>
        <w15:appearance w15:val="hidden"/>
      </w:sdtPr>
      <w:sdtEndPr/>
      <w:sdtContent>
        <w:p w14:paraId="72605BAB" w14:textId="624D258B" w:rsidR="00A61D44" w:rsidRDefault="00C8547C" w:rsidP="00A31ECF">
          <w:pPr>
            <w:pStyle w:val="Listenabsatz"/>
            <w:numPr>
              <w:ilvl w:val="0"/>
              <w:numId w:val="31"/>
            </w:numPr>
            <w:ind w:left="426" w:hanging="426"/>
          </w:pPr>
          <w:r w:rsidRPr="006D2F71">
            <w:rPr>
              <w:rStyle w:val="Platzhaltertext"/>
              <w:color w:val="1A70B8" w:themeColor="accent3"/>
            </w:rPr>
            <w:t>Geben Sie bitte die Problemstellung ein, wodurch dieses Vorhaben/Projekt initiiert wurde</w:t>
          </w:r>
          <w:r w:rsidR="003454C9" w:rsidRPr="006D2F71">
            <w:rPr>
              <w:rStyle w:val="Platzhaltertext"/>
              <w:color w:val="1A70B8" w:themeColor="accent3"/>
            </w:rPr>
            <w:t>.</w:t>
          </w:r>
        </w:p>
      </w:sdtContent>
    </w:sdt>
    <w:p w14:paraId="2AD68AEF" w14:textId="0EA1C32D" w:rsidR="00A61D44" w:rsidRDefault="009A3685" w:rsidP="00CB3109">
      <w:pPr>
        <w:pStyle w:val="berschrift3"/>
      </w:pPr>
      <w:r>
        <w:t>Zielzustand</w:t>
      </w:r>
    </w:p>
    <w:sdt>
      <w:sdtPr>
        <w:alias w:val="Zielzustand"/>
        <w:tag w:val="Problemstellung "/>
        <w:id w:val="-1159686570"/>
        <w:lock w:val="sdtLocked"/>
        <w:placeholder>
          <w:docPart w:val="C1121442E1524B829486FFA14D5F01FF"/>
        </w:placeholder>
        <w:showingPlcHdr/>
        <w15:color w:val="E9493D"/>
        <w15:appearance w15:val="hidden"/>
      </w:sdtPr>
      <w:sdtEndPr/>
      <w:sdtContent>
        <w:p w14:paraId="682703F0" w14:textId="44A63E21" w:rsidR="009A3685" w:rsidRDefault="00C8547C" w:rsidP="00A04C6D">
          <w:pPr>
            <w:pStyle w:val="Listenabsatz"/>
            <w:numPr>
              <w:ilvl w:val="0"/>
              <w:numId w:val="31"/>
            </w:numPr>
            <w:ind w:left="426" w:hanging="426"/>
          </w:pPr>
          <w:r w:rsidRPr="006D2F71">
            <w:rPr>
              <w:rStyle w:val="Platzhaltertext"/>
              <w:color w:val="1A70B8" w:themeColor="accent3"/>
            </w:rPr>
            <w:t>Geben Sie bitte den Zielzustand ein, der mit diesem Vorhaben/Projekt angestrebt wird.</w:t>
          </w:r>
        </w:p>
      </w:sdtContent>
    </w:sdt>
    <w:p w14:paraId="5685027F" w14:textId="126B7CE8" w:rsidR="009A3685" w:rsidRDefault="00CB3109" w:rsidP="00CB3109">
      <w:pPr>
        <w:pStyle w:val="berschrift3"/>
      </w:pPr>
      <w:r>
        <w:t>Lösungsansätze/Hauptaufgaben</w:t>
      </w:r>
    </w:p>
    <w:sdt>
      <w:sdtPr>
        <w:alias w:val="Lösungsansätze"/>
        <w:tag w:val="Lösungsansätze"/>
        <w:id w:val="-1359658233"/>
        <w:lock w:val="sdtLocked"/>
        <w:placeholder>
          <w:docPart w:val="F3196B0234944A5485192BEFD272746B"/>
        </w:placeholder>
        <w:showingPlcHdr/>
        <w15:color w:val="E9493D"/>
        <w15:appearance w15:val="hidden"/>
      </w:sdtPr>
      <w:sdtEndPr/>
      <w:sdtContent>
        <w:p w14:paraId="47BDB00E" w14:textId="38AA62C3" w:rsidR="009A3685" w:rsidRDefault="00C8547C" w:rsidP="000C1C79">
          <w:pPr>
            <w:pStyle w:val="Listenabsatz"/>
            <w:numPr>
              <w:ilvl w:val="0"/>
              <w:numId w:val="31"/>
            </w:numPr>
            <w:ind w:left="426" w:hanging="426"/>
          </w:pPr>
          <w:r w:rsidRPr="006D2F71">
            <w:rPr>
              <w:rStyle w:val="Platzhaltertext"/>
              <w:color w:val="1A70B8" w:themeColor="accent3"/>
            </w:rPr>
            <w:t>Geben Sie bitte die Lösungsansätze bzw. die Hauptaufgaben des Vorhabens/Projekt an, um den Zielzustand zu erreichen.</w:t>
          </w:r>
        </w:p>
      </w:sdtContent>
    </w:sdt>
    <w:p w14:paraId="090F5E79" w14:textId="40A38747" w:rsidR="009A3685" w:rsidRDefault="009A3685" w:rsidP="00CB3109">
      <w:pPr>
        <w:pStyle w:val="berschrift3"/>
      </w:pPr>
      <w:r w:rsidRPr="009A3685">
        <w:t>Schnittstellen/Risiken</w:t>
      </w:r>
    </w:p>
    <w:sdt>
      <w:sdtPr>
        <w:alias w:val="Schnittstellen"/>
        <w:tag w:val="Schnittstellen"/>
        <w:id w:val="-1386564079"/>
        <w:lock w:val="sdtLocked"/>
        <w:placeholder>
          <w:docPart w:val="FFA62DA238BF465192BCE0F22A75D4D4"/>
        </w:placeholder>
        <w:showingPlcHdr/>
        <w15:color w:val="E9493D"/>
        <w15:appearance w15:val="hidden"/>
      </w:sdtPr>
      <w:sdtEndPr/>
      <w:sdtContent>
        <w:p w14:paraId="2DA7FD28" w14:textId="48CE6A0A" w:rsidR="009A3685" w:rsidRDefault="00C8547C" w:rsidP="006F4F1C">
          <w:pPr>
            <w:pStyle w:val="Listenabsatz"/>
            <w:numPr>
              <w:ilvl w:val="0"/>
              <w:numId w:val="31"/>
            </w:numPr>
            <w:ind w:left="426" w:hanging="426"/>
          </w:pPr>
          <w:r w:rsidRPr="006D2F71">
            <w:rPr>
              <w:rStyle w:val="Platzhaltertext"/>
              <w:color w:val="1A70B8" w:themeColor="accent3"/>
            </w:rPr>
            <w:t>Geben Sie bitte relevante Schnittstellen ein, von de</w:t>
          </w:r>
          <w:r w:rsidR="00010B49">
            <w:rPr>
              <w:rStyle w:val="Platzhaltertext"/>
              <w:color w:val="1A70B8" w:themeColor="accent3"/>
            </w:rPr>
            <w:t>nen</w:t>
          </w:r>
          <w:r w:rsidRPr="006D2F71">
            <w:rPr>
              <w:rStyle w:val="Platzhaltertext"/>
              <w:color w:val="1A70B8" w:themeColor="accent3"/>
            </w:rPr>
            <w:t xml:space="preserve"> das Vorhaben/Projekt abhängig ist bzw. zentrale Risiken, welche den Erfolg des Vorhabens/Projekts gefährden könne</w:t>
          </w:r>
          <w:r w:rsidR="003454C9" w:rsidRPr="006D2F71">
            <w:rPr>
              <w:rStyle w:val="Platzhaltertext"/>
              <w:color w:val="1A70B8" w:themeColor="accent3"/>
            </w:rPr>
            <w:t>n</w:t>
          </w:r>
          <w:r w:rsidRPr="006D2F71">
            <w:rPr>
              <w:rStyle w:val="Platzhaltertext"/>
              <w:color w:val="1A70B8" w:themeColor="accent3"/>
            </w:rPr>
            <w:t>.</w:t>
          </w:r>
        </w:p>
      </w:sdtContent>
    </w:sdt>
    <w:p w14:paraId="62055C9B" w14:textId="2A719151" w:rsidR="00432F49" w:rsidRDefault="00142106" w:rsidP="00432F49">
      <w:pPr>
        <w:pStyle w:val="berschrift2"/>
      </w:pPr>
      <w:r>
        <w:t>Dauer</w:t>
      </w:r>
      <w:r w:rsidR="00432F49">
        <w:t xml:space="preserve"> und </w:t>
      </w:r>
      <w:r>
        <w:t>Aufwände</w:t>
      </w:r>
    </w:p>
    <w:p w14:paraId="04500BFE" w14:textId="31C6E105" w:rsidR="00432F49" w:rsidRDefault="00142106" w:rsidP="00432F49">
      <w:r w:rsidRPr="00CB3109">
        <w:rPr>
          <w:b/>
        </w:rPr>
        <w:t>Dauer</w:t>
      </w:r>
      <w:r w:rsidR="00432F49">
        <w:t xml:space="preserve">: </w:t>
      </w:r>
      <w:sdt>
        <w:sdtPr>
          <w:alias w:val="Termine"/>
          <w:tag w:val="Termine"/>
          <w:id w:val="300355688"/>
          <w:lock w:val="sdtLocked"/>
          <w:placeholder>
            <w:docPart w:val="710718C12CDA4D219B07DC3F411DA55B"/>
          </w:placeholder>
          <w:showingPlcHdr/>
          <w15:color w:val="E9493D"/>
          <w15:appearance w15:val="hidden"/>
          <w:text/>
        </w:sdtPr>
        <w:sdtEndPr/>
        <w:sdtContent>
          <w:r w:rsidR="00C8547C" w:rsidRPr="006D2F71">
            <w:rPr>
              <w:color w:val="1A70B8" w:themeColor="accent3"/>
            </w:rPr>
            <w:t>Geben Sie bitte Informationen zur zeitlichen Abgrenzung ein, wie Starttermin, Dauer und Endtermin.</w:t>
          </w:r>
        </w:sdtContent>
      </w:sdt>
    </w:p>
    <w:p w14:paraId="02BE7F67" w14:textId="35B3390F" w:rsidR="00432F49" w:rsidRPr="00502BB1" w:rsidRDefault="00432F49" w:rsidP="00432F49">
      <w:r w:rsidRPr="00CB3109">
        <w:rPr>
          <w:b/>
        </w:rPr>
        <w:t>Startereignis</w:t>
      </w:r>
      <w:r w:rsidRPr="00502BB1">
        <w:t xml:space="preserve">: </w:t>
      </w:r>
      <w:sdt>
        <w:sdtPr>
          <w:alias w:val="Startereignis"/>
          <w:tag w:val="Startereignis"/>
          <w:id w:val="1920748380"/>
          <w:lock w:val="sdtLocked"/>
          <w:placeholder>
            <w:docPart w:val="CCE917A482F748689A6F6B980EFCA6BD"/>
          </w:placeholder>
          <w:showingPlcHdr/>
          <w15:color w:val="E9493D"/>
          <w15:appearance w15:val="hidden"/>
          <w:text/>
        </w:sdtPr>
        <w:sdtEndPr/>
        <w:sdtContent>
          <w:r w:rsidR="00C8547C" w:rsidRPr="006D2F71">
            <w:rPr>
              <w:color w:val="1A70B8" w:themeColor="accent3"/>
            </w:rPr>
            <w:t>Geben Sie bitte das Ereignis ein, mit welchem das Projekt starten wird oder startete.</w:t>
          </w:r>
          <w:r w:rsidR="00A200D9" w:rsidRPr="006D2F71">
            <w:rPr>
              <w:color w:val="1A70B8" w:themeColor="accent3"/>
            </w:rPr>
            <w:t xml:space="preserve"> Wenn Sie dies nicht definieren wollen, geben Sie einfach ein Leerzeichen ein, damit dieser Erläuterungstext verschwindet.</w:t>
          </w:r>
        </w:sdtContent>
      </w:sdt>
    </w:p>
    <w:p w14:paraId="3AF53E61" w14:textId="37A0CFCA" w:rsidR="00432F49" w:rsidRDefault="00432F49" w:rsidP="00432F49">
      <w:r w:rsidRPr="00CB3109">
        <w:rPr>
          <w:b/>
        </w:rPr>
        <w:t>Endereignis</w:t>
      </w:r>
      <w:r>
        <w:t xml:space="preserve">: </w:t>
      </w:r>
      <w:sdt>
        <w:sdtPr>
          <w:alias w:val="Endereignis"/>
          <w:tag w:val="Endereignis"/>
          <w:id w:val="1883521931"/>
          <w:lock w:val="sdtLocked"/>
          <w:placeholder>
            <w:docPart w:val="9DF06687B83C4D5A8CC18146040495AB"/>
          </w:placeholder>
          <w:showingPlcHdr/>
          <w15:color w:val="E9493D"/>
          <w15:appearance w15:val="hidden"/>
          <w:text/>
        </w:sdtPr>
        <w:sdtEndPr/>
        <w:sdtContent>
          <w:r w:rsidR="00C8547C" w:rsidRPr="006D2F71">
            <w:rPr>
              <w:color w:val="1A70B8" w:themeColor="accent3"/>
            </w:rPr>
            <w:t>Geben Sie bitte das Ereignis ein, mit welchem das Projekt abschließen wird.</w:t>
          </w:r>
          <w:r w:rsidR="00A200D9" w:rsidRPr="006D2F71">
            <w:rPr>
              <w:color w:val="1A70B8" w:themeColor="accent3"/>
            </w:rPr>
            <w:t xml:space="preserve"> Wenn Sie dies nicht definieren wollen, geben Sie einfach ein Leerzeichen ein, damit dieser Erläuterungstext verschwindet.</w:t>
          </w:r>
        </w:sdtContent>
      </w:sdt>
    </w:p>
    <w:p w14:paraId="612A44C5" w14:textId="2F503BF8" w:rsidR="00432F49" w:rsidRDefault="00142106" w:rsidP="00432F49">
      <w:r w:rsidRPr="00CB3109">
        <w:rPr>
          <w:b/>
        </w:rPr>
        <w:lastRenderedPageBreak/>
        <w:t>Aufwände</w:t>
      </w:r>
      <w:r w:rsidR="00432F49">
        <w:t xml:space="preserve">: </w:t>
      </w:r>
      <w:sdt>
        <w:sdtPr>
          <w:alias w:val="Aufwände"/>
          <w:tag w:val="Aufwände"/>
          <w:id w:val="1244067757"/>
          <w:lock w:val="sdtLocked"/>
          <w:placeholder>
            <w:docPart w:val="B9BA3E7D6BC34E7EB012674706AAC423"/>
          </w:placeholder>
          <w:showingPlcHdr/>
          <w15:color w:val="E9493D"/>
          <w15:appearance w15:val="hidden"/>
          <w:text/>
        </w:sdtPr>
        <w:sdtEndPr/>
        <w:sdtContent>
          <w:r w:rsidR="00C8547C" w:rsidRPr="006D2F71">
            <w:rPr>
              <w:color w:val="1A70B8" w:themeColor="accent3"/>
            </w:rPr>
            <w:t xml:space="preserve">Geben Sie bitte die erforderlichen Gesamtaufwände oder differenziert nach Fähigkeiten oder Organisationseinheiten ein (in </w:t>
          </w:r>
          <w:r w:rsidR="003861B4" w:rsidRPr="006D2F71">
            <w:rPr>
              <w:color w:val="1A70B8" w:themeColor="accent3"/>
            </w:rPr>
            <w:t>Personentagen (</w:t>
          </w:r>
          <w:r w:rsidR="00C8547C" w:rsidRPr="006D2F71">
            <w:rPr>
              <w:color w:val="1A70B8" w:themeColor="accent3"/>
            </w:rPr>
            <w:t>PT</w:t>
          </w:r>
          <w:r w:rsidR="003861B4" w:rsidRPr="006D2F71">
            <w:rPr>
              <w:color w:val="1A70B8" w:themeColor="accent3"/>
            </w:rPr>
            <w:t>)</w:t>
          </w:r>
          <w:r w:rsidR="00C8547C" w:rsidRPr="006D2F71">
            <w:rPr>
              <w:color w:val="1A70B8" w:themeColor="accent3"/>
            </w:rPr>
            <w:t>) und bei Bedarf zusätzliche externe Kosten (in €).</w:t>
          </w:r>
        </w:sdtContent>
      </w:sdt>
    </w:p>
    <w:p w14:paraId="355417F0" w14:textId="7CD2A62C" w:rsidR="006D0E9E" w:rsidRDefault="003861B4" w:rsidP="006D0E9E">
      <w:pPr>
        <w:pStyle w:val="berschrift2"/>
      </w:pPr>
      <w:r>
        <w:t>Strategische Bedeutung</w:t>
      </w:r>
    </w:p>
    <w:p w14:paraId="2AECD919" w14:textId="3803AA11" w:rsidR="003861B4" w:rsidRDefault="003861B4" w:rsidP="00CB3109">
      <w:pPr>
        <w:pStyle w:val="berschrift3"/>
      </w:pPr>
      <w:r>
        <w:t>Zu</w:t>
      </w:r>
      <w:r w:rsidR="00CB3109">
        <w:t>ordnung Portfolio und Priorität</w:t>
      </w:r>
    </w:p>
    <w:sdt>
      <w:sdtPr>
        <w:alias w:val="Portfolio-Text"/>
        <w:tag w:val="Portfolio-Text"/>
        <w:id w:val="355699840"/>
        <w:lock w:val="sdtLocked"/>
        <w:placeholder>
          <w:docPart w:val="350BB13769F34D9EA08BC9B39A13A52B"/>
        </w:placeholder>
        <w:showingPlcHdr/>
        <w15:color w:val="E9493D"/>
        <w15:appearance w15:val="hidden"/>
      </w:sdtPr>
      <w:sdtEndPr/>
      <w:sdtContent>
        <w:p w14:paraId="5B514B01" w14:textId="34196CCA" w:rsidR="003861B4" w:rsidRDefault="003861B4" w:rsidP="003861B4">
          <w:pPr>
            <w:pStyle w:val="Listenabsatz"/>
            <w:numPr>
              <w:ilvl w:val="0"/>
              <w:numId w:val="31"/>
            </w:numPr>
            <w:ind w:left="426" w:hanging="426"/>
          </w:pPr>
          <w:r w:rsidRPr="006D2F71">
            <w:rPr>
              <w:rStyle w:val="Platzhaltertext"/>
              <w:color w:val="1A70B8" w:themeColor="accent3"/>
            </w:rPr>
            <w:t>Geben Sie hier zumindest ein Portfolio</w:t>
          </w:r>
          <w:r w:rsidR="00010B49">
            <w:rPr>
              <w:rStyle w:val="Platzhaltertext"/>
              <w:color w:val="1A70B8" w:themeColor="accent3"/>
            </w:rPr>
            <w:t xml:space="preserve"> bzw. Managementteam</w:t>
          </w:r>
          <w:r w:rsidRPr="006D2F71">
            <w:rPr>
              <w:rStyle w:val="Platzhaltertext"/>
              <w:color w:val="1A70B8" w:themeColor="accent3"/>
            </w:rPr>
            <w:t xml:space="preserve"> an, welchem das Vorhaben/Projekt zuzuordnen ist und die entsprechende Priorität für dieses Portfolio </w:t>
          </w:r>
          <w:r w:rsidR="000B092F" w:rsidRPr="006D2F71">
            <w:rPr>
              <w:rStyle w:val="Platzhaltertext"/>
              <w:color w:val="1A70B8" w:themeColor="accent3"/>
            </w:rPr>
            <w:t>(A, B, C, warten/pausiert). Ist das Vorhaben/Projekt mehreren Portfolios zuzuordnen, wiederholen Sie dies für jedes Portfolio in getrennten Aufzählungszeichen</w:t>
          </w:r>
          <w:r w:rsidRPr="006D2F71">
            <w:rPr>
              <w:rStyle w:val="Platzhaltertext"/>
              <w:color w:val="1A70B8" w:themeColor="accent3"/>
            </w:rPr>
            <w:t>.</w:t>
          </w:r>
        </w:p>
      </w:sdtContent>
    </w:sdt>
    <w:p w14:paraId="6CE88708" w14:textId="5FC4A764" w:rsidR="003861B4" w:rsidRDefault="00CB3109" w:rsidP="00CB3109">
      <w:pPr>
        <w:pStyle w:val="berschrift3"/>
      </w:pPr>
      <w:r>
        <w:t>Bezug zu Strategie</w:t>
      </w:r>
    </w:p>
    <w:sdt>
      <w:sdtPr>
        <w:alias w:val="Strategielinien-Text"/>
        <w:tag w:val="Strategielinien-Text"/>
        <w:id w:val="316537014"/>
        <w:lock w:val="sdtLocked"/>
        <w:placeholder>
          <w:docPart w:val="88FB18A33FE94F6684BCF48F55F37859"/>
        </w:placeholder>
        <w:showingPlcHdr/>
        <w15:color w:val="E9493D"/>
        <w15:appearance w15:val="hidden"/>
      </w:sdtPr>
      <w:sdtEndPr>
        <w:rPr>
          <w:color w:val="1A70B8" w:themeColor="accent3"/>
        </w:rPr>
      </w:sdtEndPr>
      <w:sdtContent>
        <w:p w14:paraId="6F48D2FB" w14:textId="1D0281A5" w:rsidR="003861B4" w:rsidRPr="006D2F71" w:rsidRDefault="003861B4" w:rsidP="003861B4">
          <w:pPr>
            <w:pStyle w:val="Listenabsatz"/>
            <w:numPr>
              <w:ilvl w:val="0"/>
              <w:numId w:val="31"/>
            </w:numPr>
            <w:ind w:left="426" w:hanging="426"/>
            <w:rPr>
              <w:color w:val="1A70B8" w:themeColor="accent3"/>
            </w:rPr>
          </w:pPr>
          <w:r w:rsidRPr="006D2F71">
            <w:rPr>
              <w:rStyle w:val="Platzhaltertext"/>
              <w:color w:val="1A70B8" w:themeColor="accent3"/>
            </w:rPr>
            <w:t xml:space="preserve">Geben Sie hier die </w:t>
          </w:r>
          <w:r w:rsidR="00010B49">
            <w:rPr>
              <w:rStyle w:val="Platzhaltertext"/>
              <w:color w:val="1A70B8" w:themeColor="accent3"/>
            </w:rPr>
            <w:t>strategischen Richtungsentscheidungen</w:t>
          </w:r>
          <w:r w:rsidRPr="006D2F71">
            <w:rPr>
              <w:rStyle w:val="Platzhaltertext"/>
              <w:color w:val="1A70B8" w:themeColor="accent3"/>
            </w:rPr>
            <w:t xml:space="preserve"> ein, zu deren Umsetzung das Projekt wesentlich beiträgt.</w:t>
          </w:r>
        </w:p>
      </w:sdtContent>
    </w:sdt>
    <w:p w14:paraId="1635A7B1" w14:textId="3AEEF7E9" w:rsidR="003C0593" w:rsidRDefault="003C0593" w:rsidP="003C0593">
      <w:pPr>
        <w:pStyle w:val="berschrift2"/>
      </w:pPr>
      <w:r>
        <w:t>Freigabe</w:t>
      </w:r>
    </w:p>
    <w:p w14:paraId="49599DDF" w14:textId="18E6DC65" w:rsidR="003C0593" w:rsidRPr="006C3CBA" w:rsidRDefault="003C0593" w:rsidP="003C0593">
      <w:r w:rsidRPr="00CB3109">
        <w:rPr>
          <w:b/>
        </w:rPr>
        <w:t>Freigegeben am</w:t>
      </w:r>
      <w:r w:rsidRPr="006C3CBA">
        <w:t xml:space="preserve">: </w:t>
      </w:r>
      <w:sdt>
        <w:sdtPr>
          <w:alias w:val="Freigabe-Datum"/>
          <w:tag w:val="Freigabe-Datum"/>
          <w:id w:val="1290481710"/>
          <w:lock w:val="sdtLocked"/>
          <w:placeholder>
            <w:docPart w:val="BF633F84F1A24109BC222336A31471AA"/>
          </w:placeholder>
          <w:showingPlcHdr/>
          <w15:color w:val="E9493D"/>
          <w:date w:fullDate="2018-11-12T00:00:00Z">
            <w:dateFormat w:val="dd.MM.yyyy"/>
            <w:lid w:val="de-DE"/>
            <w:storeMappedDataAs w:val="date"/>
            <w:calendar w:val="gregorian"/>
          </w:date>
        </w:sdtPr>
        <w:sdtEndPr/>
        <w:sdtContent>
          <w:r w:rsidRPr="006D2F71">
            <w:rPr>
              <w:color w:val="1A70B8" w:themeColor="accent3"/>
            </w:rPr>
            <w:t xml:space="preserve">Geben Sie hier das Datum ein, zu welchem </w:t>
          </w:r>
          <w:r w:rsidR="006C3CBA" w:rsidRPr="006D2F71">
            <w:rPr>
              <w:color w:val="1A70B8" w:themeColor="accent3"/>
            </w:rPr>
            <w:t>der Steckbrief freigegeben wurde</w:t>
          </w:r>
          <w:r w:rsidRPr="006D2F71">
            <w:rPr>
              <w:color w:val="1A70B8" w:themeColor="accent3"/>
            </w:rPr>
            <w:t>.</w:t>
          </w:r>
        </w:sdtContent>
      </w:sdt>
    </w:p>
    <w:p w14:paraId="0EDF2710" w14:textId="5DE0023C" w:rsidR="003C0593" w:rsidRDefault="003C0593" w:rsidP="003C0593">
      <w:r w:rsidRPr="00CB3109">
        <w:rPr>
          <w:b/>
        </w:rPr>
        <w:t>Freigegeben durch</w:t>
      </w:r>
      <w:r w:rsidRPr="006C3CBA">
        <w:t xml:space="preserve">: </w:t>
      </w:r>
      <w:sdt>
        <w:sdtPr>
          <w:alias w:val="Freigabe-Person"/>
          <w:tag w:val="Freigabe-Person"/>
          <w:id w:val="-1136324232"/>
          <w:lock w:val="sdtLocked"/>
          <w:placeholder>
            <w:docPart w:val="F9294466070D4874BC568F9D8B588B2F"/>
          </w:placeholder>
          <w:showingPlcHdr/>
          <w15:color w:val="E9493D"/>
          <w15:appearance w15:val="hidden"/>
          <w:text/>
        </w:sdtPr>
        <w:sdtEndPr/>
        <w:sdtContent>
          <w:r w:rsidRPr="006D2F71">
            <w:rPr>
              <w:color w:val="1A70B8" w:themeColor="accent3"/>
            </w:rPr>
            <w:t xml:space="preserve">Geben Sie hier </w:t>
          </w:r>
          <w:r w:rsidR="006C3CBA" w:rsidRPr="006D2F71">
            <w:rPr>
              <w:color w:val="1A70B8" w:themeColor="accent3"/>
            </w:rPr>
            <w:t>den Namen der Person(en) ein, welche den Steckbrief freigegeben hat bzw. haben</w:t>
          </w:r>
          <w:r w:rsidRPr="006D2F71">
            <w:rPr>
              <w:color w:val="1A70B8" w:themeColor="accent3"/>
            </w:rPr>
            <w:t>.</w:t>
          </w:r>
        </w:sdtContent>
      </w:sdt>
    </w:p>
    <w:p w14:paraId="5472F01F" w14:textId="77777777" w:rsidR="003C0593" w:rsidRDefault="003C0593" w:rsidP="007B672B">
      <w:pPr>
        <w:spacing w:before="0" w:after="160" w:line="259" w:lineRule="auto"/>
      </w:pPr>
    </w:p>
    <w:p w14:paraId="22F17C83" w14:textId="3C098653" w:rsidR="007B672B" w:rsidRDefault="007B672B" w:rsidP="007B672B">
      <w:pPr>
        <w:spacing w:before="0" w:after="160" w:line="259" w:lineRule="auto"/>
        <w:rPr>
          <w:rFonts w:asciiTheme="majorHAnsi" w:eastAsiaTheme="majorEastAsia" w:hAnsiTheme="majorHAnsi" w:cstheme="majorBidi"/>
          <w:caps/>
          <w:sz w:val="36"/>
          <w:szCs w:val="32"/>
        </w:rPr>
      </w:pPr>
      <w:r>
        <w:br w:type="page"/>
      </w:r>
    </w:p>
    <w:p w14:paraId="3A48968C" w14:textId="0706EED9" w:rsidR="000F1AF3" w:rsidRDefault="000F1AF3" w:rsidP="000F1AF3">
      <w:pPr>
        <w:pStyle w:val="berschrift1"/>
      </w:pPr>
      <w:bookmarkStart w:id="2" w:name="_Toc529968072"/>
      <w:r>
        <w:lastRenderedPageBreak/>
        <w:t>Aktueller Statusbericht</w:t>
      </w:r>
      <w:bookmarkEnd w:id="2"/>
    </w:p>
    <w:p w14:paraId="0DC43BD9" w14:textId="6F9D196D" w:rsidR="000F1AF3" w:rsidRDefault="000F1AF3" w:rsidP="000F1AF3">
      <w:pPr>
        <w:pStyle w:val="berschrift2"/>
      </w:pPr>
      <w:r>
        <w:t>Allgemein</w:t>
      </w:r>
    </w:p>
    <w:p w14:paraId="74D2D369" w14:textId="545ABF70" w:rsidR="007B672B" w:rsidRDefault="007B672B" w:rsidP="000F1AF3">
      <w:r w:rsidRPr="00CB3109">
        <w:rPr>
          <w:b/>
        </w:rPr>
        <w:t>Stichtag</w:t>
      </w:r>
      <w:r w:rsidR="000B092F" w:rsidRPr="00CB3109">
        <w:rPr>
          <w:b/>
        </w:rPr>
        <w:t xml:space="preserve"> für den Bericht</w:t>
      </w:r>
      <w:r>
        <w:t xml:space="preserve">: </w:t>
      </w:r>
      <w:sdt>
        <w:sdtPr>
          <w:alias w:val="Stichtag"/>
          <w:tag w:val="Stichtag"/>
          <w:id w:val="1650632712"/>
          <w:lock w:val="sdtLocked"/>
          <w:placeholder>
            <w:docPart w:val="3E6BB4F5E6314280BBC9EF3CD5413381"/>
          </w:placeholder>
          <w:showingPlcHdr/>
          <w15:color w:val="E9493D"/>
          <w:date w:fullDate="2018-11-12T00:00:00Z">
            <w:dateFormat w:val="dd.MM.yyyy"/>
            <w:lid w:val="de-DE"/>
            <w:storeMappedDataAs w:val="date"/>
            <w:calendar w:val="gregorian"/>
          </w:date>
        </w:sdtPr>
        <w:sdtEndPr/>
        <w:sdtContent>
          <w:r w:rsidR="00C8547C" w:rsidRPr="001E6C10">
            <w:rPr>
              <w:color w:val="1A70B8" w:themeColor="accent3"/>
            </w:rPr>
            <w:t xml:space="preserve">Geben Sie bitte das </w:t>
          </w:r>
          <w:r w:rsidR="00914F1F" w:rsidRPr="001E6C10">
            <w:rPr>
              <w:color w:val="1A70B8" w:themeColor="accent3"/>
            </w:rPr>
            <w:t xml:space="preserve">aktuelle </w:t>
          </w:r>
          <w:r w:rsidR="00C8547C" w:rsidRPr="001E6C10">
            <w:rPr>
              <w:color w:val="1A70B8" w:themeColor="accent3"/>
            </w:rPr>
            <w:t>Datum ein.</w:t>
          </w:r>
        </w:sdtContent>
      </w:sdt>
    </w:p>
    <w:p w14:paraId="2C8E5E72" w14:textId="5547649E" w:rsidR="00CF1EBE" w:rsidRDefault="00CF1EBE" w:rsidP="00CF1EBE">
      <w:r w:rsidRPr="00CB3109">
        <w:rPr>
          <w:b/>
        </w:rPr>
        <w:t>Projekt</w:t>
      </w:r>
      <w:r w:rsidR="000B092F" w:rsidRPr="00CB3109">
        <w:rPr>
          <w:b/>
        </w:rPr>
        <w:t>fortschritt</w:t>
      </w:r>
      <w:r>
        <w:t xml:space="preserve">: </w:t>
      </w:r>
      <w:sdt>
        <w:sdtPr>
          <w:alias w:val="Fortschritt"/>
          <w:tag w:val="Fortschritt"/>
          <w:id w:val="395629904"/>
          <w:lock w:val="sdtLocked"/>
          <w:placeholder>
            <w:docPart w:val="8CC605EF6B084EADA63C06FFBA6FF4D4"/>
          </w:placeholder>
          <w:showingPlcHdr/>
          <w15:color w:val="E9493D"/>
          <w:comboBox>
            <w:listItem w:displayText="0%" w:value="0%"/>
            <w:listItem w:displayText="25%" w:value="25%"/>
            <w:listItem w:displayText="50%" w:value="50%"/>
            <w:listItem w:displayText="75%" w:value="75%"/>
            <w:listItem w:displayText="100%" w:value="100%"/>
          </w:comboBox>
        </w:sdtPr>
        <w:sdtEndPr/>
        <w:sdtContent>
          <w:r w:rsidR="00C8547C" w:rsidRPr="001E6C10">
            <w:rPr>
              <w:rStyle w:val="Platzhaltertext"/>
              <w:color w:val="1A70B8" w:themeColor="accent3"/>
            </w:rPr>
            <w:t>Wählen Sie einen der vorgegebenen Projektphasen aus.</w:t>
          </w:r>
        </w:sdtContent>
      </w:sdt>
    </w:p>
    <w:p w14:paraId="77B1BFF0" w14:textId="4C6C3985" w:rsidR="003112C0" w:rsidRDefault="003112C0" w:rsidP="003112C0">
      <w:pPr>
        <w:pStyle w:val="berschrift2"/>
      </w:pPr>
      <w:bookmarkStart w:id="3" w:name="_Hlk529867498"/>
      <w:r>
        <w:t>Status</w:t>
      </w:r>
    </w:p>
    <w:p w14:paraId="549D1F77" w14:textId="73F7B497" w:rsidR="000B092F" w:rsidRDefault="000B092F" w:rsidP="000B092F">
      <w:r w:rsidRPr="00CB3109">
        <w:rPr>
          <w:b/>
        </w:rPr>
        <w:t>Ampelstatus gesamt</w:t>
      </w:r>
      <w:r>
        <w:t xml:space="preserve">: </w:t>
      </w:r>
      <w:sdt>
        <w:sdtPr>
          <w:alias w:val="Gesamt-Ampel"/>
          <w:tag w:val="Gesamt-Ampel"/>
          <w:id w:val="1699891054"/>
          <w:lock w:val="sdtLocked"/>
          <w:placeholder>
            <w:docPart w:val="1AB1760B07B24F86BA8AC2F54EB329C2"/>
          </w:placeholder>
          <w:showingPlcHdr/>
          <w15:color w:val="E9493D"/>
          <w:comboBox>
            <w:listItem w:displayText="grün" w:value="grün"/>
            <w:listItem w:displayText="gelb" w:value="gelb"/>
            <w:listItem w:displayText="rot" w:value="rot"/>
          </w:comboBox>
        </w:sdtPr>
        <w:sdtEndPr/>
        <w:sdtContent>
          <w:r w:rsidRPr="001E6C10">
            <w:rPr>
              <w:rStyle w:val="Platzhaltertext"/>
              <w:color w:val="1A70B8" w:themeColor="accent3"/>
            </w:rPr>
            <w:t>Wählen Sie einen der vorgegebenen Ampelstatus aus.</w:t>
          </w:r>
        </w:sdtContent>
      </w:sdt>
    </w:p>
    <w:p w14:paraId="076AF21E" w14:textId="2A32C163" w:rsidR="001D0405" w:rsidRDefault="000B092F" w:rsidP="000B092F">
      <w:r w:rsidRPr="00CB3109">
        <w:rPr>
          <w:b/>
        </w:rPr>
        <w:t>Beschreibung</w:t>
      </w:r>
      <w:r w:rsidR="001D0405">
        <w:t>:</w:t>
      </w:r>
    </w:p>
    <w:sdt>
      <w:sdtPr>
        <w:alias w:val="Gesamt-Beschreibung"/>
        <w:tag w:val="Gesamt-Beschreibung"/>
        <w:id w:val="-2065177264"/>
        <w:lock w:val="sdtLocked"/>
        <w:placeholder>
          <w:docPart w:val="21178CE1796942B8A191257EBDBBBF9D"/>
        </w:placeholder>
        <w:showingPlcHdr/>
        <w15:color w:val="E9493D"/>
        <w15:appearance w15:val="hidden"/>
      </w:sdtPr>
      <w:sdtEndPr/>
      <w:sdtContent>
        <w:p w14:paraId="4A4687AD" w14:textId="6031BA74" w:rsidR="001D0405" w:rsidRDefault="001D0405" w:rsidP="001D0405">
          <w:pPr>
            <w:pStyle w:val="Listenabsatz"/>
            <w:numPr>
              <w:ilvl w:val="0"/>
              <w:numId w:val="31"/>
            </w:numPr>
            <w:ind w:left="426" w:hanging="426"/>
          </w:pPr>
          <w:r w:rsidRPr="001E6C10">
            <w:rPr>
              <w:rStyle w:val="Platzhaltertext"/>
              <w:color w:val="1A70B8" w:themeColor="accent3"/>
            </w:rPr>
            <w:t>Geben Sie bitte eine kurze Beschreibung ein, wie es im Vorhaben/Projekt generell läuft.</w:t>
          </w:r>
        </w:p>
      </w:sdtContent>
    </w:sdt>
    <w:bookmarkEnd w:id="3" w:displacedByCustomXml="prev"/>
    <w:p w14:paraId="25080E31" w14:textId="6FC07760" w:rsidR="000B092F" w:rsidRDefault="000B092F" w:rsidP="006C3CBA">
      <w:pPr>
        <w:pStyle w:val="berschrift3"/>
        <w:ind w:left="426"/>
      </w:pPr>
      <w:r>
        <w:t>Team</w:t>
      </w:r>
    </w:p>
    <w:p w14:paraId="41152480" w14:textId="77777777" w:rsidR="000B092F" w:rsidRDefault="000B092F" w:rsidP="006C3CBA">
      <w:pPr>
        <w:ind w:left="426"/>
      </w:pPr>
      <w:r w:rsidRPr="00CB3109">
        <w:rPr>
          <w:b/>
        </w:rPr>
        <w:t>Ampelstatus</w:t>
      </w:r>
      <w:r>
        <w:t xml:space="preserve">: </w:t>
      </w:r>
      <w:sdt>
        <w:sdtPr>
          <w:alias w:val="Team-Ampel"/>
          <w:tag w:val="Team-Ampel"/>
          <w:id w:val="455993786"/>
          <w:lock w:val="sdtLocked"/>
          <w:placeholder>
            <w:docPart w:val="35F6D4E8A79742BA87CE8BB72C5A6DF1"/>
          </w:placeholder>
          <w:showingPlcHdr/>
          <w15:color w:val="E9493D"/>
          <w:comboBox>
            <w:listItem w:displayText="grün" w:value="grün"/>
            <w:listItem w:displayText="gelb" w:value="gelb"/>
            <w:listItem w:displayText="rot" w:value="rot"/>
          </w:comboBox>
        </w:sdtPr>
        <w:sdtEndPr/>
        <w:sdtContent>
          <w:r w:rsidRPr="001E6C10">
            <w:rPr>
              <w:rStyle w:val="Platzhaltertext"/>
              <w:color w:val="1A70B8" w:themeColor="accent3"/>
            </w:rPr>
            <w:t>Wählen Sie einen der vorgegebenen Ampelstatus aus.</w:t>
          </w:r>
        </w:sdtContent>
      </w:sdt>
    </w:p>
    <w:p w14:paraId="63260CE7" w14:textId="77777777" w:rsidR="000B092F" w:rsidRDefault="000B092F" w:rsidP="006C3CBA">
      <w:pPr>
        <w:ind w:left="426"/>
      </w:pPr>
      <w:r w:rsidRPr="00CB3109">
        <w:rPr>
          <w:b/>
        </w:rPr>
        <w:t>Beschreibung</w:t>
      </w:r>
      <w:r>
        <w:t>:</w:t>
      </w:r>
    </w:p>
    <w:sdt>
      <w:sdtPr>
        <w:alias w:val="Team-Beschreibung"/>
        <w:tag w:val="Team-Beschreibung"/>
        <w:id w:val="-318419085"/>
        <w:lock w:val="sdtLocked"/>
        <w:placeholder>
          <w:docPart w:val="8A92EAB4BA3240B68703BACD9785FEB2"/>
        </w:placeholder>
        <w:showingPlcHdr/>
        <w15:color w:val="E9493D"/>
        <w15:appearance w15:val="hidden"/>
      </w:sdtPr>
      <w:sdtEndPr/>
      <w:sdtContent>
        <w:p w14:paraId="45C9E1EB" w14:textId="0C17B153" w:rsidR="000B092F" w:rsidRDefault="000B092F" w:rsidP="006C3CBA">
          <w:pPr>
            <w:pStyle w:val="Listenabsatz"/>
            <w:numPr>
              <w:ilvl w:val="0"/>
              <w:numId w:val="31"/>
            </w:numPr>
            <w:ind w:left="851" w:hanging="426"/>
          </w:pPr>
          <w:r w:rsidRPr="001E6C10">
            <w:rPr>
              <w:rStyle w:val="Platzhaltertext"/>
              <w:color w:val="1A70B8" w:themeColor="accent3"/>
            </w:rPr>
            <w:t>Geben Sie bitte die Beschreibung ein, was im Vorhaben/Projekt sozial passiert</w:t>
          </w:r>
          <w:r w:rsidR="00010B49">
            <w:rPr>
              <w:rStyle w:val="Platzhaltertext"/>
              <w:color w:val="1A70B8" w:themeColor="accent3"/>
            </w:rPr>
            <w:t xml:space="preserve"> ist</w:t>
          </w:r>
          <w:r w:rsidRPr="001E6C10">
            <w:rPr>
              <w:rStyle w:val="Platzhaltertext"/>
              <w:color w:val="1A70B8" w:themeColor="accent3"/>
            </w:rPr>
            <w:t xml:space="preserve"> und warum der Status </w:t>
          </w:r>
          <w:r w:rsidR="008B485D" w:rsidRPr="001E6C10">
            <w:rPr>
              <w:rStyle w:val="Platzhaltertext"/>
              <w:color w:val="1A70B8" w:themeColor="accent3"/>
            </w:rPr>
            <w:t>im</w:t>
          </w:r>
          <w:r w:rsidRPr="001E6C10">
            <w:rPr>
              <w:rStyle w:val="Platzhaltertext"/>
              <w:color w:val="1A70B8" w:themeColor="accent3"/>
            </w:rPr>
            <w:t xml:space="preserve"> Team ggf. auf gelb oder rot gesetzt wurde.</w:t>
          </w:r>
        </w:p>
      </w:sdtContent>
    </w:sdt>
    <w:p w14:paraId="2942D3C8" w14:textId="12AC565D" w:rsidR="000B092F" w:rsidRDefault="000B092F" w:rsidP="006C3CBA">
      <w:pPr>
        <w:pStyle w:val="berschrift3"/>
        <w:ind w:left="426"/>
      </w:pPr>
      <w:r>
        <w:t>Stakeholder</w:t>
      </w:r>
    </w:p>
    <w:p w14:paraId="03C37AC6" w14:textId="77777777" w:rsidR="000B092F" w:rsidRDefault="000B092F" w:rsidP="006C3CBA">
      <w:pPr>
        <w:ind w:left="426"/>
      </w:pPr>
      <w:r w:rsidRPr="00CB3109">
        <w:rPr>
          <w:b/>
        </w:rPr>
        <w:t>Ampelstatus</w:t>
      </w:r>
      <w:r>
        <w:t xml:space="preserve">: </w:t>
      </w:r>
      <w:sdt>
        <w:sdtPr>
          <w:alias w:val="Stakeholder-Ampel"/>
          <w:tag w:val="Stakeholder-Ampel"/>
          <w:id w:val="-556849064"/>
          <w:lock w:val="sdtLocked"/>
          <w:placeholder>
            <w:docPart w:val="05BCC3BF1F154DB1ABE498E61E2E7DCF"/>
          </w:placeholder>
          <w:showingPlcHdr/>
          <w15:color w:val="E9493D"/>
          <w:comboBox>
            <w:listItem w:displayText="grün" w:value="grün"/>
            <w:listItem w:displayText="gelb" w:value="gelb"/>
            <w:listItem w:displayText="rot" w:value="rot"/>
          </w:comboBox>
        </w:sdtPr>
        <w:sdtEndPr/>
        <w:sdtContent>
          <w:r w:rsidRPr="001E6C10">
            <w:rPr>
              <w:rStyle w:val="Platzhaltertext"/>
              <w:color w:val="1A70B8" w:themeColor="accent3"/>
            </w:rPr>
            <w:t>Wählen Sie einen der vorgegebenen Ampelstatus aus.</w:t>
          </w:r>
        </w:sdtContent>
      </w:sdt>
    </w:p>
    <w:p w14:paraId="7D49AC9B" w14:textId="77777777" w:rsidR="000B092F" w:rsidRDefault="000B092F" w:rsidP="006C3CBA">
      <w:pPr>
        <w:ind w:left="426"/>
      </w:pPr>
      <w:r w:rsidRPr="00CB3109">
        <w:rPr>
          <w:b/>
        </w:rPr>
        <w:t>Beschreibung</w:t>
      </w:r>
      <w:r>
        <w:t>:</w:t>
      </w:r>
    </w:p>
    <w:sdt>
      <w:sdtPr>
        <w:alias w:val="Stakeholder-Beschreibung"/>
        <w:tag w:val="Stakeholder-Beschreibung"/>
        <w:id w:val="232825285"/>
        <w:lock w:val="sdtLocked"/>
        <w:placeholder>
          <w:docPart w:val="DE6A87B0CD87468ABCCA6A4BCA6E406C"/>
        </w:placeholder>
        <w:showingPlcHdr/>
        <w15:color w:val="E9493D"/>
        <w15:appearance w15:val="hidden"/>
      </w:sdtPr>
      <w:sdtEndPr/>
      <w:sdtContent>
        <w:p w14:paraId="0E6FBCBC" w14:textId="578B0A51" w:rsidR="000B092F" w:rsidRDefault="000B092F" w:rsidP="006C3CBA">
          <w:pPr>
            <w:pStyle w:val="Listenabsatz"/>
            <w:numPr>
              <w:ilvl w:val="0"/>
              <w:numId w:val="31"/>
            </w:numPr>
            <w:ind w:left="851" w:hanging="426"/>
          </w:pPr>
          <w:r w:rsidRPr="001E6C10">
            <w:rPr>
              <w:rStyle w:val="Platzhaltertext"/>
              <w:color w:val="1A70B8" w:themeColor="accent3"/>
            </w:rPr>
            <w:t xml:space="preserve">Geben Sie bitte die Beschreibung ein, was </w:t>
          </w:r>
          <w:r w:rsidR="008B485D" w:rsidRPr="001E6C10">
            <w:rPr>
              <w:rStyle w:val="Platzhaltertext"/>
              <w:color w:val="1A70B8" w:themeColor="accent3"/>
            </w:rPr>
            <w:t>um das</w:t>
          </w:r>
          <w:r w:rsidRPr="001E6C10">
            <w:rPr>
              <w:rStyle w:val="Platzhaltertext"/>
              <w:color w:val="1A70B8" w:themeColor="accent3"/>
            </w:rPr>
            <w:t xml:space="preserve"> Vorhaben/Projekt </w:t>
          </w:r>
          <w:r w:rsidR="00010B49">
            <w:rPr>
              <w:rStyle w:val="Platzhaltertext"/>
              <w:color w:val="1A70B8" w:themeColor="accent3"/>
            </w:rPr>
            <w:t xml:space="preserve">herum </w:t>
          </w:r>
          <w:r w:rsidRPr="001E6C10">
            <w:rPr>
              <w:rStyle w:val="Platzhaltertext"/>
              <w:color w:val="1A70B8" w:themeColor="accent3"/>
            </w:rPr>
            <w:t>sozial passiert</w:t>
          </w:r>
          <w:r w:rsidR="00010B49">
            <w:rPr>
              <w:rStyle w:val="Platzhaltertext"/>
              <w:color w:val="1A70B8" w:themeColor="accent3"/>
            </w:rPr>
            <w:t xml:space="preserve"> ist</w:t>
          </w:r>
          <w:r w:rsidRPr="001E6C10">
            <w:rPr>
              <w:rStyle w:val="Platzhaltertext"/>
              <w:color w:val="1A70B8" w:themeColor="accent3"/>
            </w:rPr>
            <w:t xml:space="preserve"> und warum </w:t>
          </w:r>
          <w:r w:rsidR="008B485D" w:rsidRPr="001E6C10">
            <w:rPr>
              <w:rStyle w:val="Platzhaltertext"/>
              <w:color w:val="1A70B8" w:themeColor="accent3"/>
            </w:rPr>
            <w:t>der Status der</w:t>
          </w:r>
          <w:r w:rsidRPr="001E6C10">
            <w:rPr>
              <w:rStyle w:val="Platzhaltertext"/>
              <w:color w:val="1A70B8" w:themeColor="accent3"/>
            </w:rPr>
            <w:t xml:space="preserve"> Stakeholder ggf. auf gelb oder rot gesetzt wurde.</w:t>
          </w:r>
        </w:p>
      </w:sdtContent>
    </w:sdt>
    <w:p w14:paraId="3A7E682F" w14:textId="56A40769" w:rsidR="000F1AF3" w:rsidRDefault="009F1B6D" w:rsidP="006C3CBA">
      <w:pPr>
        <w:pStyle w:val="berschrift3"/>
        <w:ind w:left="426"/>
      </w:pPr>
      <w:r>
        <w:t>Ziele/Leistungen</w:t>
      </w:r>
    </w:p>
    <w:p w14:paraId="7A739BED" w14:textId="1F6A3DE1" w:rsidR="00210959" w:rsidRDefault="00210959" w:rsidP="006C3CBA">
      <w:pPr>
        <w:ind w:left="426"/>
      </w:pPr>
      <w:r w:rsidRPr="00EC1860">
        <w:rPr>
          <w:b/>
        </w:rPr>
        <w:t>Ampelstatus</w:t>
      </w:r>
      <w:r>
        <w:t xml:space="preserve">: </w:t>
      </w:r>
      <w:sdt>
        <w:sdtPr>
          <w:alias w:val="Leistungen-Ampel"/>
          <w:tag w:val="Leistungen-Ampel"/>
          <w:id w:val="-1890876278"/>
          <w:lock w:val="sdtLocked"/>
          <w:placeholder>
            <w:docPart w:val="6AF934296A1B4351887F8A2430469A70"/>
          </w:placeholder>
          <w:showingPlcHdr/>
          <w15:color w:val="E9493D"/>
          <w:comboBox>
            <w:listItem w:displayText="grün" w:value="grün"/>
            <w:listItem w:displayText="gelb" w:value="gelb"/>
            <w:listItem w:displayText="rot" w:value="rot"/>
          </w:comboBox>
        </w:sdtPr>
        <w:sdtEndPr/>
        <w:sdtContent>
          <w:r w:rsidR="00C8547C" w:rsidRPr="001E6C10">
            <w:rPr>
              <w:rStyle w:val="Platzhaltertext"/>
              <w:color w:val="1A70B8" w:themeColor="accent3"/>
            </w:rPr>
            <w:t>Wählen Sie einen der vorgegebenen Ampelstatus aus.</w:t>
          </w:r>
        </w:sdtContent>
      </w:sdt>
    </w:p>
    <w:p w14:paraId="66B746C4" w14:textId="23CCC6B0" w:rsidR="000B48F3" w:rsidRDefault="000B48F3" w:rsidP="006C3CBA">
      <w:pPr>
        <w:ind w:left="426"/>
      </w:pPr>
      <w:r w:rsidRPr="00CB3109">
        <w:rPr>
          <w:b/>
        </w:rPr>
        <w:t>Beschreibung</w:t>
      </w:r>
      <w:r>
        <w:t>:</w:t>
      </w:r>
    </w:p>
    <w:sdt>
      <w:sdtPr>
        <w:alias w:val="Leistungen-Beschreibung"/>
        <w:tag w:val="Leistungen-Beschreibung"/>
        <w:id w:val="2044553916"/>
        <w:lock w:val="sdtLocked"/>
        <w:placeholder>
          <w:docPart w:val="B7C86B3A80EE414B982A282E28130A12"/>
        </w:placeholder>
        <w:showingPlcHdr/>
        <w15:color w:val="E9493D"/>
        <w15:appearance w15:val="hidden"/>
      </w:sdtPr>
      <w:sdtEndPr/>
      <w:sdtContent>
        <w:p w14:paraId="0C59E67B" w14:textId="112F1D7D" w:rsidR="000B48F3" w:rsidRDefault="00C8547C" w:rsidP="006C3CBA">
          <w:pPr>
            <w:pStyle w:val="Listenabsatz"/>
            <w:numPr>
              <w:ilvl w:val="0"/>
              <w:numId w:val="31"/>
            </w:numPr>
            <w:ind w:left="851" w:hanging="426"/>
          </w:pPr>
          <w:r w:rsidRPr="001E6C10">
            <w:rPr>
              <w:rStyle w:val="Platzhaltertext"/>
              <w:color w:val="1A70B8" w:themeColor="accent3"/>
            </w:rPr>
            <w:t>Geben Sie bitte die Beschreibung ein, was im Vorhaben/Projekt inhaltlich passiert ist und warum der Status zu Zielen/Leistungen ggf. auf gelb oder rot gesetzt wurde.</w:t>
          </w:r>
        </w:p>
      </w:sdtContent>
    </w:sdt>
    <w:p w14:paraId="42180651" w14:textId="7F275E9A" w:rsidR="009F1B6D" w:rsidRDefault="009F1B6D" w:rsidP="006C3CBA">
      <w:pPr>
        <w:pStyle w:val="berschrift3"/>
        <w:ind w:left="426"/>
      </w:pPr>
      <w:r>
        <w:t>Termine</w:t>
      </w:r>
    </w:p>
    <w:p w14:paraId="7E590781" w14:textId="16229B5C" w:rsidR="009F1B6D" w:rsidRDefault="009F1B6D" w:rsidP="006C3CBA">
      <w:pPr>
        <w:ind w:left="426"/>
      </w:pPr>
      <w:r w:rsidRPr="00CB3109">
        <w:rPr>
          <w:b/>
        </w:rPr>
        <w:t>Ampelstatus</w:t>
      </w:r>
      <w:r>
        <w:t xml:space="preserve">: </w:t>
      </w:r>
      <w:sdt>
        <w:sdtPr>
          <w:alias w:val="Termin-Ampel"/>
          <w:tag w:val="Termin-Ampel"/>
          <w:id w:val="-2108572510"/>
          <w:lock w:val="sdtLocked"/>
          <w:placeholder>
            <w:docPart w:val="3C7F766E739B44F3AAFEE57468EC314B"/>
          </w:placeholder>
          <w:showingPlcHdr/>
          <w15:color w:val="E9493D"/>
          <w:comboBox>
            <w:listItem w:displayText="grün" w:value="grün"/>
            <w:listItem w:displayText="gelb" w:value="gelb"/>
            <w:listItem w:displayText="rot" w:value="rot"/>
          </w:comboBox>
        </w:sdtPr>
        <w:sdtEndPr/>
        <w:sdtContent>
          <w:r w:rsidR="00C8547C" w:rsidRPr="001E6C10">
            <w:rPr>
              <w:rStyle w:val="Platzhaltertext"/>
              <w:color w:val="1A70B8" w:themeColor="accent3"/>
            </w:rPr>
            <w:t>Wählen Sie einen der vorgegebenen Ampelstatus aus.</w:t>
          </w:r>
        </w:sdtContent>
      </w:sdt>
    </w:p>
    <w:p w14:paraId="3881DFB1" w14:textId="77777777" w:rsidR="009F1B6D" w:rsidRDefault="009F1B6D" w:rsidP="006C3CBA">
      <w:pPr>
        <w:ind w:left="426"/>
      </w:pPr>
      <w:r w:rsidRPr="00CB3109">
        <w:rPr>
          <w:b/>
        </w:rPr>
        <w:t>Beschreibung</w:t>
      </w:r>
      <w:r>
        <w:t>:</w:t>
      </w:r>
    </w:p>
    <w:sdt>
      <w:sdtPr>
        <w:alias w:val="Termine-Beschreibung"/>
        <w:tag w:val="Termine-Beschreibung"/>
        <w:id w:val="-387493550"/>
        <w:lock w:val="sdtLocked"/>
        <w:placeholder>
          <w:docPart w:val="2247795B4F6F4E71ADC0B8D32B40E8AA"/>
        </w:placeholder>
        <w:showingPlcHdr/>
        <w15:color w:val="E9493D"/>
        <w15:appearance w15:val="hidden"/>
      </w:sdtPr>
      <w:sdtEndPr/>
      <w:sdtContent>
        <w:p w14:paraId="696F5EA4" w14:textId="14AD536A" w:rsidR="009F1B6D" w:rsidRDefault="00C8547C" w:rsidP="006C3CBA">
          <w:pPr>
            <w:pStyle w:val="Listenabsatz"/>
            <w:numPr>
              <w:ilvl w:val="0"/>
              <w:numId w:val="31"/>
            </w:numPr>
            <w:ind w:left="851" w:hanging="426"/>
          </w:pPr>
          <w:r w:rsidRPr="001E6C10">
            <w:rPr>
              <w:rStyle w:val="Platzhaltertext"/>
              <w:color w:val="1A70B8" w:themeColor="accent3"/>
            </w:rPr>
            <w:t>Geben Sie bitte die Beschreibung ein, was im Vorhaben/Projekt terminlich passiert ist und warum der Status zu Terminen ggf. auf gelb oder rot gesetzt wurde.</w:t>
          </w:r>
        </w:p>
      </w:sdtContent>
    </w:sdt>
    <w:p w14:paraId="31A27938" w14:textId="0AECF6F6" w:rsidR="003609BF" w:rsidRDefault="003609BF" w:rsidP="006C3CBA">
      <w:pPr>
        <w:pStyle w:val="berschrift3"/>
        <w:ind w:left="426"/>
      </w:pPr>
      <w:r>
        <w:lastRenderedPageBreak/>
        <w:t>Personal/Finanzen</w:t>
      </w:r>
    </w:p>
    <w:p w14:paraId="41112B77" w14:textId="4CC75430" w:rsidR="003609BF" w:rsidRDefault="003609BF" w:rsidP="006C3CBA">
      <w:pPr>
        <w:ind w:left="426"/>
      </w:pPr>
      <w:r w:rsidRPr="00CB3109">
        <w:rPr>
          <w:b/>
        </w:rPr>
        <w:t>Ampelstatus</w:t>
      </w:r>
      <w:r>
        <w:t xml:space="preserve">: </w:t>
      </w:r>
      <w:sdt>
        <w:sdtPr>
          <w:alias w:val="Aufwand-Ampel"/>
          <w:tag w:val="Aufwand-Ampel"/>
          <w:id w:val="-1503114827"/>
          <w:lock w:val="sdtLocked"/>
          <w:placeholder>
            <w:docPart w:val="0414DE855B6C46A18C7C397A679EACB2"/>
          </w:placeholder>
          <w:showingPlcHdr/>
          <w15:color w:val="E9493D"/>
          <w:comboBox>
            <w:listItem w:displayText="grün" w:value="grün"/>
            <w:listItem w:displayText="gelb" w:value="gelb"/>
            <w:listItem w:displayText="rot" w:value="rot"/>
          </w:comboBox>
        </w:sdtPr>
        <w:sdtEndPr/>
        <w:sdtContent>
          <w:r w:rsidR="00C8547C" w:rsidRPr="001E6C10">
            <w:rPr>
              <w:rStyle w:val="Platzhaltertext"/>
              <w:color w:val="1A70B8" w:themeColor="accent3"/>
            </w:rPr>
            <w:t>Wählen Sie einen der vorgegebenen Ampelstatus aus.</w:t>
          </w:r>
        </w:sdtContent>
      </w:sdt>
    </w:p>
    <w:p w14:paraId="4ABD5111" w14:textId="77777777" w:rsidR="003609BF" w:rsidRDefault="003609BF" w:rsidP="006C3CBA">
      <w:pPr>
        <w:ind w:left="426"/>
      </w:pPr>
      <w:r w:rsidRPr="00CB3109">
        <w:rPr>
          <w:b/>
        </w:rPr>
        <w:t>Beschreibung</w:t>
      </w:r>
      <w:r>
        <w:t>:</w:t>
      </w:r>
    </w:p>
    <w:sdt>
      <w:sdtPr>
        <w:alias w:val="Aufwand-Beschreibung"/>
        <w:tag w:val="Aufwand-Beschreibung"/>
        <w:id w:val="-395820023"/>
        <w:lock w:val="sdtLocked"/>
        <w:placeholder>
          <w:docPart w:val="ABBD3998E5BF43C8877C76C3238C330C"/>
        </w:placeholder>
        <w:showingPlcHdr/>
        <w15:color w:val="E9493D"/>
        <w15:appearance w15:val="hidden"/>
      </w:sdtPr>
      <w:sdtEndPr/>
      <w:sdtContent>
        <w:p w14:paraId="5BDBD509" w14:textId="5237F435" w:rsidR="003609BF" w:rsidRDefault="00C8547C" w:rsidP="006C3CBA">
          <w:pPr>
            <w:pStyle w:val="Listenabsatz"/>
            <w:numPr>
              <w:ilvl w:val="0"/>
              <w:numId w:val="31"/>
            </w:numPr>
            <w:ind w:left="851" w:hanging="426"/>
          </w:pPr>
          <w:r w:rsidRPr="001E6C10">
            <w:rPr>
              <w:rStyle w:val="Platzhaltertext"/>
              <w:color w:val="1A70B8" w:themeColor="accent3"/>
            </w:rPr>
            <w:t>Geben Sie bitte die Beschreibung ein, was im Vorhaben/Projekt hinsichtlich Aufwände und Kosten passiert ist und warum der Status zu Personal/Finanzen ggf. auf gelb oder rot gesetzt wurde.</w:t>
          </w:r>
        </w:p>
      </w:sdtContent>
    </w:sdt>
    <w:p w14:paraId="767030DF" w14:textId="5BC9136F" w:rsidR="008A675F" w:rsidRDefault="008A675F" w:rsidP="008A675F">
      <w:pPr>
        <w:pStyle w:val="berschrift2"/>
      </w:pPr>
      <w:r>
        <w:t>Entscheidung</w:t>
      </w:r>
      <w:r w:rsidR="00C57A01">
        <w:t>sbedarf</w:t>
      </w:r>
      <w:r>
        <w:t>/</w:t>
      </w:r>
      <w:r w:rsidR="00C57A01">
        <w:t>Empfehlungen</w:t>
      </w:r>
    </w:p>
    <w:sdt>
      <w:sdtPr>
        <w:alias w:val="Entscheidungen"/>
        <w:tag w:val="Entscheidungen"/>
        <w:id w:val="-838458902"/>
        <w:lock w:val="sdtLocked"/>
        <w:placeholder>
          <w:docPart w:val="14E6B7AD4EA646819BCECFBB0C6C6EA1"/>
        </w:placeholder>
        <w:showingPlcHdr/>
        <w15:color w:val="E9493D"/>
        <w15:appearance w15:val="hidden"/>
      </w:sdtPr>
      <w:sdtEndPr/>
      <w:sdtContent>
        <w:p w14:paraId="2BE506DA" w14:textId="2D7EFB5F" w:rsidR="00F62950" w:rsidRDefault="00653DE3" w:rsidP="00A1204A">
          <w:pPr>
            <w:pStyle w:val="Listenabsatz"/>
            <w:numPr>
              <w:ilvl w:val="0"/>
              <w:numId w:val="31"/>
            </w:numPr>
            <w:ind w:left="426" w:hanging="426"/>
          </w:pPr>
          <w:r w:rsidRPr="001E6C10">
            <w:rPr>
              <w:rStyle w:val="Platzhaltertext"/>
              <w:color w:val="1A70B8" w:themeColor="accent3"/>
            </w:rPr>
            <w:t>Geben Sie bitte den Entscheidungsbedarf an, der für dieses Vorhaben/Projekt auf Management-Ebene zu treffen ist bzw. führen Sie sinnvolle Empfehlungen an.</w:t>
          </w:r>
        </w:p>
      </w:sdtContent>
    </w:sdt>
    <w:p w14:paraId="13B0AF9F" w14:textId="113C968E" w:rsidR="00022C2F" w:rsidRDefault="00022C2F" w:rsidP="00022C2F">
      <w:pPr>
        <w:pStyle w:val="berschrift2"/>
      </w:pPr>
      <w:r>
        <w:t>Ausblick/Nächste Schritte</w:t>
      </w:r>
    </w:p>
    <w:sdt>
      <w:sdtPr>
        <w:alias w:val="Ausblick"/>
        <w:tag w:val="Ausblick"/>
        <w:id w:val="447973196"/>
        <w:lock w:val="sdtLocked"/>
        <w:placeholder>
          <w:docPart w:val="20DFF532DDDC49F594BE62A341D9E84F"/>
        </w:placeholder>
        <w:showingPlcHdr/>
        <w15:color w:val="E9493D"/>
        <w15:appearance w15:val="hidden"/>
      </w:sdtPr>
      <w:sdtEndPr/>
      <w:sdtContent>
        <w:p w14:paraId="65598548" w14:textId="41ADDD18" w:rsidR="00653DE3" w:rsidRDefault="00940E2A" w:rsidP="00DA1278">
          <w:pPr>
            <w:pStyle w:val="Listenabsatz"/>
            <w:numPr>
              <w:ilvl w:val="0"/>
              <w:numId w:val="31"/>
            </w:numPr>
            <w:ind w:left="426" w:hanging="426"/>
          </w:pPr>
          <w:r w:rsidRPr="00F978CE">
            <w:rPr>
              <w:rStyle w:val="Platzhaltertext"/>
              <w:color w:val="1A70B8" w:themeColor="accent3"/>
            </w:rPr>
            <w:t xml:space="preserve">Geben Sie bitte </w:t>
          </w:r>
          <w:bookmarkStart w:id="4" w:name="_GoBack"/>
          <w:bookmarkEnd w:id="4"/>
          <w:r w:rsidR="00F978CE" w:rsidRPr="00F978CE">
            <w:rPr>
              <w:rStyle w:val="Platzhaltertext"/>
              <w:color w:val="1A70B8" w:themeColor="accent3"/>
            </w:rPr>
            <w:t>einen Ausblick auf die wesentlichen Arbeitsschritte, die im Zeitraum bis zum nächsten Statusbericht vorgesehen sind</w:t>
          </w:r>
          <w:r w:rsidRPr="00F978CE">
            <w:rPr>
              <w:rStyle w:val="Platzhaltertext"/>
              <w:color w:val="1A70B8" w:themeColor="accent3"/>
            </w:rPr>
            <w:t>.</w:t>
          </w:r>
        </w:p>
      </w:sdtContent>
    </w:sdt>
    <w:sectPr w:rsidR="00653DE3" w:rsidSect="009E221F">
      <w:headerReference w:type="default" r:id="rId12"/>
      <w:footerReference w:type="default" r:id="rId13"/>
      <w:headerReference w:type="first" r:id="rId14"/>
      <w:footerReference w:type="first" r:id="rId15"/>
      <w:pgSz w:w="11906" w:h="16838" w:code="9"/>
      <w:pgMar w:top="1701"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393EF" w14:textId="77777777" w:rsidR="001D35A8" w:rsidRDefault="001D35A8" w:rsidP="002F090F">
      <w:pPr>
        <w:spacing w:after="0" w:line="240" w:lineRule="auto"/>
      </w:pPr>
      <w:r>
        <w:separator/>
      </w:r>
    </w:p>
  </w:endnote>
  <w:endnote w:type="continuationSeparator" w:id="0">
    <w:p w14:paraId="13ED7AB5" w14:textId="77777777" w:rsidR="001D35A8" w:rsidRDefault="001D35A8" w:rsidP="002F0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le-GroteskNor">
    <w:altName w:val="Calibri"/>
    <w:charset w:val="00"/>
    <w:family w:val="auto"/>
    <w:pitch w:val="variable"/>
    <w:sig w:usb0="A00002AF" w:usb1="1000204B" w:usb2="00000028" w:usb3="00000000" w:csb0="000000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A1D46" w14:textId="1230BA09" w:rsidR="002F090F" w:rsidRDefault="00E10C43" w:rsidP="00141B75">
    <w:pPr>
      <w:pStyle w:val="Fuzeile"/>
    </w:pPr>
    <w:r>
      <w:t xml:space="preserve">Seite </w:t>
    </w:r>
    <w:r>
      <w:fldChar w:fldCharType="begin"/>
    </w:r>
    <w:r>
      <w:instrText>PAGE   \* MERGEFORMAT</w:instrText>
    </w:r>
    <w:r>
      <w:fldChar w:fldCharType="separate"/>
    </w:r>
    <w:r w:rsidR="00010B49">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C4E05" w14:textId="074C8483" w:rsidR="002F090F" w:rsidRDefault="00765D24" w:rsidP="007D5C45">
    <w:pPr>
      <w:pStyle w:val="Fuzeile"/>
    </w:pPr>
    <w:r>
      <w:rPr>
        <w:noProof/>
        <w:lang w:eastAsia="de-DE"/>
      </w:rPr>
      <mc:AlternateContent>
        <mc:Choice Requires="wps">
          <w:drawing>
            <wp:anchor distT="0" distB="0" distL="114300" distR="114300" simplePos="0" relativeHeight="251662336" behindDoc="0" locked="0" layoutInCell="1" allowOverlap="1" wp14:anchorId="5748AC2C" wp14:editId="405B909F">
              <wp:simplePos x="0" y="0"/>
              <wp:positionH relativeFrom="column">
                <wp:posOffset>5600700</wp:posOffset>
              </wp:positionH>
              <wp:positionV relativeFrom="paragraph">
                <wp:posOffset>-47625</wp:posOffset>
              </wp:positionV>
              <wp:extent cx="423081" cy="300250"/>
              <wp:effectExtent l="0" t="0" r="0" b="5080"/>
              <wp:wrapNone/>
              <wp:docPr id="149" name="Rechteck 149"/>
              <wp:cNvGraphicFramePr/>
              <a:graphic xmlns:a="http://schemas.openxmlformats.org/drawingml/2006/main">
                <a:graphicData uri="http://schemas.microsoft.com/office/word/2010/wordprocessingShape">
                  <wps:wsp>
                    <wps:cNvSpPr/>
                    <wps:spPr>
                      <a:xfrm>
                        <a:off x="0" y="0"/>
                        <a:ext cx="423081" cy="300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63DA1" id="Rechteck 149" o:spid="_x0000_s1026" style="position:absolute;margin-left:441pt;margin-top:-3.75pt;width:33.3pt;height:2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" fillcolor="white [3212]" stroked="f" strokeweight="1pt"/>
          </w:pict>
        </mc:Fallback>
      </mc:AlternateContent>
    </w:r>
    <w:r w:rsidR="00306180">
      <w:rPr>
        <w:noProof/>
        <w:lang w:eastAsia="de-DE"/>
      </w:rPr>
      <mc:AlternateContent>
        <mc:Choice Requires="wps">
          <w:drawing>
            <wp:anchor distT="0" distB="0" distL="114300" distR="114300" simplePos="0" relativeHeight="251659264" behindDoc="0" locked="0" layoutInCell="1" allowOverlap="1" wp14:anchorId="23811648" wp14:editId="58971432">
              <wp:simplePos x="0" y="0"/>
              <wp:positionH relativeFrom="column">
                <wp:posOffset>-899795</wp:posOffset>
              </wp:positionH>
              <wp:positionV relativeFrom="paragraph">
                <wp:posOffset>-1398382</wp:posOffset>
              </wp:positionV>
              <wp:extent cx="7597588" cy="0"/>
              <wp:effectExtent l="0" t="0" r="22860" b="19050"/>
              <wp:wrapNone/>
              <wp:docPr id="9" name="Gerade Verbindung 9"/>
              <wp:cNvGraphicFramePr/>
              <a:graphic xmlns:a="http://schemas.openxmlformats.org/drawingml/2006/main">
                <a:graphicData uri="http://schemas.microsoft.com/office/word/2010/wordprocessingShape">
                  <wps:wsp>
                    <wps:cNvCnPr/>
                    <wps:spPr>
                      <a:xfrm>
                        <a:off x="0" y="0"/>
                        <a:ext cx="7597588" cy="0"/>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DF9C3" id="Gerade Verbindung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85pt,-110.1pt" to="527.4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" strokecolor="white [3214]" strokeweight=".5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9401B" w14:textId="77777777" w:rsidR="001D35A8" w:rsidRDefault="001D35A8" w:rsidP="002F090F">
      <w:pPr>
        <w:spacing w:after="0" w:line="240" w:lineRule="auto"/>
      </w:pPr>
      <w:r>
        <w:separator/>
      </w:r>
    </w:p>
  </w:footnote>
  <w:footnote w:type="continuationSeparator" w:id="0">
    <w:p w14:paraId="7423856E" w14:textId="77777777" w:rsidR="001D35A8" w:rsidRDefault="001D35A8" w:rsidP="002F0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994E4" w14:textId="4AE4FB63" w:rsidR="00EB76DF" w:rsidRDefault="00140311" w:rsidP="00336E78">
    <w:pPr>
      <w:pStyle w:val="Kopfzeile"/>
    </w:pPr>
    <w:r w:rsidRPr="00D33428">
      <w:rPr>
        <w:noProof/>
        <w:lang w:eastAsia="de-DE"/>
      </w:rPr>
      <mc:AlternateContent>
        <mc:Choice Requires="wps">
          <w:drawing>
            <wp:anchor distT="0" distB="0" distL="114300" distR="114300" simplePos="0" relativeHeight="251660288" behindDoc="0" locked="0" layoutInCell="1" allowOverlap="1" wp14:anchorId="5BB054F2" wp14:editId="0259BB10">
              <wp:simplePos x="0" y="0"/>
              <wp:positionH relativeFrom="column">
                <wp:posOffset>461645</wp:posOffset>
              </wp:positionH>
              <wp:positionV relativeFrom="paragraph">
                <wp:posOffset>187960</wp:posOffset>
              </wp:positionV>
              <wp:extent cx="5311775" cy="190500"/>
              <wp:effectExtent l="0" t="0" r="3175" b="0"/>
              <wp:wrapNone/>
              <wp:docPr id="1" name="Textfeld 1"/>
              <wp:cNvGraphicFramePr/>
              <a:graphic xmlns:a="http://schemas.openxmlformats.org/drawingml/2006/main">
                <a:graphicData uri="http://schemas.microsoft.com/office/word/2010/wordprocessingShape">
                  <wps:wsp>
                    <wps:cNvSpPr txBox="1"/>
                    <wps:spPr>
                      <a:xfrm>
                        <a:off x="0" y="0"/>
                        <a:ext cx="5311775" cy="190500"/>
                      </a:xfrm>
                      <a:prstGeom prst="rect">
                        <a:avLst/>
                      </a:prstGeom>
                      <a:noFill/>
                      <a:ln w="6350">
                        <a:noFill/>
                      </a:ln>
                    </wps:spPr>
                    <wps:txbx>
                      <w:txbxContent>
                        <w:p w14:paraId="74013207" w14:textId="1C5D10CA" w:rsidR="00140311" w:rsidRPr="00336E78" w:rsidRDefault="00140311" w:rsidP="00336E78">
                          <w:pPr>
                            <w:pStyle w:val="Kopfzeile"/>
                          </w:pPr>
                          <w:r w:rsidRPr="00336E78">
                            <w:rPr>
                              <w:rStyle w:val="Platzhaltertext"/>
                              <w:color w:val="919292" w:themeColor="accent6"/>
                            </w:rPr>
                            <w:fldChar w:fldCharType="begin"/>
                          </w:r>
                          <w:r w:rsidRPr="00336E78">
                            <w:instrText xml:space="preserve"> REF Projektname  \* MERGEFORMAT </w:instrText>
                          </w:r>
                          <w:r w:rsidRPr="00336E78">
                            <w:rPr>
                              <w:rStyle w:val="Platzhaltertext"/>
                              <w:color w:val="919292" w:themeColor="accent6"/>
                            </w:rPr>
                            <w:fldChar w:fldCharType="separate"/>
                          </w:r>
                          <w:sdt>
                            <w:sdtPr>
                              <w:alias w:val="Projektname"/>
                              <w:tag w:val="Projektname"/>
                              <w:id w:val="-1036427864"/>
                              <w:placeholder>
                                <w:docPart w:val="BFAB0582D0A34D4E90C8617B819CB8EC"/>
                              </w:placeholder>
                              <w15:color w:val="E9493D"/>
                              <w15:appearance w15:val="hidden"/>
                              <w:text/>
                            </w:sdtPr>
                            <w:sdtEndPr/>
                            <w:sdtContent>
                              <w:r w:rsidR="00404289" w:rsidRPr="00336E78">
                                <w:t>Projektname</w:t>
                              </w:r>
                            </w:sdtContent>
                          </w:sdt>
                          <w:r w:rsidRPr="00336E78">
                            <w:rPr>
                              <w:rStyle w:val="Platzhaltertext"/>
                              <w:color w:val="919292" w:themeColor="accent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054F2" id="_x0000_t202" coordsize="21600,21600" o:spt="202" path="m,l,21600r21600,l21600,xe">
              <v:stroke joinstyle="miter"/>
              <v:path gradientshapeok="t" o:connecttype="rect"/>
            </v:shapetype>
            <v:shape id="Textfeld 1" o:spid="_x0000_s1026" type="#_x0000_t202" style="position:absolute;left:0;text-align:left;margin-left:36.35pt;margin-top:14.8pt;width:418.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" filled="f" stroked="f" strokeweight=".5pt">
              <v:textbox inset="0,0,0,0">
                <w:txbxContent>
                  <w:p w14:paraId="74013207" w14:textId="1C5D10CA" w:rsidR="00140311" w:rsidRPr="00336E78" w:rsidRDefault="00140311" w:rsidP="00336E78">
                    <w:pPr>
                      <w:pStyle w:val="Kopfzeile"/>
                    </w:pPr>
                    <w:r w:rsidRPr="00336E78">
                      <w:rPr>
                        <w:rStyle w:val="Platzhaltertext"/>
                        <w:color w:val="919292" w:themeColor="accent6"/>
                      </w:rPr>
                      <w:fldChar w:fldCharType="begin"/>
                    </w:r>
                    <w:r w:rsidRPr="00336E78">
                      <w:instrText xml:space="preserve"> REF Projektname  \* MERGEFORMAT </w:instrText>
                    </w:r>
                    <w:r w:rsidRPr="00336E78">
                      <w:rPr>
                        <w:rStyle w:val="Platzhaltertext"/>
                        <w:color w:val="919292" w:themeColor="accent6"/>
                      </w:rPr>
                      <w:fldChar w:fldCharType="separate"/>
                    </w:r>
                    <w:sdt>
                      <w:sdtPr>
                        <w:alias w:val="Projektname"/>
                        <w:tag w:val="Projektname"/>
                        <w:id w:val="-1036427864"/>
                        <w:placeholder>
                          <w:docPart w:val="BFAB0582D0A34D4E90C8617B819CB8EC"/>
                        </w:placeholder>
                        <w15:color w:val="E9493D"/>
                        <w15:appearance w15:val="hidden"/>
                        <w:text/>
                      </w:sdtPr>
                      <w:sdtEndPr/>
                      <w:sdtContent>
                        <w:r w:rsidR="00404289" w:rsidRPr="00336E78">
                          <w:t>Projektname</w:t>
                        </w:r>
                      </w:sdtContent>
                    </w:sdt>
                    <w:r w:rsidRPr="00336E78">
                      <w:rPr>
                        <w:rStyle w:val="Platzhaltertext"/>
                        <w:color w:val="919292" w:themeColor="accent6"/>
                      </w:rPr>
                      <w:fldChar w:fldCharType="end"/>
                    </w:r>
                  </w:p>
                </w:txbxContent>
              </v:textbox>
            </v:shape>
          </w:pict>
        </mc:Fallback>
      </mc:AlternateContent>
    </w:r>
    <w:r w:rsidR="00E10C43" w:rsidRPr="00D33428">
      <w:t>Projektbericht</w:t>
    </w:r>
    <w:r w:rsidR="00B84B66" w:rsidRPr="00D33428">
      <w:fldChar w:fldCharType="begin"/>
    </w:r>
    <w:r w:rsidR="00B84B66" w:rsidRPr="00D33428">
      <w:instrText xml:space="preserve"> DOCVARIABLE  Projektname  \* MERGEFORMAT </w:instrText>
    </w:r>
    <w:r w:rsidR="00B84B66" w:rsidRPr="00D33428">
      <w:fldChar w:fldCharType="end"/>
    </w:r>
  </w:p>
  <w:p w14:paraId="2EB428E0" w14:textId="77777777" w:rsidR="00336E78" w:rsidRPr="00D33428" w:rsidRDefault="00336E78" w:rsidP="00336E7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86E8A" w14:textId="1D84428D" w:rsidR="00765D24" w:rsidRDefault="00765D24">
    <w:pPr>
      <w:pStyle w:val="Kopfzeile"/>
    </w:pPr>
    <w:r>
      <w:rPr>
        <w:noProof/>
        <w:lang w:eastAsia="de-DE"/>
      </w:rPr>
      <mc:AlternateContent>
        <mc:Choice Requires="wps">
          <w:drawing>
            <wp:anchor distT="0" distB="0" distL="114300" distR="114300" simplePos="0" relativeHeight="251664384" behindDoc="0" locked="0" layoutInCell="1" allowOverlap="1" wp14:anchorId="3CA4D38D" wp14:editId="2E1C09D7">
              <wp:simplePos x="0" y="0"/>
              <wp:positionH relativeFrom="margin">
                <wp:posOffset>-424180</wp:posOffset>
              </wp:positionH>
              <wp:positionV relativeFrom="paragraph">
                <wp:posOffset>-221616</wp:posOffset>
              </wp:positionV>
              <wp:extent cx="6686550" cy="485775"/>
              <wp:effectExtent l="0" t="0" r="0" b="9525"/>
              <wp:wrapNone/>
              <wp:docPr id="63" name="Rechteck 63"/>
              <wp:cNvGraphicFramePr/>
              <a:graphic xmlns:a="http://schemas.openxmlformats.org/drawingml/2006/main">
                <a:graphicData uri="http://schemas.microsoft.com/office/word/2010/wordprocessingShape">
                  <wps:wsp>
                    <wps:cNvSpPr/>
                    <wps:spPr>
                      <a:xfrm>
                        <a:off x="0" y="0"/>
                        <a:ext cx="6686550"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4D884" id="Rechteck 63" o:spid="_x0000_s1026" style="position:absolute;margin-left:-33.4pt;margin-top:-17.45pt;width:526.5pt;height:3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" fillcolor="white [3212]" stroked="f" strokeweight="1pt">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0025C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CF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E6F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BCA3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4042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48EE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D4B9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AE3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1C50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FAB6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F6374"/>
    <w:multiLevelType w:val="hybridMultilevel"/>
    <w:tmpl w:val="2C2AB20E"/>
    <w:lvl w:ilvl="0" w:tplc="7166DE40">
      <w:start w:val="1"/>
      <w:numFmt w:val="bullet"/>
      <w:lvlText w:val=""/>
      <w:lvlJc w:val="left"/>
      <w:pPr>
        <w:tabs>
          <w:tab w:val="num" w:pos="720"/>
        </w:tabs>
        <w:ind w:left="720" w:hanging="360"/>
      </w:pPr>
      <w:rPr>
        <w:rFonts w:ascii="Symbol" w:hAnsi="Symbol" w:hint="default"/>
      </w:rPr>
    </w:lvl>
    <w:lvl w:ilvl="1" w:tplc="E6828D14" w:tentative="1">
      <w:start w:val="1"/>
      <w:numFmt w:val="bullet"/>
      <w:lvlText w:val=""/>
      <w:lvlJc w:val="left"/>
      <w:pPr>
        <w:tabs>
          <w:tab w:val="num" w:pos="1440"/>
        </w:tabs>
        <w:ind w:left="1440" w:hanging="360"/>
      </w:pPr>
      <w:rPr>
        <w:rFonts w:ascii="Symbol" w:hAnsi="Symbol" w:hint="default"/>
      </w:rPr>
    </w:lvl>
    <w:lvl w:ilvl="2" w:tplc="C04819A2" w:tentative="1">
      <w:start w:val="1"/>
      <w:numFmt w:val="bullet"/>
      <w:lvlText w:val=""/>
      <w:lvlJc w:val="left"/>
      <w:pPr>
        <w:tabs>
          <w:tab w:val="num" w:pos="2160"/>
        </w:tabs>
        <w:ind w:left="2160" w:hanging="360"/>
      </w:pPr>
      <w:rPr>
        <w:rFonts w:ascii="Symbol" w:hAnsi="Symbol" w:hint="default"/>
      </w:rPr>
    </w:lvl>
    <w:lvl w:ilvl="3" w:tplc="BB7C0082" w:tentative="1">
      <w:start w:val="1"/>
      <w:numFmt w:val="bullet"/>
      <w:lvlText w:val=""/>
      <w:lvlJc w:val="left"/>
      <w:pPr>
        <w:tabs>
          <w:tab w:val="num" w:pos="2880"/>
        </w:tabs>
        <w:ind w:left="2880" w:hanging="360"/>
      </w:pPr>
      <w:rPr>
        <w:rFonts w:ascii="Symbol" w:hAnsi="Symbol" w:hint="default"/>
      </w:rPr>
    </w:lvl>
    <w:lvl w:ilvl="4" w:tplc="CF2A014A" w:tentative="1">
      <w:start w:val="1"/>
      <w:numFmt w:val="bullet"/>
      <w:lvlText w:val=""/>
      <w:lvlJc w:val="left"/>
      <w:pPr>
        <w:tabs>
          <w:tab w:val="num" w:pos="3600"/>
        </w:tabs>
        <w:ind w:left="3600" w:hanging="360"/>
      </w:pPr>
      <w:rPr>
        <w:rFonts w:ascii="Symbol" w:hAnsi="Symbol" w:hint="default"/>
      </w:rPr>
    </w:lvl>
    <w:lvl w:ilvl="5" w:tplc="E7D20E8A" w:tentative="1">
      <w:start w:val="1"/>
      <w:numFmt w:val="bullet"/>
      <w:lvlText w:val=""/>
      <w:lvlJc w:val="left"/>
      <w:pPr>
        <w:tabs>
          <w:tab w:val="num" w:pos="4320"/>
        </w:tabs>
        <w:ind w:left="4320" w:hanging="360"/>
      </w:pPr>
      <w:rPr>
        <w:rFonts w:ascii="Symbol" w:hAnsi="Symbol" w:hint="default"/>
      </w:rPr>
    </w:lvl>
    <w:lvl w:ilvl="6" w:tplc="45007164" w:tentative="1">
      <w:start w:val="1"/>
      <w:numFmt w:val="bullet"/>
      <w:lvlText w:val=""/>
      <w:lvlJc w:val="left"/>
      <w:pPr>
        <w:tabs>
          <w:tab w:val="num" w:pos="5040"/>
        </w:tabs>
        <w:ind w:left="5040" w:hanging="360"/>
      </w:pPr>
      <w:rPr>
        <w:rFonts w:ascii="Symbol" w:hAnsi="Symbol" w:hint="default"/>
      </w:rPr>
    </w:lvl>
    <w:lvl w:ilvl="7" w:tplc="703E8340" w:tentative="1">
      <w:start w:val="1"/>
      <w:numFmt w:val="bullet"/>
      <w:lvlText w:val=""/>
      <w:lvlJc w:val="left"/>
      <w:pPr>
        <w:tabs>
          <w:tab w:val="num" w:pos="5760"/>
        </w:tabs>
        <w:ind w:left="5760" w:hanging="360"/>
      </w:pPr>
      <w:rPr>
        <w:rFonts w:ascii="Symbol" w:hAnsi="Symbol" w:hint="default"/>
      </w:rPr>
    </w:lvl>
    <w:lvl w:ilvl="8" w:tplc="C31EFD7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7F155F7"/>
    <w:multiLevelType w:val="hybridMultilevel"/>
    <w:tmpl w:val="67222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CAC3B82"/>
    <w:multiLevelType w:val="hybridMultilevel"/>
    <w:tmpl w:val="3932AF6C"/>
    <w:lvl w:ilvl="0" w:tplc="728258D2">
      <w:start w:val="1"/>
      <w:numFmt w:val="bullet"/>
      <w:lvlText w:val=""/>
      <w:lvlJc w:val="left"/>
      <w:pPr>
        <w:tabs>
          <w:tab w:val="num" w:pos="720"/>
        </w:tabs>
        <w:ind w:left="720" w:hanging="360"/>
      </w:pPr>
      <w:rPr>
        <w:rFonts w:ascii="Symbol" w:hAnsi="Symbol" w:hint="default"/>
      </w:rPr>
    </w:lvl>
    <w:lvl w:ilvl="1" w:tplc="D58CFAE4" w:tentative="1">
      <w:start w:val="1"/>
      <w:numFmt w:val="bullet"/>
      <w:lvlText w:val=""/>
      <w:lvlJc w:val="left"/>
      <w:pPr>
        <w:tabs>
          <w:tab w:val="num" w:pos="1440"/>
        </w:tabs>
        <w:ind w:left="1440" w:hanging="360"/>
      </w:pPr>
      <w:rPr>
        <w:rFonts w:ascii="Symbol" w:hAnsi="Symbol" w:hint="default"/>
      </w:rPr>
    </w:lvl>
    <w:lvl w:ilvl="2" w:tplc="9DEAAF16" w:tentative="1">
      <w:start w:val="1"/>
      <w:numFmt w:val="bullet"/>
      <w:lvlText w:val=""/>
      <w:lvlJc w:val="left"/>
      <w:pPr>
        <w:tabs>
          <w:tab w:val="num" w:pos="2160"/>
        </w:tabs>
        <w:ind w:left="2160" w:hanging="360"/>
      </w:pPr>
      <w:rPr>
        <w:rFonts w:ascii="Symbol" w:hAnsi="Symbol" w:hint="default"/>
      </w:rPr>
    </w:lvl>
    <w:lvl w:ilvl="3" w:tplc="4A8A11D6" w:tentative="1">
      <w:start w:val="1"/>
      <w:numFmt w:val="bullet"/>
      <w:lvlText w:val=""/>
      <w:lvlJc w:val="left"/>
      <w:pPr>
        <w:tabs>
          <w:tab w:val="num" w:pos="2880"/>
        </w:tabs>
        <w:ind w:left="2880" w:hanging="360"/>
      </w:pPr>
      <w:rPr>
        <w:rFonts w:ascii="Symbol" w:hAnsi="Symbol" w:hint="default"/>
      </w:rPr>
    </w:lvl>
    <w:lvl w:ilvl="4" w:tplc="9B70C3C4" w:tentative="1">
      <w:start w:val="1"/>
      <w:numFmt w:val="bullet"/>
      <w:lvlText w:val=""/>
      <w:lvlJc w:val="left"/>
      <w:pPr>
        <w:tabs>
          <w:tab w:val="num" w:pos="3600"/>
        </w:tabs>
        <w:ind w:left="3600" w:hanging="360"/>
      </w:pPr>
      <w:rPr>
        <w:rFonts w:ascii="Symbol" w:hAnsi="Symbol" w:hint="default"/>
      </w:rPr>
    </w:lvl>
    <w:lvl w:ilvl="5" w:tplc="D9029DCE" w:tentative="1">
      <w:start w:val="1"/>
      <w:numFmt w:val="bullet"/>
      <w:lvlText w:val=""/>
      <w:lvlJc w:val="left"/>
      <w:pPr>
        <w:tabs>
          <w:tab w:val="num" w:pos="4320"/>
        </w:tabs>
        <w:ind w:left="4320" w:hanging="360"/>
      </w:pPr>
      <w:rPr>
        <w:rFonts w:ascii="Symbol" w:hAnsi="Symbol" w:hint="default"/>
      </w:rPr>
    </w:lvl>
    <w:lvl w:ilvl="6" w:tplc="774C03BA" w:tentative="1">
      <w:start w:val="1"/>
      <w:numFmt w:val="bullet"/>
      <w:lvlText w:val=""/>
      <w:lvlJc w:val="left"/>
      <w:pPr>
        <w:tabs>
          <w:tab w:val="num" w:pos="5040"/>
        </w:tabs>
        <w:ind w:left="5040" w:hanging="360"/>
      </w:pPr>
      <w:rPr>
        <w:rFonts w:ascii="Symbol" w:hAnsi="Symbol" w:hint="default"/>
      </w:rPr>
    </w:lvl>
    <w:lvl w:ilvl="7" w:tplc="6F78CD36" w:tentative="1">
      <w:start w:val="1"/>
      <w:numFmt w:val="bullet"/>
      <w:lvlText w:val=""/>
      <w:lvlJc w:val="left"/>
      <w:pPr>
        <w:tabs>
          <w:tab w:val="num" w:pos="5760"/>
        </w:tabs>
        <w:ind w:left="5760" w:hanging="360"/>
      </w:pPr>
      <w:rPr>
        <w:rFonts w:ascii="Symbol" w:hAnsi="Symbol" w:hint="default"/>
      </w:rPr>
    </w:lvl>
    <w:lvl w:ilvl="8" w:tplc="4ACA90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AA81DBA"/>
    <w:multiLevelType w:val="hybridMultilevel"/>
    <w:tmpl w:val="332C9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69F2F52"/>
    <w:multiLevelType w:val="hybridMultilevel"/>
    <w:tmpl w:val="46CA200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474144"/>
    <w:multiLevelType w:val="hybridMultilevel"/>
    <w:tmpl w:val="FA1E04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9A1157F"/>
    <w:multiLevelType w:val="hybridMultilevel"/>
    <w:tmpl w:val="CC74F2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C5722E9"/>
    <w:multiLevelType w:val="hybridMultilevel"/>
    <w:tmpl w:val="0ED8D2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DB33A98"/>
    <w:multiLevelType w:val="multilevel"/>
    <w:tmpl w:val="157C824E"/>
    <w:lvl w:ilvl="0">
      <w:start w:val="1"/>
      <w:numFmt w:val="bullet"/>
      <w:lvlText w:val=""/>
      <w:lvlJc w:val="left"/>
      <w:pPr>
        <w:ind w:left="360" w:hanging="360"/>
      </w:pPr>
      <w:rPr>
        <w:rFonts w:ascii="Wingdings" w:hAnsi="Wingdings" w:hint="default"/>
        <w:u w:color="AE0C21"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FE024D9"/>
    <w:multiLevelType w:val="hybridMultilevel"/>
    <w:tmpl w:val="87F89D0E"/>
    <w:lvl w:ilvl="0" w:tplc="29D89040">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7014072"/>
    <w:multiLevelType w:val="hybridMultilevel"/>
    <w:tmpl w:val="133A18E0"/>
    <w:lvl w:ilvl="0" w:tplc="9A486898">
      <w:start w:val="1"/>
      <w:numFmt w:val="bullet"/>
      <w:lvlText w:val=""/>
      <w:lvlJc w:val="left"/>
      <w:pPr>
        <w:tabs>
          <w:tab w:val="num" w:pos="720"/>
        </w:tabs>
        <w:ind w:left="720" w:hanging="360"/>
      </w:pPr>
      <w:rPr>
        <w:rFonts w:ascii="Symbol" w:hAnsi="Symbol" w:hint="default"/>
      </w:rPr>
    </w:lvl>
    <w:lvl w:ilvl="1" w:tplc="204C4662" w:tentative="1">
      <w:start w:val="1"/>
      <w:numFmt w:val="bullet"/>
      <w:lvlText w:val=""/>
      <w:lvlJc w:val="left"/>
      <w:pPr>
        <w:tabs>
          <w:tab w:val="num" w:pos="1440"/>
        </w:tabs>
        <w:ind w:left="1440" w:hanging="360"/>
      </w:pPr>
      <w:rPr>
        <w:rFonts w:ascii="Symbol" w:hAnsi="Symbol" w:hint="default"/>
      </w:rPr>
    </w:lvl>
    <w:lvl w:ilvl="2" w:tplc="9F7028F2" w:tentative="1">
      <w:start w:val="1"/>
      <w:numFmt w:val="bullet"/>
      <w:lvlText w:val=""/>
      <w:lvlJc w:val="left"/>
      <w:pPr>
        <w:tabs>
          <w:tab w:val="num" w:pos="2160"/>
        </w:tabs>
        <w:ind w:left="2160" w:hanging="360"/>
      </w:pPr>
      <w:rPr>
        <w:rFonts w:ascii="Symbol" w:hAnsi="Symbol" w:hint="default"/>
      </w:rPr>
    </w:lvl>
    <w:lvl w:ilvl="3" w:tplc="57D600C6" w:tentative="1">
      <w:start w:val="1"/>
      <w:numFmt w:val="bullet"/>
      <w:lvlText w:val=""/>
      <w:lvlJc w:val="left"/>
      <w:pPr>
        <w:tabs>
          <w:tab w:val="num" w:pos="2880"/>
        </w:tabs>
        <w:ind w:left="2880" w:hanging="360"/>
      </w:pPr>
      <w:rPr>
        <w:rFonts w:ascii="Symbol" w:hAnsi="Symbol" w:hint="default"/>
      </w:rPr>
    </w:lvl>
    <w:lvl w:ilvl="4" w:tplc="F5AA1AF6" w:tentative="1">
      <w:start w:val="1"/>
      <w:numFmt w:val="bullet"/>
      <w:lvlText w:val=""/>
      <w:lvlJc w:val="left"/>
      <w:pPr>
        <w:tabs>
          <w:tab w:val="num" w:pos="3600"/>
        </w:tabs>
        <w:ind w:left="3600" w:hanging="360"/>
      </w:pPr>
      <w:rPr>
        <w:rFonts w:ascii="Symbol" w:hAnsi="Symbol" w:hint="default"/>
      </w:rPr>
    </w:lvl>
    <w:lvl w:ilvl="5" w:tplc="CC68612E" w:tentative="1">
      <w:start w:val="1"/>
      <w:numFmt w:val="bullet"/>
      <w:lvlText w:val=""/>
      <w:lvlJc w:val="left"/>
      <w:pPr>
        <w:tabs>
          <w:tab w:val="num" w:pos="4320"/>
        </w:tabs>
        <w:ind w:left="4320" w:hanging="360"/>
      </w:pPr>
      <w:rPr>
        <w:rFonts w:ascii="Symbol" w:hAnsi="Symbol" w:hint="default"/>
      </w:rPr>
    </w:lvl>
    <w:lvl w:ilvl="6" w:tplc="85965A30" w:tentative="1">
      <w:start w:val="1"/>
      <w:numFmt w:val="bullet"/>
      <w:lvlText w:val=""/>
      <w:lvlJc w:val="left"/>
      <w:pPr>
        <w:tabs>
          <w:tab w:val="num" w:pos="5040"/>
        </w:tabs>
        <w:ind w:left="5040" w:hanging="360"/>
      </w:pPr>
      <w:rPr>
        <w:rFonts w:ascii="Symbol" w:hAnsi="Symbol" w:hint="default"/>
      </w:rPr>
    </w:lvl>
    <w:lvl w:ilvl="7" w:tplc="40EAD8D2" w:tentative="1">
      <w:start w:val="1"/>
      <w:numFmt w:val="bullet"/>
      <w:lvlText w:val=""/>
      <w:lvlJc w:val="left"/>
      <w:pPr>
        <w:tabs>
          <w:tab w:val="num" w:pos="5760"/>
        </w:tabs>
        <w:ind w:left="5760" w:hanging="360"/>
      </w:pPr>
      <w:rPr>
        <w:rFonts w:ascii="Symbol" w:hAnsi="Symbol" w:hint="default"/>
      </w:rPr>
    </w:lvl>
    <w:lvl w:ilvl="8" w:tplc="73BEA14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7D16843"/>
    <w:multiLevelType w:val="hybridMultilevel"/>
    <w:tmpl w:val="404C20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8400E8C"/>
    <w:multiLevelType w:val="hybridMultilevel"/>
    <w:tmpl w:val="8F5AD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E2D6C7B"/>
    <w:multiLevelType w:val="hybridMultilevel"/>
    <w:tmpl w:val="F8546336"/>
    <w:lvl w:ilvl="0" w:tplc="7DFEEC7C">
      <w:start w:val="1"/>
      <w:numFmt w:val="bullet"/>
      <w:lvlText w:val=""/>
      <w:lvlJc w:val="left"/>
      <w:pPr>
        <w:tabs>
          <w:tab w:val="num" w:pos="720"/>
        </w:tabs>
        <w:ind w:left="720" w:hanging="360"/>
      </w:pPr>
      <w:rPr>
        <w:rFonts w:ascii="Symbol" w:hAnsi="Symbol" w:hint="default"/>
      </w:rPr>
    </w:lvl>
    <w:lvl w:ilvl="1" w:tplc="D14A7A02" w:tentative="1">
      <w:start w:val="1"/>
      <w:numFmt w:val="bullet"/>
      <w:lvlText w:val=""/>
      <w:lvlJc w:val="left"/>
      <w:pPr>
        <w:tabs>
          <w:tab w:val="num" w:pos="1440"/>
        </w:tabs>
        <w:ind w:left="1440" w:hanging="360"/>
      </w:pPr>
      <w:rPr>
        <w:rFonts w:ascii="Symbol" w:hAnsi="Symbol" w:hint="default"/>
      </w:rPr>
    </w:lvl>
    <w:lvl w:ilvl="2" w:tplc="32FC3400" w:tentative="1">
      <w:start w:val="1"/>
      <w:numFmt w:val="bullet"/>
      <w:lvlText w:val=""/>
      <w:lvlJc w:val="left"/>
      <w:pPr>
        <w:tabs>
          <w:tab w:val="num" w:pos="2160"/>
        </w:tabs>
        <w:ind w:left="2160" w:hanging="360"/>
      </w:pPr>
      <w:rPr>
        <w:rFonts w:ascii="Symbol" w:hAnsi="Symbol" w:hint="default"/>
      </w:rPr>
    </w:lvl>
    <w:lvl w:ilvl="3" w:tplc="3AAADE66" w:tentative="1">
      <w:start w:val="1"/>
      <w:numFmt w:val="bullet"/>
      <w:lvlText w:val=""/>
      <w:lvlJc w:val="left"/>
      <w:pPr>
        <w:tabs>
          <w:tab w:val="num" w:pos="2880"/>
        </w:tabs>
        <w:ind w:left="2880" w:hanging="360"/>
      </w:pPr>
      <w:rPr>
        <w:rFonts w:ascii="Symbol" w:hAnsi="Symbol" w:hint="default"/>
      </w:rPr>
    </w:lvl>
    <w:lvl w:ilvl="4" w:tplc="A386F1B8" w:tentative="1">
      <w:start w:val="1"/>
      <w:numFmt w:val="bullet"/>
      <w:lvlText w:val=""/>
      <w:lvlJc w:val="left"/>
      <w:pPr>
        <w:tabs>
          <w:tab w:val="num" w:pos="3600"/>
        </w:tabs>
        <w:ind w:left="3600" w:hanging="360"/>
      </w:pPr>
      <w:rPr>
        <w:rFonts w:ascii="Symbol" w:hAnsi="Symbol" w:hint="default"/>
      </w:rPr>
    </w:lvl>
    <w:lvl w:ilvl="5" w:tplc="C8AAC8B8" w:tentative="1">
      <w:start w:val="1"/>
      <w:numFmt w:val="bullet"/>
      <w:lvlText w:val=""/>
      <w:lvlJc w:val="left"/>
      <w:pPr>
        <w:tabs>
          <w:tab w:val="num" w:pos="4320"/>
        </w:tabs>
        <w:ind w:left="4320" w:hanging="360"/>
      </w:pPr>
      <w:rPr>
        <w:rFonts w:ascii="Symbol" w:hAnsi="Symbol" w:hint="default"/>
      </w:rPr>
    </w:lvl>
    <w:lvl w:ilvl="6" w:tplc="F22869A4" w:tentative="1">
      <w:start w:val="1"/>
      <w:numFmt w:val="bullet"/>
      <w:lvlText w:val=""/>
      <w:lvlJc w:val="left"/>
      <w:pPr>
        <w:tabs>
          <w:tab w:val="num" w:pos="5040"/>
        </w:tabs>
        <w:ind w:left="5040" w:hanging="360"/>
      </w:pPr>
      <w:rPr>
        <w:rFonts w:ascii="Symbol" w:hAnsi="Symbol" w:hint="default"/>
      </w:rPr>
    </w:lvl>
    <w:lvl w:ilvl="7" w:tplc="537AE3E8" w:tentative="1">
      <w:start w:val="1"/>
      <w:numFmt w:val="bullet"/>
      <w:lvlText w:val=""/>
      <w:lvlJc w:val="left"/>
      <w:pPr>
        <w:tabs>
          <w:tab w:val="num" w:pos="5760"/>
        </w:tabs>
        <w:ind w:left="5760" w:hanging="360"/>
      </w:pPr>
      <w:rPr>
        <w:rFonts w:ascii="Symbol" w:hAnsi="Symbol" w:hint="default"/>
      </w:rPr>
    </w:lvl>
    <w:lvl w:ilvl="8" w:tplc="F128163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FC279B"/>
    <w:multiLevelType w:val="hybridMultilevel"/>
    <w:tmpl w:val="31B2EFDA"/>
    <w:lvl w:ilvl="0" w:tplc="036E0212">
      <w:start w:val="1"/>
      <w:numFmt w:val="bullet"/>
      <w:lvlText w:val=""/>
      <w:lvlJc w:val="left"/>
      <w:pPr>
        <w:tabs>
          <w:tab w:val="num" w:pos="720"/>
        </w:tabs>
        <w:ind w:left="720" w:hanging="360"/>
      </w:pPr>
      <w:rPr>
        <w:rFonts w:ascii="Symbol" w:hAnsi="Symbol" w:hint="default"/>
      </w:rPr>
    </w:lvl>
    <w:lvl w:ilvl="1" w:tplc="D0943FF0" w:tentative="1">
      <w:start w:val="1"/>
      <w:numFmt w:val="bullet"/>
      <w:lvlText w:val=""/>
      <w:lvlJc w:val="left"/>
      <w:pPr>
        <w:tabs>
          <w:tab w:val="num" w:pos="1440"/>
        </w:tabs>
        <w:ind w:left="1440" w:hanging="360"/>
      </w:pPr>
      <w:rPr>
        <w:rFonts w:ascii="Symbol" w:hAnsi="Symbol" w:hint="default"/>
      </w:rPr>
    </w:lvl>
    <w:lvl w:ilvl="2" w:tplc="4AE6B086" w:tentative="1">
      <w:start w:val="1"/>
      <w:numFmt w:val="bullet"/>
      <w:lvlText w:val=""/>
      <w:lvlJc w:val="left"/>
      <w:pPr>
        <w:tabs>
          <w:tab w:val="num" w:pos="2160"/>
        </w:tabs>
        <w:ind w:left="2160" w:hanging="360"/>
      </w:pPr>
      <w:rPr>
        <w:rFonts w:ascii="Symbol" w:hAnsi="Symbol" w:hint="default"/>
      </w:rPr>
    </w:lvl>
    <w:lvl w:ilvl="3" w:tplc="7A92D5BA" w:tentative="1">
      <w:start w:val="1"/>
      <w:numFmt w:val="bullet"/>
      <w:lvlText w:val=""/>
      <w:lvlJc w:val="left"/>
      <w:pPr>
        <w:tabs>
          <w:tab w:val="num" w:pos="2880"/>
        </w:tabs>
        <w:ind w:left="2880" w:hanging="360"/>
      </w:pPr>
      <w:rPr>
        <w:rFonts w:ascii="Symbol" w:hAnsi="Symbol" w:hint="default"/>
      </w:rPr>
    </w:lvl>
    <w:lvl w:ilvl="4" w:tplc="ED102EF0" w:tentative="1">
      <w:start w:val="1"/>
      <w:numFmt w:val="bullet"/>
      <w:lvlText w:val=""/>
      <w:lvlJc w:val="left"/>
      <w:pPr>
        <w:tabs>
          <w:tab w:val="num" w:pos="3600"/>
        </w:tabs>
        <w:ind w:left="3600" w:hanging="360"/>
      </w:pPr>
      <w:rPr>
        <w:rFonts w:ascii="Symbol" w:hAnsi="Symbol" w:hint="default"/>
      </w:rPr>
    </w:lvl>
    <w:lvl w:ilvl="5" w:tplc="30C2E2BC" w:tentative="1">
      <w:start w:val="1"/>
      <w:numFmt w:val="bullet"/>
      <w:lvlText w:val=""/>
      <w:lvlJc w:val="left"/>
      <w:pPr>
        <w:tabs>
          <w:tab w:val="num" w:pos="4320"/>
        </w:tabs>
        <w:ind w:left="4320" w:hanging="360"/>
      </w:pPr>
      <w:rPr>
        <w:rFonts w:ascii="Symbol" w:hAnsi="Symbol" w:hint="default"/>
      </w:rPr>
    </w:lvl>
    <w:lvl w:ilvl="6" w:tplc="D810705C" w:tentative="1">
      <w:start w:val="1"/>
      <w:numFmt w:val="bullet"/>
      <w:lvlText w:val=""/>
      <w:lvlJc w:val="left"/>
      <w:pPr>
        <w:tabs>
          <w:tab w:val="num" w:pos="5040"/>
        </w:tabs>
        <w:ind w:left="5040" w:hanging="360"/>
      </w:pPr>
      <w:rPr>
        <w:rFonts w:ascii="Symbol" w:hAnsi="Symbol" w:hint="default"/>
      </w:rPr>
    </w:lvl>
    <w:lvl w:ilvl="7" w:tplc="E3B8B1F8" w:tentative="1">
      <w:start w:val="1"/>
      <w:numFmt w:val="bullet"/>
      <w:lvlText w:val=""/>
      <w:lvlJc w:val="left"/>
      <w:pPr>
        <w:tabs>
          <w:tab w:val="num" w:pos="5760"/>
        </w:tabs>
        <w:ind w:left="5760" w:hanging="360"/>
      </w:pPr>
      <w:rPr>
        <w:rFonts w:ascii="Symbol" w:hAnsi="Symbol" w:hint="default"/>
      </w:rPr>
    </w:lvl>
    <w:lvl w:ilvl="8" w:tplc="F402730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176971"/>
    <w:multiLevelType w:val="hybridMultilevel"/>
    <w:tmpl w:val="499667B2"/>
    <w:lvl w:ilvl="0" w:tplc="0316A26E">
      <w:start w:val="1"/>
      <w:numFmt w:val="bullet"/>
      <w:lvlText w:val=""/>
      <w:lvlJc w:val="left"/>
      <w:pPr>
        <w:ind w:left="720" w:hanging="360"/>
      </w:pPr>
      <w:rPr>
        <w:rFonts w:ascii="Wingdings" w:hAnsi="Wingdings" w:hint="default"/>
        <w:color w:val="AE0C2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7D09A3"/>
    <w:multiLevelType w:val="hybridMultilevel"/>
    <w:tmpl w:val="C49E87F2"/>
    <w:lvl w:ilvl="0" w:tplc="BE485808">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61D62932"/>
    <w:multiLevelType w:val="hybridMultilevel"/>
    <w:tmpl w:val="33C468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984005C"/>
    <w:multiLevelType w:val="hybridMultilevel"/>
    <w:tmpl w:val="EF4E0596"/>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9" w15:restartNumberingAfterBreak="0">
    <w:nsid w:val="7A9733AD"/>
    <w:multiLevelType w:val="hybridMultilevel"/>
    <w:tmpl w:val="62364B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B6C2653"/>
    <w:multiLevelType w:val="hybridMultilevel"/>
    <w:tmpl w:val="B6847B4A"/>
    <w:lvl w:ilvl="0" w:tplc="6138235A">
      <w:start w:val="1"/>
      <w:numFmt w:val="bullet"/>
      <w:pStyle w:val="Listenabsatz"/>
      <w:lvlText w:val=""/>
      <w:lvlJc w:val="left"/>
      <w:pPr>
        <w:ind w:left="360" w:hanging="360"/>
      </w:pPr>
      <w:rPr>
        <w:rFonts w:ascii="Wingdings" w:hAnsi="Wingdings" w:hint="default"/>
        <w:color w:val="AE0C21" w:themeColor="accen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E253145"/>
    <w:multiLevelType w:val="hybridMultilevel"/>
    <w:tmpl w:val="D40A2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18"/>
  </w:num>
  <w:num w:numId="4">
    <w:abstractNumId w:val="18"/>
  </w:num>
  <w:num w:numId="5">
    <w:abstractNumId w:val="18"/>
  </w:num>
  <w:num w:numId="6">
    <w:abstractNumId w:val="24"/>
  </w:num>
  <w:num w:numId="7">
    <w:abstractNumId w:val="10"/>
  </w:num>
  <w:num w:numId="8">
    <w:abstractNumId w:val="20"/>
  </w:num>
  <w:num w:numId="9">
    <w:abstractNumId w:val="12"/>
  </w:num>
  <w:num w:numId="10">
    <w:abstractNumId w:val="23"/>
  </w:num>
  <w:num w:numId="11">
    <w:abstractNumId w:val="29"/>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16"/>
  </w:num>
  <w:num w:numId="26">
    <w:abstractNumId w:val="21"/>
  </w:num>
  <w:num w:numId="27">
    <w:abstractNumId w:val="27"/>
  </w:num>
  <w:num w:numId="28">
    <w:abstractNumId w:val="15"/>
  </w:num>
  <w:num w:numId="29">
    <w:abstractNumId w:val="17"/>
  </w:num>
  <w:num w:numId="30">
    <w:abstractNumId w:val="28"/>
  </w:num>
  <w:num w:numId="31">
    <w:abstractNumId w:val="25"/>
  </w:num>
  <w:num w:numId="32">
    <w:abstractNumId w:val="13"/>
  </w:num>
  <w:num w:numId="33">
    <w:abstractNumId w:val="14"/>
  </w:num>
  <w:num w:numId="34">
    <w:abstractNumId w:val="2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formsDesign/>
  <w:attachedTemplate r:id="rId1"/>
  <w:linkStyles/>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87D"/>
    <w:rsid w:val="000005EC"/>
    <w:rsid w:val="00003DDD"/>
    <w:rsid w:val="00007532"/>
    <w:rsid w:val="00007CF3"/>
    <w:rsid w:val="00010B49"/>
    <w:rsid w:val="00012BDF"/>
    <w:rsid w:val="00012D65"/>
    <w:rsid w:val="00013236"/>
    <w:rsid w:val="00022C2F"/>
    <w:rsid w:val="000254E1"/>
    <w:rsid w:val="00030E45"/>
    <w:rsid w:val="00034E76"/>
    <w:rsid w:val="0003759F"/>
    <w:rsid w:val="00042E70"/>
    <w:rsid w:val="00044B01"/>
    <w:rsid w:val="000501CE"/>
    <w:rsid w:val="00051B7A"/>
    <w:rsid w:val="0005220E"/>
    <w:rsid w:val="000524BD"/>
    <w:rsid w:val="00054A6C"/>
    <w:rsid w:val="000612B4"/>
    <w:rsid w:val="000619FE"/>
    <w:rsid w:val="000648B1"/>
    <w:rsid w:val="00064A00"/>
    <w:rsid w:val="00067DD5"/>
    <w:rsid w:val="000703A8"/>
    <w:rsid w:val="00071977"/>
    <w:rsid w:val="00074684"/>
    <w:rsid w:val="000771E4"/>
    <w:rsid w:val="00082C1D"/>
    <w:rsid w:val="00083E1F"/>
    <w:rsid w:val="00084AD8"/>
    <w:rsid w:val="00086802"/>
    <w:rsid w:val="0008752F"/>
    <w:rsid w:val="000A01BF"/>
    <w:rsid w:val="000A3E74"/>
    <w:rsid w:val="000A446F"/>
    <w:rsid w:val="000A5936"/>
    <w:rsid w:val="000B092F"/>
    <w:rsid w:val="000B48F3"/>
    <w:rsid w:val="000B6E3E"/>
    <w:rsid w:val="000C04AB"/>
    <w:rsid w:val="000C06CF"/>
    <w:rsid w:val="000C29F7"/>
    <w:rsid w:val="000D3CB9"/>
    <w:rsid w:val="000D43B8"/>
    <w:rsid w:val="000D69ED"/>
    <w:rsid w:val="000D70C1"/>
    <w:rsid w:val="000E2469"/>
    <w:rsid w:val="000E416B"/>
    <w:rsid w:val="000E42D5"/>
    <w:rsid w:val="000E46DF"/>
    <w:rsid w:val="000E57A1"/>
    <w:rsid w:val="000F1AF3"/>
    <w:rsid w:val="000F453B"/>
    <w:rsid w:val="000F54A7"/>
    <w:rsid w:val="000F58A3"/>
    <w:rsid w:val="000F6B67"/>
    <w:rsid w:val="0010751E"/>
    <w:rsid w:val="00110199"/>
    <w:rsid w:val="00112035"/>
    <w:rsid w:val="00112F53"/>
    <w:rsid w:val="0011744A"/>
    <w:rsid w:val="0012060D"/>
    <w:rsid w:val="0012124A"/>
    <w:rsid w:val="00122873"/>
    <w:rsid w:val="0012432D"/>
    <w:rsid w:val="001245B3"/>
    <w:rsid w:val="00125095"/>
    <w:rsid w:val="00130ACA"/>
    <w:rsid w:val="0013363B"/>
    <w:rsid w:val="00135E13"/>
    <w:rsid w:val="00137873"/>
    <w:rsid w:val="00140311"/>
    <w:rsid w:val="00141B75"/>
    <w:rsid w:val="00142106"/>
    <w:rsid w:val="00146236"/>
    <w:rsid w:val="00151799"/>
    <w:rsid w:val="00151CE4"/>
    <w:rsid w:val="00152C34"/>
    <w:rsid w:val="00154B13"/>
    <w:rsid w:val="00160B8C"/>
    <w:rsid w:val="00166C80"/>
    <w:rsid w:val="00170558"/>
    <w:rsid w:val="001707C5"/>
    <w:rsid w:val="00171165"/>
    <w:rsid w:val="00171B55"/>
    <w:rsid w:val="001730FB"/>
    <w:rsid w:val="00177563"/>
    <w:rsid w:val="00184D34"/>
    <w:rsid w:val="00185C78"/>
    <w:rsid w:val="0018608D"/>
    <w:rsid w:val="00186147"/>
    <w:rsid w:val="001871DB"/>
    <w:rsid w:val="001878B2"/>
    <w:rsid w:val="00190259"/>
    <w:rsid w:val="00192A47"/>
    <w:rsid w:val="0019351D"/>
    <w:rsid w:val="00195ECB"/>
    <w:rsid w:val="001970B7"/>
    <w:rsid w:val="001975B4"/>
    <w:rsid w:val="001A0CDD"/>
    <w:rsid w:val="001A5F84"/>
    <w:rsid w:val="001A7B40"/>
    <w:rsid w:val="001B0C1D"/>
    <w:rsid w:val="001B3295"/>
    <w:rsid w:val="001B4A5D"/>
    <w:rsid w:val="001B7F49"/>
    <w:rsid w:val="001C20B6"/>
    <w:rsid w:val="001D0405"/>
    <w:rsid w:val="001D2176"/>
    <w:rsid w:val="001D3325"/>
    <w:rsid w:val="001D35A8"/>
    <w:rsid w:val="001D4C7E"/>
    <w:rsid w:val="001D6F6F"/>
    <w:rsid w:val="001E1C28"/>
    <w:rsid w:val="001E2086"/>
    <w:rsid w:val="001E62FB"/>
    <w:rsid w:val="001E6C10"/>
    <w:rsid w:val="001F1B3C"/>
    <w:rsid w:val="001F2A58"/>
    <w:rsid w:val="001F5AA2"/>
    <w:rsid w:val="0020023A"/>
    <w:rsid w:val="0020204A"/>
    <w:rsid w:val="00202D77"/>
    <w:rsid w:val="00210959"/>
    <w:rsid w:val="0021187B"/>
    <w:rsid w:val="00214438"/>
    <w:rsid w:val="00217314"/>
    <w:rsid w:val="002179E2"/>
    <w:rsid w:val="00217C05"/>
    <w:rsid w:val="00222BFE"/>
    <w:rsid w:val="00222EB4"/>
    <w:rsid w:val="002267C9"/>
    <w:rsid w:val="00230B9B"/>
    <w:rsid w:val="002357DB"/>
    <w:rsid w:val="00240811"/>
    <w:rsid w:val="00241621"/>
    <w:rsid w:val="002440C3"/>
    <w:rsid w:val="00245B4D"/>
    <w:rsid w:val="0025311B"/>
    <w:rsid w:val="00255CA9"/>
    <w:rsid w:val="00256329"/>
    <w:rsid w:val="00256651"/>
    <w:rsid w:val="00264DAC"/>
    <w:rsid w:val="0027064F"/>
    <w:rsid w:val="00280FD6"/>
    <w:rsid w:val="0028567E"/>
    <w:rsid w:val="002856CE"/>
    <w:rsid w:val="00290DCF"/>
    <w:rsid w:val="0029442A"/>
    <w:rsid w:val="002A7F8A"/>
    <w:rsid w:val="002A7F90"/>
    <w:rsid w:val="002B2F0D"/>
    <w:rsid w:val="002B4A22"/>
    <w:rsid w:val="002C12DE"/>
    <w:rsid w:val="002C480F"/>
    <w:rsid w:val="002C5F37"/>
    <w:rsid w:val="002C7B27"/>
    <w:rsid w:val="002E404A"/>
    <w:rsid w:val="002E6BD3"/>
    <w:rsid w:val="002F090F"/>
    <w:rsid w:val="002F22A9"/>
    <w:rsid w:val="002F3D7C"/>
    <w:rsid w:val="002F68B9"/>
    <w:rsid w:val="002F7F11"/>
    <w:rsid w:val="00300795"/>
    <w:rsid w:val="0030121C"/>
    <w:rsid w:val="00303125"/>
    <w:rsid w:val="00306180"/>
    <w:rsid w:val="003112C0"/>
    <w:rsid w:val="00312216"/>
    <w:rsid w:val="00312427"/>
    <w:rsid w:val="0031274A"/>
    <w:rsid w:val="003128EB"/>
    <w:rsid w:val="00314261"/>
    <w:rsid w:val="0031748F"/>
    <w:rsid w:val="003210A1"/>
    <w:rsid w:val="00321F9B"/>
    <w:rsid w:val="003224AF"/>
    <w:rsid w:val="003243A7"/>
    <w:rsid w:val="00330ECE"/>
    <w:rsid w:val="00336E78"/>
    <w:rsid w:val="003379B8"/>
    <w:rsid w:val="00337CF4"/>
    <w:rsid w:val="00337D7F"/>
    <w:rsid w:val="003454C9"/>
    <w:rsid w:val="00347A81"/>
    <w:rsid w:val="00347AB3"/>
    <w:rsid w:val="00351B04"/>
    <w:rsid w:val="00354A97"/>
    <w:rsid w:val="003609BF"/>
    <w:rsid w:val="00375519"/>
    <w:rsid w:val="003759BC"/>
    <w:rsid w:val="00377345"/>
    <w:rsid w:val="0038274E"/>
    <w:rsid w:val="00385587"/>
    <w:rsid w:val="003861B4"/>
    <w:rsid w:val="00386425"/>
    <w:rsid w:val="00387EEC"/>
    <w:rsid w:val="0039353C"/>
    <w:rsid w:val="00394A8F"/>
    <w:rsid w:val="00395F2B"/>
    <w:rsid w:val="00397037"/>
    <w:rsid w:val="003A11DD"/>
    <w:rsid w:val="003A1647"/>
    <w:rsid w:val="003B0ADD"/>
    <w:rsid w:val="003B1B16"/>
    <w:rsid w:val="003B253F"/>
    <w:rsid w:val="003B6049"/>
    <w:rsid w:val="003C0487"/>
    <w:rsid w:val="003C0593"/>
    <w:rsid w:val="003C2785"/>
    <w:rsid w:val="003C2E4D"/>
    <w:rsid w:val="003C6778"/>
    <w:rsid w:val="003D5378"/>
    <w:rsid w:val="003E3595"/>
    <w:rsid w:val="003E42D4"/>
    <w:rsid w:val="003F0716"/>
    <w:rsid w:val="003F1CE9"/>
    <w:rsid w:val="003F7DF5"/>
    <w:rsid w:val="00400D87"/>
    <w:rsid w:val="004035DF"/>
    <w:rsid w:val="00403E09"/>
    <w:rsid w:val="00404289"/>
    <w:rsid w:val="00404EAD"/>
    <w:rsid w:val="0041090C"/>
    <w:rsid w:val="004135AA"/>
    <w:rsid w:val="00413946"/>
    <w:rsid w:val="0041567B"/>
    <w:rsid w:val="00415F4F"/>
    <w:rsid w:val="004231E1"/>
    <w:rsid w:val="00424539"/>
    <w:rsid w:val="00424F46"/>
    <w:rsid w:val="004253A8"/>
    <w:rsid w:val="00431794"/>
    <w:rsid w:val="00432F49"/>
    <w:rsid w:val="0044058D"/>
    <w:rsid w:val="004427A9"/>
    <w:rsid w:val="00445048"/>
    <w:rsid w:val="004471DB"/>
    <w:rsid w:val="00453C86"/>
    <w:rsid w:val="00454BE7"/>
    <w:rsid w:val="0045517F"/>
    <w:rsid w:val="0046154C"/>
    <w:rsid w:val="00463655"/>
    <w:rsid w:val="0047175F"/>
    <w:rsid w:val="004766C2"/>
    <w:rsid w:val="00476D4C"/>
    <w:rsid w:val="00482611"/>
    <w:rsid w:val="004864CD"/>
    <w:rsid w:val="00490043"/>
    <w:rsid w:val="004942E9"/>
    <w:rsid w:val="004A27B7"/>
    <w:rsid w:val="004A62C8"/>
    <w:rsid w:val="004B25C4"/>
    <w:rsid w:val="004B3753"/>
    <w:rsid w:val="004C178B"/>
    <w:rsid w:val="004C1C91"/>
    <w:rsid w:val="004C4189"/>
    <w:rsid w:val="004D1357"/>
    <w:rsid w:val="004D3D56"/>
    <w:rsid w:val="004D57B5"/>
    <w:rsid w:val="004D7866"/>
    <w:rsid w:val="004E0438"/>
    <w:rsid w:val="004E1B82"/>
    <w:rsid w:val="004E30B6"/>
    <w:rsid w:val="004E465A"/>
    <w:rsid w:val="004F0751"/>
    <w:rsid w:val="004F4E98"/>
    <w:rsid w:val="004F6E15"/>
    <w:rsid w:val="0050114C"/>
    <w:rsid w:val="00502BB1"/>
    <w:rsid w:val="0050429D"/>
    <w:rsid w:val="00506B9C"/>
    <w:rsid w:val="00513B33"/>
    <w:rsid w:val="005155F0"/>
    <w:rsid w:val="00521CEB"/>
    <w:rsid w:val="00530262"/>
    <w:rsid w:val="00530876"/>
    <w:rsid w:val="00532DCE"/>
    <w:rsid w:val="00534857"/>
    <w:rsid w:val="00535F55"/>
    <w:rsid w:val="005376E9"/>
    <w:rsid w:val="00540211"/>
    <w:rsid w:val="00547062"/>
    <w:rsid w:val="005510C0"/>
    <w:rsid w:val="00555BE6"/>
    <w:rsid w:val="0056161C"/>
    <w:rsid w:val="005664DE"/>
    <w:rsid w:val="00567A21"/>
    <w:rsid w:val="00567DCB"/>
    <w:rsid w:val="0057193A"/>
    <w:rsid w:val="0057727B"/>
    <w:rsid w:val="00580A19"/>
    <w:rsid w:val="0058261F"/>
    <w:rsid w:val="005852A5"/>
    <w:rsid w:val="00585D4A"/>
    <w:rsid w:val="00596E45"/>
    <w:rsid w:val="00597B38"/>
    <w:rsid w:val="005A0EBE"/>
    <w:rsid w:val="005A2F6E"/>
    <w:rsid w:val="005B152C"/>
    <w:rsid w:val="005B19ED"/>
    <w:rsid w:val="005B46BA"/>
    <w:rsid w:val="005B639D"/>
    <w:rsid w:val="005C2294"/>
    <w:rsid w:val="005C33B4"/>
    <w:rsid w:val="005C3A16"/>
    <w:rsid w:val="005C3C7E"/>
    <w:rsid w:val="005D0140"/>
    <w:rsid w:val="005D43E8"/>
    <w:rsid w:val="005E1E31"/>
    <w:rsid w:val="005E58BA"/>
    <w:rsid w:val="005F1941"/>
    <w:rsid w:val="005F26BF"/>
    <w:rsid w:val="005F2A73"/>
    <w:rsid w:val="005F6E08"/>
    <w:rsid w:val="006015E9"/>
    <w:rsid w:val="006021BB"/>
    <w:rsid w:val="00604E33"/>
    <w:rsid w:val="00605130"/>
    <w:rsid w:val="0060674C"/>
    <w:rsid w:val="00612BC6"/>
    <w:rsid w:val="0062112E"/>
    <w:rsid w:val="00622416"/>
    <w:rsid w:val="006259FA"/>
    <w:rsid w:val="00625EF3"/>
    <w:rsid w:val="006277CD"/>
    <w:rsid w:val="00630046"/>
    <w:rsid w:val="006303BF"/>
    <w:rsid w:val="0063167D"/>
    <w:rsid w:val="00641CA6"/>
    <w:rsid w:val="0064400F"/>
    <w:rsid w:val="006478F1"/>
    <w:rsid w:val="00650508"/>
    <w:rsid w:val="00653DE3"/>
    <w:rsid w:val="006544B1"/>
    <w:rsid w:val="00657D93"/>
    <w:rsid w:val="006644A7"/>
    <w:rsid w:val="00664EB4"/>
    <w:rsid w:val="0067113D"/>
    <w:rsid w:val="006721F9"/>
    <w:rsid w:val="0067382C"/>
    <w:rsid w:val="00677125"/>
    <w:rsid w:val="0067725A"/>
    <w:rsid w:val="00680CEA"/>
    <w:rsid w:val="006817CD"/>
    <w:rsid w:val="00683BB8"/>
    <w:rsid w:val="0069010B"/>
    <w:rsid w:val="00693473"/>
    <w:rsid w:val="00697F4E"/>
    <w:rsid w:val="006A12F5"/>
    <w:rsid w:val="006A4AC1"/>
    <w:rsid w:val="006A64A7"/>
    <w:rsid w:val="006B080D"/>
    <w:rsid w:val="006B1AFE"/>
    <w:rsid w:val="006C3CBA"/>
    <w:rsid w:val="006C571D"/>
    <w:rsid w:val="006D0E9E"/>
    <w:rsid w:val="006D2F71"/>
    <w:rsid w:val="006D7D50"/>
    <w:rsid w:val="006E0D8A"/>
    <w:rsid w:val="006E1DD7"/>
    <w:rsid w:val="006E279B"/>
    <w:rsid w:val="006E3C61"/>
    <w:rsid w:val="006E74E4"/>
    <w:rsid w:val="006F0638"/>
    <w:rsid w:val="006F2E5B"/>
    <w:rsid w:val="006F31C5"/>
    <w:rsid w:val="006F5A04"/>
    <w:rsid w:val="00703EA0"/>
    <w:rsid w:val="00712F2F"/>
    <w:rsid w:val="00714197"/>
    <w:rsid w:val="00714FF7"/>
    <w:rsid w:val="00725E02"/>
    <w:rsid w:val="007303A2"/>
    <w:rsid w:val="007348B2"/>
    <w:rsid w:val="007355A4"/>
    <w:rsid w:val="007370F4"/>
    <w:rsid w:val="00741A4F"/>
    <w:rsid w:val="00741BB3"/>
    <w:rsid w:val="00742204"/>
    <w:rsid w:val="0074241B"/>
    <w:rsid w:val="00743250"/>
    <w:rsid w:val="00745807"/>
    <w:rsid w:val="0074729F"/>
    <w:rsid w:val="007530D3"/>
    <w:rsid w:val="00754400"/>
    <w:rsid w:val="0076264A"/>
    <w:rsid w:val="0076339A"/>
    <w:rsid w:val="00764F19"/>
    <w:rsid w:val="00765D24"/>
    <w:rsid w:val="0076738E"/>
    <w:rsid w:val="007753C0"/>
    <w:rsid w:val="00776AC7"/>
    <w:rsid w:val="00785F24"/>
    <w:rsid w:val="00792D2E"/>
    <w:rsid w:val="00796141"/>
    <w:rsid w:val="007A30BA"/>
    <w:rsid w:val="007A6998"/>
    <w:rsid w:val="007B1BC7"/>
    <w:rsid w:val="007B2D9B"/>
    <w:rsid w:val="007B672B"/>
    <w:rsid w:val="007B77EE"/>
    <w:rsid w:val="007C0E80"/>
    <w:rsid w:val="007C28AE"/>
    <w:rsid w:val="007C6631"/>
    <w:rsid w:val="007D0C3C"/>
    <w:rsid w:val="007D12B2"/>
    <w:rsid w:val="007D4AB8"/>
    <w:rsid w:val="007D5C45"/>
    <w:rsid w:val="007D73F8"/>
    <w:rsid w:val="007D795C"/>
    <w:rsid w:val="007E1E56"/>
    <w:rsid w:val="007E5809"/>
    <w:rsid w:val="007E6A9E"/>
    <w:rsid w:val="007F265C"/>
    <w:rsid w:val="007F496E"/>
    <w:rsid w:val="00800810"/>
    <w:rsid w:val="00810703"/>
    <w:rsid w:val="00815409"/>
    <w:rsid w:val="008160DC"/>
    <w:rsid w:val="00820252"/>
    <w:rsid w:val="008256B8"/>
    <w:rsid w:val="00826B2C"/>
    <w:rsid w:val="00836CC1"/>
    <w:rsid w:val="008372FB"/>
    <w:rsid w:val="00841F28"/>
    <w:rsid w:val="00842468"/>
    <w:rsid w:val="0084539B"/>
    <w:rsid w:val="008456A6"/>
    <w:rsid w:val="00846BA8"/>
    <w:rsid w:val="00847A6F"/>
    <w:rsid w:val="00853500"/>
    <w:rsid w:val="008559F7"/>
    <w:rsid w:val="00855B46"/>
    <w:rsid w:val="0085658D"/>
    <w:rsid w:val="00857BE6"/>
    <w:rsid w:val="008643EF"/>
    <w:rsid w:val="0088433D"/>
    <w:rsid w:val="008850E9"/>
    <w:rsid w:val="00886793"/>
    <w:rsid w:val="008A1A36"/>
    <w:rsid w:val="008A675F"/>
    <w:rsid w:val="008A6EEB"/>
    <w:rsid w:val="008B1504"/>
    <w:rsid w:val="008B24B4"/>
    <w:rsid w:val="008B485D"/>
    <w:rsid w:val="008B5B62"/>
    <w:rsid w:val="008C11E5"/>
    <w:rsid w:val="008C39CC"/>
    <w:rsid w:val="008C3BFE"/>
    <w:rsid w:val="008C3E57"/>
    <w:rsid w:val="008D3BA0"/>
    <w:rsid w:val="008D56A1"/>
    <w:rsid w:val="008E1E2F"/>
    <w:rsid w:val="008F21BC"/>
    <w:rsid w:val="008F38B6"/>
    <w:rsid w:val="008F4790"/>
    <w:rsid w:val="008F75B7"/>
    <w:rsid w:val="00900E1E"/>
    <w:rsid w:val="009027DB"/>
    <w:rsid w:val="00902C48"/>
    <w:rsid w:val="00905F5A"/>
    <w:rsid w:val="009134C8"/>
    <w:rsid w:val="00914F1F"/>
    <w:rsid w:val="0091536D"/>
    <w:rsid w:val="009220E0"/>
    <w:rsid w:val="00923E17"/>
    <w:rsid w:val="00924567"/>
    <w:rsid w:val="00931D75"/>
    <w:rsid w:val="0093240F"/>
    <w:rsid w:val="00936165"/>
    <w:rsid w:val="0093735E"/>
    <w:rsid w:val="00940E2A"/>
    <w:rsid w:val="00941CD7"/>
    <w:rsid w:val="00942F57"/>
    <w:rsid w:val="00943EF5"/>
    <w:rsid w:val="009476DB"/>
    <w:rsid w:val="009521B3"/>
    <w:rsid w:val="00955602"/>
    <w:rsid w:val="0095763D"/>
    <w:rsid w:val="00957942"/>
    <w:rsid w:val="00957EC7"/>
    <w:rsid w:val="00963442"/>
    <w:rsid w:val="009674C1"/>
    <w:rsid w:val="00971D59"/>
    <w:rsid w:val="0097370F"/>
    <w:rsid w:val="0097646D"/>
    <w:rsid w:val="00977B7C"/>
    <w:rsid w:val="00977C37"/>
    <w:rsid w:val="009828FB"/>
    <w:rsid w:val="0098753E"/>
    <w:rsid w:val="00991DF1"/>
    <w:rsid w:val="00993F84"/>
    <w:rsid w:val="009A0D39"/>
    <w:rsid w:val="009A2D8E"/>
    <w:rsid w:val="009A3685"/>
    <w:rsid w:val="009A3DF3"/>
    <w:rsid w:val="009A443E"/>
    <w:rsid w:val="009A7C22"/>
    <w:rsid w:val="009B1A1E"/>
    <w:rsid w:val="009B279C"/>
    <w:rsid w:val="009B5279"/>
    <w:rsid w:val="009B7A2F"/>
    <w:rsid w:val="009C43CB"/>
    <w:rsid w:val="009C59E9"/>
    <w:rsid w:val="009C7845"/>
    <w:rsid w:val="009C7E18"/>
    <w:rsid w:val="009D1C77"/>
    <w:rsid w:val="009D1E58"/>
    <w:rsid w:val="009D3572"/>
    <w:rsid w:val="009D4DB5"/>
    <w:rsid w:val="009D6609"/>
    <w:rsid w:val="009E221F"/>
    <w:rsid w:val="009E2518"/>
    <w:rsid w:val="009E3392"/>
    <w:rsid w:val="009E6545"/>
    <w:rsid w:val="009F1B6D"/>
    <w:rsid w:val="00A00B34"/>
    <w:rsid w:val="00A00D73"/>
    <w:rsid w:val="00A11ABB"/>
    <w:rsid w:val="00A14AD1"/>
    <w:rsid w:val="00A15F61"/>
    <w:rsid w:val="00A16871"/>
    <w:rsid w:val="00A200D9"/>
    <w:rsid w:val="00A20407"/>
    <w:rsid w:val="00A21F08"/>
    <w:rsid w:val="00A25C38"/>
    <w:rsid w:val="00A26512"/>
    <w:rsid w:val="00A3554C"/>
    <w:rsid w:val="00A355F2"/>
    <w:rsid w:val="00A35C5D"/>
    <w:rsid w:val="00A40365"/>
    <w:rsid w:val="00A43EC2"/>
    <w:rsid w:val="00A452F7"/>
    <w:rsid w:val="00A47C4C"/>
    <w:rsid w:val="00A5489E"/>
    <w:rsid w:val="00A5595D"/>
    <w:rsid w:val="00A57196"/>
    <w:rsid w:val="00A61D44"/>
    <w:rsid w:val="00A62E99"/>
    <w:rsid w:val="00A72CA3"/>
    <w:rsid w:val="00A738EB"/>
    <w:rsid w:val="00A77B67"/>
    <w:rsid w:val="00A878CF"/>
    <w:rsid w:val="00A87FA5"/>
    <w:rsid w:val="00A909E0"/>
    <w:rsid w:val="00A92372"/>
    <w:rsid w:val="00A92841"/>
    <w:rsid w:val="00A9568E"/>
    <w:rsid w:val="00A9756C"/>
    <w:rsid w:val="00AB1647"/>
    <w:rsid w:val="00AB69A3"/>
    <w:rsid w:val="00AB7049"/>
    <w:rsid w:val="00AB72D9"/>
    <w:rsid w:val="00AC169B"/>
    <w:rsid w:val="00AC34FF"/>
    <w:rsid w:val="00AC3C08"/>
    <w:rsid w:val="00AC3C30"/>
    <w:rsid w:val="00AC5E04"/>
    <w:rsid w:val="00AC7D96"/>
    <w:rsid w:val="00AD0E3A"/>
    <w:rsid w:val="00AD246D"/>
    <w:rsid w:val="00AD3360"/>
    <w:rsid w:val="00AD4E15"/>
    <w:rsid w:val="00AD6BF7"/>
    <w:rsid w:val="00AE1F51"/>
    <w:rsid w:val="00AE2A11"/>
    <w:rsid w:val="00AE57A9"/>
    <w:rsid w:val="00AF4309"/>
    <w:rsid w:val="00AF4462"/>
    <w:rsid w:val="00AF4E2D"/>
    <w:rsid w:val="00AF5C98"/>
    <w:rsid w:val="00AF5CD8"/>
    <w:rsid w:val="00B01AAA"/>
    <w:rsid w:val="00B02AD5"/>
    <w:rsid w:val="00B0610A"/>
    <w:rsid w:val="00B06305"/>
    <w:rsid w:val="00B1248F"/>
    <w:rsid w:val="00B21180"/>
    <w:rsid w:val="00B227B6"/>
    <w:rsid w:val="00B23BFB"/>
    <w:rsid w:val="00B26034"/>
    <w:rsid w:val="00B27144"/>
    <w:rsid w:val="00B362FB"/>
    <w:rsid w:val="00B41961"/>
    <w:rsid w:val="00B420E9"/>
    <w:rsid w:val="00B44897"/>
    <w:rsid w:val="00B45E51"/>
    <w:rsid w:val="00B50019"/>
    <w:rsid w:val="00B51066"/>
    <w:rsid w:val="00B527AE"/>
    <w:rsid w:val="00B52FA2"/>
    <w:rsid w:val="00B550E6"/>
    <w:rsid w:val="00B559A5"/>
    <w:rsid w:val="00B63D93"/>
    <w:rsid w:val="00B65BB5"/>
    <w:rsid w:val="00B71F26"/>
    <w:rsid w:val="00B73055"/>
    <w:rsid w:val="00B7422B"/>
    <w:rsid w:val="00B77240"/>
    <w:rsid w:val="00B81ECD"/>
    <w:rsid w:val="00B83EA4"/>
    <w:rsid w:val="00B84B66"/>
    <w:rsid w:val="00B86AEB"/>
    <w:rsid w:val="00B91A93"/>
    <w:rsid w:val="00BA0EFA"/>
    <w:rsid w:val="00BA2C40"/>
    <w:rsid w:val="00BA4DCD"/>
    <w:rsid w:val="00BB1DC5"/>
    <w:rsid w:val="00BB258F"/>
    <w:rsid w:val="00BB397B"/>
    <w:rsid w:val="00BB42B9"/>
    <w:rsid w:val="00BB5442"/>
    <w:rsid w:val="00BC03DE"/>
    <w:rsid w:val="00BC1944"/>
    <w:rsid w:val="00BC2CF3"/>
    <w:rsid w:val="00BC7C41"/>
    <w:rsid w:val="00BD3B7E"/>
    <w:rsid w:val="00BD446D"/>
    <w:rsid w:val="00BE0193"/>
    <w:rsid w:val="00BE10C6"/>
    <w:rsid w:val="00BE1E2D"/>
    <w:rsid w:val="00BE38E1"/>
    <w:rsid w:val="00BE3F4B"/>
    <w:rsid w:val="00BE772B"/>
    <w:rsid w:val="00BF34B0"/>
    <w:rsid w:val="00BF5800"/>
    <w:rsid w:val="00BF63CB"/>
    <w:rsid w:val="00C03881"/>
    <w:rsid w:val="00C06892"/>
    <w:rsid w:val="00C07FCF"/>
    <w:rsid w:val="00C16215"/>
    <w:rsid w:val="00C20466"/>
    <w:rsid w:val="00C2758B"/>
    <w:rsid w:val="00C31F59"/>
    <w:rsid w:val="00C34B4F"/>
    <w:rsid w:val="00C36A2C"/>
    <w:rsid w:val="00C43EEE"/>
    <w:rsid w:val="00C46C0D"/>
    <w:rsid w:val="00C53A0D"/>
    <w:rsid w:val="00C551DF"/>
    <w:rsid w:val="00C57A01"/>
    <w:rsid w:val="00C6268B"/>
    <w:rsid w:val="00C628C0"/>
    <w:rsid w:val="00C6464E"/>
    <w:rsid w:val="00C64F10"/>
    <w:rsid w:val="00C72098"/>
    <w:rsid w:val="00C7286F"/>
    <w:rsid w:val="00C76533"/>
    <w:rsid w:val="00C76C93"/>
    <w:rsid w:val="00C8303F"/>
    <w:rsid w:val="00C8341C"/>
    <w:rsid w:val="00C8547C"/>
    <w:rsid w:val="00C86D5A"/>
    <w:rsid w:val="00C93CAF"/>
    <w:rsid w:val="00C95328"/>
    <w:rsid w:val="00C95A78"/>
    <w:rsid w:val="00CA23AE"/>
    <w:rsid w:val="00CA766F"/>
    <w:rsid w:val="00CB3109"/>
    <w:rsid w:val="00CB4BBF"/>
    <w:rsid w:val="00CB5C7E"/>
    <w:rsid w:val="00CC1A96"/>
    <w:rsid w:val="00CC48E1"/>
    <w:rsid w:val="00CC5FF1"/>
    <w:rsid w:val="00CC77AF"/>
    <w:rsid w:val="00CD2E13"/>
    <w:rsid w:val="00CD3C8B"/>
    <w:rsid w:val="00CD654D"/>
    <w:rsid w:val="00CD6819"/>
    <w:rsid w:val="00CD6868"/>
    <w:rsid w:val="00CD7580"/>
    <w:rsid w:val="00CE1A62"/>
    <w:rsid w:val="00CE7FE5"/>
    <w:rsid w:val="00CF1EBE"/>
    <w:rsid w:val="00CF50FC"/>
    <w:rsid w:val="00CF55EF"/>
    <w:rsid w:val="00CF6397"/>
    <w:rsid w:val="00CF7512"/>
    <w:rsid w:val="00D02670"/>
    <w:rsid w:val="00D058EF"/>
    <w:rsid w:val="00D062E7"/>
    <w:rsid w:val="00D109B3"/>
    <w:rsid w:val="00D11DA3"/>
    <w:rsid w:val="00D11F49"/>
    <w:rsid w:val="00D171F7"/>
    <w:rsid w:val="00D21844"/>
    <w:rsid w:val="00D21ECA"/>
    <w:rsid w:val="00D241AE"/>
    <w:rsid w:val="00D248F8"/>
    <w:rsid w:val="00D250CC"/>
    <w:rsid w:val="00D3330C"/>
    <w:rsid w:val="00D33428"/>
    <w:rsid w:val="00D33658"/>
    <w:rsid w:val="00D41776"/>
    <w:rsid w:val="00D43374"/>
    <w:rsid w:val="00D47BD4"/>
    <w:rsid w:val="00D541B5"/>
    <w:rsid w:val="00D55348"/>
    <w:rsid w:val="00D6633E"/>
    <w:rsid w:val="00D67B4C"/>
    <w:rsid w:val="00D732AE"/>
    <w:rsid w:val="00D76C84"/>
    <w:rsid w:val="00D85795"/>
    <w:rsid w:val="00D915D7"/>
    <w:rsid w:val="00D922F6"/>
    <w:rsid w:val="00D94E19"/>
    <w:rsid w:val="00D9632E"/>
    <w:rsid w:val="00DA0E45"/>
    <w:rsid w:val="00DA2E10"/>
    <w:rsid w:val="00DA332A"/>
    <w:rsid w:val="00DB06B8"/>
    <w:rsid w:val="00DB1E3A"/>
    <w:rsid w:val="00DB4B0B"/>
    <w:rsid w:val="00DB621A"/>
    <w:rsid w:val="00DC457D"/>
    <w:rsid w:val="00DD0416"/>
    <w:rsid w:val="00DE17EA"/>
    <w:rsid w:val="00DE1A6A"/>
    <w:rsid w:val="00DE323C"/>
    <w:rsid w:val="00DE53E0"/>
    <w:rsid w:val="00DE7004"/>
    <w:rsid w:val="00DF14CE"/>
    <w:rsid w:val="00DF4FAC"/>
    <w:rsid w:val="00E0018C"/>
    <w:rsid w:val="00E024CB"/>
    <w:rsid w:val="00E06F45"/>
    <w:rsid w:val="00E10C43"/>
    <w:rsid w:val="00E120E5"/>
    <w:rsid w:val="00E13C18"/>
    <w:rsid w:val="00E16403"/>
    <w:rsid w:val="00E20488"/>
    <w:rsid w:val="00E21834"/>
    <w:rsid w:val="00E26704"/>
    <w:rsid w:val="00E302CD"/>
    <w:rsid w:val="00E315E5"/>
    <w:rsid w:val="00E31BF4"/>
    <w:rsid w:val="00E3267B"/>
    <w:rsid w:val="00E35E93"/>
    <w:rsid w:val="00E36A21"/>
    <w:rsid w:val="00E41DE3"/>
    <w:rsid w:val="00E43597"/>
    <w:rsid w:val="00E442C7"/>
    <w:rsid w:val="00E4459F"/>
    <w:rsid w:val="00E46514"/>
    <w:rsid w:val="00E477A1"/>
    <w:rsid w:val="00E479E6"/>
    <w:rsid w:val="00E52D09"/>
    <w:rsid w:val="00E553D2"/>
    <w:rsid w:val="00E556F9"/>
    <w:rsid w:val="00E564EB"/>
    <w:rsid w:val="00E572FF"/>
    <w:rsid w:val="00E60F75"/>
    <w:rsid w:val="00E614CB"/>
    <w:rsid w:val="00E64C6E"/>
    <w:rsid w:val="00E67812"/>
    <w:rsid w:val="00E7035D"/>
    <w:rsid w:val="00E70AA4"/>
    <w:rsid w:val="00E753C0"/>
    <w:rsid w:val="00E76AAD"/>
    <w:rsid w:val="00E82B51"/>
    <w:rsid w:val="00E831E0"/>
    <w:rsid w:val="00E85791"/>
    <w:rsid w:val="00E90450"/>
    <w:rsid w:val="00E91531"/>
    <w:rsid w:val="00E95576"/>
    <w:rsid w:val="00EA3C19"/>
    <w:rsid w:val="00EA4B0F"/>
    <w:rsid w:val="00EA4EF6"/>
    <w:rsid w:val="00EA64E1"/>
    <w:rsid w:val="00EA7E15"/>
    <w:rsid w:val="00EA7E84"/>
    <w:rsid w:val="00EB397A"/>
    <w:rsid w:val="00EB4711"/>
    <w:rsid w:val="00EB5B87"/>
    <w:rsid w:val="00EB76DF"/>
    <w:rsid w:val="00EB770A"/>
    <w:rsid w:val="00EC1860"/>
    <w:rsid w:val="00ED129A"/>
    <w:rsid w:val="00ED1B62"/>
    <w:rsid w:val="00ED64A8"/>
    <w:rsid w:val="00ED701A"/>
    <w:rsid w:val="00EE136C"/>
    <w:rsid w:val="00EF3961"/>
    <w:rsid w:val="00EF6F0D"/>
    <w:rsid w:val="00EF7D88"/>
    <w:rsid w:val="00F02547"/>
    <w:rsid w:val="00F04A93"/>
    <w:rsid w:val="00F06E15"/>
    <w:rsid w:val="00F10D26"/>
    <w:rsid w:val="00F11989"/>
    <w:rsid w:val="00F14139"/>
    <w:rsid w:val="00F14A86"/>
    <w:rsid w:val="00F14AC2"/>
    <w:rsid w:val="00F17B62"/>
    <w:rsid w:val="00F210CC"/>
    <w:rsid w:val="00F22FCC"/>
    <w:rsid w:val="00F23B76"/>
    <w:rsid w:val="00F25674"/>
    <w:rsid w:val="00F30C5F"/>
    <w:rsid w:val="00F338C4"/>
    <w:rsid w:val="00F34299"/>
    <w:rsid w:val="00F52805"/>
    <w:rsid w:val="00F53335"/>
    <w:rsid w:val="00F53A83"/>
    <w:rsid w:val="00F53CD4"/>
    <w:rsid w:val="00F5442C"/>
    <w:rsid w:val="00F54A29"/>
    <w:rsid w:val="00F57181"/>
    <w:rsid w:val="00F600FF"/>
    <w:rsid w:val="00F62657"/>
    <w:rsid w:val="00F62950"/>
    <w:rsid w:val="00F62C0A"/>
    <w:rsid w:val="00F6672E"/>
    <w:rsid w:val="00F6771E"/>
    <w:rsid w:val="00F67CFF"/>
    <w:rsid w:val="00F706CD"/>
    <w:rsid w:val="00F832C9"/>
    <w:rsid w:val="00F900B0"/>
    <w:rsid w:val="00F92330"/>
    <w:rsid w:val="00F978CE"/>
    <w:rsid w:val="00FA043E"/>
    <w:rsid w:val="00FA33CD"/>
    <w:rsid w:val="00FB7603"/>
    <w:rsid w:val="00FB7768"/>
    <w:rsid w:val="00FC19D1"/>
    <w:rsid w:val="00FC4E5B"/>
    <w:rsid w:val="00FC587D"/>
    <w:rsid w:val="00FD2346"/>
    <w:rsid w:val="00FE0DF1"/>
    <w:rsid w:val="00FE10F5"/>
    <w:rsid w:val="00FF1092"/>
    <w:rsid w:val="00FF2C7C"/>
    <w:rsid w:val="00FF31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2FE892"/>
  <w15:docId w15:val="{AD1C7D42-C3E1-43E3-81E1-FBB114D24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E221F"/>
    <w:pPr>
      <w:spacing w:before="120" w:after="120" w:line="288" w:lineRule="auto"/>
    </w:pPr>
  </w:style>
  <w:style w:type="paragraph" w:styleId="berschrift1">
    <w:name w:val="heading 1"/>
    <w:basedOn w:val="Standard"/>
    <w:next w:val="Standard"/>
    <w:link w:val="berschrift1Zchn"/>
    <w:uiPriority w:val="9"/>
    <w:qFormat/>
    <w:rsid w:val="009E221F"/>
    <w:pPr>
      <w:keepNext/>
      <w:keepLines/>
      <w:spacing w:before="360" w:after="240" w:line="240" w:lineRule="auto"/>
      <w:outlineLvl w:val="0"/>
    </w:pPr>
    <w:rPr>
      <w:rFonts w:asciiTheme="majorHAnsi" w:eastAsiaTheme="majorEastAsia" w:hAnsiTheme="majorHAnsi" w:cstheme="majorBidi"/>
      <w:color w:val="636362" w:themeColor="text1"/>
      <w:sz w:val="44"/>
      <w:szCs w:val="32"/>
    </w:rPr>
  </w:style>
  <w:style w:type="paragraph" w:styleId="berschrift2">
    <w:name w:val="heading 2"/>
    <w:basedOn w:val="Standard"/>
    <w:next w:val="Standard"/>
    <w:link w:val="berschrift2Zchn"/>
    <w:uiPriority w:val="9"/>
    <w:unhideWhenUsed/>
    <w:qFormat/>
    <w:rsid w:val="009E221F"/>
    <w:pPr>
      <w:keepNext/>
      <w:keepLines/>
      <w:spacing w:before="240" w:after="240" w:line="240" w:lineRule="auto"/>
      <w:outlineLvl w:val="1"/>
    </w:pPr>
    <w:rPr>
      <w:rFonts w:asciiTheme="majorHAnsi" w:eastAsiaTheme="majorEastAsia" w:hAnsiTheme="majorHAnsi" w:cstheme="majorBidi"/>
      <w:color w:val="AE0C21" w:themeColor="accent1"/>
      <w:sz w:val="32"/>
      <w:szCs w:val="26"/>
    </w:rPr>
  </w:style>
  <w:style w:type="paragraph" w:styleId="berschrift3">
    <w:name w:val="heading 3"/>
    <w:basedOn w:val="Standard"/>
    <w:next w:val="Standard"/>
    <w:link w:val="berschrift3Zchn"/>
    <w:uiPriority w:val="9"/>
    <w:unhideWhenUsed/>
    <w:qFormat/>
    <w:rsid w:val="009E221F"/>
    <w:pPr>
      <w:keepNext/>
      <w:keepLines/>
      <w:spacing w:before="240" w:after="240" w:line="240" w:lineRule="auto"/>
      <w:outlineLvl w:val="2"/>
    </w:pPr>
    <w:rPr>
      <w:rFonts w:asciiTheme="majorHAnsi" w:eastAsiaTheme="majorEastAsia" w:hAnsiTheme="majorHAnsi" w:cstheme="majorBidi"/>
      <w:sz w:val="28"/>
      <w:szCs w:val="24"/>
    </w:rPr>
  </w:style>
  <w:style w:type="paragraph" w:styleId="berschrift4">
    <w:name w:val="heading 4"/>
    <w:basedOn w:val="Standard"/>
    <w:next w:val="Standard"/>
    <w:link w:val="berschrift4Zchn"/>
    <w:uiPriority w:val="9"/>
    <w:unhideWhenUsed/>
    <w:qFormat/>
    <w:rsid w:val="009E221F"/>
    <w:pPr>
      <w:keepNext/>
      <w:keepLines/>
      <w:spacing w:before="240"/>
      <w:outlineLvl w:val="3"/>
    </w:pPr>
    <w:rPr>
      <w:rFonts w:ascii="Arial" w:eastAsiaTheme="majorEastAsia" w:hAnsi="Arial" w:cstheme="majorBidi"/>
      <w:b/>
      <w:iCs/>
      <w:sz w:val="24"/>
    </w:rPr>
  </w:style>
  <w:style w:type="paragraph" w:styleId="berschrift5">
    <w:name w:val="heading 5"/>
    <w:basedOn w:val="Standard"/>
    <w:next w:val="Standard"/>
    <w:link w:val="berschrift5Zchn"/>
    <w:uiPriority w:val="9"/>
    <w:unhideWhenUsed/>
    <w:qFormat/>
    <w:rsid w:val="009E221F"/>
    <w:pPr>
      <w:keepNext/>
      <w:keepLines/>
      <w:spacing w:before="240"/>
      <w:outlineLvl w:val="4"/>
    </w:pPr>
    <w:rPr>
      <w:rFonts w:ascii="Arial" w:eastAsiaTheme="majorEastAsia" w:hAnsi="Arial" w:cstheme="majorBidi"/>
      <w:b/>
      <w:sz w:val="24"/>
    </w:rPr>
  </w:style>
  <w:style w:type="paragraph" w:styleId="berschrift6">
    <w:name w:val="heading 6"/>
    <w:basedOn w:val="Standard"/>
    <w:next w:val="Standard"/>
    <w:link w:val="berschrift6Zchn"/>
    <w:uiPriority w:val="9"/>
    <w:unhideWhenUsed/>
    <w:qFormat/>
    <w:rsid w:val="009E221F"/>
    <w:pPr>
      <w:keepNext/>
      <w:keepLines/>
      <w:spacing w:before="240"/>
      <w:outlineLvl w:val="5"/>
    </w:pPr>
    <w:rPr>
      <w:rFonts w:ascii="Arial" w:eastAsiaTheme="majorEastAsia" w:hAnsi="Arial" w:cstheme="majorBidi"/>
      <w:b/>
      <w:sz w:val="24"/>
    </w:rPr>
  </w:style>
  <w:style w:type="paragraph" w:styleId="berschrift7">
    <w:name w:val="heading 7"/>
    <w:basedOn w:val="Standard"/>
    <w:next w:val="Standard"/>
    <w:link w:val="berschrift7Zchn"/>
    <w:uiPriority w:val="9"/>
    <w:unhideWhenUsed/>
    <w:qFormat/>
    <w:rsid w:val="009E221F"/>
    <w:pPr>
      <w:keepNext/>
      <w:keepLines/>
      <w:spacing w:before="240"/>
      <w:outlineLvl w:val="6"/>
    </w:pPr>
    <w:rPr>
      <w:rFonts w:ascii="Arial" w:eastAsiaTheme="majorEastAsia" w:hAnsi="Arial" w:cstheme="majorBidi"/>
      <w:b/>
      <w:iCs/>
      <w:sz w:val="24"/>
    </w:rPr>
  </w:style>
  <w:style w:type="paragraph" w:styleId="berschrift8">
    <w:name w:val="heading 8"/>
    <w:basedOn w:val="Standard"/>
    <w:next w:val="Standard"/>
    <w:link w:val="berschrift8Zchn"/>
    <w:uiPriority w:val="9"/>
    <w:unhideWhenUsed/>
    <w:qFormat/>
    <w:rsid w:val="009E221F"/>
    <w:pPr>
      <w:keepNext/>
      <w:keepLines/>
      <w:spacing w:before="240"/>
      <w:outlineLvl w:val="7"/>
    </w:pPr>
    <w:rPr>
      <w:rFonts w:ascii="Arial" w:eastAsiaTheme="majorEastAsia" w:hAnsi="Arial" w:cstheme="majorBidi"/>
      <w:b/>
      <w:sz w:val="24"/>
      <w:szCs w:val="21"/>
    </w:rPr>
  </w:style>
  <w:style w:type="paragraph" w:styleId="berschrift9">
    <w:name w:val="heading 9"/>
    <w:basedOn w:val="Standard"/>
    <w:next w:val="Standard"/>
    <w:link w:val="berschrift9Zchn"/>
    <w:uiPriority w:val="9"/>
    <w:unhideWhenUsed/>
    <w:qFormat/>
    <w:rsid w:val="009E221F"/>
    <w:pPr>
      <w:keepNext/>
      <w:keepLines/>
      <w:spacing w:before="240"/>
      <w:outlineLvl w:val="8"/>
    </w:pPr>
    <w:rPr>
      <w:rFonts w:ascii="Arial" w:eastAsiaTheme="majorEastAsia" w:hAnsi="Arial" w:cstheme="majorBidi"/>
      <w:b/>
      <w:iCs/>
      <w:sz w:val="24"/>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E221F"/>
    <w:rPr>
      <w:rFonts w:asciiTheme="majorHAnsi" w:eastAsiaTheme="majorEastAsia" w:hAnsiTheme="majorHAnsi" w:cstheme="majorBidi"/>
      <w:color w:val="636362" w:themeColor="text1"/>
      <w:sz w:val="44"/>
      <w:szCs w:val="32"/>
    </w:rPr>
  </w:style>
  <w:style w:type="character" w:customStyle="1" w:styleId="berschrift2Zchn">
    <w:name w:val="Überschrift 2 Zchn"/>
    <w:basedOn w:val="Absatz-Standardschriftart"/>
    <w:link w:val="berschrift2"/>
    <w:uiPriority w:val="9"/>
    <w:rsid w:val="009E221F"/>
    <w:rPr>
      <w:rFonts w:asciiTheme="majorHAnsi" w:eastAsiaTheme="majorEastAsia" w:hAnsiTheme="majorHAnsi" w:cstheme="majorBidi"/>
      <w:color w:val="AE0C21" w:themeColor="accent1"/>
      <w:sz w:val="32"/>
      <w:szCs w:val="26"/>
    </w:rPr>
  </w:style>
  <w:style w:type="paragraph" w:styleId="KeinLeerraum">
    <w:name w:val="No Spacing"/>
    <w:link w:val="KeinLeerraumZchn"/>
    <w:uiPriority w:val="1"/>
    <w:qFormat/>
    <w:rsid w:val="009E221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9E221F"/>
    <w:rPr>
      <w:rFonts w:eastAsiaTheme="minorEastAsia"/>
      <w:lang w:eastAsia="de-DE"/>
    </w:rPr>
  </w:style>
  <w:style w:type="paragraph" w:styleId="Inhaltsverzeichnisberschrift">
    <w:name w:val="TOC Heading"/>
    <w:basedOn w:val="berschrift1"/>
    <w:next w:val="Standard"/>
    <w:uiPriority w:val="39"/>
    <w:unhideWhenUsed/>
    <w:qFormat/>
    <w:rsid w:val="009E221F"/>
    <w:pPr>
      <w:outlineLvl w:val="9"/>
    </w:pPr>
    <w:rPr>
      <w:caps/>
      <w:lang w:eastAsia="de-DE"/>
    </w:rPr>
  </w:style>
  <w:style w:type="paragraph" w:styleId="Verzeichnis1">
    <w:name w:val="toc 1"/>
    <w:basedOn w:val="Standard"/>
    <w:next w:val="Standard"/>
    <w:autoRedefine/>
    <w:uiPriority w:val="39"/>
    <w:unhideWhenUsed/>
    <w:rsid w:val="009E221F"/>
    <w:pPr>
      <w:spacing w:after="100"/>
    </w:pPr>
  </w:style>
  <w:style w:type="paragraph" w:styleId="Verzeichnis2">
    <w:name w:val="toc 2"/>
    <w:basedOn w:val="Standard"/>
    <w:next w:val="Standard"/>
    <w:autoRedefine/>
    <w:uiPriority w:val="39"/>
    <w:unhideWhenUsed/>
    <w:rsid w:val="009E221F"/>
    <w:pPr>
      <w:spacing w:after="100"/>
      <w:ind w:left="220"/>
    </w:pPr>
  </w:style>
  <w:style w:type="character" w:styleId="Hyperlink">
    <w:name w:val="Hyperlink"/>
    <w:basedOn w:val="Absatz-Standardschriftart"/>
    <w:uiPriority w:val="99"/>
    <w:unhideWhenUsed/>
    <w:rsid w:val="009E221F"/>
    <w:rPr>
      <w:color w:val="1A70B8" w:themeColor="accent3"/>
      <w:u w:val="single"/>
    </w:rPr>
  </w:style>
  <w:style w:type="paragraph" w:styleId="Listenabsatz">
    <w:name w:val="List Paragraph"/>
    <w:basedOn w:val="Standard"/>
    <w:uiPriority w:val="34"/>
    <w:qFormat/>
    <w:rsid w:val="009E221F"/>
    <w:pPr>
      <w:numPr>
        <w:numId w:val="24"/>
      </w:numPr>
      <w:contextualSpacing/>
    </w:pPr>
  </w:style>
  <w:style w:type="table" w:styleId="Tabellenraster">
    <w:name w:val="Table Grid"/>
    <w:basedOn w:val="NormaleTabelle"/>
    <w:rsid w:val="009E221F"/>
    <w:pPr>
      <w:spacing w:after="0" w:line="227" w:lineRule="exact"/>
    </w:pPr>
    <w:rPr>
      <w:rFonts w:ascii="Arial" w:eastAsia="Times New Roman" w:hAnsi="Arial" w:cs="Times New Roman"/>
      <w:szCs w:val="20"/>
      <w:lang w:eastAsia="de-DE"/>
    </w:rPr>
    <w:tblPr>
      <w:tblBorders>
        <w:top w:val="single" w:sz="4" w:space="0" w:color="C0C0C0" w:themeColor="accent5" w:themeTint="66"/>
        <w:left w:val="single" w:sz="4" w:space="0" w:color="C0C0C0" w:themeColor="accent5" w:themeTint="66"/>
        <w:bottom w:val="single" w:sz="4" w:space="0" w:color="C0C0C0" w:themeColor="accent5" w:themeTint="66"/>
        <w:right w:val="single" w:sz="4" w:space="0" w:color="C0C0C0" w:themeColor="accent5" w:themeTint="66"/>
        <w:insideH w:val="single" w:sz="4" w:space="0" w:color="C0C0C0" w:themeColor="accent5" w:themeTint="66"/>
        <w:insideV w:val="single" w:sz="4" w:space="0" w:color="C0C0C0" w:themeColor="accent5" w:themeTint="66"/>
      </w:tblBorders>
      <w:tblCellMar>
        <w:top w:w="28" w:type="dxa"/>
        <w:left w:w="0" w:type="dxa"/>
        <w:bottom w:w="28" w:type="dxa"/>
        <w:right w:w="0" w:type="dxa"/>
      </w:tblCellMar>
    </w:tblPr>
    <w:tblStylePr w:type="firstRow">
      <w:rPr>
        <w:rFonts w:ascii="Arial" w:hAnsi="Arial"/>
        <w:b/>
        <w:sz w:val="22"/>
      </w:rPr>
      <w:tblPr/>
      <w:tcPr>
        <w:tcBorders>
          <w:top w:val="single" w:sz="4" w:space="0" w:color="C0C0C0" w:themeColor="accent5" w:themeTint="66"/>
          <w:left w:val="single" w:sz="4" w:space="0" w:color="C0C0C0" w:themeColor="accent5" w:themeTint="66"/>
          <w:bottom w:val="single" w:sz="4" w:space="0" w:color="C0C0C0" w:themeColor="accent5" w:themeTint="66"/>
          <w:right w:val="single" w:sz="4" w:space="0" w:color="C0C0C0" w:themeColor="accent5" w:themeTint="66"/>
          <w:insideH w:val="single" w:sz="4" w:space="0" w:color="C0C0C0" w:themeColor="accent5" w:themeTint="66"/>
          <w:insideV w:val="single" w:sz="4" w:space="0" w:color="C0C0C0" w:themeColor="accent5" w:themeTint="66"/>
        </w:tcBorders>
      </w:tcPr>
    </w:tblStylePr>
  </w:style>
  <w:style w:type="paragraph" w:customStyle="1" w:styleId="TabelleFlietext2">
    <w:name w:val="Tabelle Fließtext 2"/>
    <w:basedOn w:val="Standard"/>
    <w:rsid w:val="009E221F"/>
    <w:pPr>
      <w:spacing w:after="0" w:line="227" w:lineRule="exact"/>
    </w:pPr>
    <w:rPr>
      <w:rFonts w:ascii="Tele-GroteskNor" w:eastAsia="Times New Roman" w:hAnsi="Tele-GroteskNor" w:cs="Times New Roman"/>
      <w:sz w:val="19"/>
      <w:szCs w:val="24"/>
      <w:lang w:eastAsia="de-DE"/>
    </w:rPr>
  </w:style>
  <w:style w:type="character" w:customStyle="1" w:styleId="berschrift3Zchn">
    <w:name w:val="Überschrift 3 Zchn"/>
    <w:basedOn w:val="Absatz-Standardschriftart"/>
    <w:link w:val="berschrift3"/>
    <w:uiPriority w:val="9"/>
    <w:rsid w:val="009E221F"/>
    <w:rPr>
      <w:rFonts w:asciiTheme="majorHAnsi" w:eastAsiaTheme="majorEastAsia" w:hAnsiTheme="majorHAnsi" w:cstheme="majorBidi"/>
      <w:sz w:val="28"/>
      <w:szCs w:val="24"/>
    </w:rPr>
  </w:style>
  <w:style w:type="character" w:customStyle="1" w:styleId="berschrift4Zchn">
    <w:name w:val="Überschrift 4 Zchn"/>
    <w:basedOn w:val="Absatz-Standardschriftart"/>
    <w:link w:val="berschrift4"/>
    <w:uiPriority w:val="9"/>
    <w:rsid w:val="009E221F"/>
    <w:rPr>
      <w:rFonts w:ascii="Arial" w:eastAsiaTheme="majorEastAsia" w:hAnsi="Arial" w:cstheme="majorBidi"/>
      <w:b/>
      <w:iCs/>
      <w:sz w:val="24"/>
    </w:rPr>
  </w:style>
  <w:style w:type="character" w:customStyle="1" w:styleId="berschrift5Zchn">
    <w:name w:val="Überschrift 5 Zchn"/>
    <w:basedOn w:val="Absatz-Standardschriftart"/>
    <w:link w:val="berschrift5"/>
    <w:uiPriority w:val="9"/>
    <w:rsid w:val="009E221F"/>
    <w:rPr>
      <w:rFonts w:ascii="Arial" w:eastAsiaTheme="majorEastAsia" w:hAnsi="Arial" w:cstheme="majorBidi"/>
      <w:b/>
      <w:sz w:val="24"/>
    </w:rPr>
  </w:style>
  <w:style w:type="character" w:customStyle="1" w:styleId="berschrift6Zchn">
    <w:name w:val="Überschrift 6 Zchn"/>
    <w:basedOn w:val="Absatz-Standardschriftart"/>
    <w:link w:val="berschrift6"/>
    <w:uiPriority w:val="9"/>
    <w:rsid w:val="009E221F"/>
    <w:rPr>
      <w:rFonts w:ascii="Arial" w:eastAsiaTheme="majorEastAsia" w:hAnsi="Arial" w:cstheme="majorBidi"/>
      <w:b/>
      <w:sz w:val="24"/>
    </w:rPr>
  </w:style>
  <w:style w:type="character" w:customStyle="1" w:styleId="berschrift7Zchn">
    <w:name w:val="Überschrift 7 Zchn"/>
    <w:basedOn w:val="Absatz-Standardschriftart"/>
    <w:link w:val="berschrift7"/>
    <w:uiPriority w:val="9"/>
    <w:rsid w:val="009E221F"/>
    <w:rPr>
      <w:rFonts w:ascii="Arial" w:eastAsiaTheme="majorEastAsia" w:hAnsi="Arial" w:cstheme="majorBidi"/>
      <w:b/>
      <w:iCs/>
      <w:sz w:val="24"/>
    </w:rPr>
  </w:style>
  <w:style w:type="character" w:customStyle="1" w:styleId="berschrift8Zchn">
    <w:name w:val="Überschrift 8 Zchn"/>
    <w:basedOn w:val="Absatz-Standardschriftart"/>
    <w:link w:val="berschrift8"/>
    <w:uiPriority w:val="9"/>
    <w:rsid w:val="009E221F"/>
    <w:rPr>
      <w:rFonts w:ascii="Arial" w:eastAsiaTheme="majorEastAsia" w:hAnsi="Arial" w:cstheme="majorBidi"/>
      <w:b/>
      <w:sz w:val="24"/>
      <w:szCs w:val="21"/>
    </w:rPr>
  </w:style>
  <w:style w:type="character" w:customStyle="1" w:styleId="berschrift9Zchn">
    <w:name w:val="Überschrift 9 Zchn"/>
    <w:basedOn w:val="Absatz-Standardschriftart"/>
    <w:link w:val="berschrift9"/>
    <w:uiPriority w:val="9"/>
    <w:rsid w:val="009E221F"/>
    <w:rPr>
      <w:rFonts w:ascii="Arial" w:eastAsiaTheme="majorEastAsia" w:hAnsi="Arial" w:cstheme="majorBidi"/>
      <w:b/>
      <w:iCs/>
      <w:sz w:val="24"/>
      <w:szCs w:val="21"/>
    </w:rPr>
  </w:style>
  <w:style w:type="paragraph" w:styleId="Kopfzeile">
    <w:name w:val="header"/>
    <w:basedOn w:val="Standard"/>
    <w:link w:val="KopfzeileZchn"/>
    <w:uiPriority w:val="99"/>
    <w:unhideWhenUsed/>
    <w:rsid w:val="009E221F"/>
    <w:pPr>
      <w:pBdr>
        <w:bottom w:val="single" w:sz="4" w:space="1" w:color="919292" w:themeColor="accent6"/>
      </w:pBdr>
      <w:tabs>
        <w:tab w:val="center" w:pos="4536"/>
        <w:tab w:val="right" w:pos="9072"/>
      </w:tabs>
      <w:spacing w:after="0" w:line="240" w:lineRule="auto"/>
      <w:jc w:val="right"/>
    </w:pPr>
    <w:rPr>
      <w:caps/>
      <w:color w:val="919292" w:themeColor="accent6"/>
      <w:sz w:val="18"/>
    </w:rPr>
  </w:style>
  <w:style w:type="character" w:customStyle="1" w:styleId="KopfzeileZchn">
    <w:name w:val="Kopfzeile Zchn"/>
    <w:basedOn w:val="Absatz-Standardschriftart"/>
    <w:link w:val="Kopfzeile"/>
    <w:uiPriority w:val="99"/>
    <w:rsid w:val="009E221F"/>
    <w:rPr>
      <w:caps/>
      <w:color w:val="919292" w:themeColor="accent6"/>
      <w:sz w:val="18"/>
    </w:rPr>
  </w:style>
  <w:style w:type="paragraph" w:styleId="Fuzeile">
    <w:name w:val="footer"/>
    <w:basedOn w:val="Standard"/>
    <w:link w:val="FuzeileZchn"/>
    <w:uiPriority w:val="99"/>
    <w:unhideWhenUsed/>
    <w:rsid w:val="009E221F"/>
    <w:pPr>
      <w:pBdr>
        <w:right w:val="single" w:sz="4" w:space="4" w:color="919292" w:themeColor="accent6"/>
      </w:pBdr>
      <w:tabs>
        <w:tab w:val="center" w:pos="4536"/>
        <w:tab w:val="right" w:pos="9072"/>
      </w:tabs>
      <w:spacing w:after="0" w:line="240" w:lineRule="auto"/>
      <w:jc w:val="right"/>
    </w:pPr>
    <w:rPr>
      <w:color w:val="919292" w:themeColor="accent6"/>
      <w:sz w:val="18"/>
    </w:rPr>
  </w:style>
  <w:style w:type="character" w:customStyle="1" w:styleId="FuzeileZchn">
    <w:name w:val="Fußzeile Zchn"/>
    <w:basedOn w:val="Absatz-Standardschriftart"/>
    <w:link w:val="Fuzeile"/>
    <w:uiPriority w:val="99"/>
    <w:rsid w:val="009E221F"/>
    <w:rPr>
      <w:color w:val="919292" w:themeColor="accent6"/>
      <w:sz w:val="18"/>
    </w:rPr>
  </w:style>
  <w:style w:type="paragraph" w:customStyle="1" w:styleId="Default">
    <w:name w:val="Default"/>
    <w:rsid w:val="009E221F"/>
    <w:pPr>
      <w:autoSpaceDE w:val="0"/>
      <w:autoSpaceDN w:val="0"/>
      <w:adjustRightInd w:val="0"/>
      <w:spacing w:after="0" w:line="240" w:lineRule="auto"/>
    </w:pPr>
    <w:rPr>
      <w:rFonts w:ascii="Tele-GroteskNor" w:hAnsi="Tele-GroteskNor" w:cs="Tele-GroteskNor"/>
      <w:color w:val="000000"/>
      <w:sz w:val="24"/>
      <w:szCs w:val="24"/>
    </w:rPr>
  </w:style>
  <w:style w:type="table" w:customStyle="1" w:styleId="Gitternetztabelle1hellAkzent61">
    <w:name w:val="Gitternetztabelle 1 hell  – Akzent 61"/>
    <w:basedOn w:val="NormaleTabelle"/>
    <w:uiPriority w:val="46"/>
    <w:rsid w:val="009E221F"/>
    <w:pPr>
      <w:spacing w:after="0" w:line="240" w:lineRule="auto"/>
    </w:pPr>
    <w:tblPr>
      <w:tblStyleRowBandSize w:val="1"/>
      <w:tblStyleColBandSize w:val="1"/>
      <w:tblBorders>
        <w:top w:val="single" w:sz="4" w:space="0" w:color="D2D3D3" w:themeColor="accent6" w:themeTint="66"/>
        <w:left w:val="single" w:sz="4" w:space="0" w:color="D2D3D3" w:themeColor="accent6" w:themeTint="66"/>
        <w:bottom w:val="single" w:sz="4" w:space="0" w:color="D2D3D3" w:themeColor="accent6" w:themeTint="66"/>
        <w:right w:val="single" w:sz="4" w:space="0" w:color="D2D3D3" w:themeColor="accent6" w:themeTint="66"/>
        <w:insideH w:val="single" w:sz="4" w:space="0" w:color="D2D3D3" w:themeColor="accent6" w:themeTint="66"/>
        <w:insideV w:val="single" w:sz="4" w:space="0" w:color="D2D3D3" w:themeColor="accent6" w:themeTint="66"/>
      </w:tblBorders>
    </w:tblPr>
    <w:tblStylePr w:type="firstRow">
      <w:rPr>
        <w:b/>
        <w:bCs/>
      </w:rPr>
      <w:tblPr/>
      <w:tcPr>
        <w:tcBorders>
          <w:bottom w:val="single" w:sz="12" w:space="0" w:color="BCBDBD" w:themeColor="accent6" w:themeTint="99"/>
        </w:tcBorders>
      </w:tcPr>
    </w:tblStylePr>
    <w:tblStylePr w:type="lastRow">
      <w:rPr>
        <w:b/>
        <w:bCs/>
      </w:rPr>
      <w:tblPr/>
      <w:tcPr>
        <w:tcBorders>
          <w:top w:val="double" w:sz="2" w:space="0" w:color="BCBDBD" w:themeColor="accent6"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rsid w:val="009E22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221F"/>
    <w:rPr>
      <w:rFonts w:ascii="Tahoma" w:hAnsi="Tahoma" w:cs="Tahoma"/>
      <w:sz w:val="16"/>
      <w:szCs w:val="16"/>
    </w:rPr>
  </w:style>
  <w:style w:type="paragraph" w:styleId="Titel">
    <w:name w:val="Title"/>
    <w:basedOn w:val="Standard"/>
    <w:next w:val="Standard"/>
    <w:link w:val="TitelZchn"/>
    <w:uiPriority w:val="10"/>
    <w:rsid w:val="009E221F"/>
    <w:pPr>
      <w:spacing w:after="480" w:line="240" w:lineRule="auto"/>
      <w:contextualSpacing/>
    </w:pPr>
    <w:rPr>
      <w:rFonts w:asciiTheme="majorHAnsi" w:eastAsiaTheme="majorEastAsia" w:hAnsiTheme="majorHAnsi" w:cstheme="majorBidi"/>
      <w:color w:val="636362" w:themeColor="text1"/>
      <w:sz w:val="72"/>
      <w:szCs w:val="52"/>
      <w14:ligatures w14:val="standard"/>
    </w:rPr>
  </w:style>
  <w:style w:type="character" w:customStyle="1" w:styleId="TitelZchn">
    <w:name w:val="Titel Zchn"/>
    <w:basedOn w:val="Absatz-Standardschriftart"/>
    <w:link w:val="Titel"/>
    <w:uiPriority w:val="10"/>
    <w:rsid w:val="009E221F"/>
    <w:rPr>
      <w:rFonts w:asciiTheme="majorHAnsi" w:eastAsiaTheme="majorEastAsia" w:hAnsiTheme="majorHAnsi" w:cstheme="majorBidi"/>
      <w:color w:val="636362" w:themeColor="text1"/>
      <w:sz w:val="72"/>
      <w:szCs w:val="52"/>
      <w14:ligatures w14:val="standard"/>
    </w:rPr>
  </w:style>
  <w:style w:type="paragraph" w:styleId="Untertitel">
    <w:name w:val="Subtitle"/>
    <w:basedOn w:val="Standard"/>
    <w:next w:val="Standard"/>
    <w:link w:val="UntertitelZchn"/>
    <w:uiPriority w:val="11"/>
    <w:qFormat/>
    <w:rsid w:val="009E221F"/>
    <w:pPr>
      <w:numPr>
        <w:ilvl w:val="1"/>
      </w:numPr>
    </w:pPr>
    <w:rPr>
      <w:rFonts w:eastAsiaTheme="majorEastAsia" w:cstheme="majorBidi"/>
      <w:iCs/>
      <w:color w:val="636362" w:themeColor="text1"/>
      <w:sz w:val="32"/>
      <w:szCs w:val="24"/>
    </w:rPr>
  </w:style>
  <w:style w:type="character" w:customStyle="1" w:styleId="UntertitelZchn">
    <w:name w:val="Untertitel Zchn"/>
    <w:basedOn w:val="Absatz-Standardschriftart"/>
    <w:link w:val="Untertitel"/>
    <w:uiPriority w:val="11"/>
    <w:rsid w:val="009E221F"/>
    <w:rPr>
      <w:rFonts w:eastAsiaTheme="majorEastAsia" w:cstheme="majorBidi"/>
      <w:iCs/>
      <w:color w:val="636362" w:themeColor="text1"/>
      <w:sz w:val="32"/>
      <w:szCs w:val="24"/>
    </w:rPr>
  </w:style>
  <w:style w:type="character" w:styleId="SchwacheHervorhebung">
    <w:name w:val="Subtle Emphasis"/>
    <w:basedOn w:val="Absatz-Standardschriftart"/>
    <w:uiPriority w:val="19"/>
    <w:qFormat/>
    <w:rsid w:val="009E221F"/>
    <w:rPr>
      <w:i/>
      <w:iCs/>
      <w:color w:val="auto"/>
    </w:rPr>
  </w:style>
  <w:style w:type="character" w:styleId="IntensiveHervorhebung">
    <w:name w:val="Intense Emphasis"/>
    <w:basedOn w:val="Absatz-Standardschriftart"/>
    <w:uiPriority w:val="21"/>
    <w:qFormat/>
    <w:rsid w:val="009E221F"/>
    <w:rPr>
      <w:b/>
      <w:bCs/>
      <w:i/>
      <w:iCs/>
      <w:color w:val="auto"/>
    </w:rPr>
  </w:style>
  <w:style w:type="paragraph" w:styleId="IntensivesZitat">
    <w:name w:val="Intense Quote"/>
    <w:basedOn w:val="Standard"/>
    <w:next w:val="Standard"/>
    <w:link w:val="IntensivesZitatZchn"/>
    <w:uiPriority w:val="30"/>
    <w:qFormat/>
    <w:rsid w:val="009E221F"/>
    <w:pPr>
      <w:keepLines/>
      <w:spacing w:before="100" w:beforeAutospacing="1" w:after="100" w:afterAutospacing="1"/>
      <w:ind w:left="567" w:right="567"/>
    </w:pPr>
    <w:rPr>
      <w:rFonts w:asciiTheme="majorHAnsi" w:hAnsiTheme="majorHAnsi"/>
      <w:bCs/>
      <w:i/>
      <w:iCs/>
      <w:color w:val="AE0C21" w:themeColor="accent1"/>
      <w:sz w:val="28"/>
    </w:rPr>
  </w:style>
  <w:style w:type="character" w:customStyle="1" w:styleId="IntensivesZitatZchn">
    <w:name w:val="Intensives Zitat Zchn"/>
    <w:basedOn w:val="Absatz-Standardschriftart"/>
    <w:link w:val="IntensivesZitat"/>
    <w:uiPriority w:val="30"/>
    <w:rsid w:val="009E221F"/>
    <w:rPr>
      <w:rFonts w:asciiTheme="majorHAnsi" w:hAnsiTheme="majorHAnsi"/>
      <w:bCs/>
      <w:i/>
      <w:iCs/>
      <w:color w:val="AE0C21" w:themeColor="accent1"/>
      <w:sz w:val="28"/>
    </w:rPr>
  </w:style>
  <w:style w:type="paragraph" w:styleId="Beschriftung">
    <w:name w:val="caption"/>
    <w:basedOn w:val="Standard"/>
    <w:next w:val="Standard"/>
    <w:uiPriority w:val="35"/>
    <w:semiHidden/>
    <w:unhideWhenUsed/>
    <w:qFormat/>
    <w:rsid w:val="009E221F"/>
    <w:pPr>
      <w:spacing w:after="200" w:line="240" w:lineRule="auto"/>
    </w:pPr>
    <w:rPr>
      <w:bCs/>
      <w:color w:val="919292" w:themeColor="accent6"/>
      <w:sz w:val="18"/>
      <w:szCs w:val="18"/>
    </w:rPr>
  </w:style>
  <w:style w:type="character" w:styleId="SchwacherVerweis">
    <w:name w:val="Subtle Reference"/>
    <w:basedOn w:val="Absatz-Standardschriftart"/>
    <w:uiPriority w:val="31"/>
    <w:qFormat/>
    <w:rsid w:val="009E221F"/>
    <w:rPr>
      <w:caps/>
      <w:smallCaps w:val="0"/>
      <w:color w:val="auto"/>
      <w:u w:val="none"/>
    </w:rPr>
  </w:style>
  <w:style w:type="character" w:styleId="IntensiverVerweis">
    <w:name w:val="Intense Reference"/>
    <w:basedOn w:val="Absatz-Standardschriftart"/>
    <w:uiPriority w:val="32"/>
    <w:qFormat/>
    <w:rsid w:val="009E221F"/>
    <w:rPr>
      <w:b/>
      <w:bCs/>
      <w:caps/>
      <w:smallCaps w:val="0"/>
      <w:color w:val="auto"/>
      <w:spacing w:val="5"/>
      <w:u w:val="none"/>
      <w:bdr w:val="none" w:sz="0" w:space="0" w:color="auto"/>
    </w:rPr>
  </w:style>
  <w:style w:type="character" w:styleId="Buchtitel">
    <w:name w:val="Book Title"/>
    <w:basedOn w:val="Absatz-Standardschriftart"/>
    <w:uiPriority w:val="33"/>
    <w:qFormat/>
    <w:rsid w:val="009E221F"/>
    <w:rPr>
      <w:b/>
      <w:bCs/>
      <w:caps/>
      <w:smallCaps w:val="0"/>
      <w:spacing w:val="5"/>
    </w:rPr>
  </w:style>
  <w:style w:type="paragraph" w:styleId="Blocktext">
    <w:name w:val="Block Text"/>
    <w:basedOn w:val="Standard"/>
    <w:uiPriority w:val="99"/>
    <w:unhideWhenUsed/>
    <w:rsid w:val="009E221F"/>
    <w:pPr>
      <w:spacing w:before="100" w:beforeAutospacing="1" w:after="0"/>
      <w:jc w:val="both"/>
    </w:pPr>
    <w:rPr>
      <w:rFonts w:eastAsiaTheme="minorEastAsia"/>
      <w:iCs/>
    </w:rPr>
  </w:style>
  <w:style w:type="paragraph" w:styleId="StandardWeb">
    <w:name w:val="Normal (Web)"/>
    <w:basedOn w:val="Standard"/>
    <w:uiPriority w:val="99"/>
    <w:semiHidden/>
    <w:unhideWhenUsed/>
    <w:rsid w:val="009E221F"/>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Zitat">
    <w:name w:val="Quote"/>
    <w:basedOn w:val="Standard"/>
    <w:next w:val="Standard"/>
    <w:link w:val="ZitatZchn"/>
    <w:uiPriority w:val="29"/>
    <w:qFormat/>
    <w:rsid w:val="009E221F"/>
    <w:pPr>
      <w:ind w:left="567" w:right="567"/>
    </w:pPr>
    <w:rPr>
      <w:rFonts w:asciiTheme="majorHAnsi" w:hAnsiTheme="majorHAnsi"/>
      <w:i/>
      <w:iCs/>
      <w:sz w:val="24"/>
    </w:rPr>
  </w:style>
  <w:style w:type="character" w:customStyle="1" w:styleId="ZitatZchn">
    <w:name w:val="Zitat Zchn"/>
    <w:basedOn w:val="Absatz-Standardschriftart"/>
    <w:link w:val="Zitat"/>
    <w:uiPriority w:val="29"/>
    <w:rsid w:val="009E221F"/>
    <w:rPr>
      <w:rFonts w:asciiTheme="majorHAnsi" w:hAnsiTheme="majorHAnsi"/>
      <w:i/>
      <w:iCs/>
      <w:sz w:val="24"/>
    </w:rPr>
  </w:style>
  <w:style w:type="paragraph" w:styleId="Verzeichnis3">
    <w:name w:val="toc 3"/>
    <w:basedOn w:val="Standard"/>
    <w:next w:val="Standard"/>
    <w:autoRedefine/>
    <w:uiPriority w:val="39"/>
    <w:unhideWhenUsed/>
    <w:rsid w:val="009E221F"/>
    <w:pPr>
      <w:spacing w:after="100"/>
      <w:ind w:left="440"/>
    </w:pPr>
  </w:style>
  <w:style w:type="character" w:styleId="Platzhaltertext">
    <w:name w:val="Placeholder Text"/>
    <w:basedOn w:val="Absatz-Standardschriftart"/>
    <w:uiPriority w:val="99"/>
    <w:semiHidden/>
    <w:rsid w:val="00D9632E"/>
    <w:rPr>
      <w:color w:val="808080"/>
    </w:rPr>
  </w:style>
  <w:style w:type="paragraph" w:customStyle="1" w:styleId="Tabellenkopf">
    <w:name w:val="Tabellenkopf"/>
    <w:basedOn w:val="Standard"/>
    <w:autoRedefine/>
    <w:qFormat/>
    <w:rsid w:val="009E221F"/>
    <w:pPr>
      <w:spacing w:line="280" w:lineRule="exact"/>
    </w:pPr>
    <w:rPr>
      <w:rFonts w:ascii="Arial" w:hAnsi="Arial" w:cs="Times New Roman"/>
      <w:szCs w:val="24"/>
      <w:lang w:val="en-US"/>
    </w:rPr>
  </w:style>
  <w:style w:type="character" w:styleId="Hervorhebung">
    <w:name w:val="Emphasis"/>
    <w:basedOn w:val="Absatz-Standardschriftart"/>
    <w:uiPriority w:val="20"/>
    <w:qFormat/>
    <w:rsid w:val="009E221F"/>
    <w:rPr>
      <w:b/>
      <w:i w:val="0"/>
      <w:iCs/>
    </w:rPr>
  </w:style>
  <w:style w:type="table" w:styleId="TabellemithellemGitternetz">
    <w:name w:val="Grid Table Light"/>
    <w:basedOn w:val="NormaleTabelle"/>
    <w:uiPriority w:val="40"/>
    <w:rsid w:val="009E22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4Akzent1">
    <w:name w:val="Grid Table 4 Accent 1"/>
    <w:basedOn w:val="NormaleTabelle"/>
    <w:uiPriority w:val="49"/>
    <w:rsid w:val="009E221F"/>
    <w:pPr>
      <w:spacing w:after="0" w:line="240" w:lineRule="auto"/>
    </w:pPr>
    <w:tblPr>
      <w:tblStyleRowBandSize w:val="1"/>
      <w:tblStyleColBandSize w:val="1"/>
      <w:tblBorders>
        <w:top w:val="single" w:sz="4" w:space="0" w:color="DFDFDF" w:themeColor="text1" w:themeTint="33"/>
        <w:left w:val="single" w:sz="4" w:space="0" w:color="DFDFDF" w:themeColor="text1" w:themeTint="33"/>
        <w:bottom w:val="single" w:sz="4" w:space="0" w:color="DFDFDF" w:themeColor="text1" w:themeTint="33"/>
        <w:right w:val="single" w:sz="4" w:space="0" w:color="DFDFDF" w:themeColor="text1" w:themeTint="33"/>
        <w:insideH w:val="single" w:sz="4" w:space="0" w:color="DFDFDF" w:themeColor="text1" w:themeTint="33"/>
        <w:insideV w:val="single" w:sz="4" w:space="0" w:color="DFDFDF" w:themeColor="text1" w:themeTint="33"/>
      </w:tblBorders>
    </w:tblPr>
    <w:tblStylePr w:type="firstRow">
      <w:rPr>
        <w:b/>
        <w:bCs/>
        <w:color w:val="FFFFFF" w:themeColor="background1"/>
      </w:rPr>
      <w:tblPr/>
      <w:tcPr>
        <w:tcBorders>
          <w:top w:val="single" w:sz="4" w:space="0" w:color="AE0C21" w:themeColor="accent1"/>
          <w:left w:val="single" w:sz="4" w:space="0" w:color="AE0C21" w:themeColor="accent1"/>
          <w:bottom w:val="single" w:sz="4" w:space="0" w:color="AE0C21" w:themeColor="accent1"/>
          <w:right w:val="single" w:sz="4" w:space="0" w:color="AE0C21" w:themeColor="accent1"/>
          <w:insideH w:val="nil"/>
          <w:insideV w:val="nil"/>
        </w:tcBorders>
        <w:shd w:val="clear" w:color="auto" w:fill="AE0C21" w:themeFill="accent1"/>
      </w:tcPr>
    </w:tblStylePr>
    <w:tblStylePr w:type="lastRow">
      <w:rPr>
        <w:b/>
        <w:bCs/>
      </w:rPr>
      <w:tblPr/>
      <w:tcPr>
        <w:tcBorders>
          <w:top w:val="double" w:sz="4" w:space="0" w:color="AE0C21" w:themeColor="accen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28440">
      <w:bodyDiv w:val="1"/>
      <w:marLeft w:val="0"/>
      <w:marRight w:val="0"/>
      <w:marTop w:val="0"/>
      <w:marBottom w:val="0"/>
      <w:divBdr>
        <w:top w:val="none" w:sz="0" w:space="0" w:color="auto"/>
        <w:left w:val="none" w:sz="0" w:space="0" w:color="auto"/>
        <w:bottom w:val="none" w:sz="0" w:space="0" w:color="auto"/>
        <w:right w:val="none" w:sz="0" w:space="0" w:color="auto"/>
      </w:divBdr>
      <w:divsChild>
        <w:div w:id="173736563">
          <w:marLeft w:val="446"/>
          <w:marRight w:val="0"/>
          <w:marTop w:val="96"/>
          <w:marBottom w:val="0"/>
          <w:divBdr>
            <w:top w:val="none" w:sz="0" w:space="0" w:color="auto"/>
            <w:left w:val="none" w:sz="0" w:space="0" w:color="auto"/>
            <w:bottom w:val="none" w:sz="0" w:space="0" w:color="auto"/>
            <w:right w:val="none" w:sz="0" w:space="0" w:color="auto"/>
          </w:divBdr>
        </w:div>
      </w:divsChild>
    </w:div>
    <w:div w:id="942955266">
      <w:bodyDiv w:val="1"/>
      <w:marLeft w:val="0"/>
      <w:marRight w:val="0"/>
      <w:marTop w:val="0"/>
      <w:marBottom w:val="0"/>
      <w:divBdr>
        <w:top w:val="none" w:sz="0" w:space="0" w:color="auto"/>
        <w:left w:val="none" w:sz="0" w:space="0" w:color="auto"/>
        <w:bottom w:val="none" w:sz="0" w:space="0" w:color="auto"/>
        <w:right w:val="none" w:sz="0" w:space="0" w:color="auto"/>
      </w:divBdr>
      <w:divsChild>
        <w:div w:id="824278444">
          <w:marLeft w:val="547"/>
          <w:marRight w:val="0"/>
          <w:marTop w:val="96"/>
          <w:marBottom w:val="0"/>
          <w:divBdr>
            <w:top w:val="none" w:sz="0" w:space="0" w:color="auto"/>
            <w:left w:val="none" w:sz="0" w:space="0" w:color="auto"/>
            <w:bottom w:val="none" w:sz="0" w:space="0" w:color="auto"/>
            <w:right w:val="none" w:sz="0" w:space="0" w:color="auto"/>
          </w:divBdr>
        </w:div>
        <w:div w:id="1733038457">
          <w:marLeft w:val="1166"/>
          <w:marRight w:val="0"/>
          <w:marTop w:val="96"/>
          <w:marBottom w:val="0"/>
          <w:divBdr>
            <w:top w:val="none" w:sz="0" w:space="0" w:color="auto"/>
            <w:left w:val="none" w:sz="0" w:space="0" w:color="auto"/>
            <w:bottom w:val="none" w:sz="0" w:space="0" w:color="auto"/>
            <w:right w:val="none" w:sz="0" w:space="0" w:color="auto"/>
          </w:divBdr>
        </w:div>
        <w:div w:id="605117034">
          <w:marLeft w:val="1166"/>
          <w:marRight w:val="0"/>
          <w:marTop w:val="96"/>
          <w:marBottom w:val="0"/>
          <w:divBdr>
            <w:top w:val="none" w:sz="0" w:space="0" w:color="auto"/>
            <w:left w:val="none" w:sz="0" w:space="0" w:color="auto"/>
            <w:bottom w:val="none" w:sz="0" w:space="0" w:color="auto"/>
            <w:right w:val="none" w:sz="0" w:space="0" w:color="auto"/>
          </w:divBdr>
        </w:div>
        <w:div w:id="395858842">
          <w:marLeft w:val="547"/>
          <w:marRight w:val="0"/>
          <w:marTop w:val="96"/>
          <w:marBottom w:val="0"/>
          <w:divBdr>
            <w:top w:val="none" w:sz="0" w:space="0" w:color="auto"/>
            <w:left w:val="none" w:sz="0" w:space="0" w:color="auto"/>
            <w:bottom w:val="none" w:sz="0" w:space="0" w:color="auto"/>
            <w:right w:val="none" w:sz="0" w:space="0" w:color="auto"/>
          </w:divBdr>
        </w:div>
        <w:div w:id="280693002">
          <w:marLeft w:val="1166"/>
          <w:marRight w:val="0"/>
          <w:marTop w:val="96"/>
          <w:marBottom w:val="0"/>
          <w:divBdr>
            <w:top w:val="none" w:sz="0" w:space="0" w:color="auto"/>
            <w:left w:val="none" w:sz="0" w:space="0" w:color="auto"/>
            <w:bottom w:val="none" w:sz="0" w:space="0" w:color="auto"/>
            <w:right w:val="none" w:sz="0" w:space="0" w:color="auto"/>
          </w:divBdr>
        </w:div>
        <w:div w:id="1766338358">
          <w:marLeft w:val="1166"/>
          <w:marRight w:val="0"/>
          <w:marTop w:val="96"/>
          <w:marBottom w:val="0"/>
          <w:divBdr>
            <w:top w:val="none" w:sz="0" w:space="0" w:color="auto"/>
            <w:left w:val="none" w:sz="0" w:space="0" w:color="auto"/>
            <w:bottom w:val="none" w:sz="0" w:space="0" w:color="auto"/>
            <w:right w:val="none" w:sz="0" w:space="0" w:color="auto"/>
          </w:divBdr>
        </w:div>
        <w:div w:id="1261061616">
          <w:marLeft w:val="1166"/>
          <w:marRight w:val="0"/>
          <w:marTop w:val="96"/>
          <w:marBottom w:val="0"/>
          <w:divBdr>
            <w:top w:val="none" w:sz="0" w:space="0" w:color="auto"/>
            <w:left w:val="none" w:sz="0" w:space="0" w:color="auto"/>
            <w:bottom w:val="none" w:sz="0" w:space="0" w:color="auto"/>
            <w:right w:val="none" w:sz="0" w:space="0" w:color="auto"/>
          </w:divBdr>
        </w:div>
        <w:div w:id="444160118">
          <w:marLeft w:val="1166"/>
          <w:marRight w:val="0"/>
          <w:marTop w:val="96"/>
          <w:marBottom w:val="0"/>
          <w:divBdr>
            <w:top w:val="none" w:sz="0" w:space="0" w:color="auto"/>
            <w:left w:val="none" w:sz="0" w:space="0" w:color="auto"/>
            <w:bottom w:val="none" w:sz="0" w:space="0" w:color="auto"/>
            <w:right w:val="none" w:sz="0" w:space="0" w:color="auto"/>
          </w:divBdr>
        </w:div>
        <w:div w:id="179705174">
          <w:marLeft w:val="547"/>
          <w:marRight w:val="0"/>
          <w:marTop w:val="96"/>
          <w:marBottom w:val="0"/>
          <w:divBdr>
            <w:top w:val="none" w:sz="0" w:space="0" w:color="auto"/>
            <w:left w:val="none" w:sz="0" w:space="0" w:color="auto"/>
            <w:bottom w:val="none" w:sz="0" w:space="0" w:color="auto"/>
            <w:right w:val="none" w:sz="0" w:space="0" w:color="auto"/>
          </w:divBdr>
        </w:div>
        <w:div w:id="756294062">
          <w:marLeft w:val="1166"/>
          <w:marRight w:val="0"/>
          <w:marTop w:val="96"/>
          <w:marBottom w:val="0"/>
          <w:divBdr>
            <w:top w:val="none" w:sz="0" w:space="0" w:color="auto"/>
            <w:left w:val="none" w:sz="0" w:space="0" w:color="auto"/>
            <w:bottom w:val="none" w:sz="0" w:space="0" w:color="auto"/>
            <w:right w:val="none" w:sz="0" w:space="0" w:color="auto"/>
          </w:divBdr>
        </w:div>
        <w:div w:id="608318668">
          <w:marLeft w:val="1166"/>
          <w:marRight w:val="0"/>
          <w:marTop w:val="96"/>
          <w:marBottom w:val="0"/>
          <w:divBdr>
            <w:top w:val="none" w:sz="0" w:space="0" w:color="auto"/>
            <w:left w:val="none" w:sz="0" w:space="0" w:color="auto"/>
            <w:bottom w:val="none" w:sz="0" w:space="0" w:color="auto"/>
            <w:right w:val="none" w:sz="0" w:space="0" w:color="auto"/>
          </w:divBdr>
        </w:div>
        <w:div w:id="199825481">
          <w:marLeft w:val="1166"/>
          <w:marRight w:val="0"/>
          <w:marTop w:val="96"/>
          <w:marBottom w:val="0"/>
          <w:divBdr>
            <w:top w:val="none" w:sz="0" w:space="0" w:color="auto"/>
            <w:left w:val="none" w:sz="0" w:space="0" w:color="auto"/>
            <w:bottom w:val="none" w:sz="0" w:space="0" w:color="auto"/>
            <w:right w:val="none" w:sz="0" w:space="0" w:color="auto"/>
          </w:divBdr>
        </w:div>
      </w:divsChild>
    </w:div>
    <w:div w:id="963199256">
      <w:bodyDiv w:val="1"/>
      <w:marLeft w:val="0"/>
      <w:marRight w:val="0"/>
      <w:marTop w:val="0"/>
      <w:marBottom w:val="0"/>
      <w:divBdr>
        <w:top w:val="none" w:sz="0" w:space="0" w:color="auto"/>
        <w:left w:val="none" w:sz="0" w:space="0" w:color="auto"/>
        <w:bottom w:val="none" w:sz="0" w:space="0" w:color="auto"/>
        <w:right w:val="none" w:sz="0" w:space="0" w:color="auto"/>
      </w:divBdr>
      <w:divsChild>
        <w:div w:id="65350053">
          <w:marLeft w:val="446"/>
          <w:marRight w:val="0"/>
          <w:marTop w:val="96"/>
          <w:marBottom w:val="0"/>
          <w:divBdr>
            <w:top w:val="none" w:sz="0" w:space="0" w:color="auto"/>
            <w:left w:val="none" w:sz="0" w:space="0" w:color="auto"/>
            <w:bottom w:val="none" w:sz="0" w:space="0" w:color="auto"/>
            <w:right w:val="none" w:sz="0" w:space="0" w:color="auto"/>
          </w:divBdr>
        </w:div>
      </w:divsChild>
    </w:div>
    <w:div w:id="1040010023">
      <w:bodyDiv w:val="1"/>
      <w:marLeft w:val="0"/>
      <w:marRight w:val="0"/>
      <w:marTop w:val="0"/>
      <w:marBottom w:val="0"/>
      <w:divBdr>
        <w:top w:val="none" w:sz="0" w:space="0" w:color="auto"/>
        <w:left w:val="none" w:sz="0" w:space="0" w:color="auto"/>
        <w:bottom w:val="none" w:sz="0" w:space="0" w:color="auto"/>
        <w:right w:val="none" w:sz="0" w:space="0" w:color="auto"/>
      </w:divBdr>
      <w:divsChild>
        <w:div w:id="1071804747">
          <w:marLeft w:val="446"/>
          <w:marRight w:val="0"/>
          <w:marTop w:val="115"/>
          <w:marBottom w:val="0"/>
          <w:divBdr>
            <w:top w:val="none" w:sz="0" w:space="0" w:color="auto"/>
            <w:left w:val="none" w:sz="0" w:space="0" w:color="auto"/>
            <w:bottom w:val="none" w:sz="0" w:space="0" w:color="auto"/>
            <w:right w:val="none" w:sz="0" w:space="0" w:color="auto"/>
          </w:divBdr>
        </w:div>
        <w:div w:id="547379455">
          <w:marLeft w:val="446"/>
          <w:marRight w:val="0"/>
          <w:marTop w:val="115"/>
          <w:marBottom w:val="0"/>
          <w:divBdr>
            <w:top w:val="none" w:sz="0" w:space="0" w:color="auto"/>
            <w:left w:val="none" w:sz="0" w:space="0" w:color="auto"/>
            <w:bottom w:val="none" w:sz="0" w:space="0" w:color="auto"/>
            <w:right w:val="none" w:sz="0" w:space="0" w:color="auto"/>
          </w:divBdr>
        </w:div>
        <w:div w:id="86508261">
          <w:marLeft w:val="446"/>
          <w:marRight w:val="0"/>
          <w:marTop w:val="115"/>
          <w:marBottom w:val="0"/>
          <w:divBdr>
            <w:top w:val="none" w:sz="0" w:space="0" w:color="auto"/>
            <w:left w:val="none" w:sz="0" w:space="0" w:color="auto"/>
            <w:bottom w:val="none" w:sz="0" w:space="0" w:color="auto"/>
            <w:right w:val="none" w:sz="0" w:space="0" w:color="auto"/>
          </w:divBdr>
        </w:div>
        <w:div w:id="1769812060">
          <w:marLeft w:val="446"/>
          <w:marRight w:val="0"/>
          <w:marTop w:val="115"/>
          <w:marBottom w:val="0"/>
          <w:divBdr>
            <w:top w:val="none" w:sz="0" w:space="0" w:color="auto"/>
            <w:left w:val="none" w:sz="0" w:space="0" w:color="auto"/>
            <w:bottom w:val="none" w:sz="0" w:space="0" w:color="auto"/>
            <w:right w:val="none" w:sz="0" w:space="0" w:color="auto"/>
          </w:divBdr>
        </w:div>
        <w:div w:id="1517765425">
          <w:marLeft w:val="446"/>
          <w:marRight w:val="0"/>
          <w:marTop w:val="115"/>
          <w:marBottom w:val="0"/>
          <w:divBdr>
            <w:top w:val="none" w:sz="0" w:space="0" w:color="auto"/>
            <w:left w:val="none" w:sz="0" w:space="0" w:color="auto"/>
            <w:bottom w:val="none" w:sz="0" w:space="0" w:color="auto"/>
            <w:right w:val="none" w:sz="0" w:space="0" w:color="auto"/>
          </w:divBdr>
        </w:div>
      </w:divsChild>
    </w:div>
    <w:div w:id="1343043157">
      <w:bodyDiv w:val="1"/>
      <w:marLeft w:val="0"/>
      <w:marRight w:val="0"/>
      <w:marTop w:val="0"/>
      <w:marBottom w:val="0"/>
      <w:divBdr>
        <w:top w:val="none" w:sz="0" w:space="0" w:color="auto"/>
        <w:left w:val="none" w:sz="0" w:space="0" w:color="auto"/>
        <w:bottom w:val="none" w:sz="0" w:space="0" w:color="auto"/>
        <w:right w:val="none" w:sz="0" w:space="0" w:color="auto"/>
      </w:divBdr>
      <w:divsChild>
        <w:div w:id="830876258">
          <w:marLeft w:val="547"/>
          <w:marRight w:val="0"/>
          <w:marTop w:val="96"/>
          <w:marBottom w:val="0"/>
          <w:divBdr>
            <w:top w:val="none" w:sz="0" w:space="0" w:color="auto"/>
            <w:left w:val="none" w:sz="0" w:space="0" w:color="auto"/>
            <w:bottom w:val="none" w:sz="0" w:space="0" w:color="auto"/>
            <w:right w:val="none" w:sz="0" w:space="0" w:color="auto"/>
          </w:divBdr>
        </w:div>
        <w:div w:id="1560703168">
          <w:marLeft w:val="1166"/>
          <w:marRight w:val="0"/>
          <w:marTop w:val="96"/>
          <w:marBottom w:val="0"/>
          <w:divBdr>
            <w:top w:val="none" w:sz="0" w:space="0" w:color="auto"/>
            <w:left w:val="none" w:sz="0" w:space="0" w:color="auto"/>
            <w:bottom w:val="none" w:sz="0" w:space="0" w:color="auto"/>
            <w:right w:val="none" w:sz="0" w:space="0" w:color="auto"/>
          </w:divBdr>
        </w:div>
        <w:div w:id="531840564">
          <w:marLeft w:val="1166"/>
          <w:marRight w:val="0"/>
          <w:marTop w:val="96"/>
          <w:marBottom w:val="0"/>
          <w:divBdr>
            <w:top w:val="none" w:sz="0" w:space="0" w:color="auto"/>
            <w:left w:val="none" w:sz="0" w:space="0" w:color="auto"/>
            <w:bottom w:val="none" w:sz="0" w:space="0" w:color="auto"/>
            <w:right w:val="none" w:sz="0" w:space="0" w:color="auto"/>
          </w:divBdr>
        </w:div>
        <w:div w:id="1800800493">
          <w:marLeft w:val="1166"/>
          <w:marRight w:val="0"/>
          <w:marTop w:val="96"/>
          <w:marBottom w:val="0"/>
          <w:divBdr>
            <w:top w:val="none" w:sz="0" w:space="0" w:color="auto"/>
            <w:left w:val="none" w:sz="0" w:space="0" w:color="auto"/>
            <w:bottom w:val="none" w:sz="0" w:space="0" w:color="auto"/>
            <w:right w:val="none" w:sz="0" w:space="0" w:color="auto"/>
          </w:divBdr>
        </w:div>
        <w:div w:id="780104188">
          <w:marLeft w:val="547"/>
          <w:marRight w:val="0"/>
          <w:marTop w:val="96"/>
          <w:marBottom w:val="0"/>
          <w:divBdr>
            <w:top w:val="none" w:sz="0" w:space="0" w:color="auto"/>
            <w:left w:val="none" w:sz="0" w:space="0" w:color="auto"/>
            <w:bottom w:val="none" w:sz="0" w:space="0" w:color="auto"/>
            <w:right w:val="none" w:sz="0" w:space="0" w:color="auto"/>
          </w:divBdr>
        </w:div>
        <w:div w:id="692927643">
          <w:marLeft w:val="1166"/>
          <w:marRight w:val="0"/>
          <w:marTop w:val="96"/>
          <w:marBottom w:val="0"/>
          <w:divBdr>
            <w:top w:val="none" w:sz="0" w:space="0" w:color="auto"/>
            <w:left w:val="none" w:sz="0" w:space="0" w:color="auto"/>
            <w:bottom w:val="none" w:sz="0" w:space="0" w:color="auto"/>
            <w:right w:val="none" w:sz="0" w:space="0" w:color="auto"/>
          </w:divBdr>
        </w:div>
        <w:div w:id="687608409">
          <w:marLeft w:val="1166"/>
          <w:marRight w:val="0"/>
          <w:marTop w:val="96"/>
          <w:marBottom w:val="0"/>
          <w:divBdr>
            <w:top w:val="none" w:sz="0" w:space="0" w:color="auto"/>
            <w:left w:val="none" w:sz="0" w:space="0" w:color="auto"/>
            <w:bottom w:val="none" w:sz="0" w:space="0" w:color="auto"/>
            <w:right w:val="none" w:sz="0" w:space="0" w:color="auto"/>
          </w:divBdr>
        </w:div>
        <w:div w:id="1105733318">
          <w:marLeft w:val="1166"/>
          <w:marRight w:val="0"/>
          <w:marTop w:val="96"/>
          <w:marBottom w:val="0"/>
          <w:divBdr>
            <w:top w:val="none" w:sz="0" w:space="0" w:color="auto"/>
            <w:left w:val="none" w:sz="0" w:space="0" w:color="auto"/>
            <w:bottom w:val="none" w:sz="0" w:space="0" w:color="auto"/>
            <w:right w:val="none" w:sz="0" w:space="0" w:color="auto"/>
          </w:divBdr>
        </w:div>
        <w:div w:id="385375275">
          <w:marLeft w:val="1166"/>
          <w:marRight w:val="0"/>
          <w:marTop w:val="96"/>
          <w:marBottom w:val="0"/>
          <w:divBdr>
            <w:top w:val="none" w:sz="0" w:space="0" w:color="auto"/>
            <w:left w:val="none" w:sz="0" w:space="0" w:color="auto"/>
            <w:bottom w:val="none" w:sz="0" w:space="0" w:color="auto"/>
            <w:right w:val="none" w:sz="0" w:space="0" w:color="auto"/>
          </w:divBdr>
        </w:div>
        <w:div w:id="324481080">
          <w:marLeft w:val="1166"/>
          <w:marRight w:val="0"/>
          <w:marTop w:val="96"/>
          <w:marBottom w:val="0"/>
          <w:divBdr>
            <w:top w:val="none" w:sz="0" w:space="0" w:color="auto"/>
            <w:left w:val="none" w:sz="0" w:space="0" w:color="auto"/>
            <w:bottom w:val="none" w:sz="0" w:space="0" w:color="auto"/>
            <w:right w:val="none" w:sz="0" w:space="0" w:color="auto"/>
          </w:divBdr>
        </w:div>
        <w:div w:id="1319654281">
          <w:marLeft w:val="1166"/>
          <w:marRight w:val="0"/>
          <w:marTop w:val="96"/>
          <w:marBottom w:val="0"/>
          <w:divBdr>
            <w:top w:val="none" w:sz="0" w:space="0" w:color="auto"/>
            <w:left w:val="none" w:sz="0" w:space="0" w:color="auto"/>
            <w:bottom w:val="none" w:sz="0" w:space="0" w:color="auto"/>
            <w:right w:val="none" w:sz="0" w:space="0" w:color="auto"/>
          </w:divBdr>
        </w:div>
        <w:div w:id="1288773807">
          <w:marLeft w:val="547"/>
          <w:marRight w:val="0"/>
          <w:marTop w:val="96"/>
          <w:marBottom w:val="0"/>
          <w:divBdr>
            <w:top w:val="none" w:sz="0" w:space="0" w:color="auto"/>
            <w:left w:val="none" w:sz="0" w:space="0" w:color="auto"/>
            <w:bottom w:val="none" w:sz="0" w:space="0" w:color="auto"/>
            <w:right w:val="none" w:sz="0" w:space="0" w:color="auto"/>
          </w:divBdr>
        </w:div>
        <w:div w:id="132480872">
          <w:marLeft w:val="1166"/>
          <w:marRight w:val="0"/>
          <w:marTop w:val="96"/>
          <w:marBottom w:val="0"/>
          <w:divBdr>
            <w:top w:val="none" w:sz="0" w:space="0" w:color="auto"/>
            <w:left w:val="none" w:sz="0" w:space="0" w:color="auto"/>
            <w:bottom w:val="none" w:sz="0" w:space="0" w:color="auto"/>
            <w:right w:val="none" w:sz="0" w:space="0" w:color="auto"/>
          </w:divBdr>
        </w:div>
        <w:div w:id="1104501098">
          <w:marLeft w:val="1166"/>
          <w:marRight w:val="0"/>
          <w:marTop w:val="96"/>
          <w:marBottom w:val="0"/>
          <w:divBdr>
            <w:top w:val="none" w:sz="0" w:space="0" w:color="auto"/>
            <w:left w:val="none" w:sz="0" w:space="0" w:color="auto"/>
            <w:bottom w:val="none" w:sz="0" w:space="0" w:color="auto"/>
            <w:right w:val="none" w:sz="0" w:space="0" w:color="auto"/>
          </w:divBdr>
        </w:div>
      </w:divsChild>
    </w:div>
    <w:div w:id="1682733347">
      <w:bodyDiv w:val="1"/>
      <w:marLeft w:val="0"/>
      <w:marRight w:val="0"/>
      <w:marTop w:val="0"/>
      <w:marBottom w:val="0"/>
      <w:divBdr>
        <w:top w:val="none" w:sz="0" w:space="0" w:color="auto"/>
        <w:left w:val="none" w:sz="0" w:space="0" w:color="auto"/>
        <w:bottom w:val="none" w:sz="0" w:space="0" w:color="auto"/>
        <w:right w:val="none" w:sz="0" w:space="0" w:color="auto"/>
      </w:divBdr>
      <w:divsChild>
        <w:div w:id="864253633">
          <w:marLeft w:val="44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beiten\Erzbistum%20Paderborn\Word%20&amp;%20Office\Word-Vorlage-relaunch\wordvorlage-ebv-06-202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1A9D142B44C439B8A5F4611C1F9D3F8"/>
        <w:category>
          <w:name w:val="Allgemein"/>
          <w:gallery w:val="placeholder"/>
        </w:category>
        <w:types>
          <w:type w:val="bbPlcHdr"/>
        </w:types>
        <w:behaviors>
          <w:behavior w:val="content"/>
        </w:behaviors>
        <w:guid w:val="{8F5E587D-4D85-4A4E-A021-23FE69AEE7FD}"/>
      </w:docPartPr>
      <w:docPartBody>
        <w:p w:rsidR="00183826" w:rsidRDefault="005F18D2" w:rsidP="005F18D2">
          <w:pPr>
            <w:pStyle w:val="F1A9D142B44C439B8A5F4611C1F9D3F884"/>
          </w:pPr>
          <w:r w:rsidRPr="006D2F71">
            <w:rPr>
              <w:color w:val="A5A5A5" w:themeColor="accent3"/>
            </w:rPr>
            <w:t>Geben Sie bitte hier den Projektauftraggeber im Stil „Vorname Nachname“ ein.</w:t>
          </w:r>
        </w:p>
      </w:docPartBody>
    </w:docPart>
    <w:docPart>
      <w:docPartPr>
        <w:name w:val="23495994907D407BBE40F340682F2AB0"/>
        <w:category>
          <w:name w:val="Allgemein"/>
          <w:gallery w:val="placeholder"/>
        </w:category>
        <w:types>
          <w:type w:val="bbPlcHdr"/>
        </w:types>
        <w:behaviors>
          <w:behavior w:val="content"/>
        </w:behaviors>
        <w:guid w:val="{7FBB946D-97F3-4421-9415-1BC6DC9EA177}"/>
      </w:docPartPr>
      <w:docPartBody>
        <w:p w:rsidR="00183826" w:rsidRDefault="005F18D2" w:rsidP="005F18D2">
          <w:pPr>
            <w:pStyle w:val="23495994907D407BBE40F340682F2AB084"/>
          </w:pPr>
          <w:r w:rsidRPr="006D2F71">
            <w:rPr>
              <w:color w:val="A5A5A5" w:themeColor="accent3"/>
            </w:rPr>
            <w:t>Geben Sie bitte hier den Projektleiter im Stil „Vorname Nachname“ ein.</w:t>
          </w:r>
        </w:p>
      </w:docPartBody>
    </w:docPart>
    <w:docPart>
      <w:docPartPr>
        <w:name w:val="762DA126DB304F6B84B40D7D4B159653"/>
        <w:category>
          <w:name w:val="Allgemein"/>
          <w:gallery w:val="placeholder"/>
        </w:category>
        <w:types>
          <w:type w:val="bbPlcHdr"/>
        </w:types>
        <w:behaviors>
          <w:behavior w:val="content"/>
        </w:behaviors>
        <w:guid w:val="{BE5BCD3D-9480-4394-BE42-2EF66E273548}"/>
      </w:docPartPr>
      <w:docPartBody>
        <w:p w:rsidR="00183826" w:rsidRDefault="005F18D2" w:rsidP="005F18D2">
          <w:pPr>
            <w:pStyle w:val="762DA126DB304F6B84B40D7D4B15965384"/>
          </w:pPr>
          <w:r w:rsidRPr="006D2F71">
            <w:rPr>
              <w:color w:val="A5A5A5" w:themeColor="accent3"/>
            </w:rPr>
            <w:t>Geben Sie bitte hier die geplanten Personen des Projektteams durch Kommata getrennt ein oder zumindest die erforderlichen Fähigkeiten.</w:t>
          </w:r>
        </w:p>
      </w:docPartBody>
    </w:docPart>
    <w:docPart>
      <w:docPartPr>
        <w:name w:val="CCE917A482F748689A6F6B980EFCA6BD"/>
        <w:category>
          <w:name w:val="Allgemein"/>
          <w:gallery w:val="placeholder"/>
        </w:category>
        <w:types>
          <w:type w:val="bbPlcHdr"/>
        </w:types>
        <w:behaviors>
          <w:behavior w:val="content"/>
        </w:behaviors>
        <w:guid w:val="{79A7542C-E8F8-4BAF-A0FC-89F6BC61175A}"/>
      </w:docPartPr>
      <w:docPartBody>
        <w:p w:rsidR="00183826" w:rsidRDefault="005F18D2" w:rsidP="005F18D2">
          <w:pPr>
            <w:pStyle w:val="CCE917A482F748689A6F6B980EFCA6BD84"/>
          </w:pPr>
          <w:r w:rsidRPr="006D2F71">
            <w:rPr>
              <w:color w:val="A5A5A5" w:themeColor="accent3"/>
            </w:rPr>
            <w:t>Geben Sie bitte hier das Ereignis ein, mit welchem das Projekt starten wird oder startete. Wenn Sie dies nicht definieren wollen, geben Sie einfach ein Leerzeichen ein, damit dieser Erläuterungstext verschwindet.</w:t>
          </w:r>
        </w:p>
      </w:docPartBody>
    </w:docPart>
    <w:docPart>
      <w:docPartPr>
        <w:name w:val="B9BA3E7D6BC34E7EB012674706AAC423"/>
        <w:category>
          <w:name w:val="Allgemein"/>
          <w:gallery w:val="placeholder"/>
        </w:category>
        <w:types>
          <w:type w:val="bbPlcHdr"/>
        </w:types>
        <w:behaviors>
          <w:behavior w:val="content"/>
        </w:behaviors>
        <w:guid w:val="{1C64ACA1-D7BC-429A-AD5D-A57206E78D58}"/>
      </w:docPartPr>
      <w:docPartBody>
        <w:p w:rsidR="00183826" w:rsidRDefault="005F18D2" w:rsidP="005F18D2">
          <w:pPr>
            <w:pStyle w:val="B9BA3E7D6BC34E7EB012674706AAC42384"/>
          </w:pPr>
          <w:r w:rsidRPr="006D2F71">
            <w:rPr>
              <w:color w:val="A5A5A5" w:themeColor="accent3"/>
            </w:rPr>
            <w:t>Geben Sie bitte hier die erforderlichen Gesamtaufwände oder differenziert nach Fähigkeiten oder Organisationseinheiten ein (in Personentagen (PT)) und bei Bedarf zusätzliche externe Kosten (in €).</w:t>
          </w:r>
        </w:p>
      </w:docPartBody>
    </w:docPart>
    <w:docPart>
      <w:docPartPr>
        <w:name w:val="710718C12CDA4D219B07DC3F411DA55B"/>
        <w:category>
          <w:name w:val="Allgemein"/>
          <w:gallery w:val="placeholder"/>
        </w:category>
        <w:types>
          <w:type w:val="bbPlcHdr"/>
        </w:types>
        <w:behaviors>
          <w:behavior w:val="content"/>
        </w:behaviors>
        <w:guid w:val="{BE00830B-2C10-4AEA-BF20-544A9CE270D9}"/>
      </w:docPartPr>
      <w:docPartBody>
        <w:p w:rsidR="00183826" w:rsidRDefault="005F18D2" w:rsidP="005F18D2">
          <w:pPr>
            <w:pStyle w:val="710718C12CDA4D219B07DC3F411DA55B84"/>
          </w:pPr>
          <w:r w:rsidRPr="006D2F71">
            <w:rPr>
              <w:color w:val="A5A5A5" w:themeColor="accent3"/>
            </w:rPr>
            <w:t>Geben Sie bitte hier Informationen zur zeitlichen Abgrenzung ein, wie Starttermin, Dauer und Endtermin.</w:t>
          </w:r>
        </w:p>
      </w:docPartBody>
    </w:docPart>
    <w:docPart>
      <w:docPartPr>
        <w:name w:val="9DF06687B83C4D5A8CC18146040495AB"/>
        <w:category>
          <w:name w:val="Allgemein"/>
          <w:gallery w:val="placeholder"/>
        </w:category>
        <w:types>
          <w:type w:val="bbPlcHdr"/>
        </w:types>
        <w:behaviors>
          <w:behavior w:val="content"/>
        </w:behaviors>
        <w:guid w:val="{55ADB339-0A2E-4637-99E1-7989D2056BE0}"/>
      </w:docPartPr>
      <w:docPartBody>
        <w:p w:rsidR="00183826" w:rsidRDefault="005F18D2" w:rsidP="005F18D2">
          <w:pPr>
            <w:pStyle w:val="9DF06687B83C4D5A8CC18146040495AB84"/>
          </w:pPr>
          <w:r w:rsidRPr="006D2F71">
            <w:rPr>
              <w:color w:val="A5A5A5" w:themeColor="accent3"/>
            </w:rPr>
            <w:t>Geben Sie bitte hier das Ereignis ein, mit welchem das Projekt abschließen wird. Wenn Sie dies nicht definieren wollen, geben Sie einfach ein Leerzeichen ein, damit dieser Erläuterungstext verschwindet.</w:t>
          </w:r>
        </w:p>
      </w:docPartBody>
    </w:docPart>
    <w:docPart>
      <w:docPartPr>
        <w:name w:val="FBE25CCB6AFE4E17BBFFC110BFA3BF9F"/>
        <w:category>
          <w:name w:val="Allgemein"/>
          <w:gallery w:val="placeholder"/>
        </w:category>
        <w:types>
          <w:type w:val="bbPlcHdr"/>
        </w:types>
        <w:behaviors>
          <w:behavior w:val="content"/>
        </w:behaviors>
        <w:guid w:val="{98094561-9BA1-4250-A26B-5943E3E6191A}"/>
      </w:docPartPr>
      <w:docPartBody>
        <w:p w:rsidR="00183826" w:rsidRDefault="005F18D2" w:rsidP="005F18D2">
          <w:pPr>
            <w:pStyle w:val="FBE25CCB6AFE4E17BBFFC110BFA3BF9F76"/>
          </w:pPr>
          <w:r w:rsidRPr="006D2F71">
            <w:rPr>
              <w:rStyle w:val="Platzhaltertext"/>
              <w:color w:val="A5A5A5" w:themeColor="accent3"/>
            </w:rPr>
            <w:t>Geben Sie bitte hier die Problemstellung ein, wodurch dieses Vorhaben/Projekt initiiert wurde.</w:t>
          </w:r>
        </w:p>
      </w:docPartBody>
    </w:docPart>
    <w:docPart>
      <w:docPartPr>
        <w:name w:val="8CC605EF6B084EADA63C06FFBA6FF4D4"/>
        <w:category>
          <w:name w:val="Allgemein"/>
          <w:gallery w:val="placeholder"/>
        </w:category>
        <w:types>
          <w:type w:val="bbPlcHdr"/>
        </w:types>
        <w:behaviors>
          <w:behavior w:val="content"/>
        </w:behaviors>
        <w:guid w:val="{E22D575B-F91F-4335-B547-E7C2B4C7708F}"/>
      </w:docPartPr>
      <w:docPartBody>
        <w:p w:rsidR="00183826" w:rsidRDefault="005F18D2" w:rsidP="005F18D2">
          <w:pPr>
            <w:pStyle w:val="8CC605EF6B084EADA63C06FFBA6FF4D470"/>
          </w:pPr>
          <w:r w:rsidRPr="001E6C10">
            <w:rPr>
              <w:rStyle w:val="Platzhaltertext"/>
              <w:color w:val="A5A5A5" w:themeColor="accent3"/>
            </w:rPr>
            <w:t>Wählen Sie einen der vorgegebenen Projektphasen aus.</w:t>
          </w:r>
        </w:p>
      </w:docPartBody>
    </w:docPart>
    <w:docPart>
      <w:docPartPr>
        <w:name w:val="3E6BB4F5E6314280BBC9EF3CD5413381"/>
        <w:category>
          <w:name w:val="Allgemein"/>
          <w:gallery w:val="placeholder"/>
        </w:category>
        <w:types>
          <w:type w:val="bbPlcHdr"/>
        </w:types>
        <w:behaviors>
          <w:behavior w:val="content"/>
        </w:behaviors>
        <w:guid w:val="{8349EE9C-75C6-4E00-BF50-7AF1CFE9FD77}"/>
      </w:docPartPr>
      <w:docPartBody>
        <w:p w:rsidR="00183826" w:rsidRDefault="005F18D2" w:rsidP="005F18D2">
          <w:pPr>
            <w:pStyle w:val="3E6BB4F5E6314280BBC9EF3CD541338161"/>
          </w:pPr>
          <w:r w:rsidRPr="001E6C10">
            <w:rPr>
              <w:color w:val="A5A5A5" w:themeColor="accent3"/>
            </w:rPr>
            <w:t>Geben Sie bitte hier das aktuelle Datum ein.</w:t>
          </w:r>
        </w:p>
      </w:docPartBody>
    </w:docPart>
    <w:docPart>
      <w:docPartPr>
        <w:name w:val="6AF934296A1B4351887F8A2430469A70"/>
        <w:category>
          <w:name w:val="Allgemein"/>
          <w:gallery w:val="placeholder"/>
        </w:category>
        <w:types>
          <w:type w:val="bbPlcHdr"/>
        </w:types>
        <w:behaviors>
          <w:behavior w:val="content"/>
        </w:behaviors>
        <w:guid w:val="{A5E1206E-6B35-4179-911F-DFE54C2092BE}"/>
      </w:docPartPr>
      <w:docPartBody>
        <w:p w:rsidR="00183826" w:rsidRDefault="005F18D2" w:rsidP="005F18D2">
          <w:pPr>
            <w:pStyle w:val="6AF934296A1B4351887F8A2430469A7060"/>
          </w:pPr>
          <w:r w:rsidRPr="001E6C10">
            <w:rPr>
              <w:rStyle w:val="Platzhaltertext"/>
              <w:color w:val="A5A5A5" w:themeColor="accent3"/>
            </w:rPr>
            <w:t>Wählen Sie einen der vorgegebenen Ampelstatus aus.</w:t>
          </w:r>
        </w:p>
      </w:docPartBody>
    </w:docPart>
    <w:docPart>
      <w:docPartPr>
        <w:name w:val="B7C86B3A80EE414B982A282E28130A12"/>
        <w:category>
          <w:name w:val="Allgemein"/>
          <w:gallery w:val="placeholder"/>
        </w:category>
        <w:types>
          <w:type w:val="bbPlcHdr"/>
        </w:types>
        <w:behaviors>
          <w:behavior w:val="content"/>
        </w:behaviors>
        <w:guid w:val="{45C95369-1BA9-44EB-B7EC-5F7120E11BA7}"/>
      </w:docPartPr>
      <w:docPartBody>
        <w:p w:rsidR="00183826" w:rsidRDefault="005F18D2" w:rsidP="005F18D2">
          <w:pPr>
            <w:pStyle w:val="B7C86B3A80EE414B982A282E28130A1260"/>
          </w:pPr>
          <w:r w:rsidRPr="001E6C10">
            <w:rPr>
              <w:rStyle w:val="Platzhaltertext"/>
              <w:color w:val="A5A5A5" w:themeColor="accent3"/>
            </w:rPr>
            <w:t>Geben Sie bitte hier die Beschreibung ein, was im Vorhaben/Projekt inhaltlich passiert ist und warum der Status zu Zielen/Leistungen ggf. auf gelb oder rot gesetzt wurde.</w:t>
          </w:r>
        </w:p>
      </w:docPartBody>
    </w:docPart>
    <w:docPart>
      <w:docPartPr>
        <w:name w:val="C1121442E1524B829486FFA14D5F01FF"/>
        <w:category>
          <w:name w:val="Allgemein"/>
          <w:gallery w:val="placeholder"/>
        </w:category>
        <w:types>
          <w:type w:val="bbPlcHdr"/>
        </w:types>
        <w:behaviors>
          <w:behavior w:val="content"/>
        </w:behaviors>
        <w:guid w:val="{7824B66B-0886-4C92-8B54-7900A5B20C79}"/>
      </w:docPartPr>
      <w:docPartBody>
        <w:p w:rsidR="0051117B" w:rsidRDefault="005F18D2" w:rsidP="005F18D2">
          <w:pPr>
            <w:pStyle w:val="C1121442E1524B829486FFA14D5F01FF35"/>
          </w:pPr>
          <w:r w:rsidRPr="006D2F71">
            <w:rPr>
              <w:rStyle w:val="Platzhaltertext"/>
              <w:color w:val="A5A5A5" w:themeColor="accent3"/>
            </w:rPr>
            <w:t>Geben Sie bitte hier den Zielzustand ein, der mit diesem Vorhaben/Projekt angestrebt wird.</w:t>
          </w:r>
        </w:p>
      </w:docPartBody>
    </w:docPart>
    <w:docPart>
      <w:docPartPr>
        <w:name w:val="F3196B0234944A5485192BEFD272746B"/>
        <w:category>
          <w:name w:val="Allgemein"/>
          <w:gallery w:val="placeholder"/>
        </w:category>
        <w:types>
          <w:type w:val="bbPlcHdr"/>
        </w:types>
        <w:behaviors>
          <w:behavior w:val="content"/>
        </w:behaviors>
        <w:guid w:val="{ED83522E-2969-4C76-949A-FB8977B3E3F9}"/>
      </w:docPartPr>
      <w:docPartBody>
        <w:p w:rsidR="0051117B" w:rsidRDefault="005F18D2" w:rsidP="005F18D2">
          <w:pPr>
            <w:pStyle w:val="F3196B0234944A5485192BEFD272746B35"/>
          </w:pPr>
          <w:r w:rsidRPr="006D2F71">
            <w:rPr>
              <w:rStyle w:val="Platzhaltertext"/>
              <w:color w:val="A5A5A5" w:themeColor="accent3"/>
            </w:rPr>
            <w:t>Geben Sie bitte hier die Lösungsansätze bzw. die Hauptaufgaben des Vorhabens/Projekt an, um den Zielzustand zu erreichen.</w:t>
          </w:r>
        </w:p>
      </w:docPartBody>
    </w:docPart>
    <w:docPart>
      <w:docPartPr>
        <w:name w:val="FFA62DA238BF465192BCE0F22A75D4D4"/>
        <w:category>
          <w:name w:val="Allgemein"/>
          <w:gallery w:val="placeholder"/>
        </w:category>
        <w:types>
          <w:type w:val="bbPlcHdr"/>
        </w:types>
        <w:behaviors>
          <w:behavior w:val="content"/>
        </w:behaviors>
        <w:guid w:val="{6EE83361-0B80-41B6-A868-A279448AE6A1}"/>
      </w:docPartPr>
      <w:docPartBody>
        <w:p w:rsidR="0051117B" w:rsidRDefault="005F18D2" w:rsidP="005F18D2">
          <w:pPr>
            <w:pStyle w:val="FFA62DA238BF465192BCE0F22A75D4D435"/>
          </w:pPr>
          <w:r w:rsidRPr="006D2F71">
            <w:rPr>
              <w:rStyle w:val="Platzhaltertext"/>
              <w:color w:val="A5A5A5" w:themeColor="accent3"/>
            </w:rPr>
            <w:t>Geben Sie bitte hier relevante Schnittstellen ein, von dem das Vorhaben/Projekt abhängig ist bzw. zentrale Risiken, welche den Erfolg des Vorhabens/Projekts gefährden können.</w:t>
          </w:r>
        </w:p>
      </w:docPartBody>
    </w:docPart>
    <w:docPart>
      <w:docPartPr>
        <w:name w:val="3C7F766E739B44F3AAFEE57468EC314B"/>
        <w:category>
          <w:name w:val="Allgemein"/>
          <w:gallery w:val="placeholder"/>
        </w:category>
        <w:types>
          <w:type w:val="bbPlcHdr"/>
        </w:types>
        <w:behaviors>
          <w:behavior w:val="content"/>
        </w:behaviors>
        <w:guid w:val="{4CCE4849-8C4B-4F2F-B8D3-99DB494E4199}"/>
      </w:docPartPr>
      <w:docPartBody>
        <w:p w:rsidR="0051117B" w:rsidRDefault="005F18D2" w:rsidP="005F18D2">
          <w:pPr>
            <w:pStyle w:val="3C7F766E739B44F3AAFEE57468EC314B34"/>
          </w:pPr>
          <w:r w:rsidRPr="001E6C10">
            <w:rPr>
              <w:rStyle w:val="Platzhaltertext"/>
              <w:color w:val="A5A5A5" w:themeColor="accent3"/>
            </w:rPr>
            <w:t>Wählen Sie einen der vorgegebenen Ampelstatus aus.</w:t>
          </w:r>
        </w:p>
      </w:docPartBody>
    </w:docPart>
    <w:docPart>
      <w:docPartPr>
        <w:name w:val="2247795B4F6F4E71ADC0B8D32B40E8AA"/>
        <w:category>
          <w:name w:val="Allgemein"/>
          <w:gallery w:val="placeholder"/>
        </w:category>
        <w:types>
          <w:type w:val="bbPlcHdr"/>
        </w:types>
        <w:behaviors>
          <w:behavior w:val="content"/>
        </w:behaviors>
        <w:guid w:val="{BA6CA812-D540-41C7-9C3D-B0342EF783A3}"/>
      </w:docPartPr>
      <w:docPartBody>
        <w:p w:rsidR="0051117B" w:rsidRDefault="005F18D2" w:rsidP="005F18D2">
          <w:pPr>
            <w:pStyle w:val="2247795B4F6F4E71ADC0B8D32B40E8AA34"/>
          </w:pPr>
          <w:r w:rsidRPr="001E6C10">
            <w:rPr>
              <w:rStyle w:val="Platzhaltertext"/>
              <w:color w:val="A5A5A5" w:themeColor="accent3"/>
            </w:rPr>
            <w:t>Geben Sie bitte hier die Beschreibung ein, was im Vorhaben/Projekt terminlich passiert ist und warum der Status zu Terminen ggf. auf gelb oder rot gesetzt wurde.</w:t>
          </w:r>
        </w:p>
      </w:docPartBody>
    </w:docPart>
    <w:docPart>
      <w:docPartPr>
        <w:name w:val="0414DE855B6C46A18C7C397A679EACB2"/>
        <w:category>
          <w:name w:val="Allgemein"/>
          <w:gallery w:val="placeholder"/>
        </w:category>
        <w:types>
          <w:type w:val="bbPlcHdr"/>
        </w:types>
        <w:behaviors>
          <w:behavior w:val="content"/>
        </w:behaviors>
        <w:guid w:val="{90EDA460-CFAE-47C8-ACFF-3A3EBB95A845}"/>
      </w:docPartPr>
      <w:docPartBody>
        <w:p w:rsidR="0051117B" w:rsidRDefault="005F18D2" w:rsidP="005F18D2">
          <w:pPr>
            <w:pStyle w:val="0414DE855B6C46A18C7C397A679EACB234"/>
          </w:pPr>
          <w:r w:rsidRPr="001E6C10">
            <w:rPr>
              <w:rStyle w:val="Platzhaltertext"/>
              <w:color w:val="A5A5A5" w:themeColor="accent3"/>
            </w:rPr>
            <w:t>Wählen Sie einen der vorgegebenen Ampelstatus aus.</w:t>
          </w:r>
        </w:p>
      </w:docPartBody>
    </w:docPart>
    <w:docPart>
      <w:docPartPr>
        <w:name w:val="ABBD3998E5BF43C8877C76C3238C330C"/>
        <w:category>
          <w:name w:val="Allgemein"/>
          <w:gallery w:val="placeholder"/>
        </w:category>
        <w:types>
          <w:type w:val="bbPlcHdr"/>
        </w:types>
        <w:behaviors>
          <w:behavior w:val="content"/>
        </w:behaviors>
        <w:guid w:val="{778F530F-C509-4B8F-BE57-FA9FF6D0CDFF}"/>
      </w:docPartPr>
      <w:docPartBody>
        <w:p w:rsidR="0051117B" w:rsidRDefault="005F18D2" w:rsidP="005F18D2">
          <w:pPr>
            <w:pStyle w:val="ABBD3998E5BF43C8877C76C3238C330C34"/>
          </w:pPr>
          <w:r w:rsidRPr="001E6C10">
            <w:rPr>
              <w:rStyle w:val="Platzhaltertext"/>
              <w:color w:val="A5A5A5" w:themeColor="accent3"/>
            </w:rPr>
            <w:t>Geben Sie bitte hier die Beschreibung ein, was im Vorhaben/Projekt hinsichtlich Aufwände und Kosten passiert ist und warum der Status zu Personal/Finanzen ggf. auf gelb oder rot gesetzt wurde.</w:t>
          </w:r>
        </w:p>
      </w:docPartBody>
    </w:docPart>
    <w:docPart>
      <w:docPartPr>
        <w:name w:val="14E6B7AD4EA646819BCECFBB0C6C6EA1"/>
        <w:category>
          <w:name w:val="Allgemein"/>
          <w:gallery w:val="placeholder"/>
        </w:category>
        <w:types>
          <w:type w:val="bbPlcHdr"/>
        </w:types>
        <w:behaviors>
          <w:behavior w:val="content"/>
        </w:behaviors>
        <w:guid w:val="{B156269E-618E-47E6-A8B0-4CAAF2078EE9}"/>
      </w:docPartPr>
      <w:docPartBody>
        <w:p w:rsidR="0051117B" w:rsidRDefault="005F18D2" w:rsidP="005F18D2">
          <w:pPr>
            <w:pStyle w:val="14E6B7AD4EA646819BCECFBB0C6C6EA134"/>
          </w:pPr>
          <w:r w:rsidRPr="001E6C10">
            <w:rPr>
              <w:rStyle w:val="Platzhaltertext"/>
              <w:color w:val="A5A5A5" w:themeColor="accent3"/>
            </w:rPr>
            <w:t>Geben Sie bitte hier den Entscheidungsbedarf an, der für dieses Vorhaben/Projekt auf Management-Ebene zu treffen ist bzw. führen Sie sinnvolle Empfehlungen an.</w:t>
          </w:r>
        </w:p>
      </w:docPartBody>
    </w:docPart>
    <w:docPart>
      <w:docPartPr>
        <w:name w:val="20DFF532DDDC49F594BE62A341D9E84F"/>
        <w:category>
          <w:name w:val="Allgemein"/>
          <w:gallery w:val="placeholder"/>
        </w:category>
        <w:types>
          <w:type w:val="bbPlcHdr"/>
        </w:types>
        <w:behaviors>
          <w:behavior w:val="content"/>
        </w:behaviors>
        <w:guid w:val="{D8BE93B1-D154-480B-B933-E17CE20D727E}"/>
      </w:docPartPr>
      <w:docPartBody>
        <w:p w:rsidR="0051117B" w:rsidRDefault="005F18D2" w:rsidP="005F18D2">
          <w:pPr>
            <w:pStyle w:val="20DFF532DDDC49F594BE62A341D9E84F32"/>
          </w:pPr>
          <w:r w:rsidRPr="00F978CE">
            <w:rPr>
              <w:rStyle w:val="Platzhaltertext"/>
              <w:color w:val="A5A5A5" w:themeColor="accent3"/>
            </w:rPr>
            <w:t>Geben Sie bitte hier einen Ausblick auf die wesentlichen Arbeitsschritte, die im Zeitraum bis zum nächsten Statusbericht vorgesehen sind.</w:t>
          </w:r>
        </w:p>
      </w:docPartBody>
    </w:docPart>
    <w:docPart>
      <w:docPartPr>
        <w:name w:val="21178CE1796942B8A191257EBDBBBF9D"/>
        <w:category>
          <w:name w:val="Allgemein"/>
          <w:gallery w:val="placeholder"/>
        </w:category>
        <w:types>
          <w:type w:val="bbPlcHdr"/>
        </w:types>
        <w:behaviors>
          <w:behavior w:val="content"/>
        </w:behaviors>
        <w:guid w:val="{08298A68-9EA4-4315-AB23-729701E694C3}"/>
      </w:docPartPr>
      <w:docPartBody>
        <w:p w:rsidR="00C9192F" w:rsidRDefault="005F18D2" w:rsidP="005F18D2">
          <w:pPr>
            <w:pStyle w:val="21178CE1796942B8A191257EBDBBBF9D29"/>
          </w:pPr>
          <w:r w:rsidRPr="001E6C10">
            <w:rPr>
              <w:rStyle w:val="Platzhaltertext"/>
              <w:color w:val="A5A5A5" w:themeColor="accent3"/>
            </w:rPr>
            <w:t>Geben Sie bitte hier eine kurze Beschreibung ein, wie es im Vorhaben/Projekt generell läuft.</w:t>
          </w:r>
        </w:p>
      </w:docPartBody>
    </w:docPart>
    <w:docPart>
      <w:docPartPr>
        <w:name w:val="63506CCB312F42EF8CA85763FE6FA27B"/>
        <w:category>
          <w:name w:val="Allgemein"/>
          <w:gallery w:val="placeholder"/>
        </w:category>
        <w:types>
          <w:type w:val="bbPlcHdr"/>
        </w:types>
        <w:behaviors>
          <w:behavior w:val="content"/>
        </w:behaviors>
        <w:guid w:val="{31D3F8E0-89D1-43A5-9BF0-E6067CF01EA8}"/>
      </w:docPartPr>
      <w:docPartBody>
        <w:p w:rsidR="00910B88" w:rsidRDefault="00930A7E" w:rsidP="00930A7E">
          <w:pPr>
            <w:pStyle w:val="63506CCB312F42EF8CA85763FE6FA27B23"/>
          </w:pPr>
          <w:r w:rsidRPr="00B84B66">
            <w:rPr>
              <w:color w:val="44546A" w:themeColor="text2"/>
              <w:szCs w:val="56"/>
            </w:rPr>
            <w:t>Projektname</w:t>
          </w:r>
        </w:p>
      </w:docPartBody>
    </w:docPart>
    <w:docPart>
      <w:docPartPr>
        <w:name w:val="88FB18A33FE94F6684BCF48F55F37859"/>
        <w:category>
          <w:name w:val="Allgemein"/>
          <w:gallery w:val="placeholder"/>
        </w:category>
        <w:types>
          <w:type w:val="bbPlcHdr"/>
        </w:types>
        <w:behaviors>
          <w:behavior w:val="content"/>
        </w:behaviors>
        <w:guid w:val="{BADA3CEB-25B3-467C-8E85-4BC46BCC6A2A}"/>
      </w:docPartPr>
      <w:docPartBody>
        <w:p w:rsidR="004F0823" w:rsidRDefault="005F18D2" w:rsidP="005F18D2">
          <w:pPr>
            <w:pStyle w:val="88FB18A33FE94F6684BCF48F55F3785922"/>
          </w:pPr>
          <w:r w:rsidRPr="006D2F71">
            <w:rPr>
              <w:rStyle w:val="Platzhaltertext"/>
              <w:color w:val="A5A5A5" w:themeColor="accent3"/>
            </w:rPr>
            <w:t>Geben Sie hier die Strategielinien ein, zu deren Umsetzung das Projekt wesentlich beiträgt.</w:t>
          </w:r>
        </w:p>
      </w:docPartBody>
    </w:docPart>
    <w:docPart>
      <w:docPartPr>
        <w:name w:val="350BB13769F34D9EA08BC9B39A13A52B"/>
        <w:category>
          <w:name w:val="Allgemein"/>
          <w:gallery w:val="placeholder"/>
        </w:category>
        <w:types>
          <w:type w:val="bbPlcHdr"/>
        </w:types>
        <w:behaviors>
          <w:behavior w:val="content"/>
        </w:behaviors>
        <w:guid w:val="{275507E8-FDC5-49E9-9095-6DF332B07A6B}"/>
      </w:docPartPr>
      <w:docPartBody>
        <w:p w:rsidR="004F0823" w:rsidRDefault="005F18D2" w:rsidP="005F18D2">
          <w:pPr>
            <w:pStyle w:val="350BB13769F34D9EA08BC9B39A13A52B21"/>
          </w:pPr>
          <w:r w:rsidRPr="006D2F71">
            <w:rPr>
              <w:rStyle w:val="Platzhaltertext"/>
              <w:color w:val="A5A5A5" w:themeColor="accent3"/>
            </w:rPr>
            <w:t>Geben Sie hier zumindest ein Portfolio an, welchem das Vorhaben/Projekt zuzuordnen ist und die entsprechende Priorität für dieses Portfolio (A, B, C, warten/pausiert). Ist das Vorhaben/Projekt mehreren Portfolios zuzuordnen, wiederholen Sie dies für jedes Portfolio in getrennten Aufzählungszeichen.</w:t>
          </w:r>
        </w:p>
      </w:docPartBody>
    </w:docPart>
    <w:docPart>
      <w:docPartPr>
        <w:name w:val="35F6D4E8A79742BA87CE8BB72C5A6DF1"/>
        <w:category>
          <w:name w:val="Allgemein"/>
          <w:gallery w:val="placeholder"/>
        </w:category>
        <w:types>
          <w:type w:val="bbPlcHdr"/>
        </w:types>
        <w:behaviors>
          <w:behavior w:val="content"/>
        </w:behaviors>
        <w:guid w:val="{914A20CF-0B17-4FE7-A7FF-A917B02FB99E}"/>
      </w:docPartPr>
      <w:docPartBody>
        <w:p w:rsidR="004F0823" w:rsidRDefault="005F18D2" w:rsidP="005F18D2">
          <w:pPr>
            <w:pStyle w:val="35F6D4E8A79742BA87CE8BB72C5A6DF120"/>
          </w:pPr>
          <w:r w:rsidRPr="001E6C10">
            <w:rPr>
              <w:rStyle w:val="Platzhaltertext"/>
              <w:color w:val="A5A5A5" w:themeColor="accent3"/>
            </w:rPr>
            <w:t>Wählen Sie einen der vorgegebenen Ampelstatus aus.</w:t>
          </w:r>
        </w:p>
      </w:docPartBody>
    </w:docPart>
    <w:docPart>
      <w:docPartPr>
        <w:name w:val="8A92EAB4BA3240B68703BACD9785FEB2"/>
        <w:category>
          <w:name w:val="Allgemein"/>
          <w:gallery w:val="placeholder"/>
        </w:category>
        <w:types>
          <w:type w:val="bbPlcHdr"/>
        </w:types>
        <w:behaviors>
          <w:behavior w:val="content"/>
        </w:behaviors>
        <w:guid w:val="{EC98CA25-46EF-4810-B340-D451950CB424}"/>
      </w:docPartPr>
      <w:docPartBody>
        <w:p w:rsidR="004F0823" w:rsidRDefault="005F18D2" w:rsidP="005F18D2">
          <w:pPr>
            <w:pStyle w:val="8A92EAB4BA3240B68703BACD9785FEB220"/>
          </w:pPr>
          <w:r w:rsidRPr="001E6C10">
            <w:rPr>
              <w:rStyle w:val="Platzhaltertext"/>
              <w:color w:val="A5A5A5" w:themeColor="accent3"/>
            </w:rPr>
            <w:t>Geben Sie bitte hier die Beschreibung ein, was im Vorhaben/Projekt sozial im passiert ist und warum der Status im Team ggf. auf gelb oder rot gesetzt wurde.</w:t>
          </w:r>
        </w:p>
      </w:docPartBody>
    </w:docPart>
    <w:docPart>
      <w:docPartPr>
        <w:name w:val="05BCC3BF1F154DB1ABE498E61E2E7DCF"/>
        <w:category>
          <w:name w:val="Allgemein"/>
          <w:gallery w:val="placeholder"/>
        </w:category>
        <w:types>
          <w:type w:val="bbPlcHdr"/>
        </w:types>
        <w:behaviors>
          <w:behavior w:val="content"/>
        </w:behaviors>
        <w:guid w:val="{F7A01EAB-2C7E-4396-AEA5-C3C20EB7E65C}"/>
      </w:docPartPr>
      <w:docPartBody>
        <w:p w:rsidR="004F0823" w:rsidRDefault="005F18D2" w:rsidP="005F18D2">
          <w:pPr>
            <w:pStyle w:val="05BCC3BF1F154DB1ABE498E61E2E7DCF20"/>
          </w:pPr>
          <w:r w:rsidRPr="001E6C10">
            <w:rPr>
              <w:rStyle w:val="Platzhaltertext"/>
              <w:color w:val="A5A5A5" w:themeColor="accent3"/>
            </w:rPr>
            <w:t>Wählen Sie einen der vorgegebenen Ampelstatus aus.</w:t>
          </w:r>
        </w:p>
      </w:docPartBody>
    </w:docPart>
    <w:docPart>
      <w:docPartPr>
        <w:name w:val="DE6A87B0CD87468ABCCA6A4BCA6E406C"/>
        <w:category>
          <w:name w:val="Allgemein"/>
          <w:gallery w:val="placeholder"/>
        </w:category>
        <w:types>
          <w:type w:val="bbPlcHdr"/>
        </w:types>
        <w:behaviors>
          <w:behavior w:val="content"/>
        </w:behaviors>
        <w:guid w:val="{4C487F3D-E21D-4F12-BC16-7E7185243954}"/>
      </w:docPartPr>
      <w:docPartBody>
        <w:p w:rsidR="004F0823" w:rsidRDefault="005F18D2" w:rsidP="005F18D2">
          <w:pPr>
            <w:pStyle w:val="DE6A87B0CD87468ABCCA6A4BCA6E406C20"/>
          </w:pPr>
          <w:r w:rsidRPr="001E6C10">
            <w:rPr>
              <w:rStyle w:val="Platzhaltertext"/>
              <w:color w:val="A5A5A5" w:themeColor="accent3"/>
            </w:rPr>
            <w:t>Geben Sie bitte hier die Beschreibung ein, was um das Vorhaben/Projekt sozial passiert ist und warum der Status der Stakeholder ggf. auf gelb oder rot gesetzt wurde.</w:t>
          </w:r>
        </w:p>
      </w:docPartBody>
    </w:docPart>
    <w:docPart>
      <w:docPartPr>
        <w:name w:val="1AB1760B07B24F86BA8AC2F54EB329C2"/>
        <w:category>
          <w:name w:val="Allgemein"/>
          <w:gallery w:val="placeholder"/>
        </w:category>
        <w:types>
          <w:type w:val="bbPlcHdr"/>
        </w:types>
        <w:behaviors>
          <w:behavior w:val="content"/>
        </w:behaviors>
        <w:guid w:val="{0592E694-4CDB-4AF7-A205-E39C15AA423F}"/>
      </w:docPartPr>
      <w:docPartBody>
        <w:p w:rsidR="004F0823" w:rsidRDefault="005F18D2" w:rsidP="005F18D2">
          <w:pPr>
            <w:pStyle w:val="1AB1760B07B24F86BA8AC2F54EB329C220"/>
          </w:pPr>
          <w:r w:rsidRPr="001E6C10">
            <w:rPr>
              <w:rStyle w:val="Platzhaltertext"/>
              <w:color w:val="A5A5A5" w:themeColor="accent3"/>
            </w:rPr>
            <w:t>Wählen Sie einen der vorgegebenen Ampelstatus aus.</w:t>
          </w:r>
        </w:p>
      </w:docPartBody>
    </w:docPart>
    <w:docPart>
      <w:docPartPr>
        <w:name w:val="BF633F84F1A24109BC222336A31471AA"/>
        <w:category>
          <w:name w:val="Allgemein"/>
          <w:gallery w:val="placeholder"/>
        </w:category>
        <w:types>
          <w:type w:val="bbPlcHdr"/>
        </w:types>
        <w:behaviors>
          <w:behavior w:val="content"/>
        </w:behaviors>
        <w:guid w:val="{5A44BB36-0D5E-43C9-B5D2-7D5865864DB7}"/>
      </w:docPartPr>
      <w:docPartBody>
        <w:p w:rsidR="008E597B" w:rsidRDefault="005F18D2" w:rsidP="005F18D2">
          <w:pPr>
            <w:pStyle w:val="BF633F84F1A24109BC222336A31471AA14"/>
          </w:pPr>
          <w:r w:rsidRPr="006D2F71">
            <w:rPr>
              <w:color w:val="A5A5A5" w:themeColor="accent3"/>
            </w:rPr>
            <w:t>Geben Sie bitte hier das Datum ein, zu welchem der Steckbrief freigegeben wurde.</w:t>
          </w:r>
        </w:p>
      </w:docPartBody>
    </w:docPart>
    <w:docPart>
      <w:docPartPr>
        <w:name w:val="F9294466070D4874BC568F9D8B588B2F"/>
        <w:category>
          <w:name w:val="Allgemein"/>
          <w:gallery w:val="placeholder"/>
        </w:category>
        <w:types>
          <w:type w:val="bbPlcHdr"/>
        </w:types>
        <w:behaviors>
          <w:behavior w:val="content"/>
        </w:behaviors>
        <w:guid w:val="{FD4AB751-3ED1-438B-AE83-02AB7D42E972}"/>
      </w:docPartPr>
      <w:docPartBody>
        <w:p w:rsidR="008E597B" w:rsidRDefault="005F18D2" w:rsidP="005F18D2">
          <w:pPr>
            <w:pStyle w:val="F9294466070D4874BC568F9D8B588B2F13"/>
          </w:pPr>
          <w:r w:rsidRPr="006D2F71">
            <w:rPr>
              <w:color w:val="A5A5A5" w:themeColor="accent3"/>
            </w:rPr>
            <w:t>Geben Sie bitte hier den Namen der Person(en) ein, welche den Steckbrief freigegeben hat bzw. haben.</w:t>
          </w:r>
        </w:p>
      </w:docPartBody>
    </w:docPart>
    <w:docPart>
      <w:docPartPr>
        <w:name w:val="BFAB0582D0A34D4E90C8617B819CB8EC"/>
        <w:category>
          <w:name w:val="Allgemein"/>
          <w:gallery w:val="placeholder"/>
        </w:category>
        <w:types>
          <w:type w:val="bbPlcHdr"/>
        </w:types>
        <w:behaviors>
          <w:behavior w:val="content"/>
        </w:behaviors>
        <w:guid w:val="{2F34382D-D43C-4E57-9655-83310CAD403A}"/>
      </w:docPartPr>
      <w:docPartBody>
        <w:p w:rsidR="00C87BB4" w:rsidRDefault="00930A7E" w:rsidP="00930A7E">
          <w:pPr>
            <w:pStyle w:val="BFAB0582D0A34D4E90C8617B819CB8EC"/>
          </w:pPr>
          <w:r w:rsidRPr="00B84B66">
            <w:rPr>
              <w:color w:val="44546A" w:themeColor="text2"/>
              <w:szCs w:val="56"/>
            </w:rPr>
            <w:t>Projektname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le-GroteskNor">
    <w:altName w:val="Calibri"/>
    <w:charset w:val="00"/>
    <w:family w:val="auto"/>
    <w:pitch w:val="variable"/>
    <w:sig w:usb0="A00002AF" w:usb1="1000204B" w:usb2="00000028" w:usb3="00000000" w:csb0="000000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17DBE"/>
    <w:multiLevelType w:val="multilevel"/>
    <w:tmpl w:val="856AADBC"/>
    <w:lvl w:ilvl="0">
      <w:start w:val="1"/>
      <w:numFmt w:val="decimal"/>
      <w:pStyle w:val="FBE25CCB6AFE4E17BBFFC110BFA3BF9F7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9CB6E28"/>
    <w:multiLevelType w:val="multilevel"/>
    <w:tmpl w:val="9E885134"/>
    <w:lvl w:ilvl="0">
      <w:start w:val="1"/>
      <w:numFmt w:val="decimal"/>
      <w:pStyle w:val="FBE25CCB6AFE4E17BBFFC110BFA3BF9F7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BC6E49"/>
    <w:multiLevelType w:val="multilevel"/>
    <w:tmpl w:val="5D6EBAEE"/>
    <w:lvl w:ilvl="0">
      <w:start w:val="1"/>
      <w:numFmt w:val="decimal"/>
      <w:pStyle w:val="FBE25CCB6AFE4E17BBFFC110BFA3BF9F7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ECB7F28"/>
    <w:multiLevelType w:val="multilevel"/>
    <w:tmpl w:val="CAD4CFC2"/>
    <w:lvl w:ilvl="0">
      <w:start w:val="1"/>
      <w:numFmt w:val="decimal"/>
      <w:pStyle w:val="FBE25CCB6AFE4E17BBFFC110BFA3BF9F7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4D6"/>
    <w:rsid w:val="000D0212"/>
    <w:rsid w:val="00155E13"/>
    <w:rsid w:val="00183826"/>
    <w:rsid w:val="001B2075"/>
    <w:rsid w:val="003F7AB3"/>
    <w:rsid w:val="004F0823"/>
    <w:rsid w:val="0051117B"/>
    <w:rsid w:val="005C1B9A"/>
    <w:rsid w:val="005F18D2"/>
    <w:rsid w:val="006C6880"/>
    <w:rsid w:val="00706538"/>
    <w:rsid w:val="00751076"/>
    <w:rsid w:val="007B3DA7"/>
    <w:rsid w:val="007B42FD"/>
    <w:rsid w:val="00814752"/>
    <w:rsid w:val="008E597B"/>
    <w:rsid w:val="00910B88"/>
    <w:rsid w:val="00930A7E"/>
    <w:rsid w:val="009328C5"/>
    <w:rsid w:val="00AA75A2"/>
    <w:rsid w:val="00B606C6"/>
    <w:rsid w:val="00BF4079"/>
    <w:rsid w:val="00C874D6"/>
    <w:rsid w:val="00C87BB4"/>
    <w:rsid w:val="00C9192F"/>
    <w:rsid w:val="00D415AC"/>
    <w:rsid w:val="00D71F45"/>
    <w:rsid w:val="00E219EE"/>
    <w:rsid w:val="00F07BC5"/>
    <w:rsid w:val="00F61586"/>
    <w:rsid w:val="00F82950"/>
    <w:rsid w:val="00FC339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F18D2"/>
    <w:rPr>
      <w:color w:val="808080"/>
    </w:rPr>
  </w:style>
  <w:style w:type="paragraph" w:customStyle="1" w:styleId="F9D1849F81D247B696F9136C513960C4">
    <w:name w:val="F9D1849F81D247B696F9136C513960C4"/>
    <w:rsid w:val="00C874D6"/>
  </w:style>
  <w:style w:type="paragraph" w:customStyle="1" w:styleId="5855A8F0725841F4BE67A30FBE6E0446">
    <w:name w:val="5855A8F0725841F4BE67A30FBE6E0446"/>
    <w:rsid w:val="00C874D6"/>
  </w:style>
  <w:style w:type="paragraph" w:customStyle="1" w:styleId="761FADBF184C496183649977DBC72EBB">
    <w:name w:val="761FADBF184C496183649977DBC72EBB"/>
    <w:rsid w:val="00C874D6"/>
  </w:style>
  <w:style w:type="paragraph" w:customStyle="1" w:styleId="109577330FA447AB838D8DEF7DF2A44B">
    <w:name w:val="109577330FA447AB838D8DEF7DF2A44B"/>
    <w:rsid w:val="00C874D6"/>
  </w:style>
  <w:style w:type="paragraph" w:customStyle="1" w:styleId="47293F1A24C0418D92EF49A983BF3441">
    <w:name w:val="47293F1A24C0418D92EF49A983BF3441"/>
    <w:rsid w:val="00C874D6"/>
  </w:style>
  <w:style w:type="paragraph" w:customStyle="1" w:styleId="B92A387E2EB64803918B6075C352014D">
    <w:name w:val="B92A387E2EB64803918B6075C352014D"/>
    <w:rsid w:val="00C874D6"/>
  </w:style>
  <w:style w:type="paragraph" w:customStyle="1" w:styleId="A4AA2666FC6B428F9470FC7924D4689F">
    <w:name w:val="A4AA2666FC6B428F9470FC7924D4689F"/>
    <w:rsid w:val="00C874D6"/>
  </w:style>
  <w:style w:type="paragraph" w:customStyle="1" w:styleId="DD5708E704D7407EB541D65E8CA781EC">
    <w:name w:val="DD5708E704D7407EB541D65E8CA781EC"/>
    <w:rsid w:val="00C874D6"/>
  </w:style>
  <w:style w:type="paragraph" w:customStyle="1" w:styleId="9809638C0D3B44B082B18E4B52BB5499">
    <w:name w:val="9809638C0D3B44B082B18E4B52BB5499"/>
    <w:rsid w:val="00C874D6"/>
  </w:style>
  <w:style w:type="paragraph" w:customStyle="1" w:styleId="DE36C9859A84419AA19A51C86C56D429">
    <w:name w:val="DE36C9859A84419AA19A51C86C56D429"/>
    <w:rsid w:val="00C874D6"/>
  </w:style>
  <w:style w:type="paragraph" w:customStyle="1" w:styleId="D32C0E74195D4990B41E36784FD4B7AC">
    <w:name w:val="D32C0E74195D4990B41E36784FD4B7AC"/>
    <w:rsid w:val="00C874D6"/>
  </w:style>
  <w:style w:type="paragraph" w:customStyle="1" w:styleId="3E52A1F2029D4CBEAAC4657C7E3C260C">
    <w:name w:val="3E52A1F2029D4CBEAAC4657C7E3C260C"/>
    <w:rsid w:val="00C874D6"/>
  </w:style>
  <w:style w:type="paragraph" w:customStyle="1" w:styleId="A070003439DF4301AC915D764ABFD92C">
    <w:name w:val="A070003439DF4301AC915D764ABFD92C"/>
    <w:rsid w:val="00C874D6"/>
  </w:style>
  <w:style w:type="paragraph" w:customStyle="1" w:styleId="89FA88E14ABD4AC58F72E0908FB0A75F">
    <w:name w:val="89FA88E14ABD4AC58F72E0908FB0A75F"/>
    <w:rsid w:val="00C874D6"/>
  </w:style>
  <w:style w:type="paragraph" w:customStyle="1" w:styleId="F87FA0C12D444BA2A9BB546C4676030E">
    <w:name w:val="F87FA0C12D444BA2A9BB546C4676030E"/>
    <w:rsid w:val="00C874D6"/>
  </w:style>
  <w:style w:type="paragraph" w:customStyle="1" w:styleId="3F31875C2D4A40E28CB3C058C1F0E96C">
    <w:name w:val="3F31875C2D4A40E28CB3C058C1F0E96C"/>
    <w:rsid w:val="00C874D6"/>
  </w:style>
  <w:style w:type="paragraph" w:customStyle="1" w:styleId="70FE2611D0D648C686782C4F5DD97A92">
    <w:name w:val="70FE2611D0D648C686782C4F5DD97A92"/>
    <w:rsid w:val="00C874D6"/>
  </w:style>
  <w:style w:type="paragraph" w:customStyle="1" w:styleId="0D87DEECB39142AEA3AAFD489B1B41C0">
    <w:name w:val="0D87DEECB39142AEA3AAFD489B1B41C0"/>
    <w:rsid w:val="00C874D6"/>
  </w:style>
  <w:style w:type="paragraph" w:customStyle="1" w:styleId="601C5B1687B04652880069A4ABEC9497">
    <w:name w:val="601C5B1687B04652880069A4ABEC9497"/>
    <w:rsid w:val="00C874D6"/>
  </w:style>
  <w:style w:type="paragraph" w:customStyle="1" w:styleId="90226C03B3764BC8987E089704F433D4">
    <w:name w:val="90226C03B3764BC8987E089704F433D4"/>
    <w:rsid w:val="00C874D6"/>
  </w:style>
  <w:style w:type="paragraph" w:customStyle="1" w:styleId="92ECE37084F1450FB484F34FE50A537F">
    <w:name w:val="92ECE37084F1450FB484F34FE50A537F"/>
    <w:rsid w:val="00C874D6"/>
  </w:style>
  <w:style w:type="paragraph" w:customStyle="1" w:styleId="436658EB590545F1B39BD159874E12DF">
    <w:name w:val="436658EB590545F1B39BD159874E12DF"/>
    <w:rsid w:val="00C874D6"/>
  </w:style>
  <w:style w:type="paragraph" w:customStyle="1" w:styleId="0C9614DE0D4B4FF38F03D2D8C35EFE6D">
    <w:name w:val="0C9614DE0D4B4FF38F03D2D8C35EFE6D"/>
    <w:rsid w:val="00C874D6"/>
  </w:style>
  <w:style w:type="paragraph" w:customStyle="1" w:styleId="250672071CF443A39ACF0DB770DEF022">
    <w:name w:val="250672071CF443A39ACF0DB770DEF022"/>
    <w:rsid w:val="00C874D6"/>
  </w:style>
  <w:style w:type="paragraph" w:customStyle="1" w:styleId="9135B51DCDB24E55B900BD64282EB34A">
    <w:name w:val="9135B51DCDB24E55B900BD64282EB34A"/>
    <w:rsid w:val="00C874D6"/>
  </w:style>
  <w:style w:type="paragraph" w:customStyle="1" w:styleId="F61DEC7DA4E941338D921E823EB47F4F">
    <w:name w:val="F61DEC7DA4E941338D921E823EB47F4F"/>
    <w:rsid w:val="00C874D6"/>
  </w:style>
  <w:style w:type="paragraph" w:customStyle="1" w:styleId="30329DCC19D4418ABD7C9EA7BB3A5CEB">
    <w:name w:val="30329DCC19D4418ABD7C9EA7BB3A5CEB"/>
    <w:rsid w:val="00C874D6"/>
  </w:style>
  <w:style w:type="paragraph" w:customStyle="1" w:styleId="5C290B2C22F344F3BE79210612DD0D93">
    <w:name w:val="5C290B2C22F344F3BE79210612DD0D93"/>
    <w:rsid w:val="00C874D6"/>
  </w:style>
  <w:style w:type="paragraph" w:customStyle="1" w:styleId="8A24A586BE0041D58A3F7CE5498F2916">
    <w:name w:val="8A24A586BE0041D58A3F7CE5498F2916"/>
    <w:rsid w:val="00C874D6"/>
  </w:style>
  <w:style w:type="paragraph" w:customStyle="1" w:styleId="4925375F5B4842A4BE8927154C2932DA">
    <w:name w:val="4925375F5B4842A4BE8927154C2932DA"/>
    <w:rsid w:val="00C874D6"/>
  </w:style>
  <w:style w:type="paragraph" w:customStyle="1" w:styleId="D8101F75CAF44F018C40AF61B7DDD25A">
    <w:name w:val="D8101F75CAF44F018C40AF61B7DDD25A"/>
    <w:rsid w:val="00C874D6"/>
  </w:style>
  <w:style w:type="paragraph" w:customStyle="1" w:styleId="DF57E33831C4464E85F2D1DDE40164DF">
    <w:name w:val="DF57E33831C4464E85F2D1DDE40164DF"/>
    <w:rsid w:val="00C874D6"/>
  </w:style>
  <w:style w:type="paragraph" w:customStyle="1" w:styleId="3FD1167473464462A13FD524A1C688B9">
    <w:name w:val="3FD1167473464462A13FD524A1C688B9"/>
    <w:rsid w:val="00C874D6"/>
  </w:style>
  <w:style w:type="paragraph" w:customStyle="1" w:styleId="249D8C5260794EEFA77A67B22111A0A1">
    <w:name w:val="249D8C5260794EEFA77A67B22111A0A1"/>
    <w:rsid w:val="00C874D6"/>
    <w:pPr>
      <w:spacing w:before="120" w:after="120" w:line="288" w:lineRule="auto"/>
      <w:ind w:left="720"/>
      <w:contextualSpacing/>
    </w:pPr>
    <w:rPr>
      <w:rFonts w:eastAsiaTheme="minorHAnsi"/>
      <w:lang w:val="de-DE" w:eastAsia="en-US"/>
    </w:rPr>
  </w:style>
  <w:style w:type="paragraph" w:customStyle="1" w:styleId="DE36C9859A84419AA19A51C86C56D4291">
    <w:name w:val="DE36C9859A84419AA19A51C86C56D4291"/>
    <w:rsid w:val="00C874D6"/>
    <w:pPr>
      <w:spacing w:before="120" w:after="120" w:line="288" w:lineRule="auto"/>
      <w:ind w:left="720"/>
      <w:contextualSpacing/>
    </w:pPr>
    <w:rPr>
      <w:rFonts w:eastAsiaTheme="minorHAnsi"/>
      <w:lang w:val="de-DE" w:eastAsia="en-US"/>
    </w:rPr>
  </w:style>
  <w:style w:type="paragraph" w:customStyle="1" w:styleId="D32C0E74195D4990B41E36784FD4B7AC1">
    <w:name w:val="D32C0E74195D4990B41E36784FD4B7AC1"/>
    <w:rsid w:val="00C874D6"/>
    <w:pPr>
      <w:spacing w:before="120" w:after="120" w:line="288" w:lineRule="auto"/>
      <w:ind w:left="720"/>
      <w:contextualSpacing/>
    </w:pPr>
    <w:rPr>
      <w:rFonts w:eastAsiaTheme="minorHAnsi"/>
      <w:lang w:val="de-DE" w:eastAsia="en-US"/>
    </w:rPr>
  </w:style>
  <w:style w:type="paragraph" w:customStyle="1" w:styleId="3E52A1F2029D4CBEAAC4657C7E3C260C1">
    <w:name w:val="3E52A1F2029D4CBEAAC4657C7E3C260C1"/>
    <w:rsid w:val="00C874D6"/>
    <w:pPr>
      <w:spacing w:before="120" w:after="120" w:line="288" w:lineRule="auto"/>
      <w:ind w:left="720"/>
      <w:contextualSpacing/>
    </w:pPr>
    <w:rPr>
      <w:rFonts w:eastAsiaTheme="minorHAnsi"/>
      <w:lang w:val="de-DE" w:eastAsia="en-US"/>
    </w:rPr>
  </w:style>
  <w:style w:type="paragraph" w:customStyle="1" w:styleId="250672071CF443A39ACF0DB770DEF0221">
    <w:name w:val="250672071CF443A39ACF0DB770DEF0221"/>
    <w:rsid w:val="00C874D6"/>
    <w:pPr>
      <w:spacing w:before="120" w:after="120" w:line="288" w:lineRule="auto"/>
      <w:ind w:left="720"/>
      <w:contextualSpacing/>
    </w:pPr>
    <w:rPr>
      <w:rFonts w:eastAsiaTheme="minorHAnsi"/>
      <w:lang w:val="de-DE" w:eastAsia="en-US"/>
    </w:rPr>
  </w:style>
  <w:style w:type="paragraph" w:customStyle="1" w:styleId="30329DCC19D4418ABD7C9EA7BB3A5CEB1">
    <w:name w:val="30329DCC19D4418ABD7C9EA7BB3A5CEB1"/>
    <w:rsid w:val="00C874D6"/>
    <w:pPr>
      <w:spacing w:before="120" w:after="120" w:line="288" w:lineRule="auto"/>
      <w:ind w:left="720"/>
      <w:contextualSpacing/>
    </w:pPr>
    <w:rPr>
      <w:rFonts w:eastAsiaTheme="minorHAnsi"/>
      <w:lang w:val="de-DE" w:eastAsia="en-US"/>
    </w:rPr>
  </w:style>
  <w:style w:type="paragraph" w:customStyle="1" w:styleId="5C290B2C22F344F3BE79210612DD0D931">
    <w:name w:val="5C290B2C22F344F3BE79210612DD0D931"/>
    <w:rsid w:val="00C874D6"/>
    <w:pPr>
      <w:spacing w:before="120" w:after="120" w:line="288" w:lineRule="auto"/>
      <w:ind w:left="720"/>
      <w:contextualSpacing/>
    </w:pPr>
    <w:rPr>
      <w:rFonts w:eastAsiaTheme="minorHAnsi"/>
      <w:lang w:val="de-DE" w:eastAsia="en-US"/>
    </w:rPr>
  </w:style>
  <w:style w:type="paragraph" w:customStyle="1" w:styleId="8A24A586BE0041D58A3F7CE5498F29161">
    <w:name w:val="8A24A586BE0041D58A3F7CE5498F29161"/>
    <w:rsid w:val="00C874D6"/>
    <w:pPr>
      <w:spacing w:before="120" w:after="120" w:line="288" w:lineRule="auto"/>
      <w:ind w:left="720"/>
      <w:contextualSpacing/>
    </w:pPr>
    <w:rPr>
      <w:rFonts w:eastAsiaTheme="minorHAnsi"/>
      <w:lang w:val="de-DE" w:eastAsia="en-US"/>
    </w:rPr>
  </w:style>
  <w:style w:type="paragraph" w:customStyle="1" w:styleId="249D8C5260794EEFA77A67B22111A0A11">
    <w:name w:val="249D8C5260794EEFA77A67B22111A0A11"/>
    <w:rsid w:val="00C874D6"/>
    <w:pPr>
      <w:spacing w:before="120" w:after="120" w:line="288" w:lineRule="auto"/>
      <w:ind w:left="720"/>
      <w:contextualSpacing/>
    </w:pPr>
    <w:rPr>
      <w:rFonts w:eastAsiaTheme="minorHAnsi"/>
      <w:lang w:val="de-DE" w:eastAsia="en-US"/>
    </w:rPr>
  </w:style>
  <w:style w:type="paragraph" w:customStyle="1" w:styleId="DE36C9859A84419AA19A51C86C56D4292">
    <w:name w:val="DE36C9859A84419AA19A51C86C56D4292"/>
    <w:rsid w:val="00C874D6"/>
    <w:pPr>
      <w:spacing w:before="120" w:after="120" w:line="288" w:lineRule="auto"/>
      <w:ind w:left="720"/>
      <w:contextualSpacing/>
    </w:pPr>
    <w:rPr>
      <w:rFonts w:eastAsiaTheme="minorHAnsi"/>
      <w:lang w:val="de-DE" w:eastAsia="en-US"/>
    </w:rPr>
  </w:style>
  <w:style w:type="paragraph" w:customStyle="1" w:styleId="D32C0E74195D4990B41E36784FD4B7AC2">
    <w:name w:val="D32C0E74195D4990B41E36784FD4B7AC2"/>
    <w:rsid w:val="00C874D6"/>
    <w:pPr>
      <w:spacing w:before="120" w:after="120" w:line="288" w:lineRule="auto"/>
      <w:ind w:left="720"/>
      <w:contextualSpacing/>
    </w:pPr>
    <w:rPr>
      <w:rFonts w:eastAsiaTheme="minorHAnsi"/>
      <w:lang w:val="de-DE" w:eastAsia="en-US"/>
    </w:rPr>
  </w:style>
  <w:style w:type="paragraph" w:customStyle="1" w:styleId="3E52A1F2029D4CBEAAC4657C7E3C260C2">
    <w:name w:val="3E52A1F2029D4CBEAAC4657C7E3C260C2"/>
    <w:rsid w:val="00C874D6"/>
    <w:pPr>
      <w:spacing w:before="120" w:after="120" w:line="288" w:lineRule="auto"/>
      <w:ind w:left="720"/>
      <w:contextualSpacing/>
    </w:pPr>
    <w:rPr>
      <w:rFonts w:eastAsiaTheme="minorHAnsi"/>
      <w:lang w:val="de-DE" w:eastAsia="en-US"/>
    </w:rPr>
  </w:style>
  <w:style w:type="paragraph" w:customStyle="1" w:styleId="250672071CF443A39ACF0DB770DEF0222">
    <w:name w:val="250672071CF443A39ACF0DB770DEF0222"/>
    <w:rsid w:val="00C874D6"/>
    <w:pPr>
      <w:spacing w:before="120" w:after="120" w:line="288" w:lineRule="auto"/>
      <w:ind w:left="720"/>
      <w:contextualSpacing/>
    </w:pPr>
    <w:rPr>
      <w:rFonts w:eastAsiaTheme="minorHAnsi"/>
      <w:lang w:val="de-DE" w:eastAsia="en-US"/>
    </w:rPr>
  </w:style>
  <w:style w:type="paragraph" w:customStyle="1" w:styleId="30329DCC19D4418ABD7C9EA7BB3A5CEB2">
    <w:name w:val="30329DCC19D4418ABD7C9EA7BB3A5CEB2"/>
    <w:rsid w:val="00C874D6"/>
    <w:pPr>
      <w:spacing w:before="120" w:after="120" w:line="288" w:lineRule="auto"/>
      <w:ind w:left="720"/>
      <w:contextualSpacing/>
    </w:pPr>
    <w:rPr>
      <w:rFonts w:eastAsiaTheme="minorHAnsi"/>
      <w:lang w:val="de-DE" w:eastAsia="en-US"/>
    </w:rPr>
  </w:style>
  <w:style w:type="paragraph" w:customStyle="1" w:styleId="5C290B2C22F344F3BE79210612DD0D932">
    <w:name w:val="5C290B2C22F344F3BE79210612DD0D932"/>
    <w:rsid w:val="00C874D6"/>
    <w:pPr>
      <w:spacing w:before="120" w:after="120" w:line="288" w:lineRule="auto"/>
      <w:ind w:left="720"/>
      <w:contextualSpacing/>
    </w:pPr>
    <w:rPr>
      <w:rFonts w:eastAsiaTheme="minorHAnsi"/>
      <w:lang w:val="de-DE" w:eastAsia="en-US"/>
    </w:rPr>
  </w:style>
  <w:style w:type="paragraph" w:customStyle="1" w:styleId="8A24A586BE0041D58A3F7CE5498F29162">
    <w:name w:val="8A24A586BE0041D58A3F7CE5498F29162"/>
    <w:rsid w:val="00C874D6"/>
    <w:pPr>
      <w:spacing w:before="120" w:after="120" w:line="288" w:lineRule="auto"/>
      <w:ind w:left="720"/>
      <w:contextualSpacing/>
    </w:pPr>
    <w:rPr>
      <w:rFonts w:eastAsiaTheme="minorHAnsi"/>
      <w:lang w:val="de-DE" w:eastAsia="en-US"/>
    </w:rPr>
  </w:style>
  <w:style w:type="paragraph" w:customStyle="1" w:styleId="249D8C5260794EEFA77A67B22111A0A12">
    <w:name w:val="249D8C5260794EEFA77A67B22111A0A12"/>
    <w:rsid w:val="00C874D6"/>
    <w:pPr>
      <w:spacing w:before="120" w:after="120" w:line="288" w:lineRule="auto"/>
      <w:ind w:left="720"/>
      <w:contextualSpacing/>
    </w:pPr>
    <w:rPr>
      <w:rFonts w:eastAsiaTheme="minorHAnsi"/>
      <w:lang w:val="de-DE" w:eastAsia="en-US"/>
    </w:rPr>
  </w:style>
  <w:style w:type="paragraph" w:customStyle="1" w:styleId="DE36C9859A84419AA19A51C86C56D4293">
    <w:name w:val="DE36C9859A84419AA19A51C86C56D4293"/>
    <w:rsid w:val="00C874D6"/>
    <w:pPr>
      <w:spacing w:before="120" w:after="120" w:line="288" w:lineRule="auto"/>
      <w:ind w:left="720"/>
      <w:contextualSpacing/>
    </w:pPr>
    <w:rPr>
      <w:rFonts w:eastAsiaTheme="minorHAnsi"/>
      <w:lang w:val="de-DE" w:eastAsia="en-US"/>
    </w:rPr>
  </w:style>
  <w:style w:type="paragraph" w:customStyle="1" w:styleId="D32C0E74195D4990B41E36784FD4B7AC3">
    <w:name w:val="D32C0E74195D4990B41E36784FD4B7AC3"/>
    <w:rsid w:val="00C874D6"/>
    <w:pPr>
      <w:spacing w:before="120" w:after="120" w:line="288" w:lineRule="auto"/>
      <w:ind w:left="720"/>
      <w:contextualSpacing/>
    </w:pPr>
    <w:rPr>
      <w:rFonts w:eastAsiaTheme="minorHAnsi"/>
      <w:lang w:val="de-DE" w:eastAsia="en-US"/>
    </w:rPr>
  </w:style>
  <w:style w:type="paragraph" w:customStyle="1" w:styleId="3E52A1F2029D4CBEAAC4657C7E3C260C3">
    <w:name w:val="3E52A1F2029D4CBEAAC4657C7E3C260C3"/>
    <w:rsid w:val="00C874D6"/>
    <w:pPr>
      <w:spacing w:before="120" w:after="120" w:line="288" w:lineRule="auto"/>
      <w:ind w:left="720"/>
      <w:contextualSpacing/>
    </w:pPr>
    <w:rPr>
      <w:rFonts w:eastAsiaTheme="minorHAnsi"/>
      <w:lang w:val="de-DE" w:eastAsia="en-US"/>
    </w:rPr>
  </w:style>
  <w:style w:type="paragraph" w:customStyle="1" w:styleId="250672071CF443A39ACF0DB770DEF0223">
    <w:name w:val="250672071CF443A39ACF0DB770DEF0223"/>
    <w:rsid w:val="00C874D6"/>
    <w:pPr>
      <w:spacing w:before="120" w:after="120" w:line="288" w:lineRule="auto"/>
      <w:ind w:left="720"/>
      <w:contextualSpacing/>
    </w:pPr>
    <w:rPr>
      <w:rFonts w:eastAsiaTheme="minorHAnsi"/>
      <w:lang w:val="de-DE" w:eastAsia="en-US"/>
    </w:rPr>
  </w:style>
  <w:style w:type="paragraph" w:customStyle="1" w:styleId="30329DCC19D4418ABD7C9EA7BB3A5CEB3">
    <w:name w:val="30329DCC19D4418ABD7C9EA7BB3A5CEB3"/>
    <w:rsid w:val="00C874D6"/>
    <w:pPr>
      <w:spacing w:before="120" w:after="120" w:line="288" w:lineRule="auto"/>
      <w:ind w:left="720"/>
      <w:contextualSpacing/>
    </w:pPr>
    <w:rPr>
      <w:rFonts w:eastAsiaTheme="minorHAnsi"/>
      <w:lang w:val="de-DE" w:eastAsia="en-US"/>
    </w:rPr>
  </w:style>
  <w:style w:type="paragraph" w:customStyle="1" w:styleId="5C290B2C22F344F3BE79210612DD0D933">
    <w:name w:val="5C290B2C22F344F3BE79210612DD0D933"/>
    <w:rsid w:val="00C874D6"/>
    <w:pPr>
      <w:spacing w:before="120" w:after="120" w:line="288" w:lineRule="auto"/>
      <w:ind w:left="720"/>
      <w:contextualSpacing/>
    </w:pPr>
    <w:rPr>
      <w:rFonts w:eastAsiaTheme="minorHAnsi"/>
      <w:lang w:val="de-DE" w:eastAsia="en-US"/>
    </w:rPr>
  </w:style>
  <w:style w:type="paragraph" w:customStyle="1" w:styleId="8A24A586BE0041D58A3F7CE5498F29163">
    <w:name w:val="8A24A586BE0041D58A3F7CE5498F29163"/>
    <w:rsid w:val="00C874D6"/>
    <w:pPr>
      <w:spacing w:before="120" w:after="120" w:line="288" w:lineRule="auto"/>
      <w:ind w:left="720"/>
      <w:contextualSpacing/>
    </w:pPr>
    <w:rPr>
      <w:rFonts w:eastAsiaTheme="minorHAnsi"/>
      <w:lang w:val="de-DE" w:eastAsia="en-US"/>
    </w:rPr>
  </w:style>
  <w:style w:type="paragraph" w:customStyle="1" w:styleId="249D8C5260794EEFA77A67B22111A0A13">
    <w:name w:val="249D8C5260794EEFA77A67B22111A0A13"/>
    <w:rsid w:val="00C874D6"/>
    <w:pPr>
      <w:spacing w:before="120" w:after="120" w:line="288" w:lineRule="auto"/>
      <w:ind w:left="720"/>
      <w:contextualSpacing/>
    </w:pPr>
    <w:rPr>
      <w:rFonts w:eastAsiaTheme="minorHAnsi"/>
      <w:lang w:val="de-DE" w:eastAsia="en-US"/>
    </w:rPr>
  </w:style>
  <w:style w:type="paragraph" w:customStyle="1" w:styleId="DE36C9859A84419AA19A51C86C56D4294">
    <w:name w:val="DE36C9859A84419AA19A51C86C56D4294"/>
    <w:rsid w:val="00C874D6"/>
    <w:pPr>
      <w:spacing w:before="120" w:after="120" w:line="288" w:lineRule="auto"/>
      <w:ind w:left="720"/>
      <w:contextualSpacing/>
    </w:pPr>
    <w:rPr>
      <w:rFonts w:eastAsiaTheme="minorHAnsi"/>
      <w:lang w:val="de-DE" w:eastAsia="en-US"/>
    </w:rPr>
  </w:style>
  <w:style w:type="paragraph" w:customStyle="1" w:styleId="D32C0E74195D4990B41E36784FD4B7AC4">
    <w:name w:val="D32C0E74195D4990B41E36784FD4B7AC4"/>
    <w:rsid w:val="00C874D6"/>
    <w:pPr>
      <w:spacing w:before="120" w:after="120" w:line="288" w:lineRule="auto"/>
      <w:ind w:left="720"/>
      <w:contextualSpacing/>
    </w:pPr>
    <w:rPr>
      <w:rFonts w:eastAsiaTheme="minorHAnsi"/>
      <w:lang w:val="de-DE" w:eastAsia="en-US"/>
    </w:rPr>
  </w:style>
  <w:style w:type="paragraph" w:customStyle="1" w:styleId="3E52A1F2029D4CBEAAC4657C7E3C260C4">
    <w:name w:val="3E52A1F2029D4CBEAAC4657C7E3C260C4"/>
    <w:rsid w:val="00C874D6"/>
    <w:pPr>
      <w:spacing w:before="120" w:after="120" w:line="288" w:lineRule="auto"/>
      <w:ind w:left="720"/>
      <w:contextualSpacing/>
    </w:pPr>
    <w:rPr>
      <w:rFonts w:eastAsiaTheme="minorHAnsi"/>
      <w:lang w:val="de-DE" w:eastAsia="en-US"/>
    </w:rPr>
  </w:style>
  <w:style w:type="paragraph" w:customStyle="1" w:styleId="250672071CF443A39ACF0DB770DEF0224">
    <w:name w:val="250672071CF443A39ACF0DB770DEF0224"/>
    <w:rsid w:val="00C874D6"/>
    <w:pPr>
      <w:spacing w:before="120" w:after="120" w:line="288" w:lineRule="auto"/>
      <w:ind w:left="720"/>
      <w:contextualSpacing/>
    </w:pPr>
    <w:rPr>
      <w:rFonts w:eastAsiaTheme="minorHAnsi"/>
      <w:lang w:val="de-DE" w:eastAsia="en-US"/>
    </w:rPr>
  </w:style>
  <w:style w:type="paragraph" w:customStyle="1" w:styleId="30329DCC19D4418ABD7C9EA7BB3A5CEB4">
    <w:name w:val="30329DCC19D4418ABD7C9EA7BB3A5CEB4"/>
    <w:rsid w:val="00C874D6"/>
    <w:pPr>
      <w:spacing w:before="120" w:after="120" w:line="288" w:lineRule="auto"/>
      <w:ind w:left="720"/>
      <w:contextualSpacing/>
    </w:pPr>
    <w:rPr>
      <w:rFonts w:eastAsiaTheme="minorHAnsi"/>
      <w:lang w:val="de-DE" w:eastAsia="en-US"/>
    </w:rPr>
  </w:style>
  <w:style w:type="paragraph" w:customStyle="1" w:styleId="5C290B2C22F344F3BE79210612DD0D934">
    <w:name w:val="5C290B2C22F344F3BE79210612DD0D934"/>
    <w:rsid w:val="00C874D6"/>
    <w:pPr>
      <w:spacing w:before="120" w:after="120" w:line="288" w:lineRule="auto"/>
      <w:ind w:left="720"/>
      <w:contextualSpacing/>
    </w:pPr>
    <w:rPr>
      <w:rFonts w:eastAsiaTheme="minorHAnsi"/>
      <w:lang w:val="de-DE" w:eastAsia="en-US"/>
    </w:rPr>
  </w:style>
  <w:style w:type="paragraph" w:customStyle="1" w:styleId="8A24A586BE0041D58A3F7CE5498F29164">
    <w:name w:val="8A24A586BE0041D58A3F7CE5498F29164"/>
    <w:rsid w:val="00C874D6"/>
    <w:pPr>
      <w:spacing w:before="120" w:after="120" w:line="288" w:lineRule="auto"/>
      <w:ind w:left="720"/>
      <w:contextualSpacing/>
    </w:pPr>
    <w:rPr>
      <w:rFonts w:eastAsiaTheme="minorHAnsi"/>
      <w:lang w:val="de-DE" w:eastAsia="en-US"/>
    </w:rPr>
  </w:style>
  <w:style w:type="paragraph" w:customStyle="1" w:styleId="3E96857B38584145A8AEFC6E039A1013">
    <w:name w:val="3E96857B38584145A8AEFC6E039A1013"/>
    <w:rsid w:val="00C874D6"/>
  </w:style>
  <w:style w:type="paragraph" w:customStyle="1" w:styleId="183472954E5E471D83112FD67B911F52">
    <w:name w:val="183472954E5E471D83112FD67B911F52"/>
    <w:rsid w:val="00C874D6"/>
  </w:style>
  <w:style w:type="paragraph" w:customStyle="1" w:styleId="87EAAA063A79421DA6C23C7B4EADC5D3">
    <w:name w:val="87EAAA063A79421DA6C23C7B4EADC5D3"/>
    <w:rsid w:val="00C874D6"/>
  </w:style>
  <w:style w:type="paragraph" w:customStyle="1" w:styleId="249D8C5260794EEFA77A67B22111A0A14">
    <w:name w:val="249D8C5260794EEFA77A67B22111A0A14"/>
    <w:rsid w:val="00C874D6"/>
    <w:pPr>
      <w:spacing w:before="120" w:after="120" w:line="288" w:lineRule="auto"/>
      <w:ind w:left="720"/>
      <w:contextualSpacing/>
    </w:pPr>
    <w:rPr>
      <w:rFonts w:eastAsiaTheme="minorHAnsi"/>
      <w:lang w:val="de-DE" w:eastAsia="en-US"/>
    </w:rPr>
  </w:style>
  <w:style w:type="paragraph" w:customStyle="1" w:styleId="DE36C9859A84419AA19A51C86C56D4295">
    <w:name w:val="DE36C9859A84419AA19A51C86C56D4295"/>
    <w:rsid w:val="00C874D6"/>
    <w:pPr>
      <w:spacing w:before="120" w:after="120" w:line="288" w:lineRule="auto"/>
      <w:ind w:left="720"/>
      <w:contextualSpacing/>
    </w:pPr>
    <w:rPr>
      <w:rFonts w:eastAsiaTheme="minorHAnsi"/>
      <w:lang w:val="de-DE" w:eastAsia="en-US"/>
    </w:rPr>
  </w:style>
  <w:style w:type="paragraph" w:customStyle="1" w:styleId="D32C0E74195D4990B41E36784FD4B7AC5">
    <w:name w:val="D32C0E74195D4990B41E36784FD4B7AC5"/>
    <w:rsid w:val="00C874D6"/>
    <w:pPr>
      <w:spacing w:before="120" w:after="120" w:line="288" w:lineRule="auto"/>
      <w:ind w:left="720"/>
      <w:contextualSpacing/>
    </w:pPr>
    <w:rPr>
      <w:rFonts w:eastAsiaTheme="minorHAnsi"/>
      <w:lang w:val="de-DE" w:eastAsia="en-US"/>
    </w:rPr>
  </w:style>
  <w:style w:type="paragraph" w:customStyle="1" w:styleId="3E52A1F2029D4CBEAAC4657C7E3C260C5">
    <w:name w:val="3E52A1F2029D4CBEAAC4657C7E3C260C5"/>
    <w:rsid w:val="00C874D6"/>
    <w:pPr>
      <w:spacing w:before="120" w:after="120" w:line="288" w:lineRule="auto"/>
      <w:ind w:left="720"/>
      <w:contextualSpacing/>
    </w:pPr>
    <w:rPr>
      <w:rFonts w:eastAsiaTheme="minorHAnsi"/>
      <w:lang w:val="de-DE" w:eastAsia="en-US"/>
    </w:rPr>
  </w:style>
  <w:style w:type="paragraph" w:customStyle="1" w:styleId="87EAAA063A79421DA6C23C7B4EADC5D31">
    <w:name w:val="87EAAA063A79421DA6C23C7B4EADC5D31"/>
    <w:rsid w:val="00C874D6"/>
    <w:pPr>
      <w:spacing w:before="120" w:after="120" w:line="288" w:lineRule="auto"/>
    </w:pPr>
    <w:rPr>
      <w:rFonts w:eastAsiaTheme="minorHAnsi"/>
      <w:lang w:val="de-DE" w:eastAsia="en-US"/>
    </w:rPr>
  </w:style>
  <w:style w:type="paragraph" w:customStyle="1" w:styleId="250672071CF443A39ACF0DB770DEF0225">
    <w:name w:val="250672071CF443A39ACF0DB770DEF0225"/>
    <w:rsid w:val="00C874D6"/>
    <w:pPr>
      <w:spacing w:before="120" w:after="120" w:line="288" w:lineRule="auto"/>
      <w:ind w:left="720"/>
      <w:contextualSpacing/>
    </w:pPr>
    <w:rPr>
      <w:rFonts w:eastAsiaTheme="minorHAnsi"/>
      <w:lang w:val="de-DE" w:eastAsia="en-US"/>
    </w:rPr>
  </w:style>
  <w:style w:type="paragraph" w:customStyle="1" w:styleId="30329DCC19D4418ABD7C9EA7BB3A5CEB5">
    <w:name w:val="30329DCC19D4418ABD7C9EA7BB3A5CEB5"/>
    <w:rsid w:val="00C874D6"/>
    <w:pPr>
      <w:spacing w:before="120" w:after="120" w:line="288" w:lineRule="auto"/>
      <w:ind w:left="720"/>
      <w:contextualSpacing/>
    </w:pPr>
    <w:rPr>
      <w:rFonts w:eastAsiaTheme="minorHAnsi"/>
      <w:lang w:val="de-DE" w:eastAsia="en-US"/>
    </w:rPr>
  </w:style>
  <w:style w:type="paragraph" w:customStyle="1" w:styleId="5C290B2C22F344F3BE79210612DD0D935">
    <w:name w:val="5C290B2C22F344F3BE79210612DD0D935"/>
    <w:rsid w:val="00C874D6"/>
    <w:pPr>
      <w:spacing w:before="120" w:after="120" w:line="288" w:lineRule="auto"/>
      <w:ind w:left="720"/>
      <w:contextualSpacing/>
    </w:pPr>
    <w:rPr>
      <w:rFonts w:eastAsiaTheme="minorHAnsi"/>
      <w:lang w:val="de-DE" w:eastAsia="en-US"/>
    </w:rPr>
  </w:style>
  <w:style w:type="paragraph" w:customStyle="1" w:styleId="8A24A586BE0041D58A3F7CE5498F29165">
    <w:name w:val="8A24A586BE0041D58A3F7CE5498F29165"/>
    <w:rsid w:val="00C874D6"/>
    <w:pPr>
      <w:spacing w:before="120" w:after="120" w:line="288" w:lineRule="auto"/>
      <w:ind w:left="720"/>
      <w:contextualSpacing/>
    </w:pPr>
    <w:rPr>
      <w:rFonts w:eastAsiaTheme="minorHAnsi"/>
      <w:lang w:val="de-DE" w:eastAsia="en-US"/>
    </w:rPr>
  </w:style>
  <w:style w:type="paragraph" w:customStyle="1" w:styleId="249D8C5260794EEFA77A67B22111A0A15">
    <w:name w:val="249D8C5260794EEFA77A67B22111A0A15"/>
    <w:rsid w:val="00C874D6"/>
    <w:pPr>
      <w:spacing w:before="120" w:after="120" w:line="288" w:lineRule="auto"/>
      <w:ind w:left="720"/>
      <w:contextualSpacing/>
    </w:pPr>
    <w:rPr>
      <w:rFonts w:eastAsiaTheme="minorHAnsi"/>
      <w:lang w:val="de-DE" w:eastAsia="en-US"/>
    </w:rPr>
  </w:style>
  <w:style w:type="paragraph" w:customStyle="1" w:styleId="DE36C9859A84419AA19A51C86C56D4296">
    <w:name w:val="DE36C9859A84419AA19A51C86C56D4296"/>
    <w:rsid w:val="00C874D6"/>
    <w:pPr>
      <w:spacing w:before="120" w:after="120" w:line="288" w:lineRule="auto"/>
      <w:ind w:left="720"/>
      <w:contextualSpacing/>
    </w:pPr>
    <w:rPr>
      <w:rFonts w:eastAsiaTheme="minorHAnsi"/>
      <w:lang w:val="de-DE" w:eastAsia="en-US"/>
    </w:rPr>
  </w:style>
  <w:style w:type="paragraph" w:customStyle="1" w:styleId="D32C0E74195D4990B41E36784FD4B7AC6">
    <w:name w:val="D32C0E74195D4990B41E36784FD4B7AC6"/>
    <w:rsid w:val="00C874D6"/>
    <w:pPr>
      <w:spacing w:before="120" w:after="120" w:line="288" w:lineRule="auto"/>
      <w:ind w:left="720"/>
      <w:contextualSpacing/>
    </w:pPr>
    <w:rPr>
      <w:rFonts w:eastAsiaTheme="minorHAnsi"/>
      <w:lang w:val="de-DE" w:eastAsia="en-US"/>
    </w:rPr>
  </w:style>
  <w:style w:type="paragraph" w:customStyle="1" w:styleId="3E52A1F2029D4CBEAAC4657C7E3C260C6">
    <w:name w:val="3E52A1F2029D4CBEAAC4657C7E3C260C6"/>
    <w:rsid w:val="00C874D6"/>
    <w:pPr>
      <w:spacing w:before="120" w:after="120" w:line="288" w:lineRule="auto"/>
      <w:ind w:left="720"/>
      <w:contextualSpacing/>
    </w:pPr>
    <w:rPr>
      <w:rFonts w:eastAsiaTheme="minorHAnsi"/>
      <w:lang w:val="de-DE" w:eastAsia="en-US"/>
    </w:rPr>
  </w:style>
  <w:style w:type="paragraph" w:customStyle="1" w:styleId="87EAAA063A79421DA6C23C7B4EADC5D32">
    <w:name w:val="87EAAA063A79421DA6C23C7B4EADC5D32"/>
    <w:rsid w:val="00C874D6"/>
    <w:pPr>
      <w:spacing w:before="120" w:after="120" w:line="288" w:lineRule="auto"/>
    </w:pPr>
    <w:rPr>
      <w:rFonts w:eastAsiaTheme="minorHAnsi"/>
      <w:lang w:val="de-DE" w:eastAsia="en-US"/>
    </w:rPr>
  </w:style>
  <w:style w:type="paragraph" w:customStyle="1" w:styleId="250672071CF443A39ACF0DB770DEF0226">
    <w:name w:val="250672071CF443A39ACF0DB770DEF0226"/>
    <w:rsid w:val="00C874D6"/>
    <w:pPr>
      <w:spacing w:before="120" w:after="120" w:line="288" w:lineRule="auto"/>
      <w:ind w:left="720"/>
      <w:contextualSpacing/>
    </w:pPr>
    <w:rPr>
      <w:rFonts w:eastAsiaTheme="minorHAnsi"/>
      <w:lang w:val="de-DE" w:eastAsia="en-US"/>
    </w:rPr>
  </w:style>
  <w:style w:type="paragraph" w:customStyle="1" w:styleId="30329DCC19D4418ABD7C9EA7BB3A5CEB6">
    <w:name w:val="30329DCC19D4418ABD7C9EA7BB3A5CEB6"/>
    <w:rsid w:val="00C874D6"/>
    <w:pPr>
      <w:spacing w:before="120" w:after="120" w:line="288" w:lineRule="auto"/>
      <w:ind w:left="720"/>
      <w:contextualSpacing/>
    </w:pPr>
    <w:rPr>
      <w:rFonts w:eastAsiaTheme="minorHAnsi"/>
      <w:lang w:val="de-DE" w:eastAsia="en-US"/>
    </w:rPr>
  </w:style>
  <w:style w:type="paragraph" w:customStyle="1" w:styleId="5C290B2C22F344F3BE79210612DD0D936">
    <w:name w:val="5C290B2C22F344F3BE79210612DD0D936"/>
    <w:rsid w:val="00C874D6"/>
    <w:pPr>
      <w:spacing w:before="120" w:after="120" w:line="288" w:lineRule="auto"/>
      <w:ind w:left="720"/>
      <w:contextualSpacing/>
    </w:pPr>
    <w:rPr>
      <w:rFonts w:eastAsiaTheme="minorHAnsi"/>
      <w:lang w:val="de-DE" w:eastAsia="en-US"/>
    </w:rPr>
  </w:style>
  <w:style w:type="paragraph" w:customStyle="1" w:styleId="8A24A586BE0041D58A3F7CE5498F29166">
    <w:name w:val="8A24A586BE0041D58A3F7CE5498F29166"/>
    <w:rsid w:val="00C874D6"/>
    <w:pPr>
      <w:spacing w:before="120" w:after="120" w:line="288" w:lineRule="auto"/>
      <w:ind w:left="720"/>
      <w:contextualSpacing/>
    </w:pPr>
    <w:rPr>
      <w:rFonts w:eastAsiaTheme="minorHAnsi"/>
      <w:lang w:val="de-DE" w:eastAsia="en-US"/>
    </w:rPr>
  </w:style>
  <w:style w:type="paragraph" w:customStyle="1" w:styleId="3743520A0547428C87E72D882BF7BE43">
    <w:name w:val="3743520A0547428C87E72D882BF7BE43"/>
    <w:rsid w:val="00C874D6"/>
    <w:pPr>
      <w:spacing w:before="120" w:after="120" w:line="288" w:lineRule="auto"/>
    </w:pPr>
    <w:rPr>
      <w:rFonts w:eastAsiaTheme="minorHAnsi"/>
      <w:lang w:val="de-DE" w:eastAsia="en-US"/>
    </w:rPr>
  </w:style>
  <w:style w:type="paragraph" w:customStyle="1" w:styleId="5855A8F0725841F4BE67A30FBE6E04461">
    <w:name w:val="5855A8F0725841F4BE67A30FBE6E04461"/>
    <w:rsid w:val="00C874D6"/>
    <w:pPr>
      <w:spacing w:before="120" w:after="120" w:line="288" w:lineRule="auto"/>
    </w:pPr>
    <w:rPr>
      <w:rFonts w:eastAsiaTheme="minorHAnsi"/>
      <w:lang w:val="de-DE" w:eastAsia="en-US"/>
    </w:rPr>
  </w:style>
  <w:style w:type="paragraph" w:customStyle="1" w:styleId="249D8C5260794EEFA77A67B22111A0A16">
    <w:name w:val="249D8C5260794EEFA77A67B22111A0A16"/>
    <w:rsid w:val="00C874D6"/>
    <w:pPr>
      <w:spacing w:before="120" w:after="120" w:line="288" w:lineRule="auto"/>
      <w:ind w:left="720"/>
      <w:contextualSpacing/>
    </w:pPr>
    <w:rPr>
      <w:rFonts w:eastAsiaTheme="minorHAnsi"/>
      <w:lang w:val="de-DE" w:eastAsia="en-US"/>
    </w:rPr>
  </w:style>
  <w:style w:type="paragraph" w:customStyle="1" w:styleId="DE36C9859A84419AA19A51C86C56D4297">
    <w:name w:val="DE36C9859A84419AA19A51C86C56D4297"/>
    <w:rsid w:val="00C874D6"/>
    <w:pPr>
      <w:spacing w:before="120" w:after="120" w:line="288" w:lineRule="auto"/>
      <w:ind w:left="720"/>
      <w:contextualSpacing/>
    </w:pPr>
    <w:rPr>
      <w:rFonts w:eastAsiaTheme="minorHAnsi"/>
      <w:lang w:val="de-DE" w:eastAsia="en-US"/>
    </w:rPr>
  </w:style>
  <w:style w:type="paragraph" w:customStyle="1" w:styleId="D32C0E74195D4990B41E36784FD4B7AC7">
    <w:name w:val="D32C0E74195D4990B41E36784FD4B7AC7"/>
    <w:rsid w:val="00C874D6"/>
    <w:pPr>
      <w:spacing w:before="120" w:after="120" w:line="288" w:lineRule="auto"/>
      <w:ind w:left="720"/>
      <w:contextualSpacing/>
    </w:pPr>
    <w:rPr>
      <w:rFonts w:eastAsiaTheme="minorHAnsi"/>
      <w:lang w:val="de-DE" w:eastAsia="en-US"/>
    </w:rPr>
  </w:style>
  <w:style w:type="paragraph" w:customStyle="1" w:styleId="3E52A1F2029D4CBEAAC4657C7E3C260C7">
    <w:name w:val="3E52A1F2029D4CBEAAC4657C7E3C260C7"/>
    <w:rsid w:val="00C874D6"/>
    <w:pPr>
      <w:spacing w:before="120" w:after="120" w:line="288" w:lineRule="auto"/>
      <w:ind w:left="720"/>
      <w:contextualSpacing/>
    </w:pPr>
    <w:rPr>
      <w:rFonts w:eastAsiaTheme="minorHAnsi"/>
      <w:lang w:val="de-DE" w:eastAsia="en-US"/>
    </w:rPr>
  </w:style>
  <w:style w:type="paragraph" w:customStyle="1" w:styleId="87EAAA063A79421DA6C23C7B4EADC5D33">
    <w:name w:val="87EAAA063A79421DA6C23C7B4EADC5D33"/>
    <w:rsid w:val="00C874D6"/>
    <w:pPr>
      <w:spacing w:before="120" w:after="120" w:line="288" w:lineRule="auto"/>
    </w:pPr>
    <w:rPr>
      <w:rFonts w:eastAsiaTheme="minorHAnsi"/>
      <w:lang w:val="de-DE" w:eastAsia="en-US"/>
    </w:rPr>
  </w:style>
  <w:style w:type="paragraph" w:customStyle="1" w:styleId="250672071CF443A39ACF0DB770DEF0227">
    <w:name w:val="250672071CF443A39ACF0DB770DEF0227"/>
    <w:rsid w:val="00C874D6"/>
    <w:pPr>
      <w:spacing w:before="120" w:after="120" w:line="288" w:lineRule="auto"/>
      <w:ind w:left="720"/>
      <w:contextualSpacing/>
    </w:pPr>
    <w:rPr>
      <w:rFonts w:eastAsiaTheme="minorHAnsi"/>
      <w:lang w:val="de-DE" w:eastAsia="en-US"/>
    </w:rPr>
  </w:style>
  <w:style w:type="paragraph" w:customStyle="1" w:styleId="30329DCC19D4418ABD7C9EA7BB3A5CEB7">
    <w:name w:val="30329DCC19D4418ABD7C9EA7BB3A5CEB7"/>
    <w:rsid w:val="00C874D6"/>
    <w:pPr>
      <w:spacing w:before="120" w:after="120" w:line="288" w:lineRule="auto"/>
      <w:ind w:left="720"/>
      <w:contextualSpacing/>
    </w:pPr>
    <w:rPr>
      <w:rFonts w:eastAsiaTheme="minorHAnsi"/>
      <w:lang w:val="de-DE" w:eastAsia="en-US"/>
    </w:rPr>
  </w:style>
  <w:style w:type="paragraph" w:customStyle="1" w:styleId="5C290B2C22F344F3BE79210612DD0D937">
    <w:name w:val="5C290B2C22F344F3BE79210612DD0D937"/>
    <w:rsid w:val="00C874D6"/>
    <w:pPr>
      <w:spacing w:before="120" w:after="120" w:line="288" w:lineRule="auto"/>
      <w:ind w:left="720"/>
      <w:contextualSpacing/>
    </w:pPr>
    <w:rPr>
      <w:rFonts w:eastAsiaTheme="minorHAnsi"/>
      <w:lang w:val="de-DE" w:eastAsia="en-US"/>
    </w:rPr>
  </w:style>
  <w:style w:type="paragraph" w:customStyle="1" w:styleId="8A24A586BE0041D58A3F7CE5498F29167">
    <w:name w:val="8A24A586BE0041D58A3F7CE5498F29167"/>
    <w:rsid w:val="00C874D6"/>
    <w:pPr>
      <w:spacing w:before="120" w:after="120" w:line="288" w:lineRule="auto"/>
      <w:ind w:left="720"/>
      <w:contextualSpacing/>
    </w:pPr>
    <w:rPr>
      <w:rFonts w:eastAsiaTheme="minorHAnsi"/>
      <w:lang w:val="de-DE" w:eastAsia="en-US"/>
    </w:rPr>
  </w:style>
  <w:style w:type="paragraph" w:customStyle="1" w:styleId="3743520A0547428C87E72D882BF7BE431">
    <w:name w:val="3743520A0547428C87E72D882BF7BE431"/>
    <w:rsid w:val="00C874D6"/>
    <w:pPr>
      <w:spacing w:before="120" w:after="120" w:line="288" w:lineRule="auto"/>
    </w:pPr>
    <w:rPr>
      <w:rFonts w:eastAsiaTheme="minorHAnsi"/>
      <w:lang w:val="de-DE" w:eastAsia="en-US"/>
    </w:rPr>
  </w:style>
  <w:style w:type="paragraph" w:customStyle="1" w:styleId="5855A8F0725841F4BE67A30FBE6E04462">
    <w:name w:val="5855A8F0725841F4BE67A30FBE6E04462"/>
    <w:rsid w:val="00C874D6"/>
    <w:pPr>
      <w:spacing w:before="120" w:after="120" w:line="288" w:lineRule="auto"/>
    </w:pPr>
    <w:rPr>
      <w:rFonts w:eastAsiaTheme="minorHAnsi"/>
      <w:lang w:val="de-DE" w:eastAsia="en-US"/>
    </w:rPr>
  </w:style>
  <w:style w:type="paragraph" w:customStyle="1" w:styleId="249D8C5260794EEFA77A67B22111A0A17">
    <w:name w:val="249D8C5260794EEFA77A67B22111A0A17"/>
    <w:rsid w:val="00C874D6"/>
    <w:pPr>
      <w:spacing w:before="120" w:after="120" w:line="288" w:lineRule="auto"/>
      <w:ind w:left="720"/>
      <w:contextualSpacing/>
    </w:pPr>
    <w:rPr>
      <w:rFonts w:eastAsiaTheme="minorHAnsi"/>
      <w:lang w:val="de-DE" w:eastAsia="en-US"/>
    </w:rPr>
  </w:style>
  <w:style w:type="paragraph" w:customStyle="1" w:styleId="DE36C9859A84419AA19A51C86C56D4298">
    <w:name w:val="DE36C9859A84419AA19A51C86C56D4298"/>
    <w:rsid w:val="00C874D6"/>
    <w:pPr>
      <w:spacing w:before="120" w:after="120" w:line="288" w:lineRule="auto"/>
      <w:ind w:left="720"/>
      <w:contextualSpacing/>
    </w:pPr>
    <w:rPr>
      <w:rFonts w:eastAsiaTheme="minorHAnsi"/>
      <w:lang w:val="de-DE" w:eastAsia="en-US"/>
    </w:rPr>
  </w:style>
  <w:style w:type="paragraph" w:customStyle="1" w:styleId="D32C0E74195D4990B41E36784FD4B7AC8">
    <w:name w:val="D32C0E74195D4990B41E36784FD4B7AC8"/>
    <w:rsid w:val="00C874D6"/>
    <w:pPr>
      <w:spacing w:before="120" w:after="120" w:line="288" w:lineRule="auto"/>
      <w:ind w:left="720"/>
      <w:contextualSpacing/>
    </w:pPr>
    <w:rPr>
      <w:rFonts w:eastAsiaTheme="minorHAnsi"/>
      <w:lang w:val="de-DE" w:eastAsia="en-US"/>
    </w:rPr>
  </w:style>
  <w:style w:type="paragraph" w:customStyle="1" w:styleId="3E52A1F2029D4CBEAAC4657C7E3C260C8">
    <w:name w:val="3E52A1F2029D4CBEAAC4657C7E3C260C8"/>
    <w:rsid w:val="00C874D6"/>
    <w:pPr>
      <w:spacing w:before="120" w:after="120" w:line="288" w:lineRule="auto"/>
      <w:ind w:left="720"/>
      <w:contextualSpacing/>
    </w:pPr>
    <w:rPr>
      <w:rFonts w:eastAsiaTheme="minorHAnsi"/>
      <w:lang w:val="de-DE" w:eastAsia="en-US"/>
    </w:rPr>
  </w:style>
  <w:style w:type="paragraph" w:customStyle="1" w:styleId="87EAAA063A79421DA6C23C7B4EADC5D34">
    <w:name w:val="87EAAA063A79421DA6C23C7B4EADC5D34"/>
    <w:rsid w:val="00C874D6"/>
    <w:pPr>
      <w:spacing w:before="120" w:after="120" w:line="288" w:lineRule="auto"/>
    </w:pPr>
    <w:rPr>
      <w:rFonts w:eastAsiaTheme="minorHAnsi"/>
      <w:lang w:val="de-DE" w:eastAsia="en-US"/>
    </w:rPr>
  </w:style>
  <w:style w:type="paragraph" w:customStyle="1" w:styleId="250672071CF443A39ACF0DB770DEF0228">
    <w:name w:val="250672071CF443A39ACF0DB770DEF0228"/>
    <w:rsid w:val="00C874D6"/>
    <w:pPr>
      <w:spacing w:before="120" w:after="120" w:line="288" w:lineRule="auto"/>
      <w:ind w:left="720"/>
      <w:contextualSpacing/>
    </w:pPr>
    <w:rPr>
      <w:rFonts w:eastAsiaTheme="minorHAnsi"/>
      <w:lang w:val="de-DE" w:eastAsia="en-US"/>
    </w:rPr>
  </w:style>
  <w:style w:type="paragraph" w:customStyle="1" w:styleId="30329DCC19D4418ABD7C9EA7BB3A5CEB8">
    <w:name w:val="30329DCC19D4418ABD7C9EA7BB3A5CEB8"/>
    <w:rsid w:val="00C874D6"/>
    <w:pPr>
      <w:spacing w:before="120" w:after="120" w:line="288" w:lineRule="auto"/>
      <w:ind w:left="720"/>
      <w:contextualSpacing/>
    </w:pPr>
    <w:rPr>
      <w:rFonts w:eastAsiaTheme="minorHAnsi"/>
      <w:lang w:val="de-DE" w:eastAsia="en-US"/>
    </w:rPr>
  </w:style>
  <w:style w:type="paragraph" w:customStyle="1" w:styleId="5C290B2C22F344F3BE79210612DD0D938">
    <w:name w:val="5C290B2C22F344F3BE79210612DD0D938"/>
    <w:rsid w:val="00C874D6"/>
    <w:pPr>
      <w:spacing w:before="120" w:after="120" w:line="288" w:lineRule="auto"/>
      <w:ind w:left="720"/>
      <w:contextualSpacing/>
    </w:pPr>
    <w:rPr>
      <w:rFonts w:eastAsiaTheme="minorHAnsi"/>
      <w:lang w:val="de-DE" w:eastAsia="en-US"/>
    </w:rPr>
  </w:style>
  <w:style w:type="paragraph" w:customStyle="1" w:styleId="8A24A586BE0041D58A3F7CE5498F29168">
    <w:name w:val="8A24A586BE0041D58A3F7CE5498F29168"/>
    <w:rsid w:val="00C874D6"/>
    <w:pPr>
      <w:spacing w:before="120" w:after="120" w:line="288" w:lineRule="auto"/>
      <w:ind w:left="720"/>
      <w:contextualSpacing/>
    </w:pPr>
    <w:rPr>
      <w:rFonts w:eastAsiaTheme="minorHAnsi"/>
      <w:lang w:val="de-DE" w:eastAsia="en-US"/>
    </w:rPr>
  </w:style>
  <w:style w:type="paragraph" w:customStyle="1" w:styleId="3743520A0547428C87E72D882BF7BE432">
    <w:name w:val="3743520A0547428C87E72D882BF7BE432"/>
    <w:rsid w:val="00C874D6"/>
    <w:pPr>
      <w:spacing w:before="120" w:after="120" w:line="288" w:lineRule="auto"/>
    </w:pPr>
    <w:rPr>
      <w:rFonts w:eastAsiaTheme="minorHAnsi"/>
      <w:lang w:val="de-DE" w:eastAsia="en-US"/>
    </w:rPr>
  </w:style>
  <w:style w:type="paragraph" w:customStyle="1" w:styleId="5855A8F0725841F4BE67A30FBE6E04463">
    <w:name w:val="5855A8F0725841F4BE67A30FBE6E04463"/>
    <w:rsid w:val="00C874D6"/>
    <w:pPr>
      <w:spacing w:before="120" w:after="120" w:line="288" w:lineRule="auto"/>
    </w:pPr>
    <w:rPr>
      <w:rFonts w:eastAsiaTheme="minorHAnsi"/>
      <w:lang w:val="de-DE" w:eastAsia="en-US"/>
    </w:rPr>
  </w:style>
  <w:style w:type="paragraph" w:customStyle="1" w:styleId="249D8C5260794EEFA77A67B22111A0A18">
    <w:name w:val="249D8C5260794EEFA77A67B22111A0A18"/>
    <w:rsid w:val="00C874D6"/>
    <w:pPr>
      <w:spacing w:before="120" w:after="120" w:line="288" w:lineRule="auto"/>
      <w:ind w:left="720"/>
      <w:contextualSpacing/>
    </w:pPr>
    <w:rPr>
      <w:rFonts w:eastAsiaTheme="minorHAnsi"/>
      <w:lang w:val="de-DE" w:eastAsia="en-US"/>
    </w:rPr>
  </w:style>
  <w:style w:type="paragraph" w:customStyle="1" w:styleId="DE36C9859A84419AA19A51C86C56D4299">
    <w:name w:val="DE36C9859A84419AA19A51C86C56D4299"/>
    <w:rsid w:val="00C874D6"/>
    <w:pPr>
      <w:spacing w:before="120" w:after="120" w:line="288" w:lineRule="auto"/>
      <w:ind w:left="720"/>
      <w:contextualSpacing/>
    </w:pPr>
    <w:rPr>
      <w:rFonts w:eastAsiaTheme="minorHAnsi"/>
      <w:lang w:val="de-DE" w:eastAsia="en-US"/>
    </w:rPr>
  </w:style>
  <w:style w:type="paragraph" w:customStyle="1" w:styleId="D32C0E74195D4990B41E36784FD4B7AC9">
    <w:name w:val="D32C0E74195D4990B41E36784FD4B7AC9"/>
    <w:rsid w:val="00C874D6"/>
    <w:pPr>
      <w:spacing w:before="120" w:after="120" w:line="288" w:lineRule="auto"/>
      <w:ind w:left="720"/>
      <w:contextualSpacing/>
    </w:pPr>
    <w:rPr>
      <w:rFonts w:eastAsiaTheme="minorHAnsi"/>
      <w:lang w:val="de-DE" w:eastAsia="en-US"/>
    </w:rPr>
  </w:style>
  <w:style w:type="paragraph" w:customStyle="1" w:styleId="3E52A1F2029D4CBEAAC4657C7E3C260C9">
    <w:name w:val="3E52A1F2029D4CBEAAC4657C7E3C260C9"/>
    <w:rsid w:val="00C874D6"/>
    <w:pPr>
      <w:spacing w:before="120" w:after="120" w:line="288" w:lineRule="auto"/>
      <w:ind w:left="720"/>
      <w:contextualSpacing/>
    </w:pPr>
    <w:rPr>
      <w:rFonts w:eastAsiaTheme="minorHAnsi"/>
      <w:lang w:val="de-DE" w:eastAsia="en-US"/>
    </w:rPr>
  </w:style>
  <w:style w:type="paragraph" w:customStyle="1" w:styleId="87EAAA063A79421DA6C23C7B4EADC5D35">
    <w:name w:val="87EAAA063A79421DA6C23C7B4EADC5D35"/>
    <w:rsid w:val="00C874D6"/>
    <w:pPr>
      <w:spacing w:before="120" w:after="120" w:line="288" w:lineRule="auto"/>
    </w:pPr>
    <w:rPr>
      <w:rFonts w:eastAsiaTheme="minorHAnsi"/>
      <w:lang w:val="de-DE" w:eastAsia="en-US"/>
    </w:rPr>
  </w:style>
  <w:style w:type="paragraph" w:customStyle="1" w:styleId="250672071CF443A39ACF0DB770DEF0229">
    <w:name w:val="250672071CF443A39ACF0DB770DEF0229"/>
    <w:rsid w:val="00C874D6"/>
    <w:pPr>
      <w:spacing w:before="120" w:after="120" w:line="288" w:lineRule="auto"/>
      <w:ind w:left="720"/>
      <w:contextualSpacing/>
    </w:pPr>
    <w:rPr>
      <w:rFonts w:eastAsiaTheme="minorHAnsi"/>
      <w:lang w:val="de-DE" w:eastAsia="en-US"/>
    </w:rPr>
  </w:style>
  <w:style w:type="paragraph" w:customStyle="1" w:styleId="30329DCC19D4418ABD7C9EA7BB3A5CEB9">
    <w:name w:val="30329DCC19D4418ABD7C9EA7BB3A5CEB9"/>
    <w:rsid w:val="00C874D6"/>
    <w:pPr>
      <w:spacing w:before="120" w:after="120" w:line="288" w:lineRule="auto"/>
      <w:ind w:left="720"/>
      <w:contextualSpacing/>
    </w:pPr>
    <w:rPr>
      <w:rFonts w:eastAsiaTheme="minorHAnsi"/>
      <w:lang w:val="de-DE" w:eastAsia="en-US"/>
    </w:rPr>
  </w:style>
  <w:style w:type="paragraph" w:customStyle="1" w:styleId="5C290B2C22F344F3BE79210612DD0D939">
    <w:name w:val="5C290B2C22F344F3BE79210612DD0D939"/>
    <w:rsid w:val="00C874D6"/>
    <w:pPr>
      <w:spacing w:before="120" w:after="120" w:line="288" w:lineRule="auto"/>
      <w:ind w:left="720"/>
      <w:contextualSpacing/>
    </w:pPr>
    <w:rPr>
      <w:rFonts w:eastAsiaTheme="minorHAnsi"/>
      <w:lang w:val="de-DE" w:eastAsia="en-US"/>
    </w:rPr>
  </w:style>
  <w:style w:type="paragraph" w:customStyle="1" w:styleId="8A24A586BE0041D58A3F7CE5498F29169">
    <w:name w:val="8A24A586BE0041D58A3F7CE5498F29169"/>
    <w:rsid w:val="00C874D6"/>
    <w:pPr>
      <w:spacing w:before="120" w:after="120" w:line="288" w:lineRule="auto"/>
      <w:ind w:left="720"/>
      <w:contextualSpacing/>
    </w:pPr>
    <w:rPr>
      <w:rFonts w:eastAsiaTheme="minorHAnsi"/>
      <w:lang w:val="de-DE" w:eastAsia="en-US"/>
    </w:rPr>
  </w:style>
  <w:style w:type="paragraph" w:customStyle="1" w:styleId="5579DD42966648C5A46134E10BDADD92">
    <w:name w:val="5579DD42966648C5A46134E10BDADD92"/>
    <w:rsid w:val="00C874D6"/>
  </w:style>
  <w:style w:type="paragraph" w:customStyle="1" w:styleId="3743520A0547428C87E72D882BF7BE433">
    <w:name w:val="3743520A0547428C87E72D882BF7BE433"/>
    <w:rsid w:val="00C874D6"/>
    <w:pPr>
      <w:spacing w:before="120" w:after="120" w:line="288" w:lineRule="auto"/>
    </w:pPr>
    <w:rPr>
      <w:rFonts w:eastAsiaTheme="minorHAnsi"/>
      <w:lang w:val="de-DE" w:eastAsia="en-US"/>
    </w:rPr>
  </w:style>
  <w:style w:type="paragraph" w:customStyle="1" w:styleId="5855A8F0725841F4BE67A30FBE6E04464">
    <w:name w:val="5855A8F0725841F4BE67A30FBE6E04464"/>
    <w:rsid w:val="00C874D6"/>
    <w:pPr>
      <w:spacing w:before="120" w:after="120" w:line="288" w:lineRule="auto"/>
    </w:pPr>
    <w:rPr>
      <w:rFonts w:eastAsiaTheme="minorHAnsi"/>
      <w:lang w:val="de-DE" w:eastAsia="en-US"/>
    </w:rPr>
  </w:style>
  <w:style w:type="paragraph" w:customStyle="1" w:styleId="249D8C5260794EEFA77A67B22111A0A19">
    <w:name w:val="249D8C5260794EEFA77A67B22111A0A19"/>
    <w:rsid w:val="00C874D6"/>
    <w:pPr>
      <w:spacing w:before="120" w:after="120" w:line="288" w:lineRule="auto"/>
      <w:ind w:left="720"/>
      <w:contextualSpacing/>
    </w:pPr>
    <w:rPr>
      <w:rFonts w:eastAsiaTheme="minorHAnsi"/>
      <w:lang w:val="de-DE" w:eastAsia="en-US"/>
    </w:rPr>
  </w:style>
  <w:style w:type="paragraph" w:customStyle="1" w:styleId="DE36C9859A84419AA19A51C86C56D42910">
    <w:name w:val="DE36C9859A84419AA19A51C86C56D42910"/>
    <w:rsid w:val="00C874D6"/>
    <w:pPr>
      <w:spacing w:before="120" w:after="120" w:line="288" w:lineRule="auto"/>
      <w:ind w:left="720"/>
      <w:contextualSpacing/>
    </w:pPr>
    <w:rPr>
      <w:rFonts w:eastAsiaTheme="minorHAnsi"/>
      <w:lang w:val="de-DE" w:eastAsia="en-US"/>
    </w:rPr>
  </w:style>
  <w:style w:type="paragraph" w:customStyle="1" w:styleId="D32C0E74195D4990B41E36784FD4B7AC10">
    <w:name w:val="D32C0E74195D4990B41E36784FD4B7AC10"/>
    <w:rsid w:val="00C874D6"/>
    <w:pPr>
      <w:spacing w:before="120" w:after="120" w:line="288" w:lineRule="auto"/>
      <w:ind w:left="720"/>
      <w:contextualSpacing/>
    </w:pPr>
    <w:rPr>
      <w:rFonts w:eastAsiaTheme="minorHAnsi"/>
      <w:lang w:val="de-DE" w:eastAsia="en-US"/>
    </w:rPr>
  </w:style>
  <w:style w:type="paragraph" w:customStyle="1" w:styleId="3E52A1F2029D4CBEAAC4657C7E3C260C10">
    <w:name w:val="3E52A1F2029D4CBEAAC4657C7E3C260C10"/>
    <w:rsid w:val="00C874D6"/>
    <w:pPr>
      <w:spacing w:before="120" w:after="120" w:line="288" w:lineRule="auto"/>
      <w:ind w:left="720"/>
      <w:contextualSpacing/>
    </w:pPr>
    <w:rPr>
      <w:rFonts w:eastAsiaTheme="minorHAnsi"/>
      <w:lang w:val="de-DE" w:eastAsia="en-US"/>
    </w:rPr>
  </w:style>
  <w:style w:type="paragraph" w:customStyle="1" w:styleId="0D87DEECB39142AEA3AAFD489B1B41C01">
    <w:name w:val="0D87DEECB39142AEA3AAFD489B1B41C01"/>
    <w:rsid w:val="00C874D6"/>
    <w:pPr>
      <w:spacing w:before="120" w:after="120" w:line="288" w:lineRule="auto"/>
    </w:pPr>
    <w:rPr>
      <w:rFonts w:eastAsiaTheme="minorHAnsi"/>
      <w:lang w:val="de-DE" w:eastAsia="en-US"/>
    </w:rPr>
  </w:style>
  <w:style w:type="paragraph" w:customStyle="1" w:styleId="70FE2611D0D648C686782C4F5DD97A921">
    <w:name w:val="70FE2611D0D648C686782C4F5DD97A921"/>
    <w:rsid w:val="00C874D6"/>
    <w:pPr>
      <w:spacing w:before="120" w:after="120" w:line="288" w:lineRule="auto"/>
    </w:pPr>
    <w:rPr>
      <w:rFonts w:eastAsiaTheme="minorHAnsi"/>
      <w:lang w:val="de-DE" w:eastAsia="en-US"/>
    </w:rPr>
  </w:style>
  <w:style w:type="paragraph" w:customStyle="1" w:styleId="5579DD42966648C5A46134E10BDADD921">
    <w:name w:val="5579DD42966648C5A46134E10BDADD921"/>
    <w:rsid w:val="00C874D6"/>
    <w:pPr>
      <w:spacing w:before="120" w:after="120" w:line="288" w:lineRule="auto"/>
    </w:pPr>
    <w:rPr>
      <w:rFonts w:eastAsiaTheme="minorHAnsi"/>
      <w:lang w:val="de-DE" w:eastAsia="en-US"/>
    </w:rPr>
  </w:style>
  <w:style w:type="paragraph" w:customStyle="1" w:styleId="3E96857B38584145A8AEFC6E039A10131">
    <w:name w:val="3E96857B38584145A8AEFC6E039A10131"/>
    <w:rsid w:val="00C874D6"/>
    <w:pPr>
      <w:spacing w:before="120" w:after="120" w:line="288" w:lineRule="auto"/>
    </w:pPr>
    <w:rPr>
      <w:rFonts w:eastAsiaTheme="minorHAnsi"/>
      <w:lang w:val="de-DE" w:eastAsia="en-US"/>
    </w:rPr>
  </w:style>
  <w:style w:type="paragraph" w:customStyle="1" w:styleId="183472954E5E471D83112FD67B911F521">
    <w:name w:val="183472954E5E471D83112FD67B911F521"/>
    <w:rsid w:val="00C874D6"/>
    <w:pPr>
      <w:spacing w:before="120" w:after="120" w:line="288" w:lineRule="auto"/>
    </w:pPr>
    <w:rPr>
      <w:rFonts w:eastAsiaTheme="minorHAnsi"/>
      <w:lang w:val="de-DE" w:eastAsia="en-US"/>
    </w:rPr>
  </w:style>
  <w:style w:type="paragraph" w:customStyle="1" w:styleId="63ACC3ACBE894E9CACA4AE34280043C7">
    <w:name w:val="63ACC3ACBE894E9CACA4AE34280043C7"/>
    <w:rsid w:val="00C874D6"/>
  </w:style>
  <w:style w:type="paragraph" w:customStyle="1" w:styleId="3743520A0547428C87E72D882BF7BE434">
    <w:name w:val="3743520A0547428C87E72D882BF7BE434"/>
    <w:rsid w:val="00C874D6"/>
    <w:pPr>
      <w:spacing w:before="120" w:after="120" w:line="288" w:lineRule="auto"/>
    </w:pPr>
    <w:rPr>
      <w:rFonts w:eastAsiaTheme="minorHAnsi"/>
      <w:lang w:val="de-DE" w:eastAsia="en-US"/>
    </w:rPr>
  </w:style>
  <w:style w:type="paragraph" w:customStyle="1" w:styleId="5855A8F0725841F4BE67A30FBE6E04465">
    <w:name w:val="5855A8F0725841F4BE67A30FBE6E04465"/>
    <w:rsid w:val="00C874D6"/>
    <w:pPr>
      <w:spacing w:before="120" w:after="120" w:line="288" w:lineRule="auto"/>
    </w:pPr>
    <w:rPr>
      <w:rFonts w:eastAsiaTheme="minorHAnsi"/>
      <w:lang w:val="de-DE" w:eastAsia="en-US"/>
    </w:rPr>
  </w:style>
  <w:style w:type="paragraph" w:customStyle="1" w:styleId="249D8C5260794EEFA77A67B22111A0A110">
    <w:name w:val="249D8C5260794EEFA77A67B22111A0A110"/>
    <w:rsid w:val="00C874D6"/>
    <w:pPr>
      <w:spacing w:before="120" w:after="120" w:line="288" w:lineRule="auto"/>
      <w:ind w:left="720"/>
      <w:contextualSpacing/>
    </w:pPr>
    <w:rPr>
      <w:rFonts w:eastAsiaTheme="minorHAnsi"/>
      <w:lang w:val="de-DE" w:eastAsia="en-US"/>
    </w:rPr>
  </w:style>
  <w:style w:type="paragraph" w:customStyle="1" w:styleId="DE36C9859A84419AA19A51C86C56D42911">
    <w:name w:val="DE36C9859A84419AA19A51C86C56D42911"/>
    <w:rsid w:val="00C874D6"/>
    <w:pPr>
      <w:spacing w:before="120" w:after="120" w:line="288" w:lineRule="auto"/>
      <w:ind w:left="720"/>
      <w:contextualSpacing/>
    </w:pPr>
    <w:rPr>
      <w:rFonts w:eastAsiaTheme="minorHAnsi"/>
      <w:lang w:val="de-DE" w:eastAsia="en-US"/>
    </w:rPr>
  </w:style>
  <w:style w:type="paragraph" w:customStyle="1" w:styleId="D32C0E74195D4990B41E36784FD4B7AC11">
    <w:name w:val="D32C0E74195D4990B41E36784FD4B7AC11"/>
    <w:rsid w:val="00C874D6"/>
    <w:pPr>
      <w:spacing w:before="120" w:after="120" w:line="288" w:lineRule="auto"/>
      <w:ind w:left="720"/>
      <w:contextualSpacing/>
    </w:pPr>
    <w:rPr>
      <w:rFonts w:eastAsiaTheme="minorHAnsi"/>
      <w:lang w:val="de-DE" w:eastAsia="en-US"/>
    </w:rPr>
  </w:style>
  <w:style w:type="paragraph" w:customStyle="1" w:styleId="3E52A1F2029D4CBEAAC4657C7E3C260C11">
    <w:name w:val="3E52A1F2029D4CBEAAC4657C7E3C260C11"/>
    <w:rsid w:val="00C874D6"/>
    <w:pPr>
      <w:spacing w:before="120" w:after="120" w:line="288" w:lineRule="auto"/>
      <w:ind w:left="720"/>
      <w:contextualSpacing/>
    </w:pPr>
    <w:rPr>
      <w:rFonts w:eastAsiaTheme="minorHAnsi"/>
      <w:lang w:val="de-DE" w:eastAsia="en-US"/>
    </w:rPr>
  </w:style>
  <w:style w:type="paragraph" w:customStyle="1" w:styleId="0D87DEECB39142AEA3AAFD489B1B41C02">
    <w:name w:val="0D87DEECB39142AEA3AAFD489B1B41C02"/>
    <w:rsid w:val="00C874D6"/>
    <w:pPr>
      <w:spacing w:before="120" w:after="120" w:line="288" w:lineRule="auto"/>
    </w:pPr>
    <w:rPr>
      <w:rFonts w:eastAsiaTheme="minorHAnsi"/>
      <w:lang w:val="de-DE" w:eastAsia="en-US"/>
    </w:rPr>
  </w:style>
  <w:style w:type="paragraph" w:customStyle="1" w:styleId="70FE2611D0D648C686782C4F5DD97A922">
    <w:name w:val="70FE2611D0D648C686782C4F5DD97A922"/>
    <w:rsid w:val="00C874D6"/>
    <w:pPr>
      <w:spacing w:before="120" w:after="120" w:line="288" w:lineRule="auto"/>
    </w:pPr>
    <w:rPr>
      <w:rFonts w:eastAsiaTheme="minorHAnsi"/>
      <w:lang w:val="de-DE" w:eastAsia="en-US"/>
    </w:rPr>
  </w:style>
  <w:style w:type="paragraph" w:customStyle="1" w:styleId="5579DD42966648C5A46134E10BDADD922">
    <w:name w:val="5579DD42966648C5A46134E10BDADD922"/>
    <w:rsid w:val="00C874D6"/>
    <w:pPr>
      <w:spacing w:before="120" w:after="120" w:line="288" w:lineRule="auto"/>
    </w:pPr>
    <w:rPr>
      <w:rFonts w:eastAsiaTheme="minorHAnsi"/>
      <w:lang w:val="de-DE" w:eastAsia="en-US"/>
    </w:rPr>
  </w:style>
  <w:style w:type="paragraph" w:customStyle="1" w:styleId="3E96857B38584145A8AEFC6E039A10132">
    <w:name w:val="3E96857B38584145A8AEFC6E039A10132"/>
    <w:rsid w:val="00C874D6"/>
    <w:pPr>
      <w:spacing w:before="120" w:after="120" w:line="288" w:lineRule="auto"/>
    </w:pPr>
    <w:rPr>
      <w:rFonts w:eastAsiaTheme="minorHAnsi"/>
      <w:lang w:val="de-DE" w:eastAsia="en-US"/>
    </w:rPr>
  </w:style>
  <w:style w:type="paragraph" w:customStyle="1" w:styleId="183472954E5E471D83112FD67B911F522">
    <w:name w:val="183472954E5E471D83112FD67B911F522"/>
    <w:rsid w:val="00C874D6"/>
    <w:pPr>
      <w:spacing w:before="120" w:after="120" w:line="288" w:lineRule="auto"/>
    </w:pPr>
    <w:rPr>
      <w:rFonts w:eastAsiaTheme="minorHAnsi"/>
      <w:lang w:val="de-DE" w:eastAsia="en-US"/>
    </w:rPr>
  </w:style>
  <w:style w:type="paragraph" w:customStyle="1" w:styleId="3743520A0547428C87E72D882BF7BE435">
    <w:name w:val="3743520A0547428C87E72D882BF7BE435"/>
    <w:rsid w:val="00C874D6"/>
    <w:pPr>
      <w:spacing w:before="120" w:after="120" w:line="288" w:lineRule="auto"/>
    </w:pPr>
    <w:rPr>
      <w:rFonts w:eastAsiaTheme="minorHAnsi"/>
      <w:lang w:val="de-DE" w:eastAsia="en-US"/>
    </w:rPr>
  </w:style>
  <w:style w:type="paragraph" w:customStyle="1" w:styleId="5855A8F0725841F4BE67A30FBE6E04466">
    <w:name w:val="5855A8F0725841F4BE67A30FBE6E04466"/>
    <w:rsid w:val="00C874D6"/>
    <w:pPr>
      <w:spacing w:before="120" w:after="120" w:line="288" w:lineRule="auto"/>
    </w:pPr>
    <w:rPr>
      <w:rFonts w:eastAsiaTheme="minorHAnsi"/>
      <w:lang w:val="de-DE" w:eastAsia="en-US"/>
    </w:rPr>
  </w:style>
  <w:style w:type="paragraph" w:customStyle="1" w:styleId="249D8C5260794EEFA77A67B22111A0A111">
    <w:name w:val="249D8C5260794EEFA77A67B22111A0A111"/>
    <w:rsid w:val="00C874D6"/>
    <w:pPr>
      <w:spacing w:before="120" w:after="120" w:line="288" w:lineRule="auto"/>
      <w:ind w:left="720"/>
      <w:contextualSpacing/>
    </w:pPr>
    <w:rPr>
      <w:rFonts w:eastAsiaTheme="minorHAnsi"/>
      <w:lang w:val="de-DE" w:eastAsia="en-US"/>
    </w:rPr>
  </w:style>
  <w:style w:type="paragraph" w:customStyle="1" w:styleId="DE36C9859A84419AA19A51C86C56D42912">
    <w:name w:val="DE36C9859A84419AA19A51C86C56D42912"/>
    <w:rsid w:val="00C874D6"/>
    <w:pPr>
      <w:spacing w:before="120" w:after="120" w:line="288" w:lineRule="auto"/>
      <w:ind w:left="720"/>
      <w:contextualSpacing/>
    </w:pPr>
    <w:rPr>
      <w:rFonts w:eastAsiaTheme="minorHAnsi"/>
      <w:lang w:val="de-DE" w:eastAsia="en-US"/>
    </w:rPr>
  </w:style>
  <w:style w:type="paragraph" w:customStyle="1" w:styleId="D32C0E74195D4990B41E36784FD4B7AC12">
    <w:name w:val="D32C0E74195D4990B41E36784FD4B7AC12"/>
    <w:rsid w:val="00C874D6"/>
    <w:pPr>
      <w:spacing w:before="120" w:after="120" w:line="288" w:lineRule="auto"/>
      <w:ind w:left="720"/>
      <w:contextualSpacing/>
    </w:pPr>
    <w:rPr>
      <w:rFonts w:eastAsiaTheme="minorHAnsi"/>
      <w:lang w:val="de-DE" w:eastAsia="en-US"/>
    </w:rPr>
  </w:style>
  <w:style w:type="paragraph" w:customStyle="1" w:styleId="3E52A1F2029D4CBEAAC4657C7E3C260C12">
    <w:name w:val="3E52A1F2029D4CBEAAC4657C7E3C260C12"/>
    <w:rsid w:val="00C874D6"/>
    <w:pPr>
      <w:spacing w:before="120" w:after="120" w:line="288" w:lineRule="auto"/>
      <w:ind w:left="720"/>
      <w:contextualSpacing/>
    </w:pPr>
    <w:rPr>
      <w:rFonts w:eastAsiaTheme="minorHAnsi"/>
      <w:lang w:val="de-DE" w:eastAsia="en-US"/>
    </w:rPr>
  </w:style>
  <w:style w:type="paragraph" w:customStyle="1" w:styleId="0D87DEECB39142AEA3AAFD489B1B41C03">
    <w:name w:val="0D87DEECB39142AEA3AAFD489B1B41C03"/>
    <w:rsid w:val="00C874D6"/>
    <w:pPr>
      <w:spacing w:before="120" w:after="120" w:line="288" w:lineRule="auto"/>
    </w:pPr>
    <w:rPr>
      <w:rFonts w:eastAsiaTheme="minorHAnsi"/>
      <w:lang w:val="de-DE" w:eastAsia="en-US"/>
    </w:rPr>
  </w:style>
  <w:style w:type="paragraph" w:customStyle="1" w:styleId="70FE2611D0D648C686782C4F5DD97A923">
    <w:name w:val="70FE2611D0D648C686782C4F5DD97A923"/>
    <w:rsid w:val="00C874D6"/>
    <w:pPr>
      <w:spacing w:before="120" w:after="120" w:line="288" w:lineRule="auto"/>
    </w:pPr>
    <w:rPr>
      <w:rFonts w:eastAsiaTheme="minorHAnsi"/>
      <w:lang w:val="de-DE" w:eastAsia="en-US"/>
    </w:rPr>
  </w:style>
  <w:style w:type="paragraph" w:customStyle="1" w:styleId="5579DD42966648C5A46134E10BDADD923">
    <w:name w:val="5579DD42966648C5A46134E10BDADD923"/>
    <w:rsid w:val="00C874D6"/>
    <w:pPr>
      <w:spacing w:before="120" w:after="120" w:line="288" w:lineRule="auto"/>
    </w:pPr>
    <w:rPr>
      <w:rFonts w:eastAsiaTheme="minorHAnsi"/>
      <w:lang w:val="de-DE" w:eastAsia="en-US"/>
    </w:rPr>
  </w:style>
  <w:style w:type="paragraph" w:customStyle="1" w:styleId="3E96857B38584145A8AEFC6E039A10133">
    <w:name w:val="3E96857B38584145A8AEFC6E039A10133"/>
    <w:rsid w:val="00C874D6"/>
    <w:pPr>
      <w:spacing w:before="120" w:after="120" w:line="288" w:lineRule="auto"/>
    </w:pPr>
    <w:rPr>
      <w:rFonts w:eastAsiaTheme="minorHAnsi"/>
      <w:lang w:val="de-DE" w:eastAsia="en-US"/>
    </w:rPr>
  </w:style>
  <w:style w:type="paragraph" w:customStyle="1" w:styleId="183472954E5E471D83112FD67B911F523">
    <w:name w:val="183472954E5E471D83112FD67B911F523"/>
    <w:rsid w:val="00C874D6"/>
    <w:pPr>
      <w:spacing w:before="120" w:after="120" w:line="288" w:lineRule="auto"/>
    </w:pPr>
    <w:rPr>
      <w:rFonts w:eastAsiaTheme="minorHAnsi"/>
      <w:lang w:val="de-DE" w:eastAsia="en-US"/>
    </w:rPr>
  </w:style>
  <w:style w:type="paragraph" w:customStyle="1" w:styleId="B70CCC830ACB4E84A526F34474E2E1FF">
    <w:name w:val="B70CCC830ACB4E84A526F34474E2E1FF"/>
    <w:rsid w:val="00C874D6"/>
  </w:style>
  <w:style w:type="paragraph" w:customStyle="1" w:styleId="41B09AF618A441D89F2D95B6897E5686">
    <w:name w:val="41B09AF618A441D89F2D95B6897E5686"/>
    <w:rsid w:val="00C874D6"/>
  </w:style>
  <w:style w:type="paragraph" w:customStyle="1" w:styleId="AEE31F38B3864EEC8C25AB9326FB38B2">
    <w:name w:val="AEE31F38B3864EEC8C25AB9326FB38B2"/>
    <w:rsid w:val="00C874D6"/>
  </w:style>
  <w:style w:type="paragraph" w:customStyle="1" w:styleId="B4D63BA51926467D8FBD669F00689C5F">
    <w:name w:val="B4D63BA51926467D8FBD669F00689C5F"/>
    <w:rsid w:val="00C874D6"/>
  </w:style>
  <w:style w:type="paragraph" w:customStyle="1" w:styleId="ABAC7DDFD9D4409FBB31B0FE999E4B9A">
    <w:name w:val="ABAC7DDFD9D4409FBB31B0FE999E4B9A"/>
    <w:rsid w:val="00C874D6"/>
  </w:style>
  <w:style w:type="paragraph" w:customStyle="1" w:styleId="3743520A0547428C87E72D882BF7BE436">
    <w:name w:val="3743520A0547428C87E72D882BF7BE436"/>
    <w:rsid w:val="00C874D6"/>
    <w:pPr>
      <w:spacing w:before="120" w:after="120" w:line="288" w:lineRule="auto"/>
    </w:pPr>
    <w:rPr>
      <w:rFonts w:eastAsiaTheme="minorHAnsi"/>
      <w:lang w:val="de-DE" w:eastAsia="en-US"/>
    </w:rPr>
  </w:style>
  <w:style w:type="paragraph" w:customStyle="1" w:styleId="5855A8F0725841F4BE67A30FBE6E04467">
    <w:name w:val="5855A8F0725841F4BE67A30FBE6E04467"/>
    <w:rsid w:val="00C874D6"/>
    <w:pPr>
      <w:spacing w:before="120" w:after="120" w:line="288" w:lineRule="auto"/>
    </w:pPr>
    <w:rPr>
      <w:rFonts w:eastAsiaTheme="minorHAnsi"/>
      <w:lang w:val="de-DE" w:eastAsia="en-US"/>
    </w:rPr>
  </w:style>
  <w:style w:type="paragraph" w:customStyle="1" w:styleId="249D8C5260794EEFA77A67B22111A0A112">
    <w:name w:val="249D8C5260794EEFA77A67B22111A0A112"/>
    <w:rsid w:val="00C874D6"/>
    <w:pPr>
      <w:spacing w:before="120" w:after="120" w:line="288" w:lineRule="auto"/>
      <w:ind w:left="720"/>
      <w:contextualSpacing/>
    </w:pPr>
    <w:rPr>
      <w:rFonts w:eastAsiaTheme="minorHAnsi"/>
      <w:lang w:val="de-DE" w:eastAsia="en-US"/>
    </w:rPr>
  </w:style>
  <w:style w:type="paragraph" w:customStyle="1" w:styleId="DE36C9859A84419AA19A51C86C56D42913">
    <w:name w:val="DE36C9859A84419AA19A51C86C56D42913"/>
    <w:rsid w:val="00C874D6"/>
    <w:pPr>
      <w:spacing w:before="120" w:after="120" w:line="288" w:lineRule="auto"/>
      <w:ind w:left="720"/>
      <w:contextualSpacing/>
    </w:pPr>
    <w:rPr>
      <w:rFonts w:eastAsiaTheme="minorHAnsi"/>
      <w:lang w:val="de-DE" w:eastAsia="en-US"/>
    </w:rPr>
  </w:style>
  <w:style w:type="paragraph" w:customStyle="1" w:styleId="D32C0E74195D4990B41E36784FD4B7AC13">
    <w:name w:val="D32C0E74195D4990B41E36784FD4B7AC13"/>
    <w:rsid w:val="00C874D6"/>
    <w:pPr>
      <w:spacing w:before="120" w:after="120" w:line="288" w:lineRule="auto"/>
      <w:ind w:left="720"/>
      <w:contextualSpacing/>
    </w:pPr>
    <w:rPr>
      <w:rFonts w:eastAsiaTheme="minorHAnsi"/>
      <w:lang w:val="de-DE" w:eastAsia="en-US"/>
    </w:rPr>
  </w:style>
  <w:style w:type="paragraph" w:customStyle="1" w:styleId="3E52A1F2029D4CBEAAC4657C7E3C260C13">
    <w:name w:val="3E52A1F2029D4CBEAAC4657C7E3C260C13"/>
    <w:rsid w:val="00C874D6"/>
    <w:pPr>
      <w:spacing w:before="120" w:after="120" w:line="288" w:lineRule="auto"/>
      <w:ind w:left="720"/>
      <w:contextualSpacing/>
    </w:pPr>
    <w:rPr>
      <w:rFonts w:eastAsiaTheme="minorHAnsi"/>
      <w:lang w:val="de-DE" w:eastAsia="en-US"/>
    </w:rPr>
  </w:style>
  <w:style w:type="paragraph" w:customStyle="1" w:styleId="0D87DEECB39142AEA3AAFD489B1B41C04">
    <w:name w:val="0D87DEECB39142AEA3AAFD489B1B41C04"/>
    <w:rsid w:val="00C874D6"/>
    <w:pPr>
      <w:spacing w:before="120" w:after="120" w:line="288" w:lineRule="auto"/>
    </w:pPr>
    <w:rPr>
      <w:rFonts w:eastAsiaTheme="minorHAnsi"/>
      <w:lang w:val="de-DE" w:eastAsia="en-US"/>
    </w:rPr>
  </w:style>
  <w:style w:type="paragraph" w:customStyle="1" w:styleId="70FE2611D0D648C686782C4F5DD97A924">
    <w:name w:val="70FE2611D0D648C686782C4F5DD97A924"/>
    <w:rsid w:val="00C874D6"/>
    <w:pPr>
      <w:spacing w:before="120" w:after="120" w:line="288" w:lineRule="auto"/>
    </w:pPr>
    <w:rPr>
      <w:rFonts w:eastAsiaTheme="minorHAnsi"/>
      <w:lang w:val="de-DE" w:eastAsia="en-US"/>
    </w:rPr>
  </w:style>
  <w:style w:type="paragraph" w:customStyle="1" w:styleId="5579DD42966648C5A46134E10BDADD924">
    <w:name w:val="5579DD42966648C5A46134E10BDADD924"/>
    <w:rsid w:val="00C874D6"/>
    <w:pPr>
      <w:spacing w:before="120" w:after="120" w:line="288" w:lineRule="auto"/>
    </w:pPr>
    <w:rPr>
      <w:rFonts w:eastAsiaTheme="minorHAnsi"/>
      <w:lang w:val="de-DE" w:eastAsia="en-US"/>
    </w:rPr>
  </w:style>
  <w:style w:type="paragraph" w:customStyle="1" w:styleId="AEE31F38B3864EEC8C25AB9326FB38B21">
    <w:name w:val="AEE31F38B3864EEC8C25AB9326FB38B21"/>
    <w:rsid w:val="00C874D6"/>
    <w:pPr>
      <w:spacing w:before="120" w:after="120" w:line="288" w:lineRule="auto"/>
    </w:pPr>
    <w:rPr>
      <w:rFonts w:eastAsiaTheme="minorHAnsi"/>
      <w:lang w:val="de-DE" w:eastAsia="en-US"/>
    </w:rPr>
  </w:style>
  <w:style w:type="paragraph" w:customStyle="1" w:styleId="B4D63BA51926467D8FBD669F00689C5F1">
    <w:name w:val="B4D63BA51926467D8FBD669F00689C5F1"/>
    <w:rsid w:val="00C874D6"/>
    <w:pPr>
      <w:spacing w:before="120" w:after="120" w:line="288" w:lineRule="auto"/>
    </w:pPr>
    <w:rPr>
      <w:rFonts w:eastAsiaTheme="minorHAnsi"/>
      <w:lang w:val="de-DE" w:eastAsia="en-US"/>
    </w:rPr>
  </w:style>
  <w:style w:type="paragraph" w:customStyle="1" w:styleId="ABAC7DDFD9D4409FBB31B0FE999E4B9A1">
    <w:name w:val="ABAC7DDFD9D4409FBB31B0FE999E4B9A1"/>
    <w:rsid w:val="00C874D6"/>
    <w:pPr>
      <w:spacing w:before="120" w:after="120" w:line="288" w:lineRule="auto"/>
    </w:pPr>
    <w:rPr>
      <w:rFonts w:eastAsiaTheme="minorHAnsi"/>
      <w:lang w:val="de-DE" w:eastAsia="en-US"/>
    </w:rPr>
  </w:style>
  <w:style w:type="paragraph" w:customStyle="1" w:styleId="3E96857B38584145A8AEFC6E039A10134">
    <w:name w:val="3E96857B38584145A8AEFC6E039A10134"/>
    <w:rsid w:val="00C874D6"/>
    <w:pPr>
      <w:spacing w:before="120" w:after="120" w:line="288" w:lineRule="auto"/>
    </w:pPr>
    <w:rPr>
      <w:rFonts w:eastAsiaTheme="minorHAnsi"/>
      <w:lang w:val="de-DE" w:eastAsia="en-US"/>
    </w:rPr>
  </w:style>
  <w:style w:type="paragraph" w:customStyle="1" w:styleId="183472954E5E471D83112FD67B911F524">
    <w:name w:val="183472954E5E471D83112FD67B911F524"/>
    <w:rsid w:val="00C874D6"/>
    <w:pPr>
      <w:spacing w:before="120" w:after="120" w:line="288" w:lineRule="auto"/>
    </w:pPr>
    <w:rPr>
      <w:rFonts w:eastAsiaTheme="minorHAnsi"/>
      <w:lang w:val="de-DE" w:eastAsia="en-US"/>
    </w:rPr>
  </w:style>
  <w:style w:type="paragraph" w:customStyle="1" w:styleId="3743520A0547428C87E72D882BF7BE437">
    <w:name w:val="3743520A0547428C87E72D882BF7BE437"/>
    <w:rsid w:val="00C874D6"/>
    <w:pPr>
      <w:spacing w:before="120" w:after="120" w:line="288" w:lineRule="auto"/>
    </w:pPr>
    <w:rPr>
      <w:rFonts w:eastAsiaTheme="minorHAnsi"/>
      <w:lang w:val="de-DE" w:eastAsia="en-US"/>
    </w:rPr>
  </w:style>
  <w:style w:type="paragraph" w:customStyle="1" w:styleId="5855A8F0725841F4BE67A30FBE6E04468">
    <w:name w:val="5855A8F0725841F4BE67A30FBE6E04468"/>
    <w:rsid w:val="00C874D6"/>
    <w:pPr>
      <w:spacing w:before="120" w:after="120" w:line="288" w:lineRule="auto"/>
    </w:pPr>
    <w:rPr>
      <w:rFonts w:eastAsiaTheme="minorHAnsi"/>
      <w:lang w:val="de-DE" w:eastAsia="en-US"/>
    </w:rPr>
  </w:style>
  <w:style w:type="paragraph" w:customStyle="1" w:styleId="249D8C5260794EEFA77A67B22111A0A113">
    <w:name w:val="249D8C5260794EEFA77A67B22111A0A113"/>
    <w:rsid w:val="00C874D6"/>
    <w:pPr>
      <w:spacing w:before="120" w:after="120" w:line="288" w:lineRule="auto"/>
      <w:ind w:left="720"/>
      <w:contextualSpacing/>
    </w:pPr>
    <w:rPr>
      <w:rFonts w:eastAsiaTheme="minorHAnsi"/>
      <w:lang w:val="de-DE" w:eastAsia="en-US"/>
    </w:rPr>
  </w:style>
  <w:style w:type="paragraph" w:customStyle="1" w:styleId="DE36C9859A84419AA19A51C86C56D42914">
    <w:name w:val="DE36C9859A84419AA19A51C86C56D42914"/>
    <w:rsid w:val="00C874D6"/>
    <w:pPr>
      <w:spacing w:before="120" w:after="120" w:line="288" w:lineRule="auto"/>
      <w:ind w:left="720"/>
      <w:contextualSpacing/>
    </w:pPr>
    <w:rPr>
      <w:rFonts w:eastAsiaTheme="minorHAnsi"/>
      <w:lang w:val="de-DE" w:eastAsia="en-US"/>
    </w:rPr>
  </w:style>
  <w:style w:type="paragraph" w:customStyle="1" w:styleId="D32C0E74195D4990B41E36784FD4B7AC14">
    <w:name w:val="D32C0E74195D4990B41E36784FD4B7AC14"/>
    <w:rsid w:val="00C874D6"/>
    <w:pPr>
      <w:spacing w:before="120" w:after="120" w:line="288" w:lineRule="auto"/>
      <w:ind w:left="720"/>
      <w:contextualSpacing/>
    </w:pPr>
    <w:rPr>
      <w:rFonts w:eastAsiaTheme="minorHAnsi"/>
      <w:lang w:val="de-DE" w:eastAsia="en-US"/>
    </w:rPr>
  </w:style>
  <w:style w:type="paragraph" w:customStyle="1" w:styleId="3E52A1F2029D4CBEAAC4657C7E3C260C14">
    <w:name w:val="3E52A1F2029D4CBEAAC4657C7E3C260C14"/>
    <w:rsid w:val="00C874D6"/>
    <w:pPr>
      <w:spacing w:before="120" w:after="120" w:line="288" w:lineRule="auto"/>
      <w:ind w:left="720"/>
      <w:contextualSpacing/>
    </w:pPr>
    <w:rPr>
      <w:rFonts w:eastAsiaTheme="minorHAnsi"/>
      <w:lang w:val="de-DE" w:eastAsia="en-US"/>
    </w:rPr>
  </w:style>
  <w:style w:type="paragraph" w:customStyle="1" w:styleId="0D87DEECB39142AEA3AAFD489B1B41C05">
    <w:name w:val="0D87DEECB39142AEA3AAFD489B1B41C05"/>
    <w:rsid w:val="00C874D6"/>
    <w:pPr>
      <w:spacing w:before="120" w:after="120" w:line="288" w:lineRule="auto"/>
    </w:pPr>
    <w:rPr>
      <w:rFonts w:eastAsiaTheme="minorHAnsi"/>
      <w:lang w:val="de-DE" w:eastAsia="en-US"/>
    </w:rPr>
  </w:style>
  <w:style w:type="paragraph" w:customStyle="1" w:styleId="70FE2611D0D648C686782C4F5DD97A925">
    <w:name w:val="70FE2611D0D648C686782C4F5DD97A925"/>
    <w:rsid w:val="00C874D6"/>
    <w:pPr>
      <w:spacing w:before="120" w:after="120" w:line="288" w:lineRule="auto"/>
    </w:pPr>
    <w:rPr>
      <w:rFonts w:eastAsiaTheme="minorHAnsi"/>
      <w:lang w:val="de-DE" w:eastAsia="en-US"/>
    </w:rPr>
  </w:style>
  <w:style w:type="paragraph" w:customStyle="1" w:styleId="5579DD42966648C5A46134E10BDADD925">
    <w:name w:val="5579DD42966648C5A46134E10BDADD925"/>
    <w:rsid w:val="00C874D6"/>
    <w:pPr>
      <w:spacing w:before="120" w:after="120" w:line="288" w:lineRule="auto"/>
    </w:pPr>
    <w:rPr>
      <w:rFonts w:eastAsiaTheme="minorHAnsi"/>
      <w:lang w:val="de-DE" w:eastAsia="en-US"/>
    </w:rPr>
  </w:style>
  <w:style w:type="paragraph" w:customStyle="1" w:styleId="AEE31F38B3864EEC8C25AB9326FB38B22">
    <w:name w:val="AEE31F38B3864EEC8C25AB9326FB38B22"/>
    <w:rsid w:val="00C874D6"/>
    <w:pPr>
      <w:spacing w:before="120" w:after="120" w:line="288" w:lineRule="auto"/>
    </w:pPr>
    <w:rPr>
      <w:rFonts w:eastAsiaTheme="minorHAnsi"/>
      <w:lang w:val="de-DE" w:eastAsia="en-US"/>
    </w:rPr>
  </w:style>
  <w:style w:type="paragraph" w:customStyle="1" w:styleId="B4D63BA51926467D8FBD669F00689C5F2">
    <w:name w:val="B4D63BA51926467D8FBD669F00689C5F2"/>
    <w:rsid w:val="00C874D6"/>
    <w:pPr>
      <w:spacing w:before="120" w:after="120" w:line="288" w:lineRule="auto"/>
    </w:pPr>
    <w:rPr>
      <w:rFonts w:eastAsiaTheme="minorHAnsi"/>
      <w:lang w:val="de-DE" w:eastAsia="en-US"/>
    </w:rPr>
  </w:style>
  <w:style w:type="paragraph" w:customStyle="1" w:styleId="ABAC7DDFD9D4409FBB31B0FE999E4B9A2">
    <w:name w:val="ABAC7DDFD9D4409FBB31B0FE999E4B9A2"/>
    <w:rsid w:val="00C874D6"/>
    <w:pPr>
      <w:spacing w:before="120" w:after="120" w:line="288" w:lineRule="auto"/>
    </w:pPr>
    <w:rPr>
      <w:rFonts w:eastAsiaTheme="minorHAnsi"/>
      <w:lang w:val="de-DE" w:eastAsia="en-US"/>
    </w:rPr>
  </w:style>
  <w:style w:type="paragraph" w:customStyle="1" w:styleId="3E96857B38584145A8AEFC6E039A10135">
    <w:name w:val="3E96857B38584145A8AEFC6E039A10135"/>
    <w:rsid w:val="00C874D6"/>
    <w:pPr>
      <w:spacing w:before="120" w:after="120" w:line="288" w:lineRule="auto"/>
    </w:pPr>
    <w:rPr>
      <w:rFonts w:eastAsiaTheme="minorHAnsi"/>
      <w:lang w:val="de-DE" w:eastAsia="en-US"/>
    </w:rPr>
  </w:style>
  <w:style w:type="paragraph" w:customStyle="1" w:styleId="183472954E5E471D83112FD67B911F525">
    <w:name w:val="183472954E5E471D83112FD67B911F525"/>
    <w:rsid w:val="00C874D6"/>
    <w:pPr>
      <w:spacing w:before="120" w:after="120" w:line="288" w:lineRule="auto"/>
    </w:pPr>
    <w:rPr>
      <w:rFonts w:eastAsiaTheme="minorHAnsi"/>
      <w:lang w:val="de-DE" w:eastAsia="en-US"/>
    </w:rPr>
  </w:style>
  <w:style w:type="paragraph" w:customStyle="1" w:styleId="3743520A0547428C87E72D882BF7BE438">
    <w:name w:val="3743520A0547428C87E72D882BF7BE438"/>
    <w:rsid w:val="00C874D6"/>
    <w:pPr>
      <w:spacing w:before="120" w:after="120" w:line="288" w:lineRule="auto"/>
    </w:pPr>
    <w:rPr>
      <w:rFonts w:eastAsiaTheme="minorHAnsi"/>
      <w:lang w:val="de-DE" w:eastAsia="en-US"/>
    </w:rPr>
  </w:style>
  <w:style w:type="paragraph" w:customStyle="1" w:styleId="5855A8F0725841F4BE67A30FBE6E04469">
    <w:name w:val="5855A8F0725841F4BE67A30FBE6E04469"/>
    <w:rsid w:val="00C874D6"/>
    <w:pPr>
      <w:spacing w:before="120" w:after="120" w:line="288" w:lineRule="auto"/>
    </w:pPr>
    <w:rPr>
      <w:rFonts w:eastAsiaTheme="minorHAnsi"/>
      <w:lang w:val="de-DE" w:eastAsia="en-US"/>
    </w:rPr>
  </w:style>
  <w:style w:type="paragraph" w:customStyle="1" w:styleId="249D8C5260794EEFA77A67B22111A0A114">
    <w:name w:val="249D8C5260794EEFA77A67B22111A0A114"/>
    <w:rsid w:val="00C874D6"/>
    <w:pPr>
      <w:spacing w:before="120" w:after="120" w:line="288" w:lineRule="auto"/>
      <w:ind w:left="720"/>
      <w:contextualSpacing/>
    </w:pPr>
    <w:rPr>
      <w:rFonts w:eastAsiaTheme="minorHAnsi"/>
      <w:lang w:val="de-DE" w:eastAsia="en-US"/>
    </w:rPr>
  </w:style>
  <w:style w:type="paragraph" w:customStyle="1" w:styleId="DE36C9859A84419AA19A51C86C56D42915">
    <w:name w:val="DE36C9859A84419AA19A51C86C56D42915"/>
    <w:rsid w:val="00C874D6"/>
    <w:pPr>
      <w:spacing w:before="120" w:after="120" w:line="288" w:lineRule="auto"/>
      <w:ind w:left="720"/>
      <w:contextualSpacing/>
    </w:pPr>
    <w:rPr>
      <w:rFonts w:eastAsiaTheme="minorHAnsi"/>
      <w:lang w:val="de-DE" w:eastAsia="en-US"/>
    </w:rPr>
  </w:style>
  <w:style w:type="paragraph" w:customStyle="1" w:styleId="D32C0E74195D4990B41E36784FD4B7AC15">
    <w:name w:val="D32C0E74195D4990B41E36784FD4B7AC15"/>
    <w:rsid w:val="00C874D6"/>
    <w:pPr>
      <w:spacing w:before="120" w:after="120" w:line="288" w:lineRule="auto"/>
      <w:ind w:left="720"/>
      <w:contextualSpacing/>
    </w:pPr>
    <w:rPr>
      <w:rFonts w:eastAsiaTheme="minorHAnsi"/>
      <w:lang w:val="de-DE" w:eastAsia="en-US"/>
    </w:rPr>
  </w:style>
  <w:style w:type="paragraph" w:customStyle="1" w:styleId="3E52A1F2029D4CBEAAC4657C7E3C260C15">
    <w:name w:val="3E52A1F2029D4CBEAAC4657C7E3C260C15"/>
    <w:rsid w:val="00C874D6"/>
    <w:pPr>
      <w:spacing w:before="120" w:after="120" w:line="288" w:lineRule="auto"/>
      <w:ind w:left="720"/>
      <w:contextualSpacing/>
    </w:pPr>
    <w:rPr>
      <w:rFonts w:eastAsiaTheme="minorHAnsi"/>
      <w:lang w:val="de-DE" w:eastAsia="en-US"/>
    </w:rPr>
  </w:style>
  <w:style w:type="paragraph" w:customStyle="1" w:styleId="0D87DEECB39142AEA3AAFD489B1B41C06">
    <w:name w:val="0D87DEECB39142AEA3AAFD489B1B41C06"/>
    <w:rsid w:val="00C874D6"/>
    <w:pPr>
      <w:spacing w:before="120" w:after="120" w:line="288" w:lineRule="auto"/>
    </w:pPr>
    <w:rPr>
      <w:rFonts w:eastAsiaTheme="minorHAnsi"/>
      <w:lang w:val="de-DE" w:eastAsia="en-US"/>
    </w:rPr>
  </w:style>
  <w:style w:type="paragraph" w:customStyle="1" w:styleId="70FE2611D0D648C686782C4F5DD97A926">
    <w:name w:val="70FE2611D0D648C686782C4F5DD97A926"/>
    <w:rsid w:val="00C874D6"/>
    <w:pPr>
      <w:spacing w:before="120" w:after="120" w:line="288" w:lineRule="auto"/>
    </w:pPr>
    <w:rPr>
      <w:rFonts w:eastAsiaTheme="minorHAnsi"/>
      <w:lang w:val="de-DE" w:eastAsia="en-US"/>
    </w:rPr>
  </w:style>
  <w:style w:type="paragraph" w:customStyle="1" w:styleId="5579DD42966648C5A46134E10BDADD926">
    <w:name w:val="5579DD42966648C5A46134E10BDADD926"/>
    <w:rsid w:val="00C874D6"/>
    <w:pPr>
      <w:spacing w:before="120" w:after="120" w:line="288" w:lineRule="auto"/>
    </w:pPr>
    <w:rPr>
      <w:rFonts w:eastAsiaTheme="minorHAnsi"/>
      <w:lang w:val="de-DE" w:eastAsia="en-US"/>
    </w:rPr>
  </w:style>
  <w:style w:type="paragraph" w:customStyle="1" w:styleId="AEE31F38B3864EEC8C25AB9326FB38B23">
    <w:name w:val="AEE31F38B3864EEC8C25AB9326FB38B23"/>
    <w:rsid w:val="00C874D6"/>
    <w:pPr>
      <w:spacing w:before="120" w:after="120" w:line="288" w:lineRule="auto"/>
    </w:pPr>
    <w:rPr>
      <w:rFonts w:eastAsiaTheme="minorHAnsi"/>
      <w:lang w:val="de-DE" w:eastAsia="en-US"/>
    </w:rPr>
  </w:style>
  <w:style w:type="paragraph" w:customStyle="1" w:styleId="B4D63BA51926467D8FBD669F00689C5F3">
    <w:name w:val="B4D63BA51926467D8FBD669F00689C5F3"/>
    <w:rsid w:val="00C874D6"/>
    <w:pPr>
      <w:spacing w:before="120" w:after="120" w:line="288" w:lineRule="auto"/>
    </w:pPr>
    <w:rPr>
      <w:rFonts w:eastAsiaTheme="minorHAnsi"/>
      <w:lang w:val="de-DE" w:eastAsia="en-US"/>
    </w:rPr>
  </w:style>
  <w:style w:type="paragraph" w:customStyle="1" w:styleId="ABAC7DDFD9D4409FBB31B0FE999E4B9A3">
    <w:name w:val="ABAC7DDFD9D4409FBB31B0FE999E4B9A3"/>
    <w:rsid w:val="00C874D6"/>
    <w:pPr>
      <w:spacing w:before="120" w:after="120" w:line="288" w:lineRule="auto"/>
    </w:pPr>
    <w:rPr>
      <w:rFonts w:eastAsiaTheme="minorHAnsi"/>
      <w:lang w:val="de-DE" w:eastAsia="en-US"/>
    </w:rPr>
  </w:style>
  <w:style w:type="paragraph" w:customStyle="1" w:styleId="3E96857B38584145A8AEFC6E039A10136">
    <w:name w:val="3E96857B38584145A8AEFC6E039A10136"/>
    <w:rsid w:val="00C874D6"/>
    <w:pPr>
      <w:spacing w:before="120" w:after="120" w:line="288" w:lineRule="auto"/>
    </w:pPr>
    <w:rPr>
      <w:rFonts w:eastAsiaTheme="minorHAnsi"/>
      <w:lang w:val="de-DE" w:eastAsia="en-US"/>
    </w:rPr>
  </w:style>
  <w:style w:type="paragraph" w:customStyle="1" w:styleId="183472954E5E471D83112FD67B911F526">
    <w:name w:val="183472954E5E471D83112FD67B911F526"/>
    <w:rsid w:val="00C874D6"/>
    <w:pPr>
      <w:spacing w:before="120" w:after="120" w:line="288" w:lineRule="auto"/>
    </w:pPr>
    <w:rPr>
      <w:rFonts w:eastAsiaTheme="minorHAnsi"/>
      <w:lang w:val="de-DE" w:eastAsia="en-US"/>
    </w:rPr>
  </w:style>
  <w:style w:type="paragraph" w:customStyle="1" w:styleId="F1A9D142B44C439B8A5F4611C1F9D3F8">
    <w:name w:val="F1A9D142B44C439B8A5F4611C1F9D3F8"/>
    <w:rsid w:val="006C6880"/>
    <w:pPr>
      <w:spacing w:before="120" w:after="120" w:line="288" w:lineRule="auto"/>
    </w:pPr>
    <w:rPr>
      <w:rFonts w:eastAsiaTheme="minorHAnsi"/>
      <w:lang w:val="de-DE" w:eastAsia="en-US"/>
    </w:rPr>
  </w:style>
  <w:style w:type="paragraph" w:customStyle="1" w:styleId="3743520A0547428C87E72D882BF7BE439">
    <w:name w:val="3743520A0547428C87E72D882BF7BE439"/>
    <w:rsid w:val="006C6880"/>
    <w:pPr>
      <w:spacing w:before="120" w:after="120" w:line="288" w:lineRule="auto"/>
    </w:pPr>
    <w:rPr>
      <w:rFonts w:eastAsiaTheme="minorHAnsi"/>
      <w:lang w:val="de-DE" w:eastAsia="en-US"/>
    </w:rPr>
  </w:style>
  <w:style w:type="paragraph" w:customStyle="1" w:styleId="5855A8F0725841F4BE67A30FBE6E044610">
    <w:name w:val="5855A8F0725841F4BE67A30FBE6E044610"/>
    <w:rsid w:val="006C6880"/>
    <w:pPr>
      <w:spacing w:before="120" w:after="120" w:line="288" w:lineRule="auto"/>
    </w:pPr>
    <w:rPr>
      <w:rFonts w:eastAsiaTheme="minorHAnsi"/>
      <w:lang w:val="de-DE" w:eastAsia="en-US"/>
    </w:rPr>
  </w:style>
  <w:style w:type="paragraph" w:customStyle="1" w:styleId="249D8C5260794EEFA77A67B22111A0A115">
    <w:name w:val="249D8C5260794EEFA77A67B22111A0A115"/>
    <w:rsid w:val="006C6880"/>
    <w:pPr>
      <w:spacing w:before="120" w:after="120" w:line="288" w:lineRule="auto"/>
      <w:ind w:left="720"/>
      <w:contextualSpacing/>
    </w:pPr>
    <w:rPr>
      <w:rFonts w:eastAsiaTheme="minorHAnsi"/>
      <w:lang w:val="de-DE" w:eastAsia="en-US"/>
    </w:rPr>
  </w:style>
  <w:style w:type="paragraph" w:customStyle="1" w:styleId="DE36C9859A84419AA19A51C86C56D42916">
    <w:name w:val="DE36C9859A84419AA19A51C86C56D42916"/>
    <w:rsid w:val="006C6880"/>
    <w:pPr>
      <w:spacing w:before="120" w:after="120" w:line="288" w:lineRule="auto"/>
      <w:ind w:left="720"/>
      <w:contextualSpacing/>
    </w:pPr>
    <w:rPr>
      <w:rFonts w:eastAsiaTheme="minorHAnsi"/>
      <w:lang w:val="de-DE" w:eastAsia="en-US"/>
    </w:rPr>
  </w:style>
  <w:style w:type="paragraph" w:customStyle="1" w:styleId="D32C0E74195D4990B41E36784FD4B7AC16">
    <w:name w:val="D32C0E74195D4990B41E36784FD4B7AC16"/>
    <w:rsid w:val="006C6880"/>
    <w:pPr>
      <w:spacing w:before="120" w:after="120" w:line="288" w:lineRule="auto"/>
      <w:ind w:left="720"/>
      <w:contextualSpacing/>
    </w:pPr>
    <w:rPr>
      <w:rFonts w:eastAsiaTheme="minorHAnsi"/>
      <w:lang w:val="de-DE" w:eastAsia="en-US"/>
    </w:rPr>
  </w:style>
  <w:style w:type="paragraph" w:customStyle="1" w:styleId="3E52A1F2029D4CBEAAC4657C7E3C260C16">
    <w:name w:val="3E52A1F2029D4CBEAAC4657C7E3C260C16"/>
    <w:rsid w:val="006C6880"/>
    <w:pPr>
      <w:spacing w:before="120" w:after="120" w:line="288" w:lineRule="auto"/>
      <w:ind w:left="720"/>
      <w:contextualSpacing/>
    </w:pPr>
    <w:rPr>
      <w:rFonts w:eastAsiaTheme="minorHAnsi"/>
      <w:lang w:val="de-DE" w:eastAsia="en-US"/>
    </w:rPr>
  </w:style>
  <w:style w:type="paragraph" w:customStyle="1" w:styleId="0D87DEECB39142AEA3AAFD489B1B41C07">
    <w:name w:val="0D87DEECB39142AEA3AAFD489B1B41C07"/>
    <w:rsid w:val="006C6880"/>
    <w:pPr>
      <w:spacing w:before="120" w:after="120" w:line="288" w:lineRule="auto"/>
    </w:pPr>
    <w:rPr>
      <w:rFonts w:eastAsiaTheme="minorHAnsi"/>
      <w:lang w:val="de-DE" w:eastAsia="en-US"/>
    </w:rPr>
  </w:style>
  <w:style w:type="paragraph" w:customStyle="1" w:styleId="70FE2611D0D648C686782C4F5DD97A927">
    <w:name w:val="70FE2611D0D648C686782C4F5DD97A927"/>
    <w:rsid w:val="006C6880"/>
    <w:pPr>
      <w:spacing w:before="120" w:after="120" w:line="288" w:lineRule="auto"/>
    </w:pPr>
    <w:rPr>
      <w:rFonts w:eastAsiaTheme="minorHAnsi"/>
      <w:lang w:val="de-DE" w:eastAsia="en-US"/>
    </w:rPr>
  </w:style>
  <w:style w:type="paragraph" w:customStyle="1" w:styleId="5579DD42966648C5A46134E10BDADD927">
    <w:name w:val="5579DD42966648C5A46134E10BDADD927"/>
    <w:rsid w:val="006C6880"/>
    <w:pPr>
      <w:spacing w:before="120" w:after="120" w:line="288" w:lineRule="auto"/>
    </w:pPr>
    <w:rPr>
      <w:rFonts w:eastAsiaTheme="minorHAnsi"/>
      <w:lang w:val="de-DE" w:eastAsia="en-US"/>
    </w:rPr>
  </w:style>
  <w:style w:type="paragraph" w:customStyle="1" w:styleId="AEE31F38B3864EEC8C25AB9326FB38B24">
    <w:name w:val="AEE31F38B3864EEC8C25AB9326FB38B24"/>
    <w:rsid w:val="006C6880"/>
    <w:pPr>
      <w:spacing w:before="120" w:after="120" w:line="288" w:lineRule="auto"/>
    </w:pPr>
    <w:rPr>
      <w:rFonts w:eastAsiaTheme="minorHAnsi"/>
      <w:lang w:val="de-DE" w:eastAsia="en-US"/>
    </w:rPr>
  </w:style>
  <w:style w:type="paragraph" w:customStyle="1" w:styleId="B4D63BA51926467D8FBD669F00689C5F4">
    <w:name w:val="B4D63BA51926467D8FBD669F00689C5F4"/>
    <w:rsid w:val="006C6880"/>
    <w:pPr>
      <w:spacing w:before="120" w:after="120" w:line="288" w:lineRule="auto"/>
    </w:pPr>
    <w:rPr>
      <w:rFonts w:eastAsiaTheme="minorHAnsi"/>
      <w:lang w:val="de-DE" w:eastAsia="en-US"/>
    </w:rPr>
  </w:style>
  <w:style w:type="paragraph" w:customStyle="1" w:styleId="ABAC7DDFD9D4409FBB31B0FE999E4B9A4">
    <w:name w:val="ABAC7DDFD9D4409FBB31B0FE999E4B9A4"/>
    <w:rsid w:val="006C6880"/>
    <w:pPr>
      <w:spacing w:before="120" w:after="120" w:line="288" w:lineRule="auto"/>
    </w:pPr>
    <w:rPr>
      <w:rFonts w:eastAsiaTheme="minorHAnsi"/>
      <w:lang w:val="de-DE" w:eastAsia="en-US"/>
    </w:rPr>
  </w:style>
  <w:style w:type="paragraph" w:customStyle="1" w:styleId="3E96857B38584145A8AEFC6E039A10137">
    <w:name w:val="3E96857B38584145A8AEFC6E039A10137"/>
    <w:rsid w:val="006C6880"/>
    <w:pPr>
      <w:spacing w:before="120" w:after="120" w:line="288" w:lineRule="auto"/>
    </w:pPr>
    <w:rPr>
      <w:rFonts w:eastAsiaTheme="minorHAnsi"/>
      <w:lang w:val="de-DE" w:eastAsia="en-US"/>
    </w:rPr>
  </w:style>
  <w:style w:type="paragraph" w:customStyle="1" w:styleId="183472954E5E471D83112FD67B911F527">
    <w:name w:val="183472954E5E471D83112FD67B911F527"/>
    <w:rsid w:val="006C6880"/>
    <w:pPr>
      <w:spacing w:before="120" w:after="120" w:line="288" w:lineRule="auto"/>
    </w:pPr>
    <w:rPr>
      <w:rFonts w:eastAsiaTheme="minorHAnsi"/>
      <w:lang w:val="de-DE" w:eastAsia="en-US"/>
    </w:rPr>
  </w:style>
  <w:style w:type="paragraph" w:customStyle="1" w:styleId="23495994907D407BBE40F340682F2AB0">
    <w:name w:val="23495994907D407BBE40F340682F2AB0"/>
    <w:rsid w:val="006C6880"/>
  </w:style>
  <w:style w:type="paragraph" w:customStyle="1" w:styleId="762DA126DB304F6B84B40D7D4B159653">
    <w:name w:val="762DA126DB304F6B84B40D7D4B159653"/>
    <w:rsid w:val="006C6880"/>
  </w:style>
  <w:style w:type="paragraph" w:customStyle="1" w:styleId="F1A9D142B44C439B8A5F4611C1F9D3F81">
    <w:name w:val="F1A9D142B44C439B8A5F4611C1F9D3F81"/>
    <w:rsid w:val="006C6880"/>
    <w:pPr>
      <w:spacing w:before="120" w:after="120" w:line="288" w:lineRule="auto"/>
    </w:pPr>
    <w:rPr>
      <w:rFonts w:eastAsiaTheme="minorHAnsi"/>
      <w:lang w:val="de-DE" w:eastAsia="en-US"/>
    </w:rPr>
  </w:style>
  <w:style w:type="paragraph" w:customStyle="1" w:styleId="23495994907D407BBE40F340682F2AB01">
    <w:name w:val="23495994907D407BBE40F340682F2AB01"/>
    <w:rsid w:val="006C6880"/>
    <w:pPr>
      <w:spacing w:before="120" w:after="120" w:line="288" w:lineRule="auto"/>
    </w:pPr>
    <w:rPr>
      <w:rFonts w:eastAsiaTheme="minorHAnsi"/>
      <w:lang w:val="de-DE" w:eastAsia="en-US"/>
    </w:rPr>
  </w:style>
  <w:style w:type="paragraph" w:customStyle="1" w:styleId="762DA126DB304F6B84B40D7D4B1596531">
    <w:name w:val="762DA126DB304F6B84B40D7D4B1596531"/>
    <w:rsid w:val="006C6880"/>
    <w:pPr>
      <w:spacing w:before="120" w:after="120" w:line="288" w:lineRule="auto"/>
    </w:pPr>
    <w:rPr>
      <w:rFonts w:eastAsiaTheme="minorHAnsi"/>
      <w:lang w:val="de-DE" w:eastAsia="en-US"/>
    </w:rPr>
  </w:style>
  <w:style w:type="paragraph" w:customStyle="1" w:styleId="3743520A0547428C87E72D882BF7BE4310">
    <w:name w:val="3743520A0547428C87E72D882BF7BE4310"/>
    <w:rsid w:val="006C6880"/>
    <w:pPr>
      <w:spacing w:before="120" w:after="120" w:line="288" w:lineRule="auto"/>
    </w:pPr>
    <w:rPr>
      <w:rFonts w:eastAsiaTheme="minorHAnsi"/>
      <w:lang w:val="de-DE" w:eastAsia="en-US"/>
    </w:rPr>
  </w:style>
  <w:style w:type="paragraph" w:customStyle="1" w:styleId="5855A8F0725841F4BE67A30FBE6E044611">
    <w:name w:val="5855A8F0725841F4BE67A30FBE6E044611"/>
    <w:rsid w:val="006C6880"/>
    <w:pPr>
      <w:spacing w:before="120" w:after="120" w:line="288" w:lineRule="auto"/>
    </w:pPr>
    <w:rPr>
      <w:rFonts w:eastAsiaTheme="minorHAnsi"/>
      <w:lang w:val="de-DE" w:eastAsia="en-US"/>
    </w:rPr>
  </w:style>
  <w:style w:type="paragraph" w:customStyle="1" w:styleId="249D8C5260794EEFA77A67B22111A0A116">
    <w:name w:val="249D8C5260794EEFA77A67B22111A0A116"/>
    <w:rsid w:val="006C6880"/>
    <w:pPr>
      <w:spacing w:before="120" w:after="120" w:line="288" w:lineRule="auto"/>
      <w:ind w:left="720"/>
      <w:contextualSpacing/>
    </w:pPr>
    <w:rPr>
      <w:rFonts w:eastAsiaTheme="minorHAnsi"/>
      <w:lang w:val="de-DE" w:eastAsia="en-US"/>
    </w:rPr>
  </w:style>
  <w:style w:type="paragraph" w:customStyle="1" w:styleId="DE36C9859A84419AA19A51C86C56D42917">
    <w:name w:val="DE36C9859A84419AA19A51C86C56D42917"/>
    <w:rsid w:val="006C6880"/>
    <w:pPr>
      <w:spacing w:before="120" w:after="120" w:line="288" w:lineRule="auto"/>
      <w:ind w:left="720"/>
      <w:contextualSpacing/>
    </w:pPr>
    <w:rPr>
      <w:rFonts w:eastAsiaTheme="minorHAnsi"/>
      <w:lang w:val="de-DE" w:eastAsia="en-US"/>
    </w:rPr>
  </w:style>
  <w:style w:type="paragraph" w:customStyle="1" w:styleId="D32C0E74195D4990B41E36784FD4B7AC17">
    <w:name w:val="D32C0E74195D4990B41E36784FD4B7AC17"/>
    <w:rsid w:val="006C6880"/>
    <w:pPr>
      <w:spacing w:before="120" w:after="120" w:line="288" w:lineRule="auto"/>
      <w:ind w:left="720"/>
      <w:contextualSpacing/>
    </w:pPr>
    <w:rPr>
      <w:rFonts w:eastAsiaTheme="minorHAnsi"/>
      <w:lang w:val="de-DE" w:eastAsia="en-US"/>
    </w:rPr>
  </w:style>
  <w:style w:type="paragraph" w:customStyle="1" w:styleId="3E52A1F2029D4CBEAAC4657C7E3C260C17">
    <w:name w:val="3E52A1F2029D4CBEAAC4657C7E3C260C17"/>
    <w:rsid w:val="006C6880"/>
    <w:pPr>
      <w:spacing w:before="120" w:after="120" w:line="288" w:lineRule="auto"/>
      <w:ind w:left="720"/>
      <w:contextualSpacing/>
    </w:pPr>
    <w:rPr>
      <w:rFonts w:eastAsiaTheme="minorHAnsi"/>
      <w:lang w:val="de-DE" w:eastAsia="en-US"/>
    </w:rPr>
  </w:style>
  <w:style w:type="paragraph" w:customStyle="1" w:styleId="0D87DEECB39142AEA3AAFD489B1B41C08">
    <w:name w:val="0D87DEECB39142AEA3AAFD489B1B41C08"/>
    <w:rsid w:val="006C6880"/>
    <w:pPr>
      <w:spacing w:before="120" w:after="120" w:line="288" w:lineRule="auto"/>
    </w:pPr>
    <w:rPr>
      <w:rFonts w:eastAsiaTheme="minorHAnsi"/>
      <w:lang w:val="de-DE" w:eastAsia="en-US"/>
    </w:rPr>
  </w:style>
  <w:style w:type="paragraph" w:customStyle="1" w:styleId="70FE2611D0D648C686782C4F5DD97A928">
    <w:name w:val="70FE2611D0D648C686782C4F5DD97A928"/>
    <w:rsid w:val="006C6880"/>
    <w:pPr>
      <w:spacing w:before="120" w:after="120" w:line="288" w:lineRule="auto"/>
    </w:pPr>
    <w:rPr>
      <w:rFonts w:eastAsiaTheme="minorHAnsi"/>
      <w:lang w:val="de-DE" w:eastAsia="en-US"/>
    </w:rPr>
  </w:style>
  <w:style w:type="paragraph" w:customStyle="1" w:styleId="5579DD42966648C5A46134E10BDADD928">
    <w:name w:val="5579DD42966648C5A46134E10BDADD928"/>
    <w:rsid w:val="006C6880"/>
    <w:pPr>
      <w:spacing w:before="120" w:after="120" w:line="288" w:lineRule="auto"/>
    </w:pPr>
    <w:rPr>
      <w:rFonts w:eastAsiaTheme="minorHAnsi"/>
      <w:lang w:val="de-DE" w:eastAsia="en-US"/>
    </w:rPr>
  </w:style>
  <w:style w:type="paragraph" w:customStyle="1" w:styleId="AEE31F38B3864EEC8C25AB9326FB38B25">
    <w:name w:val="AEE31F38B3864EEC8C25AB9326FB38B25"/>
    <w:rsid w:val="006C6880"/>
    <w:pPr>
      <w:spacing w:before="120" w:after="120" w:line="288" w:lineRule="auto"/>
    </w:pPr>
    <w:rPr>
      <w:rFonts w:eastAsiaTheme="minorHAnsi"/>
      <w:lang w:val="de-DE" w:eastAsia="en-US"/>
    </w:rPr>
  </w:style>
  <w:style w:type="paragraph" w:customStyle="1" w:styleId="B4D63BA51926467D8FBD669F00689C5F5">
    <w:name w:val="B4D63BA51926467D8FBD669F00689C5F5"/>
    <w:rsid w:val="006C6880"/>
    <w:pPr>
      <w:spacing w:before="120" w:after="120" w:line="288" w:lineRule="auto"/>
    </w:pPr>
    <w:rPr>
      <w:rFonts w:eastAsiaTheme="minorHAnsi"/>
      <w:lang w:val="de-DE" w:eastAsia="en-US"/>
    </w:rPr>
  </w:style>
  <w:style w:type="paragraph" w:customStyle="1" w:styleId="ABAC7DDFD9D4409FBB31B0FE999E4B9A5">
    <w:name w:val="ABAC7DDFD9D4409FBB31B0FE999E4B9A5"/>
    <w:rsid w:val="006C6880"/>
    <w:pPr>
      <w:spacing w:before="120" w:after="120" w:line="288" w:lineRule="auto"/>
    </w:pPr>
    <w:rPr>
      <w:rFonts w:eastAsiaTheme="minorHAnsi"/>
      <w:lang w:val="de-DE" w:eastAsia="en-US"/>
    </w:rPr>
  </w:style>
  <w:style w:type="paragraph" w:customStyle="1" w:styleId="3E96857B38584145A8AEFC6E039A10138">
    <w:name w:val="3E96857B38584145A8AEFC6E039A10138"/>
    <w:rsid w:val="006C6880"/>
    <w:pPr>
      <w:spacing w:before="120" w:after="120" w:line="288" w:lineRule="auto"/>
    </w:pPr>
    <w:rPr>
      <w:rFonts w:eastAsiaTheme="minorHAnsi"/>
      <w:lang w:val="de-DE" w:eastAsia="en-US"/>
    </w:rPr>
  </w:style>
  <w:style w:type="paragraph" w:customStyle="1" w:styleId="183472954E5E471D83112FD67B911F528">
    <w:name w:val="183472954E5E471D83112FD67B911F528"/>
    <w:rsid w:val="006C6880"/>
    <w:pPr>
      <w:spacing w:before="120" w:after="120" w:line="288" w:lineRule="auto"/>
    </w:pPr>
    <w:rPr>
      <w:rFonts w:eastAsiaTheme="minorHAnsi"/>
      <w:lang w:val="de-DE" w:eastAsia="en-US"/>
    </w:rPr>
  </w:style>
  <w:style w:type="paragraph" w:customStyle="1" w:styleId="0E35CDB02B43491488BCA143F168FC60">
    <w:name w:val="0E35CDB02B43491488BCA143F168FC60"/>
    <w:rsid w:val="006C6880"/>
  </w:style>
  <w:style w:type="paragraph" w:customStyle="1" w:styleId="AA16AD158ABA455A859E010EA53F021F">
    <w:name w:val="AA16AD158ABA455A859E010EA53F021F"/>
    <w:rsid w:val="006C6880"/>
  </w:style>
  <w:style w:type="paragraph" w:customStyle="1" w:styleId="DDD66183BD604FD283B1BA83380132D9">
    <w:name w:val="DDD66183BD604FD283B1BA83380132D9"/>
    <w:rsid w:val="006C6880"/>
  </w:style>
  <w:style w:type="paragraph" w:customStyle="1" w:styleId="1B4508550BB049859A46D9657ACC3A74">
    <w:name w:val="1B4508550BB049859A46D9657ACC3A74"/>
    <w:rsid w:val="006C6880"/>
  </w:style>
  <w:style w:type="paragraph" w:customStyle="1" w:styleId="0BF0B7F89E7B4F5CA3EDA2054A7C0A5A">
    <w:name w:val="0BF0B7F89E7B4F5CA3EDA2054A7C0A5A"/>
    <w:rsid w:val="006C6880"/>
  </w:style>
  <w:style w:type="paragraph" w:customStyle="1" w:styleId="CCE917A482F748689A6F6B980EFCA6BD">
    <w:name w:val="CCE917A482F748689A6F6B980EFCA6BD"/>
    <w:rsid w:val="006C6880"/>
  </w:style>
  <w:style w:type="paragraph" w:customStyle="1" w:styleId="B9BA3E7D6BC34E7EB012674706AAC423">
    <w:name w:val="B9BA3E7D6BC34E7EB012674706AAC423"/>
    <w:rsid w:val="006C6880"/>
  </w:style>
  <w:style w:type="paragraph" w:customStyle="1" w:styleId="90B1BDA6E49F4C6D907C64416413FAEC">
    <w:name w:val="90B1BDA6E49F4C6D907C64416413FAEC"/>
    <w:rsid w:val="006C6880"/>
  </w:style>
  <w:style w:type="paragraph" w:customStyle="1" w:styleId="710718C12CDA4D219B07DC3F411DA55B">
    <w:name w:val="710718C12CDA4D219B07DC3F411DA55B"/>
    <w:rsid w:val="006C6880"/>
  </w:style>
  <w:style w:type="paragraph" w:customStyle="1" w:styleId="9DF06687B83C4D5A8CC18146040495AB">
    <w:name w:val="9DF06687B83C4D5A8CC18146040495AB"/>
    <w:rsid w:val="006C6880"/>
  </w:style>
  <w:style w:type="paragraph" w:customStyle="1" w:styleId="F1A9D142B44C439B8A5F4611C1F9D3F82">
    <w:name w:val="F1A9D142B44C439B8A5F4611C1F9D3F82"/>
    <w:rsid w:val="006C6880"/>
    <w:pPr>
      <w:spacing w:before="120" w:after="120" w:line="288" w:lineRule="auto"/>
    </w:pPr>
    <w:rPr>
      <w:rFonts w:eastAsiaTheme="minorHAnsi"/>
      <w:lang w:val="de-DE" w:eastAsia="en-US"/>
    </w:rPr>
  </w:style>
  <w:style w:type="paragraph" w:customStyle="1" w:styleId="23495994907D407BBE40F340682F2AB02">
    <w:name w:val="23495994907D407BBE40F340682F2AB02"/>
    <w:rsid w:val="006C6880"/>
    <w:pPr>
      <w:spacing w:before="120" w:after="120" w:line="288" w:lineRule="auto"/>
    </w:pPr>
    <w:rPr>
      <w:rFonts w:eastAsiaTheme="minorHAnsi"/>
      <w:lang w:val="de-DE" w:eastAsia="en-US"/>
    </w:rPr>
  </w:style>
  <w:style w:type="paragraph" w:customStyle="1" w:styleId="762DA126DB304F6B84B40D7D4B1596532">
    <w:name w:val="762DA126DB304F6B84B40D7D4B1596532"/>
    <w:rsid w:val="006C6880"/>
    <w:pPr>
      <w:spacing w:before="120" w:after="120" w:line="288" w:lineRule="auto"/>
    </w:pPr>
    <w:rPr>
      <w:rFonts w:eastAsiaTheme="minorHAnsi"/>
      <w:lang w:val="de-DE" w:eastAsia="en-US"/>
    </w:rPr>
  </w:style>
  <w:style w:type="paragraph" w:customStyle="1" w:styleId="1B4508550BB049859A46D9657ACC3A741">
    <w:name w:val="1B4508550BB049859A46D9657ACC3A741"/>
    <w:rsid w:val="006C6880"/>
    <w:pPr>
      <w:spacing w:before="120" w:after="120" w:line="288" w:lineRule="auto"/>
    </w:pPr>
    <w:rPr>
      <w:rFonts w:eastAsiaTheme="minorHAnsi"/>
      <w:lang w:val="de-DE" w:eastAsia="en-US"/>
    </w:rPr>
  </w:style>
  <w:style w:type="paragraph" w:customStyle="1" w:styleId="0BF0B7F89E7B4F5CA3EDA2054A7C0A5A1">
    <w:name w:val="0BF0B7F89E7B4F5CA3EDA2054A7C0A5A1"/>
    <w:rsid w:val="006C6880"/>
    <w:pPr>
      <w:spacing w:before="120" w:after="120" w:line="288" w:lineRule="auto"/>
    </w:pPr>
    <w:rPr>
      <w:rFonts w:eastAsiaTheme="minorHAnsi"/>
      <w:lang w:val="de-DE" w:eastAsia="en-US"/>
    </w:rPr>
  </w:style>
  <w:style w:type="paragraph" w:customStyle="1" w:styleId="0E35CDB02B43491488BCA143F168FC601">
    <w:name w:val="0E35CDB02B43491488BCA143F168FC601"/>
    <w:rsid w:val="006C6880"/>
    <w:pPr>
      <w:spacing w:before="120" w:after="120" w:line="288" w:lineRule="auto"/>
    </w:pPr>
    <w:rPr>
      <w:rFonts w:eastAsiaTheme="minorHAnsi"/>
      <w:lang w:val="de-DE" w:eastAsia="en-US"/>
    </w:rPr>
  </w:style>
  <w:style w:type="paragraph" w:customStyle="1" w:styleId="DDD66183BD604FD283B1BA83380132D91">
    <w:name w:val="DDD66183BD604FD283B1BA83380132D91"/>
    <w:rsid w:val="006C6880"/>
    <w:pPr>
      <w:spacing w:before="120" w:after="120" w:line="288" w:lineRule="auto"/>
    </w:pPr>
    <w:rPr>
      <w:rFonts w:eastAsiaTheme="minorHAnsi"/>
      <w:lang w:val="de-DE" w:eastAsia="en-US"/>
    </w:rPr>
  </w:style>
  <w:style w:type="paragraph" w:customStyle="1" w:styleId="710718C12CDA4D219B07DC3F411DA55B1">
    <w:name w:val="710718C12CDA4D219B07DC3F411DA55B1"/>
    <w:rsid w:val="006C6880"/>
    <w:pPr>
      <w:spacing w:before="120" w:after="120" w:line="288" w:lineRule="auto"/>
    </w:pPr>
    <w:rPr>
      <w:rFonts w:eastAsiaTheme="minorHAnsi"/>
      <w:lang w:val="de-DE" w:eastAsia="en-US"/>
    </w:rPr>
  </w:style>
  <w:style w:type="paragraph" w:customStyle="1" w:styleId="CCE917A482F748689A6F6B980EFCA6BD1">
    <w:name w:val="CCE917A482F748689A6F6B980EFCA6BD1"/>
    <w:rsid w:val="006C6880"/>
    <w:pPr>
      <w:spacing w:before="120" w:after="120" w:line="288" w:lineRule="auto"/>
    </w:pPr>
    <w:rPr>
      <w:rFonts w:eastAsiaTheme="minorHAnsi"/>
      <w:lang w:val="de-DE" w:eastAsia="en-US"/>
    </w:rPr>
  </w:style>
  <w:style w:type="paragraph" w:customStyle="1" w:styleId="9DF06687B83C4D5A8CC18146040495AB1">
    <w:name w:val="9DF06687B83C4D5A8CC18146040495AB1"/>
    <w:rsid w:val="006C6880"/>
    <w:pPr>
      <w:spacing w:before="120" w:after="120" w:line="288" w:lineRule="auto"/>
    </w:pPr>
    <w:rPr>
      <w:rFonts w:eastAsiaTheme="minorHAnsi"/>
      <w:lang w:val="de-DE" w:eastAsia="en-US"/>
    </w:rPr>
  </w:style>
  <w:style w:type="paragraph" w:customStyle="1" w:styleId="B9BA3E7D6BC34E7EB012674706AAC4231">
    <w:name w:val="B9BA3E7D6BC34E7EB012674706AAC4231"/>
    <w:rsid w:val="006C6880"/>
    <w:pPr>
      <w:spacing w:before="120" w:after="120" w:line="288" w:lineRule="auto"/>
    </w:pPr>
    <w:rPr>
      <w:rFonts w:eastAsiaTheme="minorHAnsi"/>
      <w:lang w:val="de-DE" w:eastAsia="en-US"/>
    </w:rPr>
  </w:style>
  <w:style w:type="paragraph" w:customStyle="1" w:styleId="3743520A0547428C87E72D882BF7BE4311">
    <w:name w:val="3743520A0547428C87E72D882BF7BE4311"/>
    <w:rsid w:val="006C6880"/>
    <w:pPr>
      <w:spacing w:before="120" w:after="120" w:line="288" w:lineRule="auto"/>
    </w:pPr>
    <w:rPr>
      <w:rFonts w:eastAsiaTheme="minorHAnsi"/>
      <w:lang w:val="de-DE" w:eastAsia="en-US"/>
    </w:rPr>
  </w:style>
  <w:style w:type="paragraph" w:customStyle="1" w:styleId="5855A8F0725841F4BE67A30FBE6E044612">
    <w:name w:val="5855A8F0725841F4BE67A30FBE6E044612"/>
    <w:rsid w:val="006C6880"/>
    <w:pPr>
      <w:spacing w:before="120" w:after="120" w:line="288" w:lineRule="auto"/>
    </w:pPr>
    <w:rPr>
      <w:rFonts w:eastAsiaTheme="minorHAnsi"/>
      <w:lang w:val="de-DE" w:eastAsia="en-US"/>
    </w:rPr>
  </w:style>
  <w:style w:type="paragraph" w:customStyle="1" w:styleId="249D8C5260794EEFA77A67B22111A0A117">
    <w:name w:val="249D8C5260794EEFA77A67B22111A0A117"/>
    <w:rsid w:val="006C6880"/>
    <w:pPr>
      <w:spacing w:before="120" w:after="120" w:line="288" w:lineRule="auto"/>
      <w:ind w:left="720"/>
      <w:contextualSpacing/>
    </w:pPr>
    <w:rPr>
      <w:rFonts w:eastAsiaTheme="minorHAnsi"/>
      <w:lang w:val="de-DE" w:eastAsia="en-US"/>
    </w:rPr>
  </w:style>
  <w:style w:type="paragraph" w:customStyle="1" w:styleId="DE36C9859A84419AA19A51C86C56D42918">
    <w:name w:val="DE36C9859A84419AA19A51C86C56D42918"/>
    <w:rsid w:val="006C6880"/>
    <w:pPr>
      <w:spacing w:before="120" w:after="120" w:line="288" w:lineRule="auto"/>
      <w:ind w:left="720"/>
      <w:contextualSpacing/>
    </w:pPr>
    <w:rPr>
      <w:rFonts w:eastAsiaTheme="minorHAnsi"/>
      <w:lang w:val="de-DE" w:eastAsia="en-US"/>
    </w:rPr>
  </w:style>
  <w:style w:type="paragraph" w:customStyle="1" w:styleId="D32C0E74195D4990B41E36784FD4B7AC18">
    <w:name w:val="D32C0E74195D4990B41E36784FD4B7AC18"/>
    <w:rsid w:val="006C6880"/>
    <w:pPr>
      <w:spacing w:before="120" w:after="120" w:line="288" w:lineRule="auto"/>
      <w:ind w:left="720"/>
      <w:contextualSpacing/>
    </w:pPr>
    <w:rPr>
      <w:rFonts w:eastAsiaTheme="minorHAnsi"/>
      <w:lang w:val="de-DE" w:eastAsia="en-US"/>
    </w:rPr>
  </w:style>
  <w:style w:type="paragraph" w:customStyle="1" w:styleId="3E52A1F2029D4CBEAAC4657C7E3C260C18">
    <w:name w:val="3E52A1F2029D4CBEAAC4657C7E3C260C18"/>
    <w:rsid w:val="006C6880"/>
    <w:pPr>
      <w:spacing w:before="120" w:after="120" w:line="288" w:lineRule="auto"/>
      <w:ind w:left="720"/>
      <w:contextualSpacing/>
    </w:pPr>
    <w:rPr>
      <w:rFonts w:eastAsiaTheme="minorHAnsi"/>
      <w:lang w:val="de-DE" w:eastAsia="en-US"/>
    </w:rPr>
  </w:style>
  <w:style w:type="paragraph" w:customStyle="1" w:styleId="0D87DEECB39142AEA3AAFD489B1B41C09">
    <w:name w:val="0D87DEECB39142AEA3AAFD489B1B41C09"/>
    <w:rsid w:val="006C6880"/>
    <w:pPr>
      <w:spacing w:before="120" w:after="120" w:line="288" w:lineRule="auto"/>
    </w:pPr>
    <w:rPr>
      <w:rFonts w:eastAsiaTheme="minorHAnsi"/>
      <w:lang w:val="de-DE" w:eastAsia="en-US"/>
    </w:rPr>
  </w:style>
  <w:style w:type="paragraph" w:customStyle="1" w:styleId="70FE2611D0D648C686782C4F5DD97A929">
    <w:name w:val="70FE2611D0D648C686782C4F5DD97A929"/>
    <w:rsid w:val="006C6880"/>
    <w:pPr>
      <w:spacing w:before="120" w:after="120" w:line="288" w:lineRule="auto"/>
    </w:pPr>
    <w:rPr>
      <w:rFonts w:eastAsiaTheme="minorHAnsi"/>
      <w:lang w:val="de-DE" w:eastAsia="en-US"/>
    </w:rPr>
  </w:style>
  <w:style w:type="paragraph" w:customStyle="1" w:styleId="5579DD42966648C5A46134E10BDADD929">
    <w:name w:val="5579DD42966648C5A46134E10BDADD929"/>
    <w:rsid w:val="006C6880"/>
    <w:pPr>
      <w:spacing w:before="120" w:after="120" w:line="288" w:lineRule="auto"/>
    </w:pPr>
    <w:rPr>
      <w:rFonts w:eastAsiaTheme="minorHAnsi"/>
      <w:lang w:val="de-DE" w:eastAsia="en-US"/>
    </w:rPr>
  </w:style>
  <w:style w:type="paragraph" w:customStyle="1" w:styleId="AEE31F38B3864EEC8C25AB9326FB38B26">
    <w:name w:val="AEE31F38B3864EEC8C25AB9326FB38B26"/>
    <w:rsid w:val="006C6880"/>
    <w:pPr>
      <w:spacing w:before="120" w:after="120" w:line="288" w:lineRule="auto"/>
    </w:pPr>
    <w:rPr>
      <w:rFonts w:eastAsiaTheme="minorHAnsi"/>
      <w:lang w:val="de-DE" w:eastAsia="en-US"/>
    </w:rPr>
  </w:style>
  <w:style w:type="paragraph" w:customStyle="1" w:styleId="B4D63BA51926467D8FBD669F00689C5F6">
    <w:name w:val="B4D63BA51926467D8FBD669F00689C5F6"/>
    <w:rsid w:val="006C6880"/>
    <w:pPr>
      <w:spacing w:before="120" w:after="120" w:line="288" w:lineRule="auto"/>
    </w:pPr>
    <w:rPr>
      <w:rFonts w:eastAsiaTheme="minorHAnsi"/>
      <w:lang w:val="de-DE" w:eastAsia="en-US"/>
    </w:rPr>
  </w:style>
  <w:style w:type="paragraph" w:customStyle="1" w:styleId="ABAC7DDFD9D4409FBB31B0FE999E4B9A6">
    <w:name w:val="ABAC7DDFD9D4409FBB31B0FE999E4B9A6"/>
    <w:rsid w:val="006C6880"/>
    <w:pPr>
      <w:spacing w:before="120" w:after="120" w:line="288" w:lineRule="auto"/>
    </w:pPr>
    <w:rPr>
      <w:rFonts w:eastAsiaTheme="minorHAnsi"/>
      <w:lang w:val="de-DE" w:eastAsia="en-US"/>
    </w:rPr>
  </w:style>
  <w:style w:type="paragraph" w:customStyle="1" w:styleId="3E96857B38584145A8AEFC6E039A10139">
    <w:name w:val="3E96857B38584145A8AEFC6E039A10139"/>
    <w:rsid w:val="006C6880"/>
    <w:pPr>
      <w:spacing w:before="120" w:after="120" w:line="288" w:lineRule="auto"/>
    </w:pPr>
    <w:rPr>
      <w:rFonts w:eastAsiaTheme="minorHAnsi"/>
      <w:lang w:val="de-DE" w:eastAsia="en-US"/>
    </w:rPr>
  </w:style>
  <w:style w:type="paragraph" w:customStyle="1" w:styleId="183472954E5E471D83112FD67B911F529">
    <w:name w:val="183472954E5E471D83112FD67B911F529"/>
    <w:rsid w:val="006C6880"/>
    <w:pPr>
      <w:spacing w:before="120" w:after="120" w:line="288" w:lineRule="auto"/>
    </w:pPr>
    <w:rPr>
      <w:rFonts w:eastAsiaTheme="minorHAnsi"/>
      <w:lang w:val="de-DE" w:eastAsia="en-US"/>
    </w:rPr>
  </w:style>
  <w:style w:type="paragraph" w:customStyle="1" w:styleId="F1A9D142B44C439B8A5F4611C1F9D3F83">
    <w:name w:val="F1A9D142B44C439B8A5F4611C1F9D3F83"/>
    <w:rsid w:val="006C6880"/>
    <w:pPr>
      <w:spacing w:before="120" w:after="120" w:line="288" w:lineRule="auto"/>
    </w:pPr>
    <w:rPr>
      <w:rFonts w:eastAsiaTheme="minorHAnsi"/>
      <w:lang w:val="de-DE" w:eastAsia="en-US"/>
    </w:rPr>
  </w:style>
  <w:style w:type="paragraph" w:customStyle="1" w:styleId="23495994907D407BBE40F340682F2AB03">
    <w:name w:val="23495994907D407BBE40F340682F2AB03"/>
    <w:rsid w:val="006C6880"/>
    <w:pPr>
      <w:spacing w:before="120" w:after="120" w:line="288" w:lineRule="auto"/>
    </w:pPr>
    <w:rPr>
      <w:rFonts w:eastAsiaTheme="minorHAnsi"/>
      <w:lang w:val="de-DE" w:eastAsia="en-US"/>
    </w:rPr>
  </w:style>
  <w:style w:type="paragraph" w:customStyle="1" w:styleId="762DA126DB304F6B84B40D7D4B1596533">
    <w:name w:val="762DA126DB304F6B84B40D7D4B1596533"/>
    <w:rsid w:val="006C6880"/>
    <w:pPr>
      <w:spacing w:before="120" w:after="120" w:line="288" w:lineRule="auto"/>
    </w:pPr>
    <w:rPr>
      <w:rFonts w:eastAsiaTheme="minorHAnsi"/>
      <w:lang w:val="de-DE" w:eastAsia="en-US"/>
    </w:rPr>
  </w:style>
  <w:style w:type="paragraph" w:customStyle="1" w:styleId="1B4508550BB049859A46D9657ACC3A742">
    <w:name w:val="1B4508550BB049859A46D9657ACC3A742"/>
    <w:rsid w:val="006C6880"/>
    <w:pPr>
      <w:spacing w:before="120" w:after="120" w:line="288" w:lineRule="auto"/>
    </w:pPr>
    <w:rPr>
      <w:rFonts w:eastAsiaTheme="minorHAnsi"/>
      <w:lang w:val="de-DE" w:eastAsia="en-US"/>
    </w:rPr>
  </w:style>
  <w:style w:type="paragraph" w:customStyle="1" w:styleId="0BF0B7F89E7B4F5CA3EDA2054A7C0A5A2">
    <w:name w:val="0BF0B7F89E7B4F5CA3EDA2054A7C0A5A2"/>
    <w:rsid w:val="006C6880"/>
    <w:pPr>
      <w:spacing w:before="120" w:after="120" w:line="288" w:lineRule="auto"/>
    </w:pPr>
    <w:rPr>
      <w:rFonts w:eastAsiaTheme="minorHAnsi"/>
      <w:lang w:val="de-DE" w:eastAsia="en-US"/>
    </w:rPr>
  </w:style>
  <w:style w:type="paragraph" w:customStyle="1" w:styleId="0E35CDB02B43491488BCA143F168FC602">
    <w:name w:val="0E35CDB02B43491488BCA143F168FC602"/>
    <w:rsid w:val="006C6880"/>
    <w:pPr>
      <w:spacing w:before="120" w:after="120" w:line="288" w:lineRule="auto"/>
    </w:pPr>
    <w:rPr>
      <w:rFonts w:eastAsiaTheme="minorHAnsi"/>
      <w:lang w:val="de-DE" w:eastAsia="en-US"/>
    </w:rPr>
  </w:style>
  <w:style w:type="paragraph" w:customStyle="1" w:styleId="DDD66183BD604FD283B1BA83380132D92">
    <w:name w:val="DDD66183BD604FD283B1BA83380132D92"/>
    <w:rsid w:val="006C6880"/>
    <w:pPr>
      <w:spacing w:before="120" w:after="120" w:line="288" w:lineRule="auto"/>
    </w:pPr>
    <w:rPr>
      <w:rFonts w:eastAsiaTheme="minorHAnsi"/>
      <w:lang w:val="de-DE" w:eastAsia="en-US"/>
    </w:rPr>
  </w:style>
  <w:style w:type="paragraph" w:customStyle="1" w:styleId="710718C12CDA4D219B07DC3F411DA55B2">
    <w:name w:val="710718C12CDA4D219B07DC3F411DA55B2"/>
    <w:rsid w:val="006C6880"/>
    <w:pPr>
      <w:spacing w:before="120" w:after="120" w:line="288" w:lineRule="auto"/>
    </w:pPr>
    <w:rPr>
      <w:rFonts w:eastAsiaTheme="minorHAnsi"/>
      <w:lang w:val="de-DE" w:eastAsia="en-US"/>
    </w:rPr>
  </w:style>
  <w:style w:type="paragraph" w:customStyle="1" w:styleId="CCE917A482F748689A6F6B980EFCA6BD2">
    <w:name w:val="CCE917A482F748689A6F6B980EFCA6BD2"/>
    <w:rsid w:val="006C6880"/>
    <w:pPr>
      <w:spacing w:before="120" w:after="120" w:line="288" w:lineRule="auto"/>
    </w:pPr>
    <w:rPr>
      <w:rFonts w:eastAsiaTheme="minorHAnsi"/>
      <w:lang w:val="de-DE" w:eastAsia="en-US"/>
    </w:rPr>
  </w:style>
  <w:style w:type="paragraph" w:customStyle="1" w:styleId="9DF06687B83C4D5A8CC18146040495AB2">
    <w:name w:val="9DF06687B83C4D5A8CC18146040495AB2"/>
    <w:rsid w:val="006C6880"/>
    <w:pPr>
      <w:spacing w:before="120" w:after="120" w:line="288" w:lineRule="auto"/>
    </w:pPr>
    <w:rPr>
      <w:rFonts w:eastAsiaTheme="minorHAnsi"/>
      <w:lang w:val="de-DE" w:eastAsia="en-US"/>
    </w:rPr>
  </w:style>
  <w:style w:type="paragraph" w:customStyle="1" w:styleId="B9BA3E7D6BC34E7EB012674706AAC4232">
    <w:name w:val="B9BA3E7D6BC34E7EB012674706AAC4232"/>
    <w:rsid w:val="006C6880"/>
    <w:pPr>
      <w:spacing w:before="120" w:after="120" w:line="288" w:lineRule="auto"/>
    </w:pPr>
    <w:rPr>
      <w:rFonts w:eastAsiaTheme="minorHAnsi"/>
      <w:lang w:val="de-DE" w:eastAsia="en-US"/>
    </w:rPr>
  </w:style>
  <w:style w:type="paragraph" w:customStyle="1" w:styleId="3743520A0547428C87E72D882BF7BE4312">
    <w:name w:val="3743520A0547428C87E72D882BF7BE4312"/>
    <w:rsid w:val="006C6880"/>
    <w:pPr>
      <w:spacing w:before="120" w:after="120" w:line="288" w:lineRule="auto"/>
    </w:pPr>
    <w:rPr>
      <w:rFonts w:eastAsiaTheme="minorHAnsi"/>
      <w:lang w:val="de-DE" w:eastAsia="en-US"/>
    </w:rPr>
  </w:style>
  <w:style w:type="paragraph" w:customStyle="1" w:styleId="5855A8F0725841F4BE67A30FBE6E044613">
    <w:name w:val="5855A8F0725841F4BE67A30FBE6E044613"/>
    <w:rsid w:val="006C6880"/>
    <w:pPr>
      <w:spacing w:before="120" w:after="120" w:line="288" w:lineRule="auto"/>
    </w:pPr>
    <w:rPr>
      <w:rFonts w:eastAsiaTheme="minorHAnsi"/>
      <w:lang w:val="de-DE" w:eastAsia="en-US"/>
    </w:rPr>
  </w:style>
  <w:style w:type="paragraph" w:customStyle="1" w:styleId="249D8C5260794EEFA77A67B22111A0A118">
    <w:name w:val="249D8C5260794EEFA77A67B22111A0A118"/>
    <w:rsid w:val="006C6880"/>
    <w:pPr>
      <w:spacing w:before="120" w:after="120" w:line="288" w:lineRule="auto"/>
      <w:ind w:left="720"/>
      <w:contextualSpacing/>
    </w:pPr>
    <w:rPr>
      <w:rFonts w:eastAsiaTheme="minorHAnsi"/>
      <w:lang w:val="de-DE" w:eastAsia="en-US"/>
    </w:rPr>
  </w:style>
  <w:style w:type="paragraph" w:customStyle="1" w:styleId="DE36C9859A84419AA19A51C86C56D42919">
    <w:name w:val="DE36C9859A84419AA19A51C86C56D42919"/>
    <w:rsid w:val="006C6880"/>
    <w:pPr>
      <w:spacing w:before="120" w:after="120" w:line="288" w:lineRule="auto"/>
      <w:ind w:left="720"/>
      <w:contextualSpacing/>
    </w:pPr>
    <w:rPr>
      <w:rFonts w:eastAsiaTheme="minorHAnsi"/>
      <w:lang w:val="de-DE" w:eastAsia="en-US"/>
    </w:rPr>
  </w:style>
  <w:style w:type="paragraph" w:customStyle="1" w:styleId="D32C0E74195D4990B41E36784FD4B7AC19">
    <w:name w:val="D32C0E74195D4990B41E36784FD4B7AC19"/>
    <w:rsid w:val="006C6880"/>
    <w:pPr>
      <w:spacing w:before="120" w:after="120" w:line="288" w:lineRule="auto"/>
      <w:ind w:left="720"/>
      <w:contextualSpacing/>
    </w:pPr>
    <w:rPr>
      <w:rFonts w:eastAsiaTheme="minorHAnsi"/>
      <w:lang w:val="de-DE" w:eastAsia="en-US"/>
    </w:rPr>
  </w:style>
  <w:style w:type="paragraph" w:customStyle="1" w:styleId="3E52A1F2029D4CBEAAC4657C7E3C260C19">
    <w:name w:val="3E52A1F2029D4CBEAAC4657C7E3C260C19"/>
    <w:rsid w:val="006C6880"/>
    <w:pPr>
      <w:spacing w:before="120" w:after="120" w:line="288" w:lineRule="auto"/>
      <w:ind w:left="720"/>
      <w:contextualSpacing/>
    </w:pPr>
    <w:rPr>
      <w:rFonts w:eastAsiaTheme="minorHAnsi"/>
      <w:lang w:val="de-DE" w:eastAsia="en-US"/>
    </w:rPr>
  </w:style>
  <w:style w:type="paragraph" w:customStyle="1" w:styleId="0D87DEECB39142AEA3AAFD489B1B41C010">
    <w:name w:val="0D87DEECB39142AEA3AAFD489B1B41C010"/>
    <w:rsid w:val="006C6880"/>
    <w:pPr>
      <w:spacing w:before="120" w:after="120" w:line="288" w:lineRule="auto"/>
    </w:pPr>
    <w:rPr>
      <w:rFonts w:eastAsiaTheme="minorHAnsi"/>
      <w:lang w:val="de-DE" w:eastAsia="en-US"/>
    </w:rPr>
  </w:style>
  <w:style w:type="paragraph" w:customStyle="1" w:styleId="70FE2611D0D648C686782C4F5DD97A9210">
    <w:name w:val="70FE2611D0D648C686782C4F5DD97A9210"/>
    <w:rsid w:val="006C6880"/>
    <w:pPr>
      <w:spacing w:before="120" w:after="120" w:line="288" w:lineRule="auto"/>
    </w:pPr>
    <w:rPr>
      <w:rFonts w:eastAsiaTheme="minorHAnsi"/>
      <w:lang w:val="de-DE" w:eastAsia="en-US"/>
    </w:rPr>
  </w:style>
  <w:style w:type="paragraph" w:customStyle="1" w:styleId="5579DD42966648C5A46134E10BDADD9210">
    <w:name w:val="5579DD42966648C5A46134E10BDADD9210"/>
    <w:rsid w:val="006C6880"/>
    <w:pPr>
      <w:spacing w:before="120" w:after="120" w:line="288" w:lineRule="auto"/>
    </w:pPr>
    <w:rPr>
      <w:rFonts w:eastAsiaTheme="minorHAnsi"/>
      <w:lang w:val="de-DE" w:eastAsia="en-US"/>
    </w:rPr>
  </w:style>
  <w:style w:type="paragraph" w:customStyle="1" w:styleId="AEE31F38B3864EEC8C25AB9326FB38B27">
    <w:name w:val="AEE31F38B3864EEC8C25AB9326FB38B27"/>
    <w:rsid w:val="006C6880"/>
    <w:pPr>
      <w:spacing w:before="120" w:after="120" w:line="288" w:lineRule="auto"/>
    </w:pPr>
    <w:rPr>
      <w:rFonts w:eastAsiaTheme="minorHAnsi"/>
      <w:lang w:val="de-DE" w:eastAsia="en-US"/>
    </w:rPr>
  </w:style>
  <w:style w:type="paragraph" w:customStyle="1" w:styleId="B4D63BA51926467D8FBD669F00689C5F7">
    <w:name w:val="B4D63BA51926467D8FBD669F00689C5F7"/>
    <w:rsid w:val="006C6880"/>
    <w:pPr>
      <w:spacing w:before="120" w:after="120" w:line="288" w:lineRule="auto"/>
    </w:pPr>
    <w:rPr>
      <w:rFonts w:eastAsiaTheme="minorHAnsi"/>
      <w:lang w:val="de-DE" w:eastAsia="en-US"/>
    </w:rPr>
  </w:style>
  <w:style w:type="paragraph" w:customStyle="1" w:styleId="ABAC7DDFD9D4409FBB31B0FE999E4B9A7">
    <w:name w:val="ABAC7DDFD9D4409FBB31B0FE999E4B9A7"/>
    <w:rsid w:val="006C6880"/>
    <w:pPr>
      <w:spacing w:before="120" w:after="120" w:line="288" w:lineRule="auto"/>
    </w:pPr>
    <w:rPr>
      <w:rFonts w:eastAsiaTheme="minorHAnsi"/>
      <w:lang w:val="de-DE" w:eastAsia="en-US"/>
    </w:rPr>
  </w:style>
  <w:style w:type="paragraph" w:customStyle="1" w:styleId="3E96857B38584145A8AEFC6E039A101310">
    <w:name w:val="3E96857B38584145A8AEFC6E039A101310"/>
    <w:rsid w:val="006C6880"/>
    <w:pPr>
      <w:spacing w:before="120" w:after="120" w:line="288" w:lineRule="auto"/>
    </w:pPr>
    <w:rPr>
      <w:rFonts w:eastAsiaTheme="minorHAnsi"/>
      <w:lang w:val="de-DE" w:eastAsia="en-US"/>
    </w:rPr>
  </w:style>
  <w:style w:type="paragraph" w:customStyle="1" w:styleId="183472954E5E471D83112FD67B911F5210">
    <w:name w:val="183472954E5E471D83112FD67B911F5210"/>
    <w:rsid w:val="006C6880"/>
    <w:pPr>
      <w:spacing w:before="120" w:after="120" w:line="288" w:lineRule="auto"/>
    </w:pPr>
    <w:rPr>
      <w:rFonts w:eastAsiaTheme="minorHAnsi"/>
      <w:lang w:val="de-DE" w:eastAsia="en-US"/>
    </w:rPr>
  </w:style>
  <w:style w:type="paragraph" w:customStyle="1" w:styleId="F1A9D142B44C439B8A5F4611C1F9D3F84">
    <w:name w:val="F1A9D142B44C439B8A5F4611C1F9D3F84"/>
    <w:rsid w:val="006C6880"/>
    <w:pPr>
      <w:spacing w:before="120" w:after="120" w:line="288" w:lineRule="auto"/>
    </w:pPr>
    <w:rPr>
      <w:rFonts w:eastAsiaTheme="minorHAnsi"/>
      <w:lang w:val="de-DE" w:eastAsia="en-US"/>
    </w:rPr>
  </w:style>
  <w:style w:type="paragraph" w:customStyle="1" w:styleId="23495994907D407BBE40F340682F2AB04">
    <w:name w:val="23495994907D407BBE40F340682F2AB04"/>
    <w:rsid w:val="006C6880"/>
    <w:pPr>
      <w:spacing w:before="120" w:after="120" w:line="288" w:lineRule="auto"/>
    </w:pPr>
    <w:rPr>
      <w:rFonts w:eastAsiaTheme="minorHAnsi"/>
      <w:lang w:val="de-DE" w:eastAsia="en-US"/>
    </w:rPr>
  </w:style>
  <w:style w:type="paragraph" w:customStyle="1" w:styleId="762DA126DB304F6B84B40D7D4B1596534">
    <w:name w:val="762DA126DB304F6B84B40D7D4B1596534"/>
    <w:rsid w:val="006C6880"/>
    <w:pPr>
      <w:spacing w:before="120" w:after="120" w:line="288" w:lineRule="auto"/>
    </w:pPr>
    <w:rPr>
      <w:rFonts w:eastAsiaTheme="minorHAnsi"/>
      <w:lang w:val="de-DE" w:eastAsia="en-US"/>
    </w:rPr>
  </w:style>
  <w:style w:type="paragraph" w:customStyle="1" w:styleId="1B4508550BB049859A46D9657ACC3A743">
    <w:name w:val="1B4508550BB049859A46D9657ACC3A743"/>
    <w:rsid w:val="006C6880"/>
    <w:pPr>
      <w:spacing w:before="120" w:after="120" w:line="288" w:lineRule="auto"/>
      <w:ind w:left="720"/>
      <w:contextualSpacing/>
    </w:pPr>
    <w:rPr>
      <w:rFonts w:eastAsiaTheme="minorHAnsi"/>
      <w:lang w:val="de-DE" w:eastAsia="en-US"/>
    </w:rPr>
  </w:style>
  <w:style w:type="paragraph" w:customStyle="1" w:styleId="0BF0B7F89E7B4F5CA3EDA2054A7C0A5A3">
    <w:name w:val="0BF0B7F89E7B4F5CA3EDA2054A7C0A5A3"/>
    <w:rsid w:val="006C6880"/>
    <w:pPr>
      <w:spacing w:before="120" w:after="120" w:line="288" w:lineRule="auto"/>
    </w:pPr>
    <w:rPr>
      <w:rFonts w:eastAsiaTheme="minorHAnsi"/>
      <w:lang w:val="de-DE" w:eastAsia="en-US"/>
    </w:rPr>
  </w:style>
  <w:style w:type="paragraph" w:customStyle="1" w:styleId="0E35CDB02B43491488BCA143F168FC603">
    <w:name w:val="0E35CDB02B43491488BCA143F168FC603"/>
    <w:rsid w:val="006C6880"/>
    <w:pPr>
      <w:spacing w:before="120" w:after="120" w:line="288" w:lineRule="auto"/>
    </w:pPr>
    <w:rPr>
      <w:rFonts w:eastAsiaTheme="minorHAnsi"/>
      <w:lang w:val="de-DE" w:eastAsia="en-US"/>
    </w:rPr>
  </w:style>
  <w:style w:type="paragraph" w:customStyle="1" w:styleId="DDD66183BD604FD283B1BA83380132D93">
    <w:name w:val="DDD66183BD604FD283B1BA83380132D93"/>
    <w:rsid w:val="006C6880"/>
    <w:pPr>
      <w:spacing w:before="120" w:after="120" w:line="288" w:lineRule="auto"/>
    </w:pPr>
    <w:rPr>
      <w:rFonts w:eastAsiaTheme="minorHAnsi"/>
      <w:lang w:val="de-DE" w:eastAsia="en-US"/>
    </w:rPr>
  </w:style>
  <w:style w:type="paragraph" w:customStyle="1" w:styleId="710718C12CDA4D219B07DC3F411DA55B3">
    <w:name w:val="710718C12CDA4D219B07DC3F411DA55B3"/>
    <w:rsid w:val="006C6880"/>
    <w:pPr>
      <w:spacing w:before="120" w:after="120" w:line="288" w:lineRule="auto"/>
    </w:pPr>
    <w:rPr>
      <w:rFonts w:eastAsiaTheme="minorHAnsi"/>
      <w:lang w:val="de-DE" w:eastAsia="en-US"/>
    </w:rPr>
  </w:style>
  <w:style w:type="paragraph" w:customStyle="1" w:styleId="CCE917A482F748689A6F6B980EFCA6BD3">
    <w:name w:val="CCE917A482F748689A6F6B980EFCA6BD3"/>
    <w:rsid w:val="006C6880"/>
    <w:pPr>
      <w:spacing w:before="120" w:after="120" w:line="288" w:lineRule="auto"/>
    </w:pPr>
    <w:rPr>
      <w:rFonts w:eastAsiaTheme="minorHAnsi"/>
      <w:lang w:val="de-DE" w:eastAsia="en-US"/>
    </w:rPr>
  </w:style>
  <w:style w:type="paragraph" w:customStyle="1" w:styleId="9DF06687B83C4D5A8CC18146040495AB3">
    <w:name w:val="9DF06687B83C4D5A8CC18146040495AB3"/>
    <w:rsid w:val="006C6880"/>
    <w:pPr>
      <w:spacing w:before="120" w:after="120" w:line="288" w:lineRule="auto"/>
    </w:pPr>
    <w:rPr>
      <w:rFonts w:eastAsiaTheme="minorHAnsi"/>
      <w:lang w:val="de-DE" w:eastAsia="en-US"/>
    </w:rPr>
  </w:style>
  <w:style w:type="paragraph" w:customStyle="1" w:styleId="B9BA3E7D6BC34E7EB012674706AAC4233">
    <w:name w:val="B9BA3E7D6BC34E7EB012674706AAC4233"/>
    <w:rsid w:val="006C6880"/>
    <w:pPr>
      <w:spacing w:before="120" w:after="120" w:line="288" w:lineRule="auto"/>
    </w:pPr>
    <w:rPr>
      <w:rFonts w:eastAsiaTheme="minorHAnsi"/>
      <w:lang w:val="de-DE" w:eastAsia="en-US"/>
    </w:rPr>
  </w:style>
  <w:style w:type="paragraph" w:customStyle="1" w:styleId="3743520A0547428C87E72D882BF7BE4313">
    <w:name w:val="3743520A0547428C87E72D882BF7BE4313"/>
    <w:rsid w:val="006C6880"/>
    <w:pPr>
      <w:spacing w:before="120" w:after="120" w:line="288" w:lineRule="auto"/>
    </w:pPr>
    <w:rPr>
      <w:rFonts w:eastAsiaTheme="minorHAnsi"/>
      <w:lang w:val="de-DE" w:eastAsia="en-US"/>
    </w:rPr>
  </w:style>
  <w:style w:type="paragraph" w:customStyle="1" w:styleId="5855A8F0725841F4BE67A30FBE6E044614">
    <w:name w:val="5855A8F0725841F4BE67A30FBE6E044614"/>
    <w:rsid w:val="006C6880"/>
    <w:pPr>
      <w:spacing w:before="120" w:after="120" w:line="288" w:lineRule="auto"/>
    </w:pPr>
    <w:rPr>
      <w:rFonts w:eastAsiaTheme="minorHAnsi"/>
      <w:lang w:val="de-DE" w:eastAsia="en-US"/>
    </w:rPr>
  </w:style>
  <w:style w:type="paragraph" w:customStyle="1" w:styleId="249D8C5260794EEFA77A67B22111A0A119">
    <w:name w:val="249D8C5260794EEFA77A67B22111A0A119"/>
    <w:rsid w:val="006C6880"/>
    <w:pPr>
      <w:spacing w:before="120" w:after="120" w:line="288" w:lineRule="auto"/>
      <w:ind w:left="720"/>
      <w:contextualSpacing/>
    </w:pPr>
    <w:rPr>
      <w:rFonts w:eastAsiaTheme="minorHAnsi"/>
      <w:lang w:val="de-DE" w:eastAsia="en-US"/>
    </w:rPr>
  </w:style>
  <w:style w:type="paragraph" w:customStyle="1" w:styleId="DE36C9859A84419AA19A51C86C56D42920">
    <w:name w:val="DE36C9859A84419AA19A51C86C56D42920"/>
    <w:rsid w:val="006C6880"/>
    <w:pPr>
      <w:spacing w:before="120" w:after="120" w:line="288" w:lineRule="auto"/>
      <w:ind w:left="720"/>
      <w:contextualSpacing/>
    </w:pPr>
    <w:rPr>
      <w:rFonts w:eastAsiaTheme="minorHAnsi"/>
      <w:lang w:val="de-DE" w:eastAsia="en-US"/>
    </w:rPr>
  </w:style>
  <w:style w:type="paragraph" w:customStyle="1" w:styleId="D32C0E74195D4990B41E36784FD4B7AC20">
    <w:name w:val="D32C0E74195D4990B41E36784FD4B7AC20"/>
    <w:rsid w:val="006C6880"/>
    <w:pPr>
      <w:spacing w:before="120" w:after="120" w:line="288" w:lineRule="auto"/>
      <w:ind w:left="720"/>
      <w:contextualSpacing/>
    </w:pPr>
    <w:rPr>
      <w:rFonts w:eastAsiaTheme="minorHAnsi"/>
      <w:lang w:val="de-DE" w:eastAsia="en-US"/>
    </w:rPr>
  </w:style>
  <w:style w:type="paragraph" w:customStyle="1" w:styleId="3E52A1F2029D4CBEAAC4657C7E3C260C20">
    <w:name w:val="3E52A1F2029D4CBEAAC4657C7E3C260C20"/>
    <w:rsid w:val="006C6880"/>
    <w:pPr>
      <w:spacing w:before="120" w:after="120" w:line="288" w:lineRule="auto"/>
      <w:ind w:left="720"/>
      <w:contextualSpacing/>
    </w:pPr>
    <w:rPr>
      <w:rFonts w:eastAsiaTheme="minorHAnsi"/>
      <w:lang w:val="de-DE" w:eastAsia="en-US"/>
    </w:rPr>
  </w:style>
  <w:style w:type="paragraph" w:customStyle="1" w:styleId="0D87DEECB39142AEA3AAFD489B1B41C011">
    <w:name w:val="0D87DEECB39142AEA3AAFD489B1B41C011"/>
    <w:rsid w:val="006C6880"/>
    <w:pPr>
      <w:spacing w:before="120" w:after="120" w:line="288" w:lineRule="auto"/>
    </w:pPr>
    <w:rPr>
      <w:rFonts w:eastAsiaTheme="minorHAnsi"/>
      <w:lang w:val="de-DE" w:eastAsia="en-US"/>
    </w:rPr>
  </w:style>
  <w:style w:type="paragraph" w:customStyle="1" w:styleId="70FE2611D0D648C686782C4F5DD97A9211">
    <w:name w:val="70FE2611D0D648C686782C4F5DD97A9211"/>
    <w:rsid w:val="006C6880"/>
    <w:pPr>
      <w:spacing w:before="120" w:after="120" w:line="288" w:lineRule="auto"/>
    </w:pPr>
    <w:rPr>
      <w:rFonts w:eastAsiaTheme="minorHAnsi"/>
      <w:lang w:val="de-DE" w:eastAsia="en-US"/>
    </w:rPr>
  </w:style>
  <w:style w:type="paragraph" w:customStyle="1" w:styleId="5579DD42966648C5A46134E10BDADD9211">
    <w:name w:val="5579DD42966648C5A46134E10BDADD9211"/>
    <w:rsid w:val="006C6880"/>
    <w:pPr>
      <w:spacing w:before="120" w:after="120" w:line="288" w:lineRule="auto"/>
    </w:pPr>
    <w:rPr>
      <w:rFonts w:eastAsiaTheme="minorHAnsi"/>
      <w:lang w:val="de-DE" w:eastAsia="en-US"/>
    </w:rPr>
  </w:style>
  <w:style w:type="paragraph" w:customStyle="1" w:styleId="AEE31F38B3864EEC8C25AB9326FB38B28">
    <w:name w:val="AEE31F38B3864EEC8C25AB9326FB38B28"/>
    <w:rsid w:val="006C6880"/>
    <w:pPr>
      <w:spacing w:before="120" w:after="120" w:line="288" w:lineRule="auto"/>
    </w:pPr>
    <w:rPr>
      <w:rFonts w:eastAsiaTheme="minorHAnsi"/>
      <w:lang w:val="de-DE" w:eastAsia="en-US"/>
    </w:rPr>
  </w:style>
  <w:style w:type="paragraph" w:customStyle="1" w:styleId="B4D63BA51926467D8FBD669F00689C5F8">
    <w:name w:val="B4D63BA51926467D8FBD669F00689C5F8"/>
    <w:rsid w:val="006C6880"/>
    <w:pPr>
      <w:spacing w:before="120" w:after="120" w:line="288" w:lineRule="auto"/>
    </w:pPr>
    <w:rPr>
      <w:rFonts w:eastAsiaTheme="minorHAnsi"/>
      <w:lang w:val="de-DE" w:eastAsia="en-US"/>
    </w:rPr>
  </w:style>
  <w:style w:type="paragraph" w:customStyle="1" w:styleId="ABAC7DDFD9D4409FBB31B0FE999E4B9A8">
    <w:name w:val="ABAC7DDFD9D4409FBB31B0FE999E4B9A8"/>
    <w:rsid w:val="006C6880"/>
    <w:pPr>
      <w:spacing w:before="120" w:after="120" w:line="288" w:lineRule="auto"/>
    </w:pPr>
    <w:rPr>
      <w:rFonts w:eastAsiaTheme="minorHAnsi"/>
      <w:lang w:val="de-DE" w:eastAsia="en-US"/>
    </w:rPr>
  </w:style>
  <w:style w:type="paragraph" w:customStyle="1" w:styleId="3E96857B38584145A8AEFC6E039A101311">
    <w:name w:val="3E96857B38584145A8AEFC6E039A101311"/>
    <w:rsid w:val="006C6880"/>
    <w:pPr>
      <w:spacing w:before="120" w:after="120" w:line="288" w:lineRule="auto"/>
    </w:pPr>
    <w:rPr>
      <w:rFonts w:eastAsiaTheme="minorHAnsi"/>
      <w:lang w:val="de-DE" w:eastAsia="en-US"/>
    </w:rPr>
  </w:style>
  <w:style w:type="paragraph" w:customStyle="1" w:styleId="183472954E5E471D83112FD67B911F5211">
    <w:name w:val="183472954E5E471D83112FD67B911F5211"/>
    <w:rsid w:val="006C6880"/>
    <w:pPr>
      <w:spacing w:before="120" w:after="120" w:line="288" w:lineRule="auto"/>
    </w:pPr>
    <w:rPr>
      <w:rFonts w:eastAsiaTheme="minorHAnsi"/>
      <w:lang w:val="de-DE" w:eastAsia="en-US"/>
    </w:rPr>
  </w:style>
  <w:style w:type="paragraph" w:customStyle="1" w:styleId="F1A9D142B44C439B8A5F4611C1F9D3F85">
    <w:name w:val="F1A9D142B44C439B8A5F4611C1F9D3F85"/>
    <w:rsid w:val="006C6880"/>
    <w:pPr>
      <w:spacing w:before="120" w:after="120" w:line="288" w:lineRule="auto"/>
    </w:pPr>
    <w:rPr>
      <w:rFonts w:eastAsiaTheme="minorHAnsi"/>
      <w:lang w:val="de-DE" w:eastAsia="en-US"/>
    </w:rPr>
  </w:style>
  <w:style w:type="paragraph" w:customStyle="1" w:styleId="23495994907D407BBE40F340682F2AB05">
    <w:name w:val="23495994907D407BBE40F340682F2AB05"/>
    <w:rsid w:val="006C6880"/>
    <w:pPr>
      <w:spacing w:before="120" w:after="120" w:line="288" w:lineRule="auto"/>
    </w:pPr>
    <w:rPr>
      <w:rFonts w:eastAsiaTheme="minorHAnsi"/>
      <w:lang w:val="de-DE" w:eastAsia="en-US"/>
    </w:rPr>
  </w:style>
  <w:style w:type="paragraph" w:customStyle="1" w:styleId="762DA126DB304F6B84B40D7D4B1596535">
    <w:name w:val="762DA126DB304F6B84B40D7D4B1596535"/>
    <w:rsid w:val="006C6880"/>
    <w:pPr>
      <w:spacing w:before="120" w:after="120" w:line="288" w:lineRule="auto"/>
    </w:pPr>
    <w:rPr>
      <w:rFonts w:eastAsiaTheme="minorHAnsi"/>
      <w:lang w:val="de-DE" w:eastAsia="en-US"/>
    </w:rPr>
  </w:style>
  <w:style w:type="paragraph" w:customStyle="1" w:styleId="1B4508550BB049859A46D9657ACC3A744">
    <w:name w:val="1B4508550BB049859A46D9657ACC3A744"/>
    <w:rsid w:val="006C6880"/>
    <w:pPr>
      <w:spacing w:before="120" w:after="120" w:line="288" w:lineRule="auto"/>
    </w:pPr>
    <w:rPr>
      <w:rFonts w:eastAsiaTheme="minorHAnsi"/>
      <w:lang w:val="de-DE" w:eastAsia="en-US"/>
    </w:rPr>
  </w:style>
  <w:style w:type="paragraph" w:customStyle="1" w:styleId="0BF0B7F89E7B4F5CA3EDA2054A7C0A5A4">
    <w:name w:val="0BF0B7F89E7B4F5CA3EDA2054A7C0A5A4"/>
    <w:rsid w:val="006C6880"/>
    <w:pPr>
      <w:spacing w:before="120" w:after="120" w:line="288" w:lineRule="auto"/>
    </w:pPr>
    <w:rPr>
      <w:rFonts w:eastAsiaTheme="minorHAnsi"/>
      <w:lang w:val="de-DE" w:eastAsia="en-US"/>
    </w:rPr>
  </w:style>
  <w:style w:type="paragraph" w:customStyle="1" w:styleId="0E35CDB02B43491488BCA143F168FC604">
    <w:name w:val="0E35CDB02B43491488BCA143F168FC604"/>
    <w:rsid w:val="006C6880"/>
    <w:pPr>
      <w:spacing w:before="120" w:after="120" w:line="288" w:lineRule="auto"/>
    </w:pPr>
    <w:rPr>
      <w:rFonts w:eastAsiaTheme="minorHAnsi"/>
      <w:lang w:val="de-DE" w:eastAsia="en-US"/>
    </w:rPr>
  </w:style>
  <w:style w:type="paragraph" w:customStyle="1" w:styleId="DDD66183BD604FD283B1BA83380132D94">
    <w:name w:val="DDD66183BD604FD283B1BA83380132D94"/>
    <w:rsid w:val="006C6880"/>
    <w:pPr>
      <w:spacing w:before="120" w:after="120" w:line="288" w:lineRule="auto"/>
    </w:pPr>
    <w:rPr>
      <w:rFonts w:eastAsiaTheme="minorHAnsi"/>
      <w:lang w:val="de-DE" w:eastAsia="en-US"/>
    </w:rPr>
  </w:style>
  <w:style w:type="paragraph" w:customStyle="1" w:styleId="710718C12CDA4D219B07DC3F411DA55B4">
    <w:name w:val="710718C12CDA4D219B07DC3F411DA55B4"/>
    <w:rsid w:val="006C6880"/>
    <w:pPr>
      <w:spacing w:before="120" w:after="120" w:line="288" w:lineRule="auto"/>
    </w:pPr>
    <w:rPr>
      <w:rFonts w:eastAsiaTheme="minorHAnsi"/>
      <w:lang w:val="de-DE" w:eastAsia="en-US"/>
    </w:rPr>
  </w:style>
  <w:style w:type="paragraph" w:customStyle="1" w:styleId="CCE917A482F748689A6F6B980EFCA6BD4">
    <w:name w:val="CCE917A482F748689A6F6B980EFCA6BD4"/>
    <w:rsid w:val="006C6880"/>
    <w:pPr>
      <w:spacing w:before="120" w:after="120" w:line="288" w:lineRule="auto"/>
    </w:pPr>
    <w:rPr>
      <w:rFonts w:eastAsiaTheme="minorHAnsi"/>
      <w:lang w:val="de-DE" w:eastAsia="en-US"/>
    </w:rPr>
  </w:style>
  <w:style w:type="paragraph" w:customStyle="1" w:styleId="9DF06687B83C4D5A8CC18146040495AB4">
    <w:name w:val="9DF06687B83C4D5A8CC18146040495AB4"/>
    <w:rsid w:val="006C6880"/>
    <w:pPr>
      <w:spacing w:before="120" w:after="120" w:line="288" w:lineRule="auto"/>
    </w:pPr>
    <w:rPr>
      <w:rFonts w:eastAsiaTheme="minorHAnsi"/>
      <w:lang w:val="de-DE" w:eastAsia="en-US"/>
    </w:rPr>
  </w:style>
  <w:style w:type="paragraph" w:customStyle="1" w:styleId="B9BA3E7D6BC34E7EB012674706AAC4234">
    <w:name w:val="B9BA3E7D6BC34E7EB012674706AAC4234"/>
    <w:rsid w:val="006C6880"/>
    <w:pPr>
      <w:spacing w:before="120" w:after="120" w:line="288" w:lineRule="auto"/>
    </w:pPr>
    <w:rPr>
      <w:rFonts w:eastAsiaTheme="minorHAnsi"/>
      <w:lang w:val="de-DE" w:eastAsia="en-US"/>
    </w:rPr>
  </w:style>
  <w:style w:type="paragraph" w:customStyle="1" w:styleId="3743520A0547428C87E72D882BF7BE4314">
    <w:name w:val="3743520A0547428C87E72D882BF7BE4314"/>
    <w:rsid w:val="006C6880"/>
    <w:pPr>
      <w:spacing w:before="120" w:after="120" w:line="288" w:lineRule="auto"/>
    </w:pPr>
    <w:rPr>
      <w:rFonts w:eastAsiaTheme="minorHAnsi"/>
      <w:lang w:val="de-DE" w:eastAsia="en-US"/>
    </w:rPr>
  </w:style>
  <w:style w:type="paragraph" w:customStyle="1" w:styleId="5855A8F0725841F4BE67A30FBE6E044615">
    <w:name w:val="5855A8F0725841F4BE67A30FBE6E044615"/>
    <w:rsid w:val="006C6880"/>
    <w:pPr>
      <w:spacing w:before="120" w:after="120" w:line="288" w:lineRule="auto"/>
    </w:pPr>
    <w:rPr>
      <w:rFonts w:eastAsiaTheme="minorHAnsi"/>
      <w:lang w:val="de-DE" w:eastAsia="en-US"/>
    </w:rPr>
  </w:style>
  <w:style w:type="paragraph" w:customStyle="1" w:styleId="249D8C5260794EEFA77A67B22111A0A120">
    <w:name w:val="249D8C5260794EEFA77A67B22111A0A120"/>
    <w:rsid w:val="006C6880"/>
    <w:pPr>
      <w:spacing w:before="120" w:after="120" w:line="288" w:lineRule="auto"/>
      <w:ind w:left="720"/>
      <w:contextualSpacing/>
    </w:pPr>
    <w:rPr>
      <w:rFonts w:eastAsiaTheme="minorHAnsi"/>
      <w:lang w:val="de-DE" w:eastAsia="en-US"/>
    </w:rPr>
  </w:style>
  <w:style w:type="paragraph" w:customStyle="1" w:styleId="DE36C9859A84419AA19A51C86C56D42921">
    <w:name w:val="DE36C9859A84419AA19A51C86C56D42921"/>
    <w:rsid w:val="006C6880"/>
    <w:pPr>
      <w:spacing w:before="120" w:after="120" w:line="288" w:lineRule="auto"/>
      <w:ind w:left="720"/>
      <w:contextualSpacing/>
    </w:pPr>
    <w:rPr>
      <w:rFonts w:eastAsiaTheme="minorHAnsi"/>
      <w:lang w:val="de-DE" w:eastAsia="en-US"/>
    </w:rPr>
  </w:style>
  <w:style w:type="paragraph" w:customStyle="1" w:styleId="D32C0E74195D4990B41E36784FD4B7AC21">
    <w:name w:val="D32C0E74195D4990B41E36784FD4B7AC21"/>
    <w:rsid w:val="006C6880"/>
    <w:pPr>
      <w:spacing w:before="120" w:after="120" w:line="288" w:lineRule="auto"/>
      <w:ind w:left="720"/>
      <w:contextualSpacing/>
    </w:pPr>
    <w:rPr>
      <w:rFonts w:eastAsiaTheme="minorHAnsi"/>
      <w:lang w:val="de-DE" w:eastAsia="en-US"/>
    </w:rPr>
  </w:style>
  <w:style w:type="paragraph" w:customStyle="1" w:styleId="3E52A1F2029D4CBEAAC4657C7E3C260C21">
    <w:name w:val="3E52A1F2029D4CBEAAC4657C7E3C260C21"/>
    <w:rsid w:val="006C6880"/>
    <w:pPr>
      <w:spacing w:before="120" w:after="120" w:line="288" w:lineRule="auto"/>
      <w:ind w:left="720"/>
      <w:contextualSpacing/>
    </w:pPr>
    <w:rPr>
      <w:rFonts w:eastAsiaTheme="minorHAnsi"/>
      <w:lang w:val="de-DE" w:eastAsia="en-US"/>
    </w:rPr>
  </w:style>
  <w:style w:type="paragraph" w:customStyle="1" w:styleId="0D87DEECB39142AEA3AAFD489B1B41C012">
    <w:name w:val="0D87DEECB39142AEA3AAFD489B1B41C012"/>
    <w:rsid w:val="006C6880"/>
    <w:pPr>
      <w:spacing w:before="120" w:after="120" w:line="288" w:lineRule="auto"/>
    </w:pPr>
    <w:rPr>
      <w:rFonts w:eastAsiaTheme="minorHAnsi"/>
      <w:lang w:val="de-DE" w:eastAsia="en-US"/>
    </w:rPr>
  </w:style>
  <w:style w:type="paragraph" w:customStyle="1" w:styleId="70FE2611D0D648C686782C4F5DD97A9212">
    <w:name w:val="70FE2611D0D648C686782C4F5DD97A9212"/>
    <w:rsid w:val="006C6880"/>
    <w:pPr>
      <w:spacing w:before="120" w:after="120" w:line="288" w:lineRule="auto"/>
    </w:pPr>
    <w:rPr>
      <w:rFonts w:eastAsiaTheme="minorHAnsi"/>
      <w:lang w:val="de-DE" w:eastAsia="en-US"/>
    </w:rPr>
  </w:style>
  <w:style w:type="paragraph" w:customStyle="1" w:styleId="5579DD42966648C5A46134E10BDADD9212">
    <w:name w:val="5579DD42966648C5A46134E10BDADD9212"/>
    <w:rsid w:val="006C6880"/>
    <w:pPr>
      <w:spacing w:before="120" w:after="120" w:line="288" w:lineRule="auto"/>
    </w:pPr>
    <w:rPr>
      <w:rFonts w:eastAsiaTheme="minorHAnsi"/>
      <w:lang w:val="de-DE" w:eastAsia="en-US"/>
    </w:rPr>
  </w:style>
  <w:style w:type="paragraph" w:customStyle="1" w:styleId="AEE31F38B3864EEC8C25AB9326FB38B29">
    <w:name w:val="AEE31F38B3864EEC8C25AB9326FB38B29"/>
    <w:rsid w:val="006C6880"/>
    <w:pPr>
      <w:spacing w:before="120" w:after="120" w:line="288" w:lineRule="auto"/>
    </w:pPr>
    <w:rPr>
      <w:rFonts w:eastAsiaTheme="minorHAnsi"/>
      <w:lang w:val="de-DE" w:eastAsia="en-US"/>
    </w:rPr>
  </w:style>
  <w:style w:type="paragraph" w:customStyle="1" w:styleId="B4D63BA51926467D8FBD669F00689C5F9">
    <w:name w:val="B4D63BA51926467D8FBD669F00689C5F9"/>
    <w:rsid w:val="006C6880"/>
    <w:pPr>
      <w:spacing w:before="120" w:after="120" w:line="288" w:lineRule="auto"/>
    </w:pPr>
    <w:rPr>
      <w:rFonts w:eastAsiaTheme="minorHAnsi"/>
      <w:lang w:val="de-DE" w:eastAsia="en-US"/>
    </w:rPr>
  </w:style>
  <w:style w:type="paragraph" w:customStyle="1" w:styleId="ABAC7DDFD9D4409FBB31B0FE999E4B9A9">
    <w:name w:val="ABAC7DDFD9D4409FBB31B0FE999E4B9A9"/>
    <w:rsid w:val="006C6880"/>
    <w:pPr>
      <w:spacing w:before="120" w:after="120" w:line="288" w:lineRule="auto"/>
    </w:pPr>
    <w:rPr>
      <w:rFonts w:eastAsiaTheme="minorHAnsi"/>
      <w:lang w:val="de-DE" w:eastAsia="en-US"/>
    </w:rPr>
  </w:style>
  <w:style w:type="paragraph" w:customStyle="1" w:styleId="3E96857B38584145A8AEFC6E039A101312">
    <w:name w:val="3E96857B38584145A8AEFC6E039A101312"/>
    <w:rsid w:val="006C6880"/>
    <w:pPr>
      <w:spacing w:before="120" w:after="120" w:line="288" w:lineRule="auto"/>
    </w:pPr>
    <w:rPr>
      <w:rFonts w:eastAsiaTheme="minorHAnsi"/>
      <w:lang w:val="de-DE" w:eastAsia="en-US"/>
    </w:rPr>
  </w:style>
  <w:style w:type="paragraph" w:customStyle="1" w:styleId="183472954E5E471D83112FD67B911F5212">
    <w:name w:val="183472954E5E471D83112FD67B911F5212"/>
    <w:rsid w:val="006C6880"/>
    <w:pPr>
      <w:spacing w:before="120" w:after="120" w:line="288" w:lineRule="auto"/>
    </w:pPr>
    <w:rPr>
      <w:rFonts w:eastAsiaTheme="minorHAnsi"/>
      <w:lang w:val="de-DE" w:eastAsia="en-US"/>
    </w:rPr>
  </w:style>
  <w:style w:type="paragraph" w:customStyle="1" w:styleId="F1A9D142B44C439B8A5F4611C1F9D3F86">
    <w:name w:val="F1A9D142B44C439B8A5F4611C1F9D3F86"/>
    <w:rsid w:val="006C6880"/>
    <w:pPr>
      <w:spacing w:before="120" w:after="120" w:line="288" w:lineRule="auto"/>
    </w:pPr>
    <w:rPr>
      <w:rFonts w:eastAsiaTheme="minorHAnsi"/>
      <w:lang w:val="de-DE" w:eastAsia="en-US"/>
    </w:rPr>
  </w:style>
  <w:style w:type="paragraph" w:customStyle="1" w:styleId="23495994907D407BBE40F340682F2AB06">
    <w:name w:val="23495994907D407BBE40F340682F2AB06"/>
    <w:rsid w:val="006C6880"/>
    <w:pPr>
      <w:spacing w:before="120" w:after="120" w:line="288" w:lineRule="auto"/>
    </w:pPr>
    <w:rPr>
      <w:rFonts w:eastAsiaTheme="minorHAnsi"/>
      <w:lang w:val="de-DE" w:eastAsia="en-US"/>
    </w:rPr>
  </w:style>
  <w:style w:type="paragraph" w:customStyle="1" w:styleId="762DA126DB304F6B84B40D7D4B1596536">
    <w:name w:val="762DA126DB304F6B84B40D7D4B1596536"/>
    <w:rsid w:val="006C6880"/>
    <w:pPr>
      <w:spacing w:before="120" w:after="120" w:line="288" w:lineRule="auto"/>
    </w:pPr>
    <w:rPr>
      <w:rFonts w:eastAsiaTheme="minorHAnsi"/>
      <w:lang w:val="de-DE" w:eastAsia="en-US"/>
    </w:rPr>
  </w:style>
  <w:style w:type="paragraph" w:customStyle="1" w:styleId="1B4508550BB049859A46D9657ACC3A745">
    <w:name w:val="1B4508550BB049859A46D9657ACC3A745"/>
    <w:rsid w:val="006C6880"/>
    <w:pPr>
      <w:spacing w:before="120" w:after="120" w:line="288" w:lineRule="auto"/>
      <w:ind w:left="720"/>
      <w:contextualSpacing/>
    </w:pPr>
    <w:rPr>
      <w:rFonts w:eastAsiaTheme="minorHAnsi"/>
      <w:lang w:val="de-DE" w:eastAsia="en-US"/>
    </w:rPr>
  </w:style>
  <w:style w:type="paragraph" w:customStyle="1" w:styleId="0BF0B7F89E7B4F5CA3EDA2054A7C0A5A5">
    <w:name w:val="0BF0B7F89E7B4F5CA3EDA2054A7C0A5A5"/>
    <w:rsid w:val="006C6880"/>
    <w:pPr>
      <w:spacing w:before="120" w:after="120" w:line="288" w:lineRule="auto"/>
    </w:pPr>
    <w:rPr>
      <w:rFonts w:eastAsiaTheme="minorHAnsi"/>
      <w:lang w:val="de-DE" w:eastAsia="en-US"/>
    </w:rPr>
  </w:style>
  <w:style w:type="paragraph" w:customStyle="1" w:styleId="0E35CDB02B43491488BCA143F168FC605">
    <w:name w:val="0E35CDB02B43491488BCA143F168FC605"/>
    <w:rsid w:val="006C6880"/>
    <w:pPr>
      <w:spacing w:before="120" w:after="120" w:line="288" w:lineRule="auto"/>
    </w:pPr>
    <w:rPr>
      <w:rFonts w:eastAsiaTheme="minorHAnsi"/>
      <w:lang w:val="de-DE" w:eastAsia="en-US"/>
    </w:rPr>
  </w:style>
  <w:style w:type="paragraph" w:customStyle="1" w:styleId="DDD66183BD604FD283B1BA83380132D95">
    <w:name w:val="DDD66183BD604FD283B1BA83380132D95"/>
    <w:rsid w:val="006C6880"/>
    <w:pPr>
      <w:spacing w:before="120" w:after="120" w:line="288" w:lineRule="auto"/>
    </w:pPr>
    <w:rPr>
      <w:rFonts w:eastAsiaTheme="minorHAnsi"/>
      <w:lang w:val="de-DE" w:eastAsia="en-US"/>
    </w:rPr>
  </w:style>
  <w:style w:type="paragraph" w:customStyle="1" w:styleId="710718C12CDA4D219B07DC3F411DA55B5">
    <w:name w:val="710718C12CDA4D219B07DC3F411DA55B5"/>
    <w:rsid w:val="006C6880"/>
    <w:pPr>
      <w:spacing w:before="120" w:after="120" w:line="288" w:lineRule="auto"/>
    </w:pPr>
    <w:rPr>
      <w:rFonts w:eastAsiaTheme="minorHAnsi"/>
      <w:lang w:val="de-DE" w:eastAsia="en-US"/>
    </w:rPr>
  </w:style>
  <w:style w:type="paragraph" w:customStyle="1" w:styleId="CCE917A482F748689A6F6B980EFCA6BD5">
    <w:name w:val="CCE917A482F748689A6F6B980EFCA6BD5"/>
    <w:rsid w:val="006C6880"/>
    <w:pPr>
      <w:spacing w:before="120" w:after="120" w:line="288" w:lineRule="auto"/>
    </w:pPr>
    <w:rPr>
      <w:rFonts w:eastAsiaTheme="minorHAnsi"/>
      <w:lang w:val="de-DE" w:eastAsia="en-US"/>
    </w:rPr>
  </w:style>
  <w:style w:type="paragraph" w:customStyle="1" w:styleId="9DF06687B83C4D5A8CC18146040495AB5">
    <w:name w:val="9DF06687B83C4D5A8CC18146040495AB5"/>
    <w:rsid w:val="006C6880"/>
    <w:pPr>
      <w:spacing w:before="120" w:after="120" w:line="288" w:lineRule="auto"/>
    </w:pPr>
    <w:rPr>
      <w:rFonts w:eastAsiaTheme="minorHAnsi"/>
      <w:lang w:val="de-DE" w:eastAsia="en-US"/>
    </w:rPr>
  </w:style>
  <w:style w:type="paragraph" w:customStyle="1" w:styleId="B9BA3E7D6BC34E7EB012674706AAC4235">
    <w:name w:val="B9BA3E7D6BC34E7EB012674706AAC4235"/>
    <w:rsid w:val="006C6880"/>
    <w:pPr>
      <w:spacing w:before="120" w:after="120" w:line="288" w:lineRule="auto"/>
    </w:pPr>
    <w:rPr>
      <w:rFonts w:eastAsiaTheme="minorHAnsi"/>
      <w:lang w:val="de-DE" w:eastAsia="en-US"/>
    </w:rPr>
  </w:style>
  <w:style w:type="paragraph" w:customStyle="1" w:styleId="3743520A0547428C87E72D882BF7BE4315">
    <w:name w:val="3743520A0547428C87E72D882BF7BE4315"/>
    <w:rsid w:val="006C6880"/>
    <w:pPr>
      <w:spacing w:before="120" w:after="120" w:line="288" w:lineRule="auto"/>
    </w:pPr>
    <w:rPr>
      <w:rFonts w:eastAsiaTheme="minorHAnsi"/>
      <w:lang w:val="de-DE" w:eastAsia="en-US"/>
    </w:rPr>
  </w:style>
  <w:style w:type="paragraph" w:customStyle="1" w:styleId="5855A8F0725841F4BE67A30FBE6E044616">
    <w:name w:val="5855A8F0725841F4BE67A30FBE6E044616"/>
    <w:rsid w:val="006C6880"/>
    <w:pPr>
      <w:spacing w:before="120" w:after="120" w:line="288" w:lineRule="auto"/>
    </w:pPr>
    <w:rPr>
      <w:rFonts w:eastAsiaTheme="minorHAnsi"/>
      <w:lang w:val="de-DE" w:eastAsia="en-US"/>
    </w:rPr>
  </w:style>
  <w:style w:type="paragraph" w:customStyle="1" w:styleId="249D8C5260794EEFA77A67B22111A0A121">
    <w:name w:val="249D8C5260794EEFA77A67B22111A0A121"/>
    <w:rsid w:val="006C6880"/>
    <w:pPr>
      <w:spacing w:before="120" w:after="120" w:line="288" w:lineRule="auto"/>
      <w:ind w:left="720"/>
      <w:contextualSpacing/>
    </w:pPr>
    <w:rPr>
      <w:rFonts w:eastAsiaTheme="minorHAnsi"/>
      <w:lang w:val="de-DE" w:eastAsia="en-US"/>
    </w:rPr>
  </w:style>
  <w:style w:type="paragraph" w:customStyle="1" w:styleId="DE36C9859A84419AA19A51C86C56D42922">
    <w:name w:val="DE36C9859A84419AA19A51C86C56D42922"/>
    <w:rsid w:val="006C6880"/>
    <w:pPr>
      <w:spacing w:before="120" w:after="120" w:line="288" w:lineRule="auto"/>
      <w:ind w:left="720"/>
      <w:contextualSpacing/>
    </w:pPr>
    <w:rPr>
      <w:rFonts w:eastAsiaTheme="minorHAnsi"/>
      <w:lang w:val="de-DE" w:eastAsia="en-US"/>
    </w:rPr>
  </w:style>
  <w:style w:type="paragraph" w:customStyle="1" w:styleId="D32C0E74195D4990B41E36784FD4B7AC22">
    <w:name w:val="D32C0E74195D4990B41E36784FD4B7AC22"/>
    <w:rsid w:val="006C6880"/>
    <w:pPr>
      <w:spacing w:before="120" w:after="120" w:line="288" w:lineRule="auto"/>
      <w:ind w:left="720"/>
      <w:contextualSpacing/>
    </w:pPr>
    <w:rPr>
      <w:rFonts w:eastAsiaTheme="minorHAnsi"/>
      <w:lang w:val="de-DE" w:eastAsia="en-US"/>
    </w:rPr>
  </w:style>
  <w:style w:type="paragraph" w:customStyle="1" w:styleId="0D87DEECB39142AEA3AAFD489B1B41C013">
    <w:name w:val="0D87DEECB39142AEA3AAFD489B1B41C013"/>
    <w:rsid w:val="006C6880"/>
    <w:pPr>
      <w:spacing w:before="120" w:after="120" w:line="288" w:lineRule="auto"/>
    </w:pPr>
    <w:rPr>
      <w:rFonts w:eastAsiaTheme="minorHAnsi"/>
      <w:lang w:val="de-DE" w:eastAsia="en-US"/>
    </w:rPr>
  </w:style>
  <w:style w:type="paragraph" w:customStyle="1" w:styleId="70FE2611D0D648C686782C4F5DD97A9213">
    <w:name w:val="70FE2611D0D648C686782C4F5DD97A9213"/>
    <w:rsid w:val="006C6880"/>
    <w:pPr>
      <w:spacing w:before="120" w:after="120" w:line="288" w:lineRule="auto"/>
    </w:pPr>
    <w:rPr>
      <w:rFonts w:eastAsiaTheme="minorHAnsi"/>
      <w:lang w:val="de-DE" w:eastAsia="en-US"/>
    </w:rPr>
  </w:style>
  <w:style w:type="paragraph" w:customStyle="1" w:styleId="5579DD42966648C5A46134E10BDADD9213">
    <w:name w:val="5579DD42966648C5A46134E10BDADD9213"/>
    <w:rsid w:val="006C6880"/>
    <w:pPr>
      <w:spacing w:before="120" w:after="120" w:line="288" w:lineRule="auto"/>
    </w:pPr>
    <w:rPr>
      <w:rFonts w:eastAsiaTheme="minorHAnsi"/>
      <w:lang w:val="de-DE" w:eastAsia="en-US"/>
    </w:rPr>
  </w:style>
  <w:style w:type="paragraph" w:customStyle="1" w:styleId="AEE31F38B3864EEC8C25AB9326FB38B210">
    <w:name w:val="AEE31F38B3864EEC8C25AB9326FB38B210"/>
    <w:rsid w:val="006C6880"/>
    <w:pPr>
      <w:spacing w:before="120" w:after="120" w:line="288" w:lineRule="auto"/>
    </w:pPr>
    <w:rPr>
      <w:rFonts w:eastAsiaTheme="minorHAnsi"/>
      <w:lang w:val="de-DE" w:eastAsia="en-US"/>
    </w:rPr>
  </w:style>
  <w:style w:type="paragraph" w:customStyle="1" w:styleId="B4D63BA51926467D8FBD669F00689C5F10">
    <w:name w:val="B4D63BA51926467D8FBD669F00689C5F10"/>
    <w:rsid w:val="006C6880"/>
    <w:pPr>
      <w:spacing w:before="120" w:after="120" w:line="288" w:lineRule="auto"/>
    </w:pPr>
    <w:rPr>
      <w:rFonts w:eastAsiaTheme="minorHAnsi"/>
      <w:lang w:val="de-DE" w:eastAsia="en-US"/>
    </w:rPr>
  </w:style>
  <w:style w:type="paragraph" w:customStyle="1" w:styleId="ABAC7DDFD9D4409FBB31B0FE999E4B9A10">
    <w:name w:val="ABAC7DDFD9D4409FBB31B0FE999E4B9A10"/>
    <w:rsid w:val="006C6880"/>
    <w:pPr>
      <w:spacing w:before="120" w:after="120" w:line="288" w:lineRule="auto"/>
    </w:pPr>
    <w:rPr>
      <w:rFonts w:eastAsiaTheme="minorHAnsi"/>
      <w:lang w:val="de-DE" w:eastAsia="en-US"/>
    </w:rPr>
  </w:style>
  <w:style w:type="paragraph" w:customStyle="1" w:styleId="3E96857B38584145A8AEFC6E039A101313">
    <w:name w:val="3E96857B38584145A8AEFC6E039A101313"/>
    <w:rsid w:val="006C6880"/>
    <w:pPr>
      <w:spacing w:before="120" w:after="120" w:line="288" w:lineRule="auto"/>
    </w:pPr>
    <w:rPr>
      <w:rFonts w:eastAsiaTheme="minorHAnsi"/>
      <w:lang w:val="de-DE" w:eastAsia="en-US"/>
    </w:rPr>
  </w:style>
  <w:style w:type="paragraph" w:customStyle="1" w:styleId="183472954E5E471D83112FD67B911F5213">
    <w:name w:val="183472954E5E471D83112FD67B911F5213"/>
    <w:rsid w:val="006C6880"/>
    <w:pPr>
      <w:spacing w:before="120" w:after="120" w:line="288" w:lineRule="auto"/>
    </w:pPr>
    <w:rPr>
      <w:rFonts w:eastAsiaTheme="minorHAnsi"/>
      <w:lang w:val="de-DE" w:eastAsia="en-US"/>
    </w:rPr>
  </w:style>
  <w:style w:type="paragraph" w:customStyle="1" w:styleId="F1A9D142B44C439B8A5F4611C1F9D3F87">
    <w:name w:val="F1A9D142B44C439B8A5F4611C1F9D3F87"/>
    <w:rsid w:val="006C6880"/>
    <w:pPr>
      <w:spacing w:before="120" w:after="120" w:line="288" w:lineRule="auto"/>
    </w:pPr>
    <w:rPr>
      <w:rFonts w:eastAsiaTheme="minorHAnsi"/>
      <w:lang w:val="de-DE" w:eastAsia="en-US"/>
    </w:rPr>
  </w:style>
  <w:style w:type="paragraph" w:customStyle="1" w:styleId="23495994907D407BBE40F340682F2AB07">
    <w:name w:val="23495994907D407BBE40F340682F2AB07"/>
    <w:rsid w:val="006C6880"/>
    <w:pPr>
      <w:spacing w:before="120" w:after="120" w:line="288" w:lineRule="auto"/>
    </w:pPr>
    <w:rPr>
      <w:rFonts w:eastAsiaTheme="minorHAnsi"/>
      <w:lang w:val="de-DE" w:eastAsia="en-US"/>
    </w:rPr>
  </w:style>
  <w:style w:type="paragraph" w:customStyle="1" w:styleId="762DA126DB304F6B84B40D7D4B1596537">
    <w:name w:val="762DA126DB304F6B84B40D7D4B1596537"/>
    <w:rsid w:val="006C6880"/>
    <w:pPr>
      <w:spacing w:before="120" w:after="120" w:line="288" w:lineRule="auto"/>
    </w:pPr>
    <w:rPr>
      <w:rFonts w:eastAsiaTheme="minorHAnsi"/>
      <w:lang w:val="de-DE" w:eastAsia="en-US"/>
    </w:rPr>
  </w:style>
  <w:style w:type="paragraph" w:customStyle="1" w:styleId="0BF0B7F89E7B4F5CA3EDA2054A7C0A5A6">
    <w:name w:val="0BF0B7F89E7B4F5CA3EDA2054A7C0A5A6"/>
    <w:rsid w:val="006C6880"/>
    <w:pPr>
      <w:spacing w:before="120" w:after="120" w:line="288" w:lineRule="auto"/>
    </w:pPr>
    <w:rPr>
      <w:rFonts w:eastAsiaTheme="minorHAnsi"/>
      <w:lang w:val="de-DE" w:eastAsia="en-US"/>
    </w:rPr>
  </w:style>
  <w:style w:type="paragraph" w:customStyle="1" w:styleId="0E35CDB02B43491488BCA143F168FC606">
    <w:name w:val="0E35CDB02B43491488BCA143F168FC606"/>
    <w:rsid w:val="006C6880"/>
    <w:pPr>
      <w:spacing w:before="120" w:after="120" w:line="288" w:lineRule="auto"/>
    </w:pPr>
    <w:rPr>
      <w:rFonts w:eastAsiaTheme="minorHAnsi"/>
      <w:lang w:val="de-DE" w:eastAsia="en-US"/>
    </w:rPr>
  </w:style>
  <w:style w:type="paragraph" w:customStyle="1" w:styleId="DDD66183BD604FD283B1BA83380132D96">
    <w:name w:val="DDD66183BD604FD283B1BA83380132D96"/>
    <w:rsid w:val="006C6880"/>
    <w:pPr>
      <w:spacing w:before="120" w:after="120" w:line="288" w:lineRule="auto"/>
    </w:pPr>
    <w:rPr>
      <w:rFonts w:eastAsiaTheme="minorHAnsi"/>
      <w:lang w:val="de-DE" w:eastAsia="en-US"/>
    </w:rPr>
  </w:style>
  <w:style w:type="paragraph" w:customStyle="1" w:styleId="710718C12CDA4D219B07DC3F411DA55B6">
    <w:name w:val="710718C12CDA4D219B07DC3F411DA55B6"/>
    <w:rsid w:val="006C6880"/>
    <w:pPr>
      <w:spacing w:before="120" w:after="120" w:line="288" w:lineRule="auto"/>
    </w:pPr>
    <w:rPr>
      <w:rFonts w:eastAsiaTheme="minorHAnsi"/>
      <w:lang w:val="de-DE" w:eastAsia="en-US"/>
    </w:rPr>
  </w:style>
  <w:style w:type="paragraph" w:customStyle="1" w:styleId="CCE917A482F748689A6F6B980EFCA6BD6">
    <w:name w:val="CCE917A482F748689A6F6B980EFCA6BD6"/>
    <w:rsid w:val="006C6880"/>
    <w:pPr>
      <w:spacing w:before="120" w:after="120" w:line="288" w:lineRule="auto"/>
    </w:pPr>
    <w:rPr>
      <w:rFonts w:eastAsiaTheme="minorHAnsi"/>
      <w:lang w:val="de-DE" w:eastAsia="en-US"/>
    </w:rPr>
  </w:style>
  <w:style w:type="paragraph" w:customStyle="1" w:styleId="9DF06687B83C4D5A8CC18146040495AB6">
    <w:name w:val="9DF06687B83C4D5A8CC18146040495AB6"/>
    <w:rsid w:val="006C6880"/>
    <w:pPr>
      <w:spacing w:before="120" w:after="120" w:line="288" w:lineRule="auto"/>
    </w:pPr>
    <w:rPr>
      <w:rFonts w:eastAsiaTheme="minorHAnsi"/>
      <w:lang w:val="de-DE" w:eastAsia="en-US"/>
    </w:rPr>
  </w:style>
  <w:style w:type="paragraph" w:customStyle="1" w:styleId="B9BA3E7D6BC34E7EB012674706AAC4236">
    <w:name w:val="B9BA3E7D6BC34E7EB012674706AAC4236"/>
    <w:rsid w:val="006C6880"/>
    <w:pPr>
      <w:spacing w:before="120" w:after="120" w:line="288" w:lineRule="auto"/>
    </w:pPr>
    <w:rPr>
      <w:rFonts w:eastAsiaTheme="minorHAnsi"/>
      <w:lang w:val="de-DE" w:eastAsia="en-US"/>
    </w:rPr>
  </w:style>
  <w:style w:type="paragraph" w:customStyle="1" w:styleId="3743520A0547428C87E72D882BF7BE4316">
    <w:name w:val="3743520A0547428C87E72D882BF7BE4316"/>
    <w:rsid w:val="006C6880"/>
    <w:pPr>
      <w:spacing w:before="120" w:after="120" w:line="288" w:lineRule="auto"/>
    </w:pPr>
    <w:rPr>
      <w:rFonts w:eastAsiaTheme="minorHAnsi"/>
      <w:lang w:val="de-DE" w:eastAsia="en-US"/>
    </w:rPr>
  </w:style>
  <w:style w:type="paragraph" w:customStyle="1" w:styleId="5855A8F0725841F4BE67A30FBE6E044617">
    <w:name w:val="5855A8F0725841F4BE67A30FBE6E044617"/>
    <w:rsid w:val="006C6880"/>
    <w:pPr>
      <w:spacing w:before="120" w:after="120" w:line="288" w:lineRule="auto"/>
    </w:pPr>
    <w:rPr>
      <w:rFonts w:eastAsiaTheme="minorHAnsi"/>
      <w:lang w:val="de-DE" w:eastAsia="en-US"/>
    </w:rPr>
  </w:style>
  <w:style w:type="paragraph" w:customStyle="1" w:styleId="249D8C5260794EEFA77A67B22111A0A122">
    <w:name w:val="249D8C5260794EEFA77A67B22111A0A122"/>
    <w:rsid w:val="006C6880"/>
    <w:pPr>
      <w:spacing w:before="120" w:after="120" w:line="288" w:lineRule="auto"/>
      <w:ind w:left="720"/>
      <w:contextualSpacing/>
    </w:pPr>
    <w:rPr>
      <w:rFonts w:eastAsiaTheme="minorHAnsi"/>
      <w:lang w:val="de-DE" w:eastAsia="en-US"/>
    </w:rPr>
  </w:style>
  <w:style w:type="paragraph" w:customStyle="1" w:styleId="DE36C9859A84419AA19A51C86C56D42923">
    <w:name w:val="DE36C9859A84419AA19A51C86C56D42923"/>
    <w:rsid w:val="006C6880"/>
    <w:pPr>
      <w:spacing w:before="120" w:after="120" w:line="288" w:lineRule="auto"/>
      <w:ind w:left="720"/>
      <w:contextualSpacing/>
    </w:pPr>
    <w:rPr>
      <w:rFonts w:eastAsiaTheme="minorHAnsi"/>
      <w:lang w:val="de-DE" w:eastAsia="en-US"/>
    </w:rPr>
  </w:style>
  <w:style w:type="paragraph" w:customStyle="1" w:styleId="D32C0E74195D4990B41E36784FD4B7AC23">
    <w:name w:val="D32C0E74195D4990B41E36784FD4B7AC23"/>
    <w:rsid w:val="006C6880"/>
    <w:pPr>
      <w:spacing w:before="120" w:after="120" w:line="288" w:lineRule="auto"/>
      <w:ind w:left="720"/>
      <w:contextualSpacing/>
    </w:pPr>
    <w:rPr>
      <w:rFonts w:eastAsiaTheme="minorHAnsi"/>
      <w:lang w:val="de-DE" w:eastAsia="en-US"/>
    </w:rPr>
  </w:style>
  <w:style w:type="paragraph" w:customStyle="1" w:styleId="0D87DEECB39142AEA3AAFD489B1B41C014">
    <w:name w:val="0D87DEECB39142AEA3AAFD489B1B41C014"/>
    <w:rsid w:val="006C6880"/>
    <w:pPr>
      <w:spacing w:before="120" w:after="120" w:line="288" w:lineRule="auto"/>
    </w:pPr>
    <w:rPr>
      <w:rFonts w:eastAsiaTheme="minorHAnsi"/>
      <w:lang w:val="de-DE" w:eastAsia="en-US"/>
    </w:rPr>
  </w:style>
  <w:style w:type="paragraph" w:customStyle="1" w:styleId="70FE2611D0D648C686782C4F5DD97A9214">
    <w:name w:val="70FE2611D0D648C686782C4F5DD97A9214"/>
    <w:rsid w:val="006C6880"/>
    <w:pPr>
      <w:spacing w:before="120" w:after="120" w:line="288" w:lineRule="auto"/>
    </w:pPr>
    <w:rPr>
      <w:rFonts w:eastAsiaTheme="minorHAnsi"/>
      <w:lang w:val="de-DE" w:eastAsia="en-US"/>
    </w:rPr>
  </w:style>
  <w:style w:type="paragraph" w:customStyle="1" w:styleId="5579DD42966648C5A46134E10BDADD9214">
    <w:name w:val="5579DD42966648C5A46134E10BDADD9214"/>
    <w:rsid w:val="006C6880"/>
    <w:pPr>
      <w:spacing w:before="120" w:after="120" w:line="288" w:lineRule="auto"/>
    </w:pPr>
    <w:rPr>
      <w:rFonts w:eastAsiaTheme="minorHAnsi"/>
      <w:lang w:val="de-DE" w:eastAsia="en-US"/>
    </w:rPr>
  </w:style>
  <w:style w:type="paragraph" w:customStyle="1" w:styleId="AEE31F38B3864EEC8C25AB9326FB38B211">
    <w:name w:val="AEE31F38B3864EEC8C25AB9326FB38B211"/>
    <w:rsid w:val="006C6880"/>
    <w:pPr>
      <w:spacing w:before="120" w:after="120" w:line="288" w:lineRule="auto"/>
    </w:pPr>
    <w:rPr>
      <w:rFonts w:eastAsiaTheme="minorHAnsi"/>
      <w:lang w:val="de-DE" w:eastAsia="en-US"/>
    </w:rPr>
  </w:style>
  <w:style w:type="paragraph" w:customStyle="1" w:styleId="B4D63BA51926467D8FBD669F00689C5F11">
    <w:name w:val="B4D63BA51926467D8FBD669F00689C5F11"/>
    <w:rsid w:val="006C6880"/>
    <w:pPr>
      <w:spacing w:before="120" w:after="120" w:line="288" w:lineRule="auto"/>
    </w:pPr>
    <w:rPr>
      <w:rFonts w:eastAsiaTheme="minorHAnsi"/>
      <w:lang w:val="de-DE" w:eastAsia="en-US"/>
    </w:rPr>
  </w:style>
  <w:style w:type="paragraph" w:customStyle="1" w:styleId="ABAC7DDFD9D4409FBB31B0FE999E4B9A11">
    <w:name w:val="ABAC7DDFD9D4409FBB31B0FE999E4B9A11"/>
    <w:rsid w:val="006C6880"/>
    <w:pPr>
      <w:spacing w:before="120" w:after="120" w:line="288" w:lineRule="auto"/>
    </w:pPr>
    <w:rPr>
      <w:rFonts w:eastAsiaTheme="minorHAnsi"/>
      <w:lang w:val="de-DE" w:eastAsia="en-US"/>
    </w:rPr>
  </w:style>
  <w:style w:type="paragraph" w:customStyle="1" w:styleId="3E96857B38584145A8AEFC6E039A101314">
    <w:name w:val="3E96857B38584145A8AEFC6E039A101314"/>
    <w:rsid w:val="006C6880"/>
    <w:pPr>
      <w:spacing w:before="120" w:after="120" w:line="288" w:lineRule="auto"/>
    </w:pPr>
    <w:rPr>
      <w:rFonts w:eastAsiaTheme="minorHAnsi"/>
      <w:lang w:val="de-DE" w:eastAsia="en-US"/>
    </w:rPr>
  </w:style>
  <w:style w:type="paragraph" w:customStyle="1" w:styleId="183472954E5E471D83112FD67B911F5214">
    <w:name w:val="183472954E5E471D83112FD67B911F5214"/>
    <w:rsid w:val="006C6880"/>
    <w:pPr>
      <w:spacing w:before="120" w:after="120" w:line="288" w:lineRule="auto"/>
    </w:pPr>
    <w:rPr>
      <w:rFonts w:eastAsiaTheme="minorHAnsi"/>
      <w:lang w:val="de-DE" w:eastAsia="en-US"/>
    </w:rPr>
  </w:style>
  <w:style w:type="paragraph" w:customStyle="1" w:styleId="F1A9D142B44C439B8A5F4611C1F9D3F88">
    <w:name w:val="F1A9D142B44C439B8A5F4611C1F9D3F88"/>
    <w:rsid w:val="006C6880"/>
    <w:pPr>
      <w:spacing w:before="120" w:after="120" w:line="288" w:lineRule="auto"/>
    </w:pPr>
    <w:rPr>
      <w:rFonts w:eastAsiaTheme="minorHAnsi"/>
      <w:lang w:val="de-DE" w:eastAsia="en-US"/>
    </w:rPr>
  </w:style>
  <w:style w:type="paragraph" w:customStyle="1" w:styleId="23495994907D407BBE40F340682F2AB08">
    <w:name w:val="23495994907D407BBE40F340682F2AB08"/>
    <w:rsid w:val="006C6880"/>
    <w:pPr>
      <w:spacing w:before="120" w:after="120" w:line="288" w:lineRule="auto"/>
    </w:pPr>
    <w:rPr>
      <w:rFonts w:eastAsiaTheme="minorHAnsi"/>
      <w:lang w:val="de-DE" w:eastAsia="en-US"/>
    </w:rPr>
  </w:style>
  <w:style w:type="paragraph" w:customStyle="1" w:styleId="762DA126DB304F6B84B40D7D4B1596538">
    <w:name w:val="762DA126DB304F6B84B40D7D4B1596538"/>
    <w:rsid w:val="006C6880"/>
    <w:pPr>
      <w:spacing w:before="120" w:after="120" w:line="288" w:lineRule="auto"/>
    </w:pPr>
    <w:rPr>
      <w:rFonts w:eastAsiaTheme="minorHAnsi"/>
      <w:lang w:val="de-DE" w:eastAsia="en-US"/>
    </w:rPr>
  </w:style>
  <w:style w:type="paragraph" w:customStyle="1" w:styleId="1B4508550BB049859A46D9657ACC3A746">
    <w:name w:val="1B4508550BB049859A46D9657ACC3A746"/>
    <w:rsid w:val="006C6880"/>
    <w:pPr>
      <w:spacing w:before="120" w:after="120" w:line="288" w:lineRule="auto"/>
      <w:ind w:left="720"/>
      <w:contextualSpacing/>
    </w:pPr>
    <w:rPr>
      <w:rFonts w:eastAsiaTheme="minorHAnsi"/>
      <w:lang w:val="de-DE" w:eastAsia="en-US"/>
    </w:rPr>
  </w:style>
  <w:style w:type="paragraph" w:customStyle="1" w:styleId="FBE25CCB6AFE4E17BBFFC110BFA3BF9F">
    <w:name w:val="FBE25CCB6AFE4E17BBFFC110BFA3BF9F"/>
    <w:rsid w:val="006C6880"/>
    <w:pPr>
      <w:spacing w:before="120" w:after="120" w:line="288" w:lineRule="auto"/>
    </w:pPr>
    <w:rPr>
      <w:rFonts w:eastAsiaTheme="minorHAnsi"/>
      <w:lang w:val="de-DE" w:eastAsia="en-US"/>
    </w:rPr>
  </w:style>
  <w:style w:type="paragraph" w:customStyle="1" w:styleId="0BF0B7F89E7B4F5CA3EDA2054A7C0A5A7">
    <w:name w:val="0BF0B7F89E7B4F5CA3EDA2054A7C0A5A7"/>
    <w:rsid w:val="006C6880"/>
    <w:pPr>
      <w:spacing w:before="120" w:after="120" w:line="288" w:lineRule="auto"/>
    </w:pPr>
    <w:rPr>
      <w:rFonts w:eastAsiaTheme="minorHAnsi"/>
      <w:lang w:val="de-DE" w:eastAsia="en-US"/>
    </w:rPr>
  </w:style>
  <w:style w:type="paragraph" w:customStyle="1" w:styleId="0E35CDB02B43491488BCA143F168FC607">
    <w:name w:val="0E35CDB02B43491488BCA143F168FC607"/>
    <w:rsid w:val="006C6880"/>
    <w:pPr>
      <w:spacing w:before="120" w:after="120" w:line="288" w:lineRule="auto"/>
    </w:pPr>
    <w:rPr>
      <w:rFonts w:eastAsiaTheme="minorHAnsi"/>
      <w:lang w:val="de-DE" w:eastAsia="en-US"/>
    </w:rPr>
  </w:style>
  <w:style w:type="paragraph" w:customStyle="1" w:styleId="DDD66183BD604FD283B1BA83380132D97">
    <w:name w:val="DDD66183BD604FD283B1BA83380132D97"/>
    <w:rsid w:val="006C6880"/>
    <w:pPr>
      <w:spacing w:before="120" w:after="120" w:line="288" w:lineRule="auto"/>
    </w:pPr>
    <w:rPr>
      <w:rFonts w:eastAsiaTheme="minorHAnsi"/>
      <w:lang w:val="de-DE" w:eastAsia="en-US"/>
    </w:rPr>
  </w:style>
  <w:style w:type="paragraph" w:customStyle="1" w:styleId="710718C12CDA4D219B07DC3F411DA55B7">
    <w:name w:val="710718C12CDA4D219B07DC3F411DA55B7"/>
    <w:rsid w:val="006C6880"/>
    <w:pPr>
      <w:spacing w:before="120" w:after="120" w:line="288" w:lineRule="auto"/>
    </w:pPr>
    <w:rPr>
      <w:rFonts w:eastAsiaTheme="minorHAnsi"/>
      <w:lang w:val="de-DE" w:eastAsia="en-US"/>
    </w:rPr>
  </w:style>
  <w:style w:type="paragraph" w:customStyle="1" w:styleId="CCE917A482F748689A6F6B980EFCA6BD7">
    <w:name w:val="CCE917A482F748689A6F6B980EFCA6BD7"/>
    <w:rsid w:val="006C6880"/>
    <w:pPr>
      <w:spacing w:before="120" w:after="120" w:line="288" w:lineRule="auto"/>
    </w:pPr>
    <w:rPr>
      <w:rFonts w:eastAsiaTheme="minorHAnsi"/>
      <w:lang w:val="de-DE" w:eastAsia="en-US"/>
    </w:rPr>
  </w:style>
  <w:style w:type="paragraph" w:customStyle="1" w:styleId="9DF06687B83C4D5A8CC18146040495AB7">
    <w:name w:val="9DF06687B83C4D5A8CC18146040495AB7"/>
    <w:rsid w:val="006C6880"/>
    <w:pPr>
      <w:spacing w:before="120" w:after="120" w:line="288" w:lineRule="auto"/>
    </w:pPr>
    <w:rPr>
      <w:rFonts w:eastAsiaTheme="minorHAnsi"/>
      <w:lang w:val="de-DE" w:eastAsia="en-US"/>
    </w:rPr>
  </w:style>
  <w:style w:type="paragraph" w:customStyle="1" w:styleId="B9BA3E7D6BC34E7EB012674706AAC4237">
    <w:name w:val="B9BA3E7D6BC34E7EB012674706AAC4237"/>
    <w:rsid w:val="006C6880"/>
    <w:pPr>
      <w:spacing w:before="120" w:after="120" w:line="288" w:lineRule="auto"/>
    </w:pPr>
    <w:rPr>
      <w:rFonts w:eastAsiaTheme="minorHAnsi"/>
      <w:lang w:val="de-DE" w:eastAsia="en-US"/>
    </w:rPr>
  </w:style>
  <w:style w:type="paragraph" w:customStyle="1" w:styleId="3743520A0547428C87E72D882BF7BE4317">
    <w:name w:val="3743520A0547428C87E72D882BF7BE4317"/>
    <w:rsid w:val="006C6880"/>
    <w:pPr>
      <w:spacing w:before="120" w:after="120" w:line="288" w:lineRule="auto"/>
    </w:pPr>
    <w:rPr>
      <w:rFonts w:eastAsiaTheme="minorHAnsi"/>
      <w:lang w:val="de-DE" w:eastAsia="en-US"/>
    </w:rPr>
  </w:style>
  <w:style w:type="paragraph" w:customStyle="1" w:styleId="5855A8F0725841F4BE67A30FBE6E044618">
    <w:name w:val="5855A8F0725841F4BE67A30FBE6E044618"/>
    <w:rsid w:val="006C6880"/>
    <w:pPr>
      <w:spacing w:before="120" w:after="120" w:line="288" w:lineRule="auto"/>
    </w:pPr>
    <w:rPr>
      <w:rFonts w:eastAsiaTheme="minorHAnsi"/>
      <w:lang w:val="de-DE" w:eastAsia="en-US"/>
    </w:rPr>
  </w:style>
  <w:style w:type="paragraph" w:customStyle="1" w:styleId="249D8C5260794EEFA77A67B22111A0A123">
    <w:name w:val="249D8C5260794EEFA77A67B22111A0A123"/>
    <w:rsid w:val="006C6880"/>
    <w:pPr>
      <w:spacing w:before="120" w:after="120" w:line="288" w:lineRule="auto"/>
      <w:ind w:left="720"/>
      <w:contextualSpacing/>
    </w:pPr>
    <w:rPr>
      <w:rFonts w:eastAsiaTheme="minorHAnsi"/>
      <w:lang w:val="de-DE" w:eastAsia="en-US"/>
    </w:rPr>
  </w:style>
  <w:style w:type="paragraph" w:customStyle="1" w:styleId="DE36C9859A84419AA19A51C86C56D42924">
    <w:name w:val="DE36C9859A84419AA19A51C86C56D42924"/>
    <w:rsid w:val="006C6880"/>
    <w:pPr>
      <w:spacing w:before="120" w:after="120" w:line="288" w:lineRule="auto"/>
      <w:ind w:left="720"/>
      <w:contextualSpacing/>
    </w:pPr>
    <w:rPr>
      <w:rFonts w:eastAsiaTheme="minorHAnsi"/>
      <w:lang w:val="de-DE" w:eastAsia="en-US"/>
    </w:rPr>
  </w:style>
  <w:style w:type="paragraph" w:customStyle="1" w:styleId="D32C0E74195D4990B41E36784FD4B7AC24">
    <w:name w:val="D32C0E74195D4990B41E36784FD4B7AC24"/>
    <w:rsid w:val="006C6880"/>
    <w:pPr>
      <w:spacing w:before="120" w:after="120" w:line="288" w:lineRule="auto"/>
      <w:ind w:left="720"/>
      <w:contextualSpacing/>
    </w:pPr>
    <w:rPr>
      <w:rFonts w:eastAsiaTheme="minorHAnsi"/>
      <w:lang w:val="de-DE" w:eastAsia="en-US"/>
    </w:rPr>
  </w:style>
  <w:style w:type="paragraph" w:customStyle="1" w:styleId="0D87DEECB39142AEA3AAFD489B1B41C015">
    <w:name w:val="0D87DEECB39142AEA3AAFD489B1B41C015"/>
    <w:rsid w:val="006C6880"/>
    <w:pPr>
      <w:spacing w:before="120" w:after="120" w:line="288" w:lineRule="auto"/>
    </w:pPr>
    <w:rPr>
      <w:rFonts w:eastAsiaTheme="minorHAnsi"/>
      <w:lang w:val="de-DE" w:eastAsia="en-US"/>
    </w:rPr>
  </w:style>
  <w:style w:type="paragraph" w:customStyle="1" w:styleId="70FE2611D0D648C686782C4F5DD97A9215">
    <w:name w:val="70FE2611D0D648C686782C4F5DD97A9215"/>
    <w:rsid w:val="006C6880"/>
    <w:pPr>
      <w:spacing w:before="120" w:after="120" w:line="288" w:lineRule="auto"/>
    </w:pPr>
    <w:rPr>
      <w:rFonts w:eastAsiaTheme="minorHAnsi"/>
      <w:lang w:val="de-DE" w:eastAsia="en-US"/>
    </w:rPr>
  </w:style>
  <w:style w:type="paragraph" w:customStyle="1" w:styleId="5579DD42966648C5A46134E10BDADD9215">
    <w:name w:val="5579DD42966648C5A46134E10BDADD9215"/>
    <w:rsid w:val="006C6880"/>
    <w:pPr>
      <w:spacing w:before="120" w:after="120" w:line="288" w:lineRule="auto"/>
    </w:pPr>
    <w:rPr>
      <w:rFonts w:eastAsiaTheme="minorHAnsi"/>
      <w:lang w:val="de-DE" w:eastAsia="en-US"/>
    </w:rPr>
  </w:style>
  <w:style w:type="paragraph" w:customStyle="1" w:styleId="AEE31F38B3864EEC8C25AB9326FB38B212">
    <w:name w:val="AEE31F38B3864EEC8C25AB9326FB38B212"/>
    <w:rsid w:val="006C6880"/>
    <w:pPr>
      <w:spacing w:before="120" w:after="120" w:line="288" w:lineRule="auto"/>
    </w:pPr>
    <w:rPr>
      <w:rFonts w:eastAsiaTheme="minorHAnsi"/>
      <w:lang w:val="de-DE" w:eastAsia="en-US"/>
    </w:rPr>
  </w:style>
  <w:style w:type="paragraph" w:customStyle="1" w:styleId="B4D63BA51926467D8FBD669F00689C5F12">
    <w:name w:val="B4D63BA51926467D8FBD669F00689C5F12"/>
    <w:rsid w:val="006C6880"/>
    <w:pPr>
      <w:spacing w:before="120" w:after="120" w:line="288" w:lineRule="auto"/>
    </w:pPr>
    <w:rPr>
      <w:rFonts w:eastAsiaTheme="minorHAnsi"/>
      <w:lang w:val="de-DE" w:eastAsia="en-US"/>
    </w:rPr>
  </w:style>
  <w:style w:type="paragraph" w:customStyle="1" w:styleId="ABAC7DDFD9D4409FBB31B0FE999E4B9A12">
    <w:name w:val="ABAC7DDFD9D4409FBB31B0FE999E4B9A12"/>
    <w:rsid w:val="006C6880"/>
    <w:pPr>
      <w:spacing w:before="120" w:after="120" w:line="288" w:lineRule="auto"/>
    </w:pPr>
    <w:rPr>
      <w:rFonts w:eastAsiaTheme="minorHAnsi"/>
      <w:lang w:val="de-DE" w:eastAsia="en-US"/>
    </w:rPr>
  </w:style>
  <w:style w:type="paragraph" w:customStyle="1" w:styleId="3E96857B38584145A8AEFC6E039A101315">
    <w:name w:val="3E96857B38584145A8AEFC6E039A101315"/>
    <w:rsid w:val="006C6880"/>
    <w:pPr>
      <w:spacing w:before="120" w:after="120" w:line="288" w:lineRule="auto"/>
    </w:pPr>
    <w:rPr>
      <w:rFonts w:eastAsiaTheme="minorHAnsi"/>
      <w:lang w:val="de-DE" w:eastAsia="en-US"/>
    </w:rPr>
  </w:style>
  <w:style w:type="paragraph" w:customStyle="1" w:styleId="183472954E5E471D83112FD67B911F5215">
    <w:name w:val="183472954E5E471D83112FD67B911F5215"/>
    <w:rsid w:val="006C6880"/>
    <w:pPr>
      <w:spacing w:before="120" w:after="120" w:line="288" w:lineRule="auto"/>
    </w:pPr>
    <w:rPr>
      <w:rFonts w:eastAsiaTheme="minorHAnsi"/>
      <w:lang w:val="de-DE" w:eastAsia="en-US"/>
    </w:rPr>
  </w:style>
  <w:style w:type="paragraph" w:customStyle="1" w:styleId="F1A9D142B44C439B8A5F4611C1F9D3F89">
    <w:name w:val="F1A9D142B44C439B8A5F4611C1F9D3F89"/>
    <w:rsid w:val="006C6880"/>
    <w:pPr>
      <w:spacing w:before="120" w:after="120" w:line="288" w:lineRule="auto"/>
    </w:pPr>
    <w:rPr>
      <w:rFonts w:eastAsiaTheme="minorHAnsi"/>
      <w:lang w:val="de-DE" w:eastAsia="en-US"/>
    </w:rPr>
  </w:style>
  <w:style w:type="paragraph" w:customStyle="1" w:styleId="23495994907D407BBE40F340682F2AB09">
    <w:name w:val="23495994907D407BBE40F340682F2AB09"/>
    <w:rsid w:val="006C6880"/>
    <w:pPr>
      <w:spacing w:before="120" w:after="120" w:line="288" w:lineRule="auto"/>
    </w:pPr>
    <w:rPr>
      <w:rFonts w:eastAsiaTheme="minorHAnsi"/>
      <w:lang w:val="de-DE" w:eastAsia="en-US"/>
    </w:rPr>
  </w:style>
  <w:style w:type="paragraph" w:customStyle="1" w:styleId="762DA126DB304F6B84B40D7D4B1596539">
    <w:name w:val="762DA126DB304F6B84B40D7D4B1596539"/>
    <w:rsid w:val="006C6880"/>
    <w:pPr>
      <w:spacing w:before="120" w:after="120" w:line="288" w:lineRule="auto"/>
    </w:pPr>
    <w:rPr>
      <w:rFonts w:eastAsiaTheme="minorHAnsi"/>
      <w:lang w:val="de-DE" w:eastAsia="en-US"/>
    </w:rPr>
  </w:style>
  <w:style w:type="paragraph" w:customStyle="1" w:styleId="1B4508550BB049859A46D9657ACC3A747">
    <w:name w:val="1B4508550BB049859A46D9657ACC3A747"/>
    <w:rsid w:val="006C6880"/>
    <w:pPr>
      <w:spacing w:before="120" w:after="120" w:line="288" w:lineRule="auto"/>
    </w:pPr>
    <w:rPr>
      <w:rFonts w:eastAsiaTheme="minorHAnsi"/>
      <w:lang w:val="de-DE" w:eastAsia="en-US"/>
    </w:rPr>
  </w:style>
  <w:style w:type="paragraph" w:customStyle="1" w:styleId="FBE25CCB6AFE4E17BBFFC110BFA3BF9F1">
    <w:name w:val="FBE25CCB6AFE4E17BBFFC110BFA3BF9F1"/>
    <w:rsid w:val="006C6880"/>
    <w:pPr>
      <w:spacing w:before="120" w:after="120" w:line="288" w:lineRule="auto"/>
    </w:pPr>
    <w:rPr>
      <w:rFonts w:eastAsiaTheme="minorHAnsi"/>
      <w:lang w:val="de-DE" w:eastAsia="en-US"/>
    </w:rPr>
  </w:style>
  <w:style w:type="paragraph" w:customStyle="1" w:styleId="0BF0B7F89E7B4F5CA3EDA2054A7C0A5A8">
    <w:name w:val="0BF0B7F89E7B4F5CA3EDA2054A7C0A5A8"/>
    <w:rsid w:val="006C6880"/>
    <w:pPr>
      <w:spacing w:before="120" w:after="120" w:line="288" w:lineRule="auto"/>
    </w:pPr>
    <w:rPr>
      <w:rFonts w:eastAsiaTheme="minorHAnsi"/>
      <w:lang w:val="de-DE" w:eastAsia="en-US"/>
    </w:rPr>
  </w:style>
  <w:style w:type="paragraph" w:customStyle="1" w:styleId="0E35CDB02B43491488BCA143F168FC608">
    <w:name w:val="0E35CDB02B43491488BCA143F168FC608"/>
    <w:rsid w:val="006C6880"/>
    <w:pPr>
      <w:spacing w:before="120" w:after="120" w:line="288" w:lineRule="auto"/>
    </w:pPr>
    <w:rPr>
      <w:rFonts w:eastAsiaTheme="minorHAnsi"/>
      <w:lang w:val="de-DE" w:eastAsia="en-US"/>
    </w:rPr>
  </w:style>
  <w:style w:type="paragraph" w:customStyle="1" w:styleId="DDD66183BD604FD283B1BA83380132D98">
    <w:name w:val="DDD66183BD604FD283B1BA83380132D98"/>
    <w:rsid w:val="006C6880"/>
    <w:pPr>
      <w:spacing w:before="120" w:after="120" w:line="288" w:lineRule="auto"/>
    </w:pPr>
    <w:rPr>
      <w:rFonts w:eastAsiaTheme="minorHAnsi"/>
      <w:lang w:val="de-DE" w:eastAsia="en-US"/>
    </w:rPr>
  </w:style>
  <w:style w:type="paragraph" w:customStyle="1" w:styleId="710718C12CDA4D219B07DC3F411DA55B8">
    <w:name w:val="710718C12CDA4D219B07DC3F411DA55B8"/>
    <w:rsid w:val="006C6880"/>
    <w:pPr>
      <w:spacing w:before="120" w:after="120" w:line="288" w:lineRule="auto"/>
    </w:pPr>
    <w:rPr>
      <w:rFonts w:eastAsiaTheme="minorHAnsi"/>
      <w:lang w:val="de-DE" w:eastAsia="en-US"/>
    </w:rPr>
  </w:style>
  <w:style w:type="paragraph" w:customStyle="1" w:styleId="CCE917A482F748689A6F6B980EFCA6BD8">
    <w:name w:val="CCE917A482F748689A6F6B980EFCA6BD8"/>
    <w:rsid w:val="006C6880"/>
    <w:pPr>
      <w:spacing w:before="120" w:after="120" w:line="288" w:lineRule="auto"/>
    </w:pPr>
    <w:rPr>
      <w:rFonts w:eastAsiaTheme="minorHAnsi"/>
      <w:lang w:val="de-DE" w:eastAsia="en-US"/>
    </w:rPr>
  </w:style>
  <w:style w:type="paragraph" w:customStyle="1" w:styleId="9DF06687B83C4D5A8CC18146040495AB8">
    <w:name w:val="9DF06687B83C4D5A8CC18146040495AB8"/>
    <w:rsid w:val="006C6880"/>
    <w:pPr>
      <w:spacing w:before="120" w:after="120" w:line="288" w:lineRule="auto"/>
    </w:pPr>
    <w:rPr>
      <w:rFonts w:eastAsiaTheme="minorHAnsi"/>
      <w:lang w:val="de-DE" w:eastAsia="en-US"/>
    </w:rPr>
  </w:style>
  <w:style w:type="paragraph" w:customStyle="1" w:styleId="B9BA3E7D6BC34E7EB012674706AAC4238">
    <w:name w:val="B9BA3E7D6BC34E7EB012674706AAC4238"/>
    <w:rsid w:val="006C6880"/>
    <w:pPr>
      <w:spacing w:before="120" w:after="120" w:line="288" w:lineRule="auto"/>
    </w:pPr>
    <w:rPr>
      <w:rFonts w:eastAsiaTheme="minorHAnsi"/>
      <w:lang w:val="de-DE" w:eastAsia="en-US"/>
    </w:rPr>
  </w:style>
  <w:style w:type="paragraph" w:customStyle="1" w:styleId="3743520A0547428C87E72D882BF7BE4318">
    <w:name w:val="3743520A0547428C87E72D882BF7BE4318"/>
    <w:rsid w:val="006C6880"/>
    <w:pPr>
      <w:spacing w:before="120" w:after="120" w:line="288" w:lineRule="auto"/>
    </w:pPr>
    <w:rPr>
      <w:rFonts w:eastAsiaTheme="minorHAnsi"/>
      <w:lang w:val="de-DE" w:eastAsia="en-US"/>
    </w:rPr>
  </w:style>
  <w:style w:type="paragraph" w:customStyle="1" w:styleId="5855A8F0725841F4BE67A30FBE6E044619">
    <w:name w:val="5855A8F0725841F4BE67A30FBE6E044619"/>
    <w:rsid w:val="006C6880"/>
    <w:pPr>
      <w:spacing w:before="120" w:after="120" w:line="288" w:lineRule="auto"/>
    </w:pPr>
    <w:rPr>
      <w:rFonts w:eastAsiaTheme="minorHAnsi"/>
      <w:lang w:val="de-DE" w:eastAsia="en-US"/>
    </w:rPr>
  </w:style>
  <w:style w:type="paragraph" w:customStyle="1" w:styleId="249D8C5260794EEFA77A67B22111A0A124">
    <w:name w:val="249D8C5260794EEFA77A67B22111A0A124"/>
    <w:rsid w:val="006C6880"/>
    <w:pPr>
      <w:spacing w:before="120" w:after="120" w:line="288" w:lineRule="auto"/>
      <w:ind w:left="720"/>
      <w:contextualSpacing/>
    </w:pPr>
    <w:rPr>
      <w:rFonts w:eastAsiaTheme="minorHAnsi"/>
      <w:lang w:val="de-DE" w:eastAsia="en-US"/>
    </w:rPr>
  </w:style>
  <w:style w:type="paragraph" w:customStyle="1" w:styleId="DE36C9859A84419AA19A51C86C56D42925">
    <w:name w:val="DE36C9859A84419AA19A51C86C56D42925"/>
    <w:rsid w:val="006C6880"/>
    <w:pPr>
      <w:spacing w:before="120" w:after="120" w:line="288" w:lineRule="auto"/>
      <w:ind w:left="720"/>
      <w:contextualSpacing/>
    </w:pPr>
    <w:rPr>
      <w:rFonts w:eastAsiaTheme="minorHAnsi"/>
      <w:lang w:val="de-DE" w:eastAsia="en-US"/>
    </w:rPr>
  </w:style>
  <w:style w:type="paragraph" w:customStyle="1" w:styleId="D32C0E74195D4990B41E36784FD4B7AC25">
    <w:name w:val="D32C0E74195D4990B41E36784FD4B7AC25"/>
    <w:rsid w:val="006C6880"/>
    <w:pPr>
      <w:spacing w:before="120" w:after="120" w:line="288" w:lineRule="auto"/>
      <w:ind w:left="720"/>
      <w:contextualSpacing/>
    </w:pPr>
    <w:rPr>
      <w:rFonts w:eastAsiaTheme="minorHAnsi"/>
      <w:lang w:val="de-DE" w:eastAsia="en-US"/>
    </w:rPr>
  </w:style>
  <w:style w:type="paragraph" w:customStyle="1" w:styleId="0D87DEECB39142AEA3AAFD489B1B41C016">
    <w:name w:val="0D87DEECB39142AEA3AAFD489B1B41C016"/>
    <w:rsid w:val="006C6880"/>
    <w:pPr>
      <w:spacing w:before="120" w:after="120" w:line="288" w:lineRule="auto"/>
    </w:pPr>
    <w:rPr>
      <w:rFonts w:eastAsiaTheme="minorHAnsi"/>
      <w:lang w:val="de-DE" w:eastAsia="en-US"/>
    </w:rPr>
  </w:style>
  <w:style w:type="paragraph" w:customStyle="1" w:styleId="70FE2611D0D648C686782C4F5DD97A9216">
    <w:name w:val="70FE2611D0D648C686782C4F5DD97A9216"/>
    <w:rsid w:val="006C6880"/>
    <w:pPr>
      <w:spacing w:before="120" w:after="120" w:line="288" w:lineRule="auto"/>
    </w:pPr>
    <w:rPr>
      <w:rFonts w:eastAsiaTheme="minorHAnsi"/>
      <w:lang w:val="de-DE" w:eastAsia="en-US"/>
    </w:rPr>
  </w:style>
  <w:style w:type="paragraph" w:customStyle="1" w:styleId="5579DD42966648C5A46134E10BDADD9216">
    <w:name w:val="5579DD42966648C5A46134E10BDADD9216"/>
    <w:rsid w:val="006C6880"/>
    <w:pPr>
      <w:spacing w:before="120" w:after="120" w:line="288" w:lineRule="auto"/>
    </w:pPr>
    <w:rPr>
      <w:rFonts w:eastAsiaTheme="minorHAnsi"/>
      <w:lang w:val="de-DE" w:eastAsia="en-US"/>
    </w:rPr>
  </w:style>
  <w:style w:type="paragraph" w:customStyle="1" w:styleId="AEE31F38B3864EEC8C25AB9326FB38B213">
    <w:name w:val="AEE31F38B3864EEC8C25AB9326FB38B213"/>
    <w:rsid w:val="006C6880"/>
    <w:pPr>
      <w:spacing w:before="120" w:after="120" w:line="288" w:lineRule="auto"/>
    </w:pPr>
    <w:rPr>
      <w:rFonts w:eastAsiaTheme="minorHAnsi"/>
      <w:lang w:val="de-DE" w:eastAsia="en-US"/>
    </w:rPr>
  </w:style>
  <w:style w:type="paragraph" w:customStyle="1" w:styleId="B4D63BA51926467D8FBD669F00689C5F13">
    <w:name w:val="B4D63BA51926467D8FBD669F00689C5F13"/>
    <w:rsid w:val="006C6880"/>
    <w:pPr>
      <w:spacing w:before="120" w:after="120" w:line="288" w:lineRule="auto"/>
    </w:pPr>
    <w:rPr>
      <w:rFonts w:eastAsiaTheme="minorHAnsi"/>
      <w:lang w:val="de-DE" w:eastAsia="en-US"/>
    </w:rPr>
  </w:style>
  <w:style w:type="paragraph" w:customStyle="1" w:styleId="ABAC7DDFD9D4409FBB31B0FE999E4B9A13">
    <w:name w:val="ABAC7DDFD9D4409FBB31B0FE999E4B9A13"/>
    <w:rsid w:val="006C6880"/>
    <w:pPr>
      <w:spacing w:before="120" w:after="120" w:line="288" w:lineRule="auto"/>
    </w:pPr>
    <w:rPr>
      <w:rFonts w:eastAsiaTheme="minorHAnsi"/>
      <w:lang w:val="de-DE" w:eastAsia="en-US"/>
    </w:rPr>
  </w:style>
  <w:style w:type="paragraph" w:customStyle="1" w:styleId="3E96857B38584145A8AEFC6E039A101316">
    <w:name w:val="3E96857B38584145A8AEFC6E039A101316"/>
    <w:rsid w:val="006C6880"/>
    <w:pPr>
      <w:spacing w:before="120" w:after="120" w:line="288" w:lineRule="auto"/>
    </w:pPr>
    <w:rPr>
      <w:rFonts w:eastAsiaTheme="minorHAnsi"/>
      <w:lang w:val="de-DE" w:eastAsia="en-US"/>
    </w:rPr>
  </w:style>
  <w:style w:type="paragraph" w:customStyle="1" w:styleId="183472954E5E471D83112FD67B911F5216">
    <w:name w:val="183472954E5E471D83112FD67B911F5216"/>
    <w:rsid w:val="006C6880"/>
    <w:pPr>
      <w:spacing w:before="120" w:after="120" w:line="288" w:lineRule="auto"/>
    </w:pPr>
    <w:rPr>
      <w:rFonts w:eastAsiaTheme="minorHAnsi"/>
      <w:lang w:val="de-DE" w:eastAsia="en-US"/>
    </w:rPr>
  </w:style>
  <w:style w:type="paragraph" w:customStyle="1" w:styleId="F1A9D142B44C439B8A5F4611C1F9D3F810">
    <w:name w:val="F1A9D142B44C439B8A5F4611C1F9D3F810"/>
    <w:rsid w:val="006C6880"/>
    <w:pPr>
      <w:spacing w:before="120" w:after="120" w:line="288" w:lineRule="auto"/>
    </w:pPr>
    <w:rPr>
      <w:rFonts w:eastAsiaTheme="minorHAnsi"/>
      <w:lang w:val="de-DE" w:eastAsia="en-US"/>
    </w:rPr>
  </w:style>
  <w:style w:type="paragraph" w:customStyle="1" w:styleId="23495994907D407BBE40F340682F2AB010">
    <w:name w:val="23495994907D407BBE40F340682F2AB010"/>
    <w:rsid w:val="006C6880"/>
    <w:pPr>
      <w:spacing w:before="120" w:after="120" w:line="288" w:lineRule="auto"/>
    </w:pPr>
    <w:rPr>
      <w:rFonts w:eastAsiaTheme="minorHAnsi"/>
      <w:lang w:val="de-DE" w:eastAsia="en-US"/>
    </w:rPr>
  </w:style>
  <w:style w:type="paragraph" w:customStyle="1" w:styleId="762DA126DB304F6B84B40D7D4B15965310">
    <w:name w:val="762DA126DB304F6B84B40D7D4B15965310"/>
    <w:rsid w:val="006C6880"/>
    <w:pPr>
      <w:spacing w:before="120" w:after="120" w:line="288" w:lineRule="auto"/>
    </w:pPr>
    <w:rPr>
      <w:rFonts w:eastAsiaTheme="minorHAnsi"/>
      <w:lang w:val="de-DE" w:eastAsia="en-US"/>
    </w:rPr>
  </w:style>
  <w:style w:type="paragraph" w:customStyle="1" w:styleId="1B4508550BB049859A46D9657ACC3A748">
    <w:name w:val="1B4508550BB049859A46D9657ACC3A748"/>
    <w:rsid w:val="006C6880"/>
    <w:pPr>
      <w:spacing w:before="120" w:after="120" w:line="288" w:lineRule="auto"/>
    </w:pPr>
    <w:rPr>
      <w:rFonts w:eastAsiaTheme="minorHAnsi"/>
      <w:lang w:val="de-DE" w:eastAsia="en-US"/>
    </w:rPr>
  </w:style>
  <w:style w:type="paragraph" w:customStyle="1" w:styleId="0BF0B7F89E7B4F5CA3EDA2054A7C0A5A9">
    <w:name w:val="0BF0B7F89E7B4F5CA3EDA2054A7C0A5A9"/>
    <w:rsid w:val="006C6880"/>
    <w:pPr>
      <w:spacing w:before="120" w:after="120" w:line="288" w:lineRule="auto"/>
    </w:pPr>
    <w:rPr>
      <w:rFonts w:eastAsiaTheme="minorHAnsi"/>
      <w:lang w:val="de-DE" w:eastAsia="en-US"/>
    </w:rPr>
  </w:style>
  <w:style w:type="paragraph" w:customStyle="1" w:styleId="0E35CDB02B43491488BCA143F168FC609">
    <w:name w:val="0E35CDB02B43491488BCA143F168FC609"/>
    <w:rsid w:val="006C6880"/>
    <w:pPr>
      <w:spacing w:before="120" w:after="120" w:line="288" w:lineRule="auto"/>
    </w:pPr>
    <w:rPr>
      <w:rFonts w:eastAsiaTheme="minorHAnsi"/>
      <w:lang w:val="de-DE" w:eastAsia="en-US"/>
    </w:rPr>
  </w:style>
  <w:style w:type="paragraph" w:customStyle="1" w:styleId="DDD66183BD604FD283B1BA83380132D99">
    <w:name w:val="DDD66183BD604FD283B1BA83380132D99"/>
    <w:rsid w:val="006C6880"/>
    <w:pPr>
      <w:spacing w:before="120" w:after="120" w:line="288" w:lineRule="auto"/>
    </w:pPr>
    <w:rPr>
      <w:rFonts w:eastAsiaTheme="minorHAnsi"/>
      <w:lang w:val="de-DE" w:eastAsia="en-US"/>
    </w:rPr>
  </w:style>
  <w:style w:type="paragraph" w:customStyle="1" w:styleId="710718C12CDA4D219B07DC3F411DA55B9">
    <w:name w:val="710718C12CDA4D219B07DC3F411DA55B9"/>
    <w:rsid w:val="006C6880"/>
    <w:pPr>
      <w:spacing w:before="120" w:after="120" w:line="288" w:lineRule="auto"/>
    </w:pPr>
    <w:rPr>
      <w:rFonts w:eastAsiaTheme="minorHAnsi"/>
      <w:lang w:val="de-DE" w:eastAsia="en-US"/>
    </w:rPr>
  </w:style>
  <w:style w:type="paragraph" w:customStyle="1" w:styleId="CCE917A482F748689A6F6B980EFCA6BD9">
    <w:name w:val="CCE917A482F748689A6F6B980EFCA6BD9"/>
    <w:rsid w:val="006C6880"/>
    <w:pPr>
      <w:spacing w:before="120" w:after="120" w:line="288" w:lineRule="auto"/>
    </w:pPr>
    <w:rPr>
      <w:rFonts w:eastAsiaTheme="minorHAnsi"/>
      <w:lang w:val="de-DE" w:eastAsia="en-US"/>
    </w:rPr>
  </w:style>
  <w:style w:type="paragraph" w:customStyle="1" w:styleId="9DF06687B83C4D5A8CC18146040495AB9">
    <w:name w:val="9DF06687B83C4D5A8CC18146040495AB9"/>
    <w:rsid w:val="006C6880"/>
    <w:pPr>
      <w:spacing w:before="120" w:after="120" w:line="288" w:lineRule="auto"/>
    </w:pPr>
    <w:rPr>
      <w:rFonts w:eastAsiaTheme="minorHAnsi"/>
      <w:lang w:val="de-DE" w:eastAsia="en-US"/>
    </w:rPr>
  </w:style>
  <w:style w:type="paragraph" w:customStyle="1" w:styleId="B9BA3E7D6BC34E7EB012674706AAC4239">
    <w:name w:val="B9BA3E7D6BC34E7EB012674706AAC4239"/>
    <w:rsid w:val="006C6880"/>
    <w:pPr>
      <w:spacing w:before="120" w:after="120" w:line="288" w:lineRule="auto"/>
    </w:pPr>
    <w:rPr>
      <w:rFonts w:eastAsiaTheme="minorHAnsi"/>
      <w:lang w:val="de-DE" w:eastAsia="en-US"/>
    </w:rPr>
  </w:style>
  <w:style w:type="paragraph" w:customStyle="1" w:styleId="3743520A0547428C87E72D882BF7BE4319">
    <w:name w:val="3743520A0547428C87E72D882BF7BE4319"/>
    <w:rsid w:val="006C6880"/>
    <w:pPr>
      <w:spacing w:before="120" w:after="120" w:line="288" w:lineRule="auto"/>
    </w:pPr>
    <w:rPr>
      <w:rFonts w:eastAsiaTheme="minorHAnsi"/>
      <w:lang w:val="de-DE" w:eastAsia="en-US"/>
    </w:rPr>
  </w:style>
  <w:style w:type="paragraph" w:customStyle="1" w:styleId="5855A8F0725841F4BE67A30FBE6E044620">
    <w:name w:val="5855A8F0725841F4BE67A30FBE6E044620"/>
    <w:rsid w:val="006C6880"/>
    <w:pPr>
      <w:spacing w:before="120" w:after="120" w:line="288" w:lineRule="auto"/>
    </w:pPr>
    <w:rPr>
      <w:rFonts w:eastAsiaTheme="minorHAnsi"/>
      <w:lang w:val="de-DE" w:eastAsia="en-US"/>
    </w:rPr>
  </w:style>
  <w:style w:type="paragraph" w:customStyle="1" w:styleId="249D8C5260794EEFA77A67B22111A0A125">
    <w:name w:val="249D8C5260794EEFA77A67B22111A0A125"/>
    <w:rsid w:val="006C6880"/>
    <w:pPr>
      <w:spacing w:before="120" w:after="120" w:line="288" w:lineRule="auto"/>
      <w:ind w:left="720"/>
      <w:contextualSpacing/>
    </w:pPr>
    <w:rPr>
      <w:rFonts w:eastAsiaTheme="minorHAnsi"/>
      <w:lang w:val="de-DE" w:eastAsia="en-US"/>
    </w:rPr>
  </w:style>
  <w:style w:type="paragraph" w:customStyle="1" w:styleId="DE36C9859A84419AA19A51C86C56D42926">
    <w:name w:val="DE36C9859A84419AA19A51C86C56D42926"/>
    <w:rsid w:val="006C6880"/>
    <w:pPr>
      <w:spacing w:before="120" w:after="120" w:line="288" w:lineRule="auto"/>
      <w:ind w:left="720"/>
      <w:contextualSpacing/>
    </w:pPr>
    <w:rPr>
      <w:rFonts w:eastAsiaTheme="minorHAnsi"/>
      <w:lang w:val="de-DE" w:eastAsia="en-US"/>
    </w:rPr>
  </w:style>
  <w:style w:type="paragraph" w:customStyle="1" w:styleId="D32C0E74195D4990B41E36784FD4B7AC26">
    <w:name w:val="D32C0E74195D4990B41E36784FD4B7AC26"/>
    <w:rsid w:val="006C6880"/>
    <w:pPr>
      <w:spacing w:before="120" w:after="120" w:line="288" w:lineRule="auto"/>
      <w:ind w:left="720"/>
      <w:contextualSpacing/>
    </w:pPr>
    <w:rPr>
      <w:rFonts w:eastAsiaTheme="minorHAnsi"/>
      <w:lang w:val="de-DE" w:eastAsia="en-US"/>
    </w:rPr>
  </w:style>
  <w:style w:type="paragraph" w:customStyle="1" w:styleId="0D87DEECB39142AEA3AAFD489B1B41C017">
    <w:name w:val="0D87DEECB39142AEA3AAFD489B1B41C017"/>
    <w:rsid w:val="006C6880"/>
    <w:pPr>
      <w:spacing w:before="120" w:after="120" w:line="288" w:lineRule="auto"/>
    </w:pPr>
    <w:rPr>
      <w:rFonts w:eastAsiaTheme="minorHAnsi"/>
      <w:lang w:val="de-DE" w:eastAsia="en-US"/>
    </w:rPr>
  </w:style>
  <w:style w:type="paragraph" w:customStyle="1" w:styleId="70FE2611D0D648C686782C4F5DD97A9217">
    <w:name w:val="70FE2611D0D648C686782C4F5DD97A9217"/>
    <w:rsid w:val="006C6880"/>
    <w:pPr>
      <w:spacing w:before="120" w:after="120" w:line="288" w:lineRule="auto"/>
    </w:pPr>
    <w:rPr>
      <w:rFonts w:eastAsiaTheme="minorHAnsi"/>
      <w:lang w:val="de-DE" w:eastAsia="en-US"/>
    </w:rPr>
  </w:style>
  <w:style w:type="paragraph" w:customStyle="1" w:styleId="5579DD42966648C5A46134E10BDADD9217">
    <w:name w:val="5579DD42966648C5A46134E10BDADD9217"/>
    <w:rsid w:val="006C6880"/>
    <w:pPr>
      <w:spacing w:before="120" w:after="120" w:line="288" w:lineRule="auto"/>
    </w:pPr>
    <w:rPr>
      <w:rFonts w:eastAsiaTheme="minorHAnsi"/>
      <w:lang w:val="de-DE" w:eastAsia="en-US"/>
    </w:rPr>
  </w:style>
  <w:style w:type="paragraph" w:customStyle="1" w:styleId="AEE31F38B3864EEC8C25AB9326FB38B214">
    <w:name w:val="AEE31F38B3864EEC8C25AB9326FB38B214"/>
    <w:rsid w:val="006C6880"/>
    <w:pPr>
      <w:spacing w:before="120" w:after="120" w:line="288" w:lineRule="auto"/>
    </w:pPr>
    <w:rPr>
      <w:rFonts w:eastAsiaTheme="minorHAnsi"/>
      <w:lang w:val="de-DE" w:eastAsia="en-US"/>
    </w:rPr>
  </w:style>
  <w:style w:type="paragraph" w:customStyle="1" w:styleId="B4D63BA51926467D8FBD669F00689C5F14">
    <w:name w:val="B4D63BA51926467D8FBD669F00689C5F14"/>
    <w:rsid w:val="006C6880"/>
    <w:pPr>
      <w:spacing w:before="120" w:after="120" w:line="288" w:lineRule="auto"/>
    </w:pPr>
    <w:rPr>
      <w:rFonts w:eastAsiaTheme="minorHAnsi"/>
      <w:lang w:val="de-DE" w:eastAsia="en-US"/>
    </w:rPr>
  </w:style>
  <w:style w:type="paragraph" w:customStyle="1" w:styleId="ABAC7DDFD9D4409FBB31B0FE999E4B9A14">
    <w:name w:val="ABAC7DDFD9D4409FBB31B0FE999E4B9A14"/>
    <w:rsid w:val="006C6880"/>
    <w:pPr>
      <w:spacing w:before="120" w:after="120" w:line="288" w:lineRule="auto"/>
    </w:pPr>
    <w:rPr>
      <w:rFonts w:eastAsiaTheme="minorHAnsi"/>
      <w:lang w:val="de-DE" w:eastAsia="en-US"/>
    </w:rPr>
  </w:style>
  <w:style w:type="paragraph" w:customStyle="1" w:styleId="3E96857B38584145A8AEFC6E039A101317">
    <w:name w:val="3E96857B38584145A8AEFC6E039A101317"/>
    <w:rsid w:val="006C6880"/>
    <w:pPr>
      <w:spacing w:before="120" w:after="120" w:line="288" w:lineRule="auto"/>
    </w:pPr>
    <w:rPr>
      <w:rFonts w:eastAsiaTheme="minorHAnsi"/>
      <w:lang w:val="de-DE" w:eastAsia="en-US"/>
    </w:rPr>
  </w:style>
  <w:style w:type="paragraph" w:customStyle="1" w:styleId="183472954E5E471D83112FD67B911F5217">
    <w:name w:val="183472954E5E471D83112FD67B911F5217"/>
    <w:rsid w:val="006C6880"/>
    <w:pPr>
      <w:spacing w:before="120" w:after="120" w:line="288" w:lineRule="auto"/>
    </w:pPr>
    <w:rPr>
      <w:rFonts w:eastAsiaTheme="minorHAnsi"/>
      <w:lang w:val="de-DE" w:eastAsia="en-US"/>
    </w:rPr>
  </w:style>
  <w:style w:type="paragraph" w:customStyle="1" w:styleId="F1A9D142B44C439B8A5F4611C1F9D3F811">
    <w:name w:val="F1A9D142B44C439B8A5F4611C1F9D3F811"/>
    <w:rsid w:val="006C6880"/>
    <w:pPr>
      <w:spacing w:before="120" w:after="120" w:line="288" w:lineRule="auto"/>
    </w:pPr>
    <w:rPr>
      <w:rFonts w:eastAsiaTheme="minorHAnsi"/>
      <w:lang w:val="de-DE" w:eastAsia="en-US"/>
    </w:rPr>
  </w:style>
  <w:style w:type="paragraph" w:customStyle="1" w:styleId="23495994907D407BBE40F340682F2AB011">
    <w:name w:val="23495994907D407BBE40F340682F2AB011"/>
    <w:rsid w:val="006C6880"/>
    <w:pPr>
      <w:spacing w:before="120" w:after="120" w:line="288" w:lineRule="auto"/>
    </w:pPr>
    <w:rPr>
      <w:rFonts w:eastAsiaTheme="minorHAnsi"/>
      <w:lang w:val="de-DE" w:eastAsia="en-US"/>
    </w:rPr>
  </w:style>
  <w:style w:type="paragraph" w:customStyle="1" w:styleId="762DA126DB304F6B84B40D7D4B15965311">
    <w:name w:val="762DA126DB304F6B84B40D7D4B15965311"/>
    <w:rsid w:val="006C6880"/>
    <w:pPr>
      <w:spacing w:before="120" w:after="120" w:line="288" w:lineRule="auto"/>
    </w:pPr>
    <w:rPr>
      <w:rFonts w:eastAsiaTheme="minorHAnsi"/>
      <w:lang w:val="de-DE" w:eastAsia="en-US"/>
    </w:rPr>
  </w:style>
  <w:style w:type="paragraph" w:customStyle="1" w:styleId="1B4508550BB049859A46D9657ACC3A749">
    <w:name w:val="1B4508550BB049859A46D9657ACC3A749"/>
    <w:rsid w:val="006C6880"/>
    <w:pPr>
      <w:spacing w:before="120" w:after="120" w:line="288" w:lineRule="auto"/>
    </w:pPr>
    <w:rPr>
      <w:rFonts w:eastAsiaTheme="minorHAnsi"/>
      <w:lang w:val="de-DE" w:eastAsia="en-US"/>
    </w:rPr>
  </w:style>
  <w:style w:type="paragraph" w:customStyle="1" w:styleId="FBE25CCB6AFE4E17BBFFC110BFA3BF9F2">
    <w:name w:val="FBE25CCB6AFE4E17BBFFC110BFA3BF9F2"/>
    <w:rsid w:val="006C6880"/>
    <w:pPr>
      <w:spacing w:before="120" w:after="120" w:line="288" w:lineRule="auto"/>
      <w:ind w:left="720"/>
      <w:contextualSpacing/>
    </w:pPr>
    <w:rPr>
      <w:rFonts w:eastAsiaTheme="minorHAnsi"/>
      <w:lang w:val="de-DE" w:eastAsia="en-US"/>
    </w:rPr>
  </w:style>
  <w:style w:type="paragraph" w:customStyle="1" w:styleId="0BF0B7F89E7B4F5CA3EDA2054A7C0A5A10">
    <w:name w:val="0BF0B7F89E7B4F5CA3EDA2054A7C0A5A10"/>
    <w:rsid w:val="006C6880"/>
    <w:pPr>
      <w:spacing w:before="120" w:after="120" w:line="288" w:lineRule="auto"/>
    </w:pPr>
    <w:rPr>
      <w:rFonts w:eastAsiaTheme="minorHAnsi"/>
      <w:lang w:val="de-DE" w:eastAsia="en-US"/>
    </w:rPr>
  </w:style>
  <w:style w:type="paragraph" w:customStyle="1" w:styleId="0E35CDB02B43491488BCA143F168FC6010">
    <w:name w:val="0E35CDB02B43491488BCA143F168FC6010"/>
    <w:rsid w:val="006C6880"/>
    <w:pPr>
      <w:spacing w:before="120" w:after="120" w:line="288" w:lineRule="auto"/>
    </w:pPr>
    <w:rPr>
      <w:rFonts w:eastAsiaTheme="minorHAnsi"/>
      <w:lang w:val="de-DE" w:eastAsia="en-US"/>
    </w:rPr>
  </w:style>
  <w:style w:type="paragraph" w:customStyle="1" w:styleId="DDD66183BD604FD283B1BA83380132D910">
    <w:name w:val="DDD66183BD604FD283B1BA83380132D910"/>
    <w:rsid w:val="006C6880"/>
    <w:pPr>
      <w:spacing w:before="120" w:after="120" w:line="288" w:lineRule="auto"/>
    </w:pPr>
    <w:rPr>
      <w:rFonts w:eastAsiaTheme="minorHAnsi"/>
      <w:lang w:val="de-DE" w:eastAsia="en-US"/>
    </w:rPr>
  </w:style>
  <w:style w:type="paragraph" w:customStyle="1" w:styleId="710718C12CDA4D219B07DC3F411DA55B10">
    <w:name w:val="710718C12CDA4D219B07DC3F411DA55B10"/>
    <w:rsid w:val="006C6880"/>
    <w:pPr>
      <w:spacing w:before="120" w:after="120" w:line="288" w:lineRule="auto"/>
    </w:pPr>
    <w:rPr>
      <w:rFonts w:eastAsiaTheme="minorHAnsi"/>
      <w:lang w:val="de-DE" w:eastAsia="en-US"/>
    </w:rPr>
  </w:style>
  <w:style w:type="paragraph" w:customStyle="1" w:styleId="CCE917A482F748689A6F6B980EFCA6BD10">
    <w:name w:val="CCE917A482F748689A6F6B980EFCA6BD10"/>
    <w:rsid w:val="006C6880"/>
    <w:pPr>
      <w:spacing w:before="120" w:after="120" w:line="288" w:lineRule="auto"/>
    </w:pPr>
    <w:rPr>
      <w:rFonts w:eastAsiaTheme="minorHAnsi"/>
      <w:lang w:val="de-DE" w:eastAsia="en-US"/>
    </w:rPr>
  </w:style>
  <w:style w:type="paragraph" w:customStyle="1" w:styleId="9DF06687B83C4D5A8CC18146040495AB10">
    <w:name w:val="9DF06687B83C4D5A8CC18146040495AB10"/>
    <w:rsid w:val="006C6880"/>
    <w:pPr>
      <w:spacing w:before="120" w:after="120" w:line="288" w:lineRule="auto"/>
    </w:pPr>
    <w:rPr>
      <w:rFonts w:eastAsiaTheme="minorHAnsi"/>
      <w:lang w:val="de-DE" w:eastAsia="en-US"/>
    </w:rPr>
  </w:style>
  <w:style w:type="paragraph" w:customStyle="1" w:styleId="B9BA3E7D6BC34E7EB012674706AAC42310">
    <w:name w:val="B9BA3E7D6BC34E7EB012674706AAC42310"/>
    <w:rsid w:val="006C6880"/>
    <w:pPr>
      <w:spacing w:before="120" w:after="120" w:line="288" w:lineRule="auto"/>
    </w:pPr>
    <w:rPr>
      <w:rFonts w:eastAsiaTheme="minorHAnsi"/>
      <w:lang w:val="de-DE" w:eastAsia="en-US"/>
    </w:rPr>
  </w:style>
  <w:style w:type="paragraph" w:customStyle="1" w:styleId="3743520A0547428C87E72D882BF7BE4320">
    <w:name w:val="3743520A0547428C87E72D882BF7BE4320"/>
    <w:rsid w:val="006C6880"/>
    <w:pPr>
      <w:spacing w:before="120" w:after="120" w:line="288" w:lineRule="auto"/>
    </w:pPr>
    <w:rPr>
      <w:rFonts w:eastAsiaTheme="minorHAnsi"/>
      <w:lang w:val="de-DE" w:eastAsia="en-US"/>
    </w:rPr>
  </w:style>
  <w:style w:type="paragraph" w:customStyle="1" w:styleId="5855A8F0725841F4BE67A30FBE6E044621">
    <w:name w:val="5855A8F0725841F4BE67A30FBE6E044621"/>
    <w:rsid w:val="006C6880"/>
    <w:pPr>
      <w:spacing w:before="120" w:after="120" w:line="288" w:lineRule="auto"/>
    </w:pPr>
    <w:rPr>
      <w:rFonts w:eastAsiaTheme="minorHAnsi"/>
      <w:lang w:val="de-DE" w:eastAsia="en-US"/>
    </w:rPr>
  </w:style>
  <w:style w:type="paragraph" w:customStyle="1" w:styleId="249D8C5260794EEFA77A67B22111A0A126">
    <w:name w:val="249D8C5260794EEFA77A67B22111A0A126"/>
    <w:rsid w:val="006C6880"/>
    <w:pPr>
      <w:spacing w:before="120" w:after="120" w:line="288" w:lineRule="auto"/>
      <w:ind w:left="720"/>
      <w:contextualSpacing/>
    </w:pPr>
    <w:rPr>
      <w:rFonts w:eastAsiaTheme="minorHAnsi"/>
      <w:lang w:val="de-DE" w:eastAsia="en-US"/>
    </w:rPr>
  </w:style>
  <w:style w:type="paragraph" w:customStyle="1" w:styleId="DE36C9859A84419AA19A51C86C56D42927">
    <w:name w:val="DE36C9859A84419AA19A51C86C56D42927"/>
    <w:rsid w:val="006C6880"/>
    <w:pPr>
      <w:spacing w:before="120" w:after="120" w:line="288" w:lineRule="auto"/>
      <w:ind w:left="720"/>
      <w:contextualSpacing/>
    </w:pPr>
    <w:rPr>
      <w:rFonts w:eastAsiaTheme="minorHAnsi"/>
      <w:lang w:val="de-DE" w:eastAsia="en-US"/>
    </w:rPr>
  </w:style>
  <w:style w:type="paragraph" w:customStyle="1" w:styleId="D32C0E74195D4990B41E36784FD4B7AC27">
    <w:name w:val="D32C0E74195D4990B41E36784FD4B7AC27"/>
    <w:rsid w:val="006C6880"/>
    <w:pPr>
      <w:spacing w:before="120" w:after="120" w:line="288" w:lineRule="auto"/>
      <w:ind w:left="720"/>
      <w:contextualSpacing/>
    </w:pPr>
    <w:rPr>
      <w:rFonts w:eastAsiaTheme="minorHAnsi"/>
      <w:lang w:val="de-DE" w:eastAsia="en-US"/>
    </w:rPr>
  </w:style>
  <w:style w:type="paragraph" w:customStyle="1" w:styleId="0D87DEECB39142AEA3AAFD489B1B41C018">
    <w:name w:val="0D87DEECB39142AEA3AAFD489B1B41C018"/>
    <w:rsid w:val="006C6880"/>
    <w:pPr>
      <w:spacing w:before="120" w:after="120" w:line="288" w:lineRule="auto"/>
    </w:pPr>
    <w:rPr>
      <w:rFonts w:eastAsiaTheme="minorHAnsi"/>
      <w:lang w:val="de-DE" w:eastAsia="en-US"/>
    </w:rPr>
  </w:style>
  <w:style w:type="paragraph" w:customStyle="1" w:styleId="70FE2611D0D648C686782C4F5DD97A9218">
    <w:name w:val="70FE2611D0D648C686782C4F5DD97A9218"/>
    <w:rsid w:val="006C6880"/>
    <w:pPr>
      <w:spacing w:before="120" w:after="120" w:line="288" w:lineRule="auto"/>
    </w:pPr>
    <w:rPr>
      <w:rFonts w:eastAsiaTheme="minorHAnsi"/>
      <w:lang w:val="de-DE" w:eastAsia="en-US"/>
    </w:rPr>
  </w:style>
  <w:style w:type="paragraph" w:customStyle="1" w:styleId="5579DD42966648C5A46134E10BDADD9218">
    <w:name w:val="5579DD42966648C5A46134E10BDADD9218"/>
    <w:rsid w:val="006C6880"/>
    <w:pPr>
      <w:spacing w:before="120" w:after="120" w:line="288" w:lineRule="auto"/>
    </w:pPr>
    <w:rPr>
      <w:rFonts w:eastAsiaTheme="minorHAnsi"/>
      <w:lang w:val="de-DE" w:eastAsia="en-US"/>
    </w:rPr>
  </w:style>
  <w:style w:type="paragraph" w:customStyle="1" w:styleId="AEE31F38B3864EEC8C25AB9326FB38B215">
    <w:name w:val="AEE31F38B3864EEC8C25AB9326FB38B215"/>
    <w:rsid w:val="006C6880"/>
    <w:pPr>
      <w:spacing w:before="120" w:after="120" w:line="288" w:lineRule="auto"/>
    </w:pPr>
    <w:rPr>
      <w:rFonts w:eastAsiaTheme="minorHAnsi"/>
      <w:lang w:val="de-DE" w:eastAsia="en-US"/>
    </w:rPr>
  </w:style>
  <w:style w:type="paragraph" w:customStyle="1" w:styleId="B4D63BA51926467D8FBD669F00689C5F15">
    <w:name w:val="B4D63BA51926467D8FBD669F00689C5F15"/>
    <w:rsid w:val="006C6880"/>
    <w:pPr>
      <w:spacing w:before="120" w:after="120" w:line="288" w:lineRule="auto"/>
    </w:pPr>
    <w:rPr>
      <w:rFonts w:eastAsiaTheme="minorHAnsi"/>
      <w:lang w:val="de-DE" w:eastAsia="en-US"/>
    </w:rPr>
  </w:style>
  <w:style w:type="paragraph" w:customStyle="1" w:styleId="ABAC7DDFD9D4409FBB31B0FE999E4B9A15">
    <w:name w:val="ABAC7DDFD9D4409FBB31B0FE999E4B9A15"/>
    <w:rsid w:val="006C6880"/>
    <w:pPr>
      <w:spacing w:before="120" w:after="120" w:line="288" w:lineRule="auto"/>
    </w:pPr>
    <w:rPr>
      <w:rFonts w:eastAsiaTheme="minorHAnsi"/>
      <w:lang w:val="de-DE" w:eastAsia="en-US"/>
    </w:rPr>
  </w:style>
  <w:style w:type="paragraph" w:customStyle="1" w:styleId="3E96857B38584145A8AEFC6E039A101318">
    <w:name w:val="3E96857B38584145A8AEFC6E039A101318"/>
    <w:rsid w:val="006C6880"/>
    <w:pPr>
      <w:spacing w:before="120" w:after="120" w:line="288" w:lineRule="auto"/>
    </w:pPr>
    <w:rPr>
      <w:rFonts w:eastAsiaTheme="minorHAnsi"/>
      <w:lang w:val="de-DE" w:eastAsia="en-US"/>
    </w:rPr>
  </w:style>
  <w:style w:type="paragraph" w:customStyle="1" w:styleId="183472954E5E471D83112FD67B911F5218">
    <w:name w:val="183472954E5E471D83112FD67B911F5218"/>
    <w:rsid w:val="006C6880"/>
    <w:pPr>
      <w:spacing w:before="120" w:after="120" w:line="288" w:lineRule="auto"/>
    </w:pPr>
    <w:rPr>
      <w:rFonts w:eastAsiaTheme="minorHAnsi"/>
      <w:lang w:val="de-DE" w:eastAsia="en-US"/>
    </w:rPr>
  </w:style>
  <w:style w:type="paragraph" w:customStyle="1" w:styleId="C5B23110BCCB47CC84AA74EEEF4DBF92">
    <w:name w:val="C5B23110BCCB47CC84AA74EEEF4DBF92"/>
    <w:rsid w:val="006C6880"/>
  </w:style>
  <w:style w:type="paragraph" w:customStyle="1" w:styleId="F1E492F3679846E893781CF0D89A9485">
    <w:name w:val="F1E492F3679846E893781CF0D89A9485"/>
    <w:rsid w:val="006C6880"/>
  </w:style>
  <w:style w:type="paragraph" w:customStyle="1" w:styleId="50E5FF1994504B23AFF24A643CDC051D">
    <w:name w:val="50E5FF1994504B23AFF24A643CDC051D"/>
    <w:rsid w:val="006C6880"/>
  </w:style>
  <w:style w:type="paragraph" w:customStyle="1" w:styleId="109CA3C82CA644D6B572680161C37CF2">
    <w:name w:val="109CA3C82CA644D6B572680161C37CF2"/>
    <w:rsid w:val="006C6880"/>
  </w:style>
  <w:style w:type="paragraph" w:customStyle="1" w:styleId="EA9FF29C56F349C78C9D6035EF787EDC">
    <w:name w:val="EA9FF29C56F349C78C9D6035EF787EDC"/>
    <w:rsid w:val="006C6880"/>
  </w:style>
  <w:style w:type="paragraph" w:customStyle="1" w:styleId="B86D890E52B54478BAA4899E8C113F28">
    <w:name w:val="B86D890E52B54478BAA4899E8C113F28"/>
    <w:rsid w:val="006C6880"/>
  </w:style>
  <w:style w:type="paragraph" w:customStyle="1" w:styleId="F1A9D142B44C439B8A5F4611C1F9D3F812">
    <w:name w:val="F1A9D142B44C439B8A5F4611C1F9D3F812"/>
    <w:rsid w:val="006C6880"/>
    <w:pPr>
      <w:spacing w:before="120" w:after="120" w:line="288" w:lineRule="auto"/>
    </w:pPr>
    <w:rPr>
      <w:rFonts w:eastAsiaTheme="minorHAnsi"/>
      <w:lang w:val="de-DE" w:eastAsia="en-US"/>
    </w:rPr>
  </w:style>
  <w:style w:type="paragraph" w:customStyle="1" w:styleId="23495994907D407BBE40F340682F2AB012">
    <w:name w:val="23495994907D407BBE40F340682F2AB012"/>
    <w:rsid w:val="006C6880"/>
    <w:pPr>
      <w:spacing w:before="120" w:after="120" w:line="288" w:lineRule="auto"/>
    </w:pPr>
    <w:rPr>
      <w:rFonts w:eastAsiaTheme="minorHAnsi"/>
      <w:lang w:val="de-DE" w:eastAsia="en-US"/>
    </w:rPr>
  </w:style>
  <w:style w:type="paragraph" w:customStyle="1" w:styleId="762DA126DB304F6B84B40D7D4B15965312">
    <w:name w:val="762DA126DB304F6B84B40D7D4B15965312"/>
    <w:rsid w:val="006C6880"/>
    <w:pPr>
      <w:spacing w:before="120" w:after="120" w:line="288" w:lineRule="auto"/>
    </w:pPr>
    <w:rPr>
      <w:rFonts w:eastAsiaTheme="minorHAnsi"/>
      <w:lang w:val="de-DE" w:eastAsia="en-US"/>
    </w:rPr>
  </w:style>
  <w:style w:type="paragraph" w:customStyle="1" w:styleId="1B4508550BB049859A46D9657ACC3A7410">
    <w:name w:val="1B4508550BB049859A46D9657ACC3A7410"/>
    <w:rsid w:val="006C6880"/>
    <w:pPr>
      <w:spacing w:before="120" w:after="120" w:line="288" w:lineRule="auto"/>
    </w:pPr>
    <w:rPr>
      <w:rFonts w:eastAsiaTheme="minorHAnsi"/>
      <w:lang w:val="de-DE" w:eastAsia="en-US"/>
    </w:rPr>
  </w:style>
  <w:style w:type="paragraph" w:customStyle="1" w:styleId="FBE25CCB6AFE4E17BBFFC110BFA3BF9F3">
    <w:name w:val="FBE25CCB6AFE4E17BBFFC110BFA3BF9F3"/>
    <w:rsid w:val="006C6880"/>
    <w:pPr>
      <w:spacing w:before="120" w:after="120" w:line="288" w:lineRule="auto"/>
      <w:ind w:left="720"/>
      <w:contextualSpacing/>
    </w:pPr>
    <w:rPr>
      <w:rFonts w:eastAsiaTheme="minorHAnsi"/>
      <w:lang w:val="de-DE" w:eastAsia="en-US"/>
    </w:rPr>
  </w:style>
  <w:style w:type="paragraph" w:customStyle="1" w:styleId="0BF0B7F89E7B4F5CA3EDA2054A7C0A5A11">
    <w:name w:val="0BF0B7F89E7B4F5CA3EDA2054A7C0A5A11"/>
    <w:rsid w:val="006C6880"/>
    <w:pPr>
      <w:spacing w:before="120" w:after="120" w:line="288" w:lineRule="auto"/>
    </w:pPr>
    <w:rPr>
      <w:rFonts w:eastAsiaTheme="minorHAnsi"/>
      <w:lang w:val="de-DE" w:eastAsia="en-US"/>
    </w:rPr>
  </w:style>
  <w:style w:type="paragraph" w:customStyle="1" w:styleId="0E35CDB02B43491488BCA143F168FC6011">
    <w:name w:val="0E35CDB02B43491488BCA143F168FC6011"/>
    <w:rsid w:val="006C6880"/>
    <w:pPr>
      <w:spacing w:before="120" w:after="120" w:line="288" w:lineRule="auto"/>
    </w:pPr>
    <w:rPr>
      <w:rFonts w:eastAsiaTheme="minorHAnsi"/>
      <w:lang w:val="de-DE" w:eastAsia="en-US"/>
    </w:rPr>
  </w:style>
  <w:style w:type="paragraph" w:customStyle="1" w:styleId="DDD66183BD604FD283B1BA83380132D911">
    <w:name w:val="DDD66183BD604FD283B1BA83380132D911"/>
    <w:rsid w:val="006C6880"/>
    <w:pPr>
      <w:spacing w:before="120" w:after="120" w:line="288" w:lineRule="auto"/>
    </w:pPr>
    <w:rPr>
      <w:rFonts w:eastAsiaTheme="minorHAnsi"/>
      <w:lang w:val="de-DE" w:eastAsia="en-US"/>
    </w:rPr>
  </w:style>
  <w:style w:type="paragraph" w:customStyle="1" w:styleId="710718C12CDA4D219B07DC3F411DA55B11">
    <w:name w:val="710718C12CDA4D219B07DC3F411DA55B11"/>
    <w:rsid w:val="006C6880"/>
    <w:pPr>
      <w:spacing w:before="120" w:after="120" w:line="288" w:lineRule="auto"/>
    </w:pPr>
    <w:rPr>
      <w:rFonts w:eastAsiaTheme="minorHAnsi"/>
      <w:lang w:val="de-DE" w:eastAsia="en-US"/>
    </w:rPr>
  </w:style>
  <w:style w:type="paragraph" w:customStyle="1" w:styleId="CCE917A482F748689A6F6B980EFCA6BD11">
    <w:name w:val="CCE917A482F748689A6F6B980EFCA6BD11"/>
    <w:rsid w:val="006C6880"/>
    <w:pPr>
      <w:spacing w:before="120" w:after="120" w:line="288" w:lineRule="auto"/>
    </w:pPr>
    <w:rPr>
      <w:rFonts w:eastAsiaTheme="minorHAnsi"/>
      <w:lang w:val="de-DE" w:eastAsia="en-US"/>
    </w:rPr>
  </w:style>
  <w:style w:type="paragraph" w:customStyle="1" w:styleId="9DF06687B83C4D5A8CC18146040495AB11">
    <w:name w:val="9DF06687B83C4D5A8CC18146040495AB11"/>
    <w:rsid w:val="006C6880"/>
    <w:pPr>
      <w:spacing w:before="120" w:after="120" w:line="288" w:lineRule="auto"/>
    </w:pPr>
    <w:rPr>
      <w:rFonts w:eastAsiaTheme="minorHAnsi"/>
      <w:lang w:val="de-DE" w:eastAsia="en-US"/>
    </w:rPr>
  </w:style>
  <w:style w:type="paragraph" w:customStyle="1" w:styleId="B9BA3E7D6BC34E7EB012674706AAC42311">
    <w:name w:val="B9BA3E7D6BC34E7EB012674706AAC42311"/>
    <w:rsid w:val="006C6880"/>
    <w:pPr>
      <w:spacing w:before="120" w:after="120" w:line="288" w:lineRule="auto"/>
    </w:pPr>
    <w:rPr>
      <w:rFonts w:eastAsiaTheme="minorHAnsi"/>
      <w:lang w:val="de-DE" w:eastAsia="en-US"/>
    </w:rPr>
  </w:style>
  <w:style w:type="paragraph" w:customStyle="1" w:styleId="C5B23110BCCB47CC84AA74EEEF4DBF921">
    <w:name w:val="C5B23110BCCB47CC84AA74EEEF4DBF921"/>
    <w:rsid w:val="006C6880"/>
    <w:pPr>
      <w:spacing w:before="120" w:after="120" w:line="288" w:lineRule="auto"/>
    </w:pPr>
    <w:rPr>
      <w:rFonts w:eastAsiaTheme="minorHAnsi"/>
      <w:lang w:val="de-DE" w:eastAsia="en-US"/>
    </w:rPr>
  </w:style>
  <w:style w:type="paragraph" w:customStyle="1" w:styleId="8E685FE8248146B4A0AFBE2B3148A478">
    <w:name w:val="8E685FE8248146B4A0AFBE2B3148A478"/>
    <w:rsid w:val="006C6880"/>
    <w:pPr>
      <w:spacing w:before="120" w:after="120" w:line="288" w:lineRule="auto"/>
    </w:pPr>
    <w:rPr>
      <w:rFonts w:eastAsiaTheme="minorHAnsi"/>
      <w:lang w:val="de-DE" w:eastAsia="en-US"/>
    </w:rPr>
  </w:style>
  <w:style w:type="paragraph" w:customStyle="1" w:styleId="EA9FF29C56F349C78C9D6035EF787EDC1">
    <w:name w:val="EA9FF29C56F349C78C9D6035EF787EDC1"/>
    <w:rsid w:val="006C6880"/>
    <w:pPr>
      <w:spacing w:before="120" w:after="120" w:line="288" w:lineRule="auto"/>
    </w:pPr>
    <w:rPr>
      <w:rFonts w:eastAsiaTheme="minorHAnsi"/>
      <w:lang w:val="de-DE" w:eastAsia="en-US"/>
    </w:rPr>
  </w:style>
  <w:style w:type="paragraph" w:customStyle="1" w:styleId="B86D890E52B54478BAA4899E8C113F281">
    <w:name w:val="B86D890E52B54478BAA4899E8C113F281"/>
    <w:rsid w:val="006C6880"/>
    <w:pPr>
      <w:spacing w:before="120" w:after="120" w:line="288" w:lineRule="auto"/>
    </w:pPr>
    <w:rPr>
      <w:rFonts w:eastAsiaTheme="minorHAnsi"/>
      <w:lang w:val="de-DE" w:eastAsia="en-US"/>
    </w:rPr>
  </w:style>
  <w:style w:type="paragraph" w:customStyle="1" w:styleId="109CA3C82CA644D6B572680161C37CF21">
    <w:name w:val="109CA3C82CA644D6B572680161C37CF21"/>
    <w:rsid w:val="006C6880"/>
    <w:pPr>
      <w:spacing w:before="120" w:after="120" w:line="288" w:lineRule="auto"/>
    </w:pPr>
    <w:rPr>
      <w:rFonts w:eastAsiaTheme="minorHAnsi"/>
      <w:lang w:val="de-DE" w:eastAsia="en-US"/>
    </w:rPr>
  </w:style>
  <w:style w:type="paragraph" w:customStyle="1" w:styleId="F1E492F3679846E893781CF0D89A94851">
    <w:name w:val="F1E492F3679846E893781CF0D89A94851"/>
    <w:rsid w:val="006C6880"/>
    <w:pPr>
      <w:spacing w:before="120" w:after="120" w:line="288" w:lineRule="auto"/>
    </w:pPr>
    <w:rPr>
      <w:rFonts w:eastAsiaTheme="minorHAnsi"/>
      <w:lang w:val="de-DE" w:eastAsia="en-US"/>
    </w:rPr>
  </w:style>
  <w:style w:type="paragraph" w:customStyle="1" w:styleId="50E5FF1994504B23AFF24A643CDC051D1">
    <w:name w:val="50E5FF1994504B23AFF24A643CDC051D1"/>
    <w:rsid w:val="006C6880"/>
    <w:pPr>
      <w:spacing w:before="120" w:after="120" w:line="288" w:lineRule="auto"/>
    </w:pPr>
    <w:rPr>
      <w:rFonts w:eastAsiaTheme="minorHAnsi"/>
      <w:lang w:val="de-DE" w:eastAsia="en-US"/>
    </w:rPr>
  </w:style>
  <w:style w:type="paragraph" w:customStyle="1" w:styleId="3743520A0547428C87E72D882BF7BE4321">
    <w:name w:val="3743520A0547428C87E72D882BF7BE4321"/>
    <w:rsid w:val="006C6880"/>
    <w:pPr>
      <w:spacing w:before="120" w:after="120" w:line="288" w:lineRule="auto"/>
    </w:pPr>
    <w:rPr>
      <w:rFonts w:eastAsiaTheme="minorHAnsi"/>
      <w:lang w:val="de-DE" w:eastAsia="en-US"/>
    </w:rPr>
  </w:style>
  <w:style w:type="paragraph" w:customStyle="1" w:styleId="5855A8F0725841F4BE67A30FBE6E044622">
    <w:name w:val="5855A8F0725841F4BE67A30FBE6E044622"/>
    <w:rsid w:val="006C6880"/>
    <w:pPr>
      <w:spacing w:before="120" w:after="120" w:line="288" w:lineRule="auto"/>
    </w:pPr>
    <w:rPr>
      <w:rFonts w:eastAsiaTheme="minorHAnsi"/>
      <w:lang w:val="de-DE" w:eastAsia="en-US"/>
    </w:rPr>
  </w:style>
  <w:style w:type="paragraph" w:customStyle="1" w:styleId="249D8C5260794EEFA77A67B22111A0A127">
    <w:name w:val="249D8C5260794EEFA77A67B22111A0A127"/>
    <w:rsid w:val="006C6880"/>
    <w:pPr>
      <w:spacing w:before="120" w:after="120" w:line="288" w:lineRule="auto"/>
      <w:ind w:left="720"/>
      <w:contextualSpacing/>
    </w:pPr>
    <w:rPr>
      <w:rFonts w:eastAsiaTheme="minorHAnsi"/>
      <w:lang w:val="de-DE" w:eastAsia="en-US"/>
    </w:rPr>
  </w:style>
  <w:style w:type="paragraph" w:customStyle="1" w:styleId="DE36C9859A84419AA19A51C86C56D42928">
    <w:name w:val="DE36C9859A84419AA19A51C86C56D42928"/>
    <w:rsid w:val="006C6880"/>
    <w:pPr>
      <w:spacing w:before="120" w:after="120" w:line="288" w:lineRule="auto"/>
      <w:ind w:left="720"/>
      <w:contextualSpacing/>
    </w:pPr>
    <w:rPr>
      <w:rFonts w:eastAsiaTheme="minorHAnsi"/>
      <w:lang w:val="de-DE" w:eastAsia="en-US"/>
    </w:rPr>
  </w:style>
  <w:style w:type="paragraph" w:customStyle="1" w:styleId="D32C0E74195D4990B41E36784FD4B7AC28">
    <w:name w:val="D32C0E74195D4990B41E36784FD4B7AC28"/>
    <w:rsid w:val="006C6880"/>
    <w:pPr>
      <w:spacing w:before="120" w:after="120" w:line="288" w:lineRule="auto"/>
      <w:ind w:left="720"/>
      <w:contextualSpacing/>
    </w:pPr>
    <w:rPr>
      <w:rFonts w:eastAsiaTheme="minorHAnsi"/>
      <w:lang w:val="de-DE" w:eastAsia="en-US"/>
    </w:rPr>
  </w:style>
  <w:style w:type="paragraph" w:customStyle="1" w:styleId="0D87DEECB39142AEA3AAFD489B1B41C019">
    <w:name w:val="0D87DEECB39142AEA3AAFD489B1B41C019"/>
    <w:rsid w:val="006C6880"/>
    <w:pPr>
      <w:spacing w:before="120" w:after="120" w:line="288" w:lineRule="auto"/>
    </w:pPr>
    <w:rPr>
      <w:rFonts w:eastAsiaTheme="minorHAnsi"/>
      <w:lang w:val="de-DE" w:eastAsia="en-US"/>
    </w:rPr>
  </w:style>
  <w:style w:type="paragraph" w:customStyle="1" w:styleId="70FE2611D0D648C686782C4F5DD97A9219">
    <w:name w:val="70FE2611D0D648C686782C4F5DD97A9219"/>
    <w:rsid w:val="006C6880"/>
    <w:pPr>
      <w:spacing w:before="120" w:after="120" w:line="288" w:lineRule="auto"/>
    </w:pPr>
    <w:rPr>
      <w:rFonts w:eastAsiaTheme="minorHAnsi"/>
      <w:lang w:val="de-DE" w:eastAsia="en-US"/>
    </w:rPr>
  </w:style>
  <w:style w:type="paragraph" w:customStyle="1" w:styleId="5579DD42966648C5A46134E10BDADD9219">
    <w:name w:val="5579DD42966648C5A46134E10BDADD9219"/>
    <w:rsid w:val="006C6880"/>
    <w:pPr>
      <w:spacing w:before="120" w:after="120" w:line="288" w:lineRule="auto"/>
    </w:pPr>
    <w:rPr>
      <w:rFonts w:eastAsiaTheme="minorHAnsi"/>
      <w:lang w:val="de-DE" w:eastAsia="en-US"/>
    </w:rPr>
  </w:style>
  <w:style w:type="paragraph" w:customStyle="1" w:styleId="AEE31F38B3864EEC8C25AB9326FB38B216">
    <w:name w:val="AEE31F38B3864EEC8C25AB9326FB38B216"/>
    <w:rsid w:val="006C6880"/>
    <w:pPr>
      <w:spacing w:before="120" w:after="120" w:line="288" w:lineRule="auto"/>
    </w:pPr>
    <w:rPr>
      <w:rFonts w:eastAsiaTheme="minorHAnsi"/>
      <w:lang w:val="de-DE" w:eastAsia="en-US"/>
    </w:rPr>
  </w:style>
  <w:style w:type="paragraph" w:customStyle="1" w:styleId="B4D63BA51926467D8FBD669F00689C5F16">
    <w:name w:val="B4D63BA51926467D8FBD669F00689C5F16"/>
    <w:rsid w:val="006C6880"/>
    <w:pPr>
      <w:spacing w:before="120" w:after="120" w:line="288" w:lineRule="auto"/>
    </w:pPr>
    <w:rPr>
      <w:rFonts w:eastAsiaTheme="minorHAnsi"/>
      <w:lang w:val="de-DE" w:eastAsia="en-US"/>
    </w:rPr>
  </w:style>
  <w:style w:type="paragraph" w:customStyle="1" w:styleId="ABAC7DDFD9D4409FBB31B0FE999E4B9A16">
    <w:name w:val="ABAC7DDFD9D4409FBB31B0FE999E4B9A16"/>
    <w:rsid w:val="006C6880"/>
    <w:pPr>
      <w:spacing w:before="120" w:after="120" w:line="288" w:lineRule="auto"/>
    </w:pPr>
    <w:rPr>
      <w:rFonts w:eastAsiaTheme="minorHAnsi"/>
      <w:lang w:val="de-DE" w:eastAsia="en-US"/>
    </w:rPr>
  </w:style>
  <w:style w:type="paragraph" w:customStyle="1" w:styleId="3E96857B38584145A8AEFC6E039A101319">
    <w:name w:val="3E96857B38584145A8AEFC6E039A101319"/>
    <w:rsid w:val="006C6880"/>
    <w:pPr>
      <w:spacing w:before="120" w:after="120" w:line="288" w:lineRule="auto"/>
    </w:pPr>
    <w:rPr>
      <w:rFonts w:eastAsiaTheme="minorHAnsi"/>
      <w:lang w:val="de-DE" w:eastAsia="en-US"/>
    </w:rPr>
  </w:style>
  <w:style w:type="paragraph" w:customStyle="1" w:styleId="183472954E5E471D83112FD67B911F5219">
    <w:name w:val="183472954E5E471D83112FD67B911F5219"/>
    <w:rsid w:val="006C6880"/>
    <w:pPr>
      <w:spacing w:before="120" w:after="120" w:line="288" w:lineRule="auto"/>
    </w:pPr>
    <w:rPr>
      <w:rFonts w:eastAsiaTheme="minorHAnsi"/>
      <w:lang w:val="de-DE" w:eastAsia="en-US"/>
    </w:rPr>
  </w:style>
  <w:style w:type="paragraph" w:customStyle="1" w:styleId="F1A9D142B44C439B8A5F4611C1F9D3F813">
    <w:name w:val="F1A9D142B44C439B8A5F4611C1F9D3F813"/>
    <w:rsid w:val="006C6880"/>
    <w:pPr>
      <w:spacing w:before="120" w:after="120" w:line="288" w:lineRule="auto"/>
    </w:pPr>
    <w:rPr>
      <w:rFonts w:eastAsiaTheme="minorHAnsi"/>
      <w:lang w:val="de-DE" w:eastAsia="en-US"/>
    </w:rPr>
  </w:style>
  <w:style w:type="paragraph" w:customStyle="1" w:styleId="23495994907D407BBE40F340682F2AB013">
    <w:name w:val="23495994907D407BBE40F340682F2AB013"/>
    <w:rsid w:val="006C6880"/>
    <w:pPr>
      <w:spacing w:before="120" w:after="120" w:line="288" w:lineRule="auto"/>
    </w:pPr>
    <w:rPr>
      <w:rFonts w:eastAsiaTheme="minorHAnsi"/>
      <w:lang w:val="de-DE" w:eastAsia="en-US"/>
    </w:rPr>
  </w:style>
  <w:style w:type="paragraph" w:customStyle="1" w:styleId="762DA126DB304F6B84B40D7D4B15965313">
    <w:name w:val="762DA126DB304F6B84B40D7D4B15965313"/>
    <w:rsid w:val="006C6880"/>
    <w:pPr>
      <w:spacing w:before="120" w:after="120" w:line="288" w:lineRule="auto"/>
    </w:pPr>
    <w:rPr>
      <w:rFonts w:eastAsiaTheme="minorHAnsi"/>
      <w:lang w:val="de-DE" w:eastAsia="en-US"/>
    </w:rPr>
  </w:style>
  <w:style w:type="paragraph" w:customStyle="1" w:styleId="1B4508550BB049859A46D9657ACC3A7411">
    <w:name w:val="1B4508550BB049859A46D9657ACC3A7411"/>
    <w:rsid w:val="006C6880"/>
    <w:pPr>
      <w:spacing w:before="120" w:after="120" w:line="288" w:lineRule="auto"/>
    </w:pPr>
    <w:rPr>
      <w:rFonts w:eastAsiaTheme="minorHAnsi"/>
      <w:lang w:val="de-DE" w:eastAsia="en-US"/>
    </w:rPr>
  </w:style>
  <w:style w:type="paragraph" w:customStyle="1" w:styleId="FBE25CCB6AFE4E17BBFFC110BFA3BF9F4">
    <w:name w:val="FBE25CCB6AFE4E17BBFFC110BFA3BF9F4"/>
    <w:rsid w:val="006C6880"/>
    <w:pPr>
      <w:spacing w:before="120" w:after="120" w:line="288" w:lineRule="auto"/>
      <w:ind w:left="720"/>
      <w:contextualSpacing/>
    </w:pPr>
    <w:rPr>
      <w:rFonts w:eastAsiaTheme="minorHAnsi"/>
      <w:lang w:val="de-DE" w:eastAsia="en-US"/>
    </w:rPr>
  </w:style>
  <w:style w:type="paragraph" w:customStyle="1" w:styleId="0BF0B7F89E7B4F5CA3EDA2054A7C0A5A12">
    <w:name w:val="0BF0B7F89E7B4F5CA3EDA2054A7C0A5A12"/>
    <w:rsid w:val="006C6880"/>
    <w:pPr>
      <w:spacing w:before="120" w:after="120" w:line="288" w:lineRule="auto"/>
    </w:pPr>
    <w:rPr>
      <w:rFonts w:eastAsiaTheme="minorHAnsi"/>
      <w:lang w:val="de-DE" w:eastAsia="en-US"/>
    </w:rPr>
  </w:style>
  <w:style w:type="paragraph" w:customStyle="1" w:styleId="0E35CDB02B43491488BCA143F168FC6012">
    <w:name w:val="0E35CDB02B43491488BCA143F168FC6012"/>
    <w:rsid w:val="006C6880"/>
    <w:pPr>
      <w:spacing w:before="120" w:after="120" w:line="288" w:lineRule="auto"/>
    </w:pPr>
    <w:rPr>
      <w:rFonts w:eastAsiaTheme="minorHAnsi"/>
      <w:lang w:val="de-DE" w:eastAsia="en-US"/>
    </w:rPr>
  </w:style>
  <w:style w:type="paragraph" w:customStyle="1" w:styleId="DDD66183BD604FD283B1BA83380132D912">
    <w:name w:val="DDD66183BD604FD283B1BA83380132D912"/>
    <w:rsid w:val="006C6880"/>
    <w:pPr>
      <w:spacing w:before="120" w:after="120" w:line="288" w:lineRule="auto"/>
    </w:pPr>
    <w:rPr>
      <w:rFonts w:eastAsiaTheme="minorHAnsi"/>
      <w:lang w:val="de-DE" w:eastAsia="en-US"/>
    </w:rPr>
  </w:style>
  <w:style w:type="paragraph" w:customStyle="1" w:styleId="710718C12CDA4D219B07DC3F411DA55B12">
    <w:name w:val="710718C12CDA4D219B07DC3F411DA55B12"/>
    <w:rsid w:val="006C6880"/>
    <w:pPr>
      <w:spacing w:before="120" w:after="120" w:line="288" w:lineRule="auto"/>
    </w:pPr>
    <w:rPr>
      <w:rFonts w:eastAsiaTheme="minorHAnsi"/>
      <w:lang w:val="de-DE" w:eastAsia="en-US"/>
    </w:rPr>
  </w:style>
  <w:style w:type="paragraph" w:customStyle="1" w:styleId="CCE917A482F748689A6F6B980EFCA6BD12">
    <w:name w:val="CCE917A482F748689A6F6B980EFCA6BD12"/>
    <w:rsid w:val="006C6880"/>
    <w:pPr>
      <w:spacing w:before="120" w:after="120" w:line="288" w:lineRule="auto"/>
    </w:pPr>
    <w:rPr>
      <w:rFonts w:eastAsiaTheme="minorHAnsi"/>
      <w:lang w:val="de-DE" w:eastAsia="en-US"/>
    </w:rPr>
  </w:style>
  <w:style w:type="paragraph" w:customStyle="1" w:styleId="9DF06687B83C4D5A8CC18146040495AB12">
    <w:name w:val="9DF06687B83C4D5A8CC18146040495AB12"/>
    <w:rsid w:val="006C6880"/>
    <w:pPr>
      <w:spacing w:before="120" w:after="120" w:line="288" w:lineRule="auto"/>
    </w:pPr>
    <w:rPr>
      <w:rFonts w:eastAsiaTheme="minorHAnsi"/>
      <w:lang w:val="de-DE" w:eastAsia="en-US"/>
    </w:rPr>
  </w:style>
  <w:style w:type="paragraph" w:customStyle="1" w:styleId="B9BA3E7D6BC34E7EB012674706AAC42312">
    <w:name w:val="B9BA3E7D6BC34E7EB012674706AAC42312"/>
    <w:rsid w:val="006C6880"/>
    <w:pPr>
      <w:spacing w:before="120" w:after="120" w:line="288" w:lineRule="auto"/>
    </w:pPr>
    <w:rPr>
      <w:rFonts w:eastAsiaTheme="minorHAnsi"/>
      <w:lang w:val="de-DE" w:eastAsia="en-US"/>
    </w:rPr>
  </w:style>
  <w:style w:type="paragraph" w:customStyle="1" w:styleId="C5B23110BCCB47CC84AA74EEEF4DBF922">
    <w:name w:val="C5B23110BCCB47CC84AA74EEEF4DBF922"/>
    <w:rsid w:val="006C6880"/>
    <w:pPr>
      <w:spacing w:before="120" w:after="120" w:line="288" w:lineRule="auto"/>
    </w:pPr>
    <w:rPr>
      <w:rFonts w:eastAsiaTheme="minorHAnsi"/>
      <w:lang w:val="de-DE" w:eastAsia="en-US"/>
    </w:rPr>
  </w:style>
  <w:style w:type="paragraph" w:customStyle="1" w:styleId="EA9FF29C56F349C78C9D6035EF787EDC2">
    <w:name w:val="EA9FF29C56F349C78C9D6035EF787EDC2"/>
    <w:rsid w:val="006C6880"/>
    <w:pPr>
      <w:spacing w:before="120" w:after="120" w:line="288" w:lineRule="auto"/>
    </w:pPr>
    <w:rPr>
      <w:rFonts w:eastAsiaTheme="minorHAnsi"/>
      <w:lang w:val="de-DE" w:eastAsia="en-US"/>
    </w:rPr>
  </w:style>
  <w:style w:type="paragraph" w:customStyle="1" w:styleId="B86D890E52B54478BAA4899E8C113F282">
    <w:name w:val="B86D890E52B54478BAA4899E8C113F282"/>
    <w:rsid w:val="006C6880"/>
    <w:pPr>
      <w:spacing w:before="120" w:after="120" w:line="288" w:lineRule="auto"/>
    </w:pPr>
    <w:rPr>
      <w:rFonts w:eastAsiaTheme="minorHAnsi"/>
      <w:lang w:val="de-DE" w:eastAsia="en-US"/>
    </w:rPr>
  </w:style>
  <w:style w:type="paragraph" w:customStyle="1" w:styleId="109CA3C82CA644D6B572680161C37CF22">
    <w:name w:val="109CA3C82CA644D6B572680161C37CF22"/>
    <w:rsid w:val="006C6880"/>
    <w:pPr>
      <w:spacing w:before="120" w:after="120" w:line="288" w:lineRule="auto"/>
    </w:pPr>
    <w:rPr>
      <w:rFonts w:eastAsiaTheme="minorHAnsi"/>
      <w:lang w:val="de-DE" w:eastAsia="en-US"/>
    </w:rPr>
  </w:style>
  <w:style w:type="paragraph" w:customStyle="1" w:styleId="F1E492F3679846E893781CF0D89A94852">
    <w:name w:val="F1E492F3679846E893781CF0D89A94852"/>
    <w:rsid w:val="006C6880"/>
    <w:pPr>
      <w:spacing w:before="120" w:after="120" w:line="288" w:lineRule="auto"/>
    </w:pPr>
    <w:rPr>
      <w:rFonts w:eastAsiaTheme="minorHAnsi"/>
      <w:lang w:val="de-DE" w:eastAsia="en-US"/>
    </w:rPr>
  </w:style>
  <w:style w:type="paragraph" w:customStyle="1" w:styleId="50E5FF1994504B23AFF24A643CDC051D2">
    <w:name w:val="50E5FF1994504B23AFF24A643CDC051D2"/>
    <w:rsid w:val="006C6880"/>
    <w:pPr>
      <w:spacing w:before="120" w:after="120" w:line="288" w:lineRule="auto"/>
    </w:pPr>
    <w:rPr>
      <w:rFonts w:eastAsiaTheme="minorHAnsi"/>
      <w:lang w:val="de-DE" w:eastAsia="en-US"/>
    </w:rPr>
  </w:style>
  <w:style w:type="paragraph" w:customStyle="1" w:styleId="3743520A0547428C87E72D882BF7BE4322">
    <w:name w:val="3743520A0547428C87E72D882BF7BE4322"/>
    <w:rsid w:val="006C6880"/>
    <w:pPr>
      <w:spacing w:before="120" w:after="120" w:line="288" w:lineRule="auto"/>
    </w:pPr>
    <w:rPr>
      <w:rFonts w:eastAsiaTheme="minorHAnsi"/>
      <w:lang w:val="de-DE" w:eastAsia="en-US"/>
    </w:rPr>
  </w:style>
  <w:style w:type="paragraph" w:customStyle="1" w:styleId="5855A8F0725841F4BE67A30FBE6E044623">
    <w:name w:val="5855A8F0725841F4BE67A30FBE6E044623"/>
    <w:rsid w:val="006C6880"/>
    <w:pPr>
      <w:spacing w:before="120" w:after="120" w:line="288" w:lineRule="auto"/>
    </w:pPr>
    <w:rPr>
      <w:rFonts w:eastAsiaTheme="minorHAnsi"/>
      <w:lang w:val="de-DE" w:eastAsia="en-US"/>
    </w:rPr>
  </w:style>
  <w:style w:type="paragraph" w:customStyle="1" w:styleId="249D8C5260794EEFA77A67B22111A0A128">
    <w:name w:val="249D8C5260794EEFA77A67B22111A0A128"/>
    <w:rsid w:val="006C6880"/>
    <w:pPr>
      <w:spacing w:before="120" w:after="120" w:line="288" w:lineRule="auto"/>
      <w:ind w:left="720"/>
      <w:contextualSpacing/>
    </w:pPr>
    <w:rPr>
      <w:rFonts w:eastAsiaTheme="minorHAnsi"/>
      <w:lang w:val="de-DE" w:eastAsia="en-US"/>
    </w:rPr>
  </w:style>
  <w:style w:type="paragraph" w:customStyle="1" w:styleId="DE36C9859A84419AA19A51C86C56D42929">
    <w:name w:val="DE36C9859A84419AA19A51C86C56D42929"/>
    <w:rsid w:val="006C6880"/>
    <w:pPr>
      <w:spacing w:before="120" w:after="120" w:line="288" w:lineRule="auto"/>
      <w:ind w:left="720"/>
      <w:contextualSpacing/>
    </w:pPr>
    <w:rPr>
      <w:rFonts w:eastAsiaTheme="minorHAnsi"/>
      <w:lang w:val="de-DE" w:eastAsia="en-US"/>
    </w:rPr>
  </w:style>
  <w:style w:type="paragraph" w:customStyle="1" w:styleId="D32C0E74195D4990B41E36784FD4B7AC29">
    <w:name w:val="D32C0E74195D4990B41E36784FD4B7AC29"/>
    <w:rsid w:val="006C6880"/>
    <w:pPr>
      <w:spacing w:before="120" w:after="120" w:line="288" w:lineRule="auto"/>
      <w:ind w:left="720"/>
      <w:contextualSpacing/>
    </w:pPr>
    <w:rPr>
      <w:rFonts w:eastAsiaTheme="minorHAnsi"/>
      <w:lang w:val="de-DE" w:eastAsia="en-US"/>
    </w:rPr>
  </w:style>
  <w:style w:type="paragraph" w:customStyle="1" w:styleId="0D87DEECB39142AEA3AAFD489B1B41C020">
    <w:name w:val="0D87DEECB39142AEA3AAFD489B1B41C020"/>
    <w:rsid w:val="006C6880"/>
    <w:pPr>
      <w:spacing w:before="120" w:after="120" w:line="288" w:lineRule="auto"/>
    </w:pPr>
    <w:rPr>
      <w:rFonts w:eastAsiaTheme="minorHAnsi"/>
      <w:lang w:val="de-DE" w:eastAsia="en-US"/>
    </w:rPr>
  </w:style>
  <w:style w:type="paragraph" w:customStyle="1" w:styleId="70FE2611D0D648C686782C4F5DD97A9220">
    <w:name w:val="70FE2611D0D648C686782C4F5DD97A9220"/>
    <w:rsid w:val="006C6880"/>
    <w:pPr>
      <w:spacing w:before="120" w:after="120" w:line="288" w:lineRule="auto"/>
    </w:pPr>
    <w:rPr>
      <w:rFonts w:eastAsiaTheme="minorHAnsi"/>
      <w:lang w:val="de-DE" w:eastAsia="en-US"/>
    </w:rPr>
  </w:style>
  <w:style w:type="paragraph" w:customStyle="1" w:styleId="5579DD42966648C5A46134E10BDADD9220">
    <w:name w:val="5579DD42966648C5A46134E10BDADD9220"/>
    <w:rsid w:val="006C6880"/>
    <w:pPr>
      <w:spacing w:before="120" w:after="120" w:line="288" w:lineRule="auto"/>
    </w:pPr>
    <w:rPr>
      <w:rFonts w:eastAsiaTheme="minorHAnsi"/>
      <w:lang w:val="de-DE" w:eastAsia="en-US"/>
    </w:rPr>
  </w:style>
  <w:style w:type="paragraph" w:customStyle="1" w:styleId="AEE31F38B3864EEC8C25AB9326FB38B217">
    <w:name w:val="AEE31F38B3864EEC8C25AB9326FB38B217"/>
    <w:rsid w:val="006C6880"/>
    <w:pPr>
      <w:spacing w:before="120" w:after="120" w:line="288" w:lineRule="auto"/>
    </w:pPr>
    <w:rPr>
      <w:rFonts w:eastAsiaTheme="minorHAnsi"/>
      <w:lang w:val="de-DE" w:eastAsia="en-US"/>
    </w:rPr>
  </w:style>
  <w:style w:type="paragraph" w:customStyle="1" w:styleId="B4D63BA51926467D8FBD669F00689C5F17">
    <w:name w:val="B4D63BA51926467D8FBD669F00689C5F17"/>
    <w:rsid w:val="006C6880"/>
    <w:pPr>
      <w:spacing w:before="120" w:after="120" w:line="288" w:lineRule="auto"/>
    </w:pPr>
    <w:rPr>
      <w:rFonts w:eastAsiaTheme="minorHAnsi"/>
      <w:lang w:val="de-DE" w:eastAsia="en-US"/>
    </w:rPr>
  </w:style>
  <w:style w:type="paragraph" w:customStyle="1" w:styleId="ABAC7DDFD9D4409FBB31B0FE999E4B9A17">
    <w:name w:val="ABAC7DDFD9D4409FBB31B0FE999E4B9A17"/>
    <w:rsid w:val="006C6880"/>
    <w:pPr>
      <w:spacing w:before="120" w:after="120" w:line="288" w:lineRule="auto"/>
    </w:pPr>
    <w:rPr>
      <w:rFonts w:eastAsiaTheme="minorHAnsi"/>
      <w:lang w:val="de-DE" w:eastAsia="en-US"/>
    </w:rPr>
  </w:style>
  <w:style w:type="paragraph" w:customStyle="1" w:styleId="3E96857B38584145A8AEFC6E039A101320">
    <w:name w:val="3E96857B38584145A8AEFC6E039A101320"/>
    <w:rsid w:val="006C6880"/>
    <w:pPr>
      <w:spacing w:before="120" w:after="120" w:line="288" w:lineRule="auto"/>
    </w:pPr>
    <w:rPr>
      <w:rFonts w:eastAsiaTheme="minorHAnsi"/>
      <w:lang w:val="de-DE" w:eastAsia="en-US"/>
    </w:rPr>
  </w:style>
  <w:style w:type="paragraph" w:customStyle="1" w:styleId="183472954E5E471D83112FD67B911F5220">
    <w:name w:val="183472954E5E471D83112FD67B911F5220"/>
    <w:rsid w:val="006C6880"/>
    <w:pPr>
      <w:spacing w:before="120" w:after="120" w:line="288" w:lineRule="auto"/>
    </w:pPr>
    <w:rPr>
      <w:rFonts w:eastAsiaTheme="minorHAnsi"/>
      <w:lang w:val="de-DE" w:eastAsia="en-US"/>
    </w:rPr>
  </w:style>
  <w:style w:type="paragraph" w:customStyle="1" w:styleId="F1A9D142B44C439B8A5F4611C1F9D3F814">
    <w:name w:val="F1A9D142B44C439B8A5F4611C1F9D3F814"/>
    <w:rsid w:val="006C6880"/>
    <w:pPr>
      <w:spacing w:before="120" w:after="120" w:line="288" w:lineRule="auto"/>
    </w:pPr>
    <w:rPr>
      <w:rFonts w:eastAsiaTheme="minorHAnsi"/>
      <w:lang w:val="de-DE" w:eastAsia="en-US"/>
    </w:rPr>
  </w:style>
  <w:style w:type="paragraph" w:customStyle="1" w:styleId="23495994907D407BBE40F340682F2AB014">
    <w:name w:val="23495994907D407BBE40F340682F2AB014"/>
    <w:rsid w:val="006C6880"/>
    <w:pPr>
      <w:spacing w:before="120" w:after="120" w:line="288" w:lineRule="auto"/>
    </w:pPr>
    <w:rPr>
      <w:rFonts w:eastAsiaTheme="minorHAnsi"/>
      <w:lang w:val="de-DE" w:eastAsia="en-US"/>
    </w:rPr>
  </w:style>
  <w:style w:type="paragraph" w:customStyle="1" w:styleId="762DA126DB304F6B84B40D7D4B15965314">
    <w:name w:val="762DA126DB304F6B84B40D7D4B15965314"/>
    <w:rsid w:val="006C6880"/>
    <w:pPr>
      <w:spacing w:before="120" w:after="120" w:line="288" w:lineRule="auto"/>
    </w:pPr>
    <w:rPr>
      <w:rFonts w:eastAsiaTheme="minorHAnsi"/>
      <w:lang w:val="de-DE" w:eastAsia="en-US"/>
    </w:rPr>
  </w:style>
  <w:style w:type="paragraph" w:customStyle="1" w:styleId="1B4508550BB049859A46D9657ACC3A7412">
    <w:name w:val="1B4508550BB049859A46D9657ACC3A7412"/>
    <w:rsid w:val="006C6880"/>
    <w:pPr>
      <w:spacing w:before="120" w:after="120" w:line="288" w:lineRule="auto"/>
    </w:pPr>
    <w:rPr>
      <w:rFonts w:eastAsiaTheme="minorHAnsi"/>
      <w:lang w:val="de-DE" w:eastAsia="en-US"/>
    </w:rPr>
  </w:style>
  <w:style w:type="paragraph" w:customStyle="1" w:styleId="FBE25CCB6AFE4E17BBFFC110BFA3BF9F5">
    <w:name w:val="FBE25CCB6AFE4E17BBFFC110BFA3BF9F5"/>
    <w:rsid w:val="006C6880"/>
    <w:pPr>
      <w:spacing w:before="120" w:after="120" w:line="288" w:lineRule="auto"/>
      <w:ind w:left="720"/>
      <w:contextualSpacing/>
    </w:pPr>
    <w:rPr>
      <w:rFonts w:eastAsiaTheme="minorHAnsi"/>
      <w:lang w:val="de-DE" w:eastAsia="en-US"/>
    </w:rPr>
  </w:style>
  <w:style w:type="paragraph" w:customStyle="1" w:styleId="0BF0B7F89E7B4F5CA3EDA2054A7C0A5A13">
    <w:name w:val="0BF0B7F89E7B4F5CA3EDA2054A7C0A5A13"/>
    <w:rsid w:val="006C6880"/>
    <w:pPr>
      <w:spacing w:before="120" w:after="120" w:line="288" w:lineRule="auto"/>
    </w:pPr>
    <w:rPr>
      <w:rFonts w:eastAsiaTheme="minorHAnsi"/>
      <w:lang w:val="de-DE" w:eastAsia="en-US"/>
    </w:rPr>
  </w:style>
  <w:style w:type="paragraph" w:customStyle="1" w:styleId="0E35CDB02B43491488BCA143F168FC6013">
    <w:name w:val="0E35CDB02B43491488BCA143F168FC6013"/>
    <w:rsid w:val="006C6880"/>
    <w:pPr>
      <w:spacing w:before="120" w:after="120" w:line="288" w:lineRule="auto"/>
    </w:pPr>
    <w:rPr>
      <w:rFonts w:eastAsiaTheme="minorHAnsi"/>
      <w:lang w:val="de-DE" w:eastAsia="en-US"/>
    </w:rPr>
  </w:style>
  <w:style w:type="paragraph" w:customStyle="1" w:styleId="DDD66183BD604FD283B1BA83380132D913">
    <w:name w:val="DDD66183BD604FD283B1BA83380132D913"/>
    <w:rsid w:val="006C6880"/>
    <w:pPr>
      <w:spacing w:before="120" w:after="120" w:line="288" w:lineRule="auto"/>
    </w:pPr>
    <w:rPr>
      <w:rFonts w:eastAsiaTheme="minorHAnsi"/>
      <w:lang w:val="de-DE" w:eastAsia="en-US"/>
    </w:rPr>
  </w:style>
  <w:style w:type="paragraph" w:customStyle="1" w:styleId="710718C12CDA4D219B07DC3F411DA55B13">
    <w:name w:val="710718C12CDA4D219B07DC3F411DA55B13"/>
    <w:rsid w:val="006C6880"/>
    <w:pPr>
      <w:spacing w:before="120" w:after="120" w:line="288" w:lineRule="auto"/>
    </w:pPr>
    <w:rPr>
      <w:rFonts w:eastAsiaTheme="minorHAnsi"/>
      <w:lang w:val="de-DE" w:eastAsia="en-US"/>
    </w:rPr>
  </w:style>
  <w:style w:type="paragraph" w:customStyle="1" w:styleId="CCE917A482F748689A6F6B980EFCA6BD13">
    <w:name w:val="CCE917A482F748689A6F6B980EFCA6BD13"/>
    <w:rsid w:val="006C6880"/>
    <w:pPr>
      <w:spacing w:before="120" w:after="120" w:line="288" w:lineRule="auto"/>
    </w:pPr>
    <w:rPr>
      <w:rFonts w:eastAsiaTheme="minorHAnsi"/>
      <w:lang w:val="de-DE" w:eastAsia="en-US"/>
    </w:rPr>
  </w:style>
  <w:style w:type="paragraph" w:customStyle="1" w:styleId="9DF06687B83C4D5A8CC18146040495AB13">
    <w:name w:val="9DF06687B83C4D5A8CC18146040495AB13"/>
    <w:rsid w:val="006C6880"/>
    <w:pPr>
      <w:spacing w:before="120" w:after="120" w:line="288" w:lineRule="auto"/>
    </w:pPr>
    <w:rPr>
      <w:rFonts w:eastAsiaTheme="minorHAnsi"/>
      <w:lang w:val="de-DE" w:eastAsia="en-US"/>
    </w:rPr>
  </w:style>
  <w:style w:type="paragraph" w:customStyle="1" w:styleId="B9BA3E7D6BC34E7EB012674706AAC42313">
    <w:name w:val="B9BA3E7D6BC34E7EB012674706AAC42313"/>
    <w:rsid w:val="006C6880"/>
    <w:pPr>
      <w:spacing w:before="120" w:after="120" w:line="288" w:lineRule="auto"/>
    </w:pPr>
    <w:rPr>
      <w:rFonts w:eastAsiaTheme="minorHAnsi"/>
      <w:lang w:val="de-DE" w:eastAsia="en-US"/>
    </w:rPr>
  </w:style>
  <w:style w:type="paragraph" w:customStyle="1" w:styleId="C5B23110BCCB47CC84AA74EEEF4DBF923">
    <w:name w:val="C5B23110BCCB47CC84AA74EEEF4DBF923"/>
    <w:rsid w:val="006C6880"/>
    <w:pPr>
      <w:spacing w:before="120" w:after="120" w:line="288" w:lineRule="auto"/>
    </w:pPr>
    <w:rPr>
      <w:rFonts w:eastAsiaTheme="minorHAnsi"/>
      <w:lang w:val="de-DE" w:eastAsia="en-US"/>
    </w:rPr>
  </w:style>
  <w:style w:type="paragraph" w:customStyle="1" w:styleId="EA9FF29C56F349C78C9D6035EF787EDC3">
    <w:name w:val="EA9FF29C56F349C78C9D6035EF787EDC3"/>
    <w:rsid w:val="006C6880"/>
    <w:pPr>
      <w:spacing w:before="120" w:after="120" w:line="288" w:lineRule="auto"/>
    </w:pPr>
    <w:rPr>
      <w:rFonts w:eastAsiaTheme="minorHAnsi"/>
      <w:lang w:val="de-DE" w:eastAsia="en-US"/>
    </w:rPr>
  </w:style>
  <w:style w:type="paragraph" w:customStyle="1" w:styleId="B86D890E52B54478BAA4899E8C113F283">
    <w:name w:val="B86D890E52B54478BAA4899E8C113F283"/>
    <w:rsid w:val="006C6880"/>
    <w:pPr>
      <w:spacing w:before="120" w:after="120" w:line="288" w:lineRule="auto"/>
    </w:pPr>
    <w:rPr>
      <w:rFonts w:eastAsiaTheme="minorHAnsi"/>
      <w:lang w:val="de-DE" w:eastAsia="en-US"/>
    </w:rPr>
  </w:style>
  <w:style w:type="paragraph" w:customStyle="1" w:styleId="109CA3C82CA644D6B572680161C37CF23">
    <w:name w:val="109CA3C82CA644D6B572680161C37CF23"/>
    <w:rsid w:val="006C6880"/>
    <w:pPr>
      <w:spacing w:before="120" w:after="120" w:line="288" w:lineRule="auto"/>
    </w:pPr>
    <w:rPr>
      <w:rFonts w:eastAsiaTheme="minorHAnsi"/>
      <w:lang w:val="de-DE" w:eastAsia="en-US"/>
    </w:rPr>
  </w:style>
  <w:style w:type="paragraph" w:customStyle="1" w:styleId="F1E492F3679846E893781CF0D89A94853">
    <w:name w:val="F1E492F3679846E893781CF0D89A94853"/>
    <w:rsid w:val="006C6880"/>
    <w:pPr>
      <w:spacing w:before="120" w:after="120" w:line="288" w:lineRule="auto"/>
    </w:pPr>
    <w:rPr>
      <w:rFonts w:eastAsiaTheme="minorHAnsi"/>
      <w:lang w:val="de-DE" w:eastAsia="en-US"/>
    </w:rPr>
  </w:style>
  <w:style w:type="paragraph" w:customStyle="1" w:styleId="50E5FF1994504B23AFF24A643CDC051D3">
    <w:name w:val="50E5FF1994504B23AFF24A643CDC051D3"/>
    <w:rsid w:val="006C6880"/>
    <w:pPr>
      <w:spacing w:before="120" w:after="120" w:line="288" w:lineRule="auto"/>
    </w:pPr>
    <w:rPr>
      <w:rFonts w:eastAsiaTheme="minorHAnsi"/>
      <w:lang w:val="de-DE" w:eastAsia="en-US"/>
    </w:rPr>
  </w:style>
  <w:style w:type="paragraph" w:customStyle="1" w:styleId="3743520A0547428C87E72D882BF7BE4323">
    <w:name w:val="3743520A0547428C87E72D882BF7BE4323"/>
    <w:rsid w:val="006C6880"/>
    <w:pPr>
      <w:spacing w:before="120" w:after="120" w:line="288" w:lineRule="auto"/>
    </w:pPr>
    <w:rPr>
      <w:rFonts w:eastAsiaTheme="minorHAnsi"/>
      <w:lang w:val="de-DE" w:eastAsia="en-US"/>
    </w:rPr>
  </w:style>
  <w:style w:type="paragraph" w:customStyle="1" w:styleId="5855A8F0725841F4BE67A30FBE6E044624">
    <w:name w:val="5855A8F0725841F4BE67A30FBE6E044624"/>
    <w:rsid w:val="006C6880"/>
    <w:pPr>
      <w:spacing w:before="120" w:after="120" w:line="288" w:lineRule="auto"/>
    </w:pPr>
    <w:rPr>
      <w:rFonts w:eastAsiaTheme="minorHAnsi"/>
      <w:lang w:val="de-DE" w:eastAsia="en-US"/>
    </w:rPr>
  </w:style>
  <w:style w:type="paragraph" w:customStyle="1" w:styleId="249D8C5260794EEFA77A67B22111A0A129">
    <w:name w:val="249D8C5260794EEFA77A67B22111A0A129"/>
    <w:rsid w:val="006C6880"/>
    <w:pPr>
      <w:spacing w:before="120" w:after="120" w:line="288" w:lineRule="auto"/>
      <w:ind w:left="720"/>
      <w:contextualSpacing/>
    </w:pPr>
    <w:rPr>
      <w:rFonts w:eastAsiaTheme="minorHAnsi"/>
      <w:lang w:val="de-DE" w:eastAsia="en-US"/>
    </w:rPr>
  </w:style>
  <w:style w:type="paragraph" w:customStyle="1" w:styleId="DE36C9859A84419AA19A51C86C56D42930">
    <w:name w:val="DE36C9859A84419AA19A51C86C56D42930"/>
    <w:rsid w:val="006C6880"/>
    <w:pPr>
      <w:spacing w:before="120" w:after="120" w:line="288" w:lineRule="auto"/>
      <w:ind w:left="720"/>
      <w:contextualSpacing/>
    </w:pPr>
    <w:rPr>
      <w:rFonts w:eastAsiaTheme="minorHAnsi"/>
      <w:lang w:val="de-DE" w:eastAsia="en-US"/>
    </w:rPr>
  </w:style>
  <w:style w:type="paragraph" w:customStyle="1" w:styleId="D32C0E74195D4990B41E36784FD4B7AC30">
    <w:name w:val="D32C0E74195D4990B41E36784FD4B7AC30"/>
    <w:rsid w:val="006C6880"/>
    <w:pPr>
      <w:spacing w:before="120" w:after="120" w:line="288" w:lineRule="auto"/>
      <w:ind w:left="720"/>
      <w:contextualSpacing/>
    </w:pPr>
    <w:rPr>
      <w:rFonts w:eastAsiaTheme="minorHAnsi"/>
      <w:lang w:val="de-DE" w:eastAsia="en-US"/>
    </w:rPr>
  </w:style>
  <w:style w:type="paragraph" w:customStyle="1" w:styleId="0D87DEECB39142AEA3AAFD489B1B41C021">
    <w:name w:val="0D87DEECB39142AEA3AAFD489B1B41C021"/>
    <w:rsid w:val="006C6880"/>
    <w:pPr>
      <w:spacing w:before="120" w:after="120" w:line="288" w:lineRule="auto"/>
    </w:pPr>
    <w:rPr>
      <w:rFonts w:eastAsiaTheme="minorHAnsi"/>
      <w:lang w:val="de-DE" w:eastAsia="en-US"/>
    </w:rPr>
  </w:style>
  <w:style w:type="paragraph" w:customStyle="1" w:styleId="70FE2611D0D648C686782C4F5DD97A9221">
    <w:name w:val="70FE2611D0D648C686782C4F5DD97A9221"/>
    <w:rsid w:val="006C6880"/>
    <w:pPr>
      <w:spacing w:before="120" w:after="120" w:line="288" w:lineRule="auto"/>
    </w:pPr>
    <w:rPr>
      <w:rFonts w:eastAsiaTheme="minorHAnsi"/>
      <w:lang w:val="de-DE" w:eastAsia="en-US"/>
    </w:rPr>
  </w:style>
  <w:style w:type="paragraph" w:customStyle="1" w:styleId="5579DD42966648C5A46134E10BDADD9221">
    <w:name w:val="5579DD42966648C5A46134E10BDADD9221"/>
    <w:rsid w:val="006C6880"/>
    <w:pPr>
      <w:spacing w:before="120" w:after="120" w:line="288" w:lineRule="auto"/>
    </w:pPr>
    <w:rPr>
      <w:rFonts w:eastAsiaTheme="minorHAnsi"/>
      <w:lang w:val="de-DE" w:eastAsia="en-US"/>
    </w:rPr>
  </w:style>
  <w:style w:type="paragraph" w:customStyle="1" w:styleId="AEE31F38B3864EEC8C25AB9326FB38B218">
    <w:name w:val="AEE31F38B3864EEC8C25AB9326FB38B218"/>
    <w:rsid w:val="006C6880"/>
    <w:pPr>
      <w:spacing w:before="120" w:after="120" w:line="288" w:lineRule="auto"/>
    </w:pPr>
    <w:rPr>
      <w:rFonts w:eastAsiaTheme="minorHAnsi"/>
      <w:lang w:val="de-DE" w:eastAsia="en-US"/>
    </w:rPr>
  </w:style>
  <w:style w:type="paragraph" w:customStyle="1" w:styleId="B4D63BA51926467D8FBD669F00689C5F18">
    <w:name w:val="B4D63BA51926467D8FBD669F00689C5F18"/>
    <w:rsid w:val="006C6880"/>
    <w:pPr>
      <w:spacing w:before="120" w:after="120" w:line="288" w:lineRule="auto"/>
    </w:pPr>
    <w:rPr>
      <w:rFonts w:eastAsiaTheme="minorHAnsi"/>
      <w:lang w:val="de-DE" w:eastAsia="en-US"/>
    </w:rPr>
  </w:style>
  <w:style w:type="paragraph" w:customStyle="1" w:styleId="ABAC7DDFD9D4409FBB31B0FE999E4B9A18">
    <w:name w:val="ABAC7DDFD9D4409FBB31B0FE999E4B9A18"/>
    <w:rsid w:val="006C6880"/>
    <w:pPr>
      <w:spacing w:before="120" w:after="120" w:line="288" w:lineRule="auto"/>
    </w:pPr>
    <w:rPr>
      <w:rFonts w:eastAsiaTheme="minorHAnsi"/>
      <w:lang w:val="de-DE" w:eastAsia="en-US"/>
    </w:rPr>
  </w:style>
  <w:style w:type="paragraph" w:customStyle="1" w:styleId="3E96857B38584145A8AEFC6E039A101321">
    <w:name w:val="3E96857B38584145A8AEFC6E039A101321"/>
    <w:rsid w:val="006C6880"/>
    <w:pPr>
      <w:spacing w:before="120" w:after="120" w:line="288" w:lineRule="auto"/>
    </w:pPr>
    <w:rPr>
      <w:rFonts w:eastAsiaTheme="minorHAnsi"/>
      <w:lang w:val="de-DE" w:eastAsia="en-US"/>
    </w:rPr>
  </w:style>
  <w:style w:type="paragraph" w:customStyle="1" w:styleId="183472954E5E471D83112FD67B911F5221">
    <w:name w:val="183472954E5E471D83112FD67B911F5221"/>
    <w:rsid w:val="006C6880"/>
    <w:pPr>
      <w:spacing w:before="120" w:after="120" w:line="288" w:lineRule="auto"/>
    </w:pPr>
    <w:rPr>
      <w:rFonts w:eastAsiaTheme="minorHAnsi"/>
      <w:lang w:val="de-DE" w:eastAsia="en-US"/>
    </w:rPr>
  </w:style>
  <w:style w:type="paragraph" w:customStyle="1" w:styleId="1D19A4D8BDF14E9489C88BC36EF241D8">
    <w:name w:val="1D19A4D8BDF14E9489C88BC36EF241D8"/>
    <w:rsid w:val="006C6880"/>
  </w:style>
  <w:style w:type="paragraph" w:customStyle="1" w:styleId="F1A9D142B44C439B8A5F4611C1F9D3F815">
    <w:name w:val="F1A9D142B44C439B8A5F4611C1F9D3F815"/>
    <w:rsid w:val="006C6880"/>
    <w:pPr>
      <w:spacing w:before="120" w:after="120" w:line="288" w:lineRule="auto"/>
    </w:pPr>
    <w:rPr>
      <w:rFonts w:eastAsiaTheme="minorHAnsi"/>
      <w:lang w:val="de-DE" w:eastAsia="en-US"/>
    </w:rPr>
  </w:style>
  <w:style w:type="paragraph" w:customStyle="1" w:styleId="23495994907D407BBE40F340682F2AB015">
    <w:name w:val="23495994907D407BBE40F340682F2AB015"/>
    <w:rsid w:val="006C6880"/>
    <w:pPr>
      <w:spacing w:before="120" w:after="120" w:line="288" w:lineRule="auto"/>
    </w:pPr>
    <w:rPr>
      <w:rFonts w:eastAsiaTheme="minorHAnsi"/>
      <w:lang w:val="de-DE" w:eastAsia="en-US"/>
    </w:rPr>
  </w:style>
  <w:style w:type="paragraph" w:customStyle="1" w:styleId="762DA126DB304F6B84B40D7D4B15965315">
    <w:name w:val="762DA126DB304F6B84B40D7D4B15965315"/>
    <w:rsid w:val="006C6880"/>
    <w:pPr>
      <w:spacing w:before="120" w:after="120" w:line="288" w:lineRule="auto"/>
    </w:pPr>
    <w:rPr>
      <w:rFonts w:eastAsiaTheme="minorHAnsi"/>
      <w:lang w:val="de-DE" w:eastAsia="en-US"/>
    </w:rPr>
  </w:style>
  <w:style w:type="paragraph" w:customStyle="1" w:styleId="1B4508550BB049859A46D9657ACC3A7413">
    <w:name w:val="1B4508550BB049859A46D9657ACC3A7413"/>
    <w:rsid w:val="006C6880"/>
    <w:pPr>
      <w:spacing w:before="120" w:after="120" w:line="288" w:lineRule="auto"/>
    </w:pPr>
    <w:rPr>
      <w:rFonts w:eastAsiaTheme="minorHAnsi"/>
      <w:lang w:val="de-DE" w:eastAsia="en-US"/>
    </w:rPr>
  </w:style>
  <w:style w:type="paragraph" w:customStyle="1" w:styleId="FBE25CCB6AFE4E17BBFFC110BFA3BF9F6">
    <w:name w:val="FBE25CCB6AFE4E17BBFFC110BFA3BF9F6"/>
    <w:rsid w:val="006C6880"/>
    <w:pPr>
      <w:spacing w:before="120" w:after="120" w:line="288" w:lineRule="auto"/>
      <w:ind w:left="720"/>
      <w:contextualSpacing/>
    </w:pPr>
    <w:rPr>
      <w:rFonts w:eastAsiaTheme="minorHAnsi"/>
      <w:lang w:val="de-DE" w:eastAsia="en-US"/>
    </w:rPr>
  </w:style>
  <w:style w:type="paragraph" w:customStyle="1" w:styleId="0BF0B7F89E7B4F5CA3EDA2054A7C0A5A14">
    <w:name w:val="0BF0B7F89E7B4F5CA3EDA2054A7C0A5A14"/>
    <w:rsid w:val="006C6880"/>
    <w:pPr>
      <w:spacing w:before="120" w:after="120" w:line="288" w:lineRule="auto"/>
    </w:pPr>
    <w:rPr>
      <w:rFonts w:eastAsiaTheme="minorHAnsi"/>
      <w:lang w:val="de-DE" w:eastAsia="en-US"/>
    </w:rPr>
  </w:style>
  <w:style w:type="paragraph" w:customStyle="1" w:styleId="0E35CDB02B43491488BCA143F168FC6014">
    <w:name w:val="0E35CDB02B43491488BCA143F168FC6014"/>
    <w:rsid w:val="006C6880"/>
    <w:pPr>
      <w:spacing w:before="120" w:after="120" w:line="288" w:lineRule="auto"/>
    </w:pPr>
    <w:rPr>
      <w:rFonts w:eastAsiaTheme="minorHAnsi"/>
      <w:lang w:val="de-DE" w:eastAsia="en-US"/>
    </w:rPr>
  </w:style>
  <w:style w:type="paragraph" w:customStyle="1" w:styleId="DDD66183BD604FD283B1BA83380132D914">
    <w:name w:val="DDD66183BD604FD283B1BA83380132D914"/>
    <w:rsid w:val="006C6880"/>
    <w:pPr>
      <w:spacing w:before="120" w:after="120" w:line="288" w:lineRule="auto"/>
    </w:pPr>
    <w:rPr>
      <w:rFonts w:eastAsiaTheme="minorHAnsi"/>
      <w:lang w:val="de-DE" w:eastAsia="en-US"/>
    </w:rPr>
  </w:style>
  <w:style w:type="paragraph" w:customStyle="1" w:styleId="710718C12CDA4D219B07DC3F411DA55B14">
    <w:name w:val="710718C12CDA4D219B07DC3F411DA55B14"/>
    <w:rsid w:val="006C6880"/>
    <w:pPr>
      <w:spacing w:before="120" w:after="120" w:line="288" w:lineRule="auto"/>
    </w:pPr>
    <w:rPr>
      <w:rFonts w:eastAsiaTheme="minorHAnsi"/>
      <w:lang w:val="de-DE" w:eastAsia="en-US"/>
    </w:rPr>
  </w:style>
  <w:style w:type="paragraph" w:customStyle="1" w:styleId="CCE917A482F748689A6F6B980EFCA6BD14">
    <w:name w:val="CCE917A482F748689A6F6B980EFCA6BD14"/>
    <w:rsid w:val="006C6880"/>
    <w:pPr>
      <w:spacing w:before="120" w:after="120" w:line="288" w:lineRule="auto"/>
    </w:pPr>
    <w:rPr>
      <w:rFonts w:eastAsiaTheme="minorHAnsi"/>
      <w:lang w:val="de-DE" w:eastAsia="en-US"/>
    </w:rPr>
  </w:style>
  <w:style w:type="paragraph" w:customStyle="1" w:styleId="9DF06687B83C4D5A8CC18146040495AB14">
    <w:name w:val="9DF06687B83C4D5A8CC18146040495AB14"/>
    <w:rsid w:val="006C6880"/>
    <w:pPr>
      <w:spacing w:before="120" w:after="120" w:line="288" w:lineRule="auto"/>
    </w:pPr>
    <w:rPr>
      <w:rFonts w:eastAsiaTheme="minorHAnsi"/>
      <w:lang w:val="de-DE" w:eastAsia="en-US"/>
    </w:rPr>
  </w:style>
  <w:style w:type="paragraph" w:customStyle="1" w:styleId="B9BA3E7D6BC34E7EB012674706AAC42314">
    <w:name w:val="B9BA3E7D6BC34E7EB012674706AAC42314"/>
    <w:rsid w:val="006C6880"/>
    <w:pPr>
      <w:spacing w:before="120" w:after="120" w:line="288" w:lineRule="auto"/>
    </w:pPr>
    <w:rPr>
      <w:rFonts w:eastAsiaTheme="minorHAnsi"/>
      <w:lang w:val="de-DE" w:eastAsia="en-US"/>
    </w:rPr>
  </w:style>
  <w:style w:type="paragraph" w:customStyle="1" w:styleId="C5B23110BCCB47CC84AA74EEEF4DBF924">
    <w:name w:val="C5B23110BCCB47CC84AA74EEEF4DBF924"/>
    <w:rsid w:val="006C6880"/>
    <w:pPr>
      <w:spacing w:before="120" w:after="120" w:line="288" w:lineRule="auto"/>
    </w:pPr>
    <w:rPr>
      <w:rFonts w:eastAsiaTheme="minorHAnsi"/>
      <w:lang w:val="de-DE" w:eastAsia="en-US"/>
    </w:rPr>
  </w:style>
  <w:style w:type="paragraph" w:customStyle="1" w:styleId="8CC605EF6B084EADA63C06FFBA6FF4D4">
    <w:name w:val="8CC605EF6B084EADA63C06FFBA6FF4D4"/>
    <w:rsid w:val="006C6880"/>
    <w:pPr>
      <w:spacing w:before="120" w:after="120" w:line="288" w:lineRule="auto"/>
    </w:pPr>
    <w:rPr>
      <w:rFonts w:eastAsiaTheme="minorHAnsi"/>
      <w:lang w:val="de-DE" w:eastAsia="en-US"/>
    </w:rPr>
  </w:style>
  <w:style w:type="paragraph" w:customStyle="1" w:styleId="1D19A4D8BDF14E9489C88BC36EF241D81">
    <w:name w:val="1D19A4D8BDF14E9489C88BC36EF241D81"/>
    <w:rsid w:val="006C6880"/>
    <w:pPr>
      <w:spacing w:before="120" w:after="120" w:line="288" w:lineRule="auto"/>
    </w:pPr>
    <w:rPr>
      <w:rFonts w:eastAsiaTheme="minorHAnsi"/>
      <w:lang w:val="de-DE" w:eastAsia="en-US"/>
    </w:rPr>
  </w:style>
  <w:style w:type="paragraph" w:customStyle="1" w:styleId="109CA3C82CA644D6B572680161C37CF24">
    <w:name w:val="109CA3C82CA644D6B572680161C37CF24"/>
    <w:rsid w:val="006C6880"/>
    <w:pPr>
      <w:spacing w:before="120" w:after="120" w:line="288" w:lineRule="auto"/>
    </w:pPr>
    <w:rPr>
      <w:rFonts w:eastAsiaTheme="minorHAnsi"/>
      <w:lang w:val="de-DE" w:eastAsia="en-US"/>
    </w:rPr>
  </w:style>
  <w:style w:type="paragraph" w:customStyle="1" w:styleId="F1E492F3679846E893781CF0D89A94854">
    <w:name w:val="F1E492F3679846E893781CF0D89A94854"/>
    <w:rsid w:val="006C6880"/>
    <w:pPr>
      <w:spacing w:before="120" w:after="120" w:line="288" w:lineRule="auto"/>
    </w:pPr>
    <w:rPr>
      <w:rFonts w:eastAsiaTheme="minorHAnsi"/>
      <w:lang w:val="de-DE" w:eastAsia="en-US"/>
    </w:rPr>
  </w:style>
  <w:style w:type="paragraph" w:customStyle="1" w:styleId="50E5FF1994504B23AFF24A643CDC051D4">
    <w:name w:val="50E5FF1994504B23AFF24A643CDC051D4"/>
    <w:rsid w:val="006C6880"/>
    <w:pPr>
      <w:spacing w:before="120" w:after="120" w:line="288" w:lineRule="auto"/>
    </w:pPr>
    <w:rPr>
      <w:rFonts w:eastAsiaTheme="minorHAnsi"/>
      <w:lang w:val="de-DE" w:eastAsia="en-US"/>
    </w:rPr>
  </w:style>
  <w:style w:type="paragraph" w:customStyle="1" w:styleId="3743520A0547428C87E72D882BF7BE4324">
    <w:name w:val="3743520A0547428C87E72D882BF7BE4324"/>
    <w:rsid w:val="006C6880"/>
    <w:pPr>
      <w:spacing w:before="120" w:after="120" w:line="288" w:lineRule="auto"/>
    </w:pPr>
    <w:rPr>
      <w:rFonts w:eastAsiaTheme="minorHAnsi"/>
      <w:lang w:val="de-DE" w:eastAsia="en-US"/>
    </w:rPr>
  </w:style>
  <w:style w:type="paragraph" w:customStyle="1" w:styleId="5855A8F0725841F4BE67A30FBE6E044625">
    <w:name w:val="5855A8F0725841F4BE67A30FBE6E044625"/>
    <w:rsid w:val="006C6880"/>
    <w:pPr>
      <w:spacing w:before="120" w:after="120" w:line="288" w:lineRule="auto"/>
    </w:pPr>
    <w:rPr>
      <w:rFonts w:eastAsiaTheme="minorHAnsi"/>
      <w:lang w:val="de-DE" w:eastAsia="en-US"/>
    </w:rPr>
  </w:style>
  <w:style w:type="paragraph" w:customStyle="1" w:styleId="249D8C5260794EEFA77A67B22111A0A130">
    <w:name w:val="249D8C5260794EEFA77A67B22111A0A130"/>
    <w:rsid w:val="006C6880"/>
    <w:pPr>
      <w:spacing w:before="120" w:after="120" w:line="288" w:lineRule="auto"/>
      <w:ind w:left="720"/>
      <w:contextualSpacing/>
    </w:pPr>
    <w:rPr>
      <w:rFonts w:eastAsiaTheme="minorHAnsi"/>
      <w:lang w:val="de-DE" w:eastAsia="en-US"/>
    </w:rPr>
  </w:style>
  <w:style w:type="paragraph" w:customStyle="1" w:styleId="DE36C9859A84419AA19A51C86C56D42931">
    <w:name w:val="DE36C9859A84419AA19A51C86C56D42931"/>
    <w:rsid w:val="006C6880"/>
    <w:pPr>
      <w:spacing w:before="120" w:after="120" w:line="288" w:lineRule="auto"/>
      <w:ind w:left="720"/>
      <w:contextualSpacing/>
    </w:pPr>
    <w:rPr>
      <w:rFonts w:eastAsiaTheme="minorHAnsi"/>
      <w:lang w:val="de-DE" w:eastAsia="en-US"/>
    </w:rPr>
  </w:style>
  <w:style w:type="paragraph" w:customStyle="1" w:styleId="D32C0E74195D4990B41E36784FD4B7AC31">
    <w:name w:val="D32C0E74195D4990B41E36784FD4B7AC31"/>
    <w:rsid w:val="006C6880"/>
    <w:pPr>
      <w:spacing w:before="120" w:after="120" w:line="288" w:lineRule="auto"/>
      <w:ind w:left="720"/>
      <w:contextualSpacing/>
    </w:pPr>
    <w:rPr>
      <w:rFonts w:eastAsiaTheme="minorHAnsi"/>
      <w:lang w:val="de-DE" w:eastAsia="en-US"/>
    </w:rPr>
  </w:style>
  <w:style w:type="paragraph" w:customStyle="1" w:styleId="0D87DEECB39142AEA3AAFD489B1B41C022">
    <w:name w:val="0D87DEECB39142AEA3AAFD489B1B41C022"/>
    <w:rsid w:val="006C6880"/>
    <w:pPr>
      <w:spacing w:before="120" w:after="120" w:line="288" w:lineRule="auto"/>
    </w:pPr>
    <w:rPr>
      <w:rFonts w:eastAsiaTheme="minorHAnsi"/>
      <w:lang w:val="de-DE" w:eastAsia="en-US"/>
    </w:rPr>
  </w:style>
  <w:style w:type="paragraph" w:customStyle="1" w:styleId="70FE2611D0D648C686782C4F5DD97A9222">
    <w:name w:val="70FE2611D0D648C686782C4F5DD97A9222"/>
    <w:rsid w:val="006C6880"/>
    <w:pPr>
      <w:spacing w:before="120" w:after="120" w:line="288" w:lineRule="auto"/>
    </w:pPr>
    <w:rPr>
      <w:rFonts w:eastAsiaTheme="minorHAnsi"/>
      <w:lang w:val="de-DE" w:eastAsia="en-US"/>
    </w:rPr>
  </w:style>
  <w:style w:type="paragraph" w:customStyle="1" w:styleId="5579DD42966648C5A46134E10BDADD9222">
    <w:name w:val="5579DD42966648C5A46134E10BDADD9222"/>
    <w:rsid w:val="006C6880"/>
    <w:pPr>
      <w:spacing w:before="120" w:after="120" w:line="288" w:lineRule="auto"/>
    </w:pPr>
    <w:rPr>
      <w:rFonts w:eastAsiaTheme="minorHAnsi"/>
      <w:lang w:val="de-DE" w:eastAsia="en-US"/>
    </w:rPr>
  </w:style>
  <w:style w:type="paragraph" w:customStyle="1" w:styleId="AEE31F38B3864EEC8C25AB9326FB38B219">
    <w:name w:val="AEE31F38B3864EEC8C25AB9326FB38B219"/>
    <w:rsid w:val="006C6880"/>
    <w:pPr>
      <w:spacing w:before="120" w:after="120" w:line="288" w:lineRule="auto"/>
    </w:pPr>
    <w:rPr>
      <w:rFonts w:eastAsiaTheme="minorHAnsi"/>
      <w:lang w:val="de-DE" w:eastAsia="en-US"/>
    </w:rPr>
  </w:style>
  <w:style w:type="paragraph" w:customStyle="1" w:styleId="B4D63BA51926467D8FBD669F00689C5F19">
    <w:name w:val="B4D63BA51926467D8FBD669F00689C5F19"/>
    <w:rsid w:val="006C6880"/>
    <w:pPr>
      <w:spacing w:before="120" w:after="120" w:line="288" w:lineRule="auto"/>
    </w:pPr>
    <w:rPr>
      <w:rFonts w:eastAsiaTheme="minorHAnsi"/>
      <w:lang w:val="de-DE" w:eastAsia="en-US"/>
    </w:rPr>
  </w:style>
  <w:style w:type="paragraph" w:customStyle="1" w:styleId="ABAC7DDFD9D4409FBB31B0FE999E4B9A19">
    <w:name w:val="ABAC7DDFD9D4409FBB31B0FE999E4B9A19"/>
    <w:rsid w:val="006C6880"/>
    <w:pPr>
      <w:spacing w:before="120" w:after="120" w:line="288" w:lineRule="auto"/>
    </w:pPr>
    <w:rPr>
      <w:rFonts w:eastAsiaTheme="minorHAnsi"/>
      <w:lang w:val="de-DE" w:eastAsia="en-US"/>
    </w:rPr>
  </w:style>
  <w:style w:type="paragraph" w:customStyle="1" w:styleId="3E96857B38584145A8AEFC6E039A101322">
    <w:name w:val="3E96857B38584145A8AEFC6E039A101322"/>
    <w:rsid w:val="006C6880"/>
    <w:pPr>
      <w:spacing w:before="120" w:after="120" w:line="288" w:lineRule="auto"/>
    </w:pPr>
    <w:rPr>
      <w:rFonts w:eastAsiaTheme="minorHAnsi"/>
      <w:lang w:val="de-DE" w:eastAsia="en-US"/>
    </w:rPr>
  </w:style>
  <w:style w:type="paragraph" w:customStyle="1" w:styleId="183472954E5E471D83112FD67B911F5222">
    <w:name w:val="183472954E5E471D83112FD67B911F5222"/>
    <w:rsid w:val="006C6880"/>
    <w:pPr>
      <w:spacing w:before="120" w:after="120" w:line="288" w:lineRule="auto"/>
    </w:pPr>
    <w:rPr>
      <w:rFonts w:eastAsiaTheme="minorHAnsi"/>
      <w:lang w:val="de-DE" w:eastAsia="en-US"/>
    </w:rPr>
  </w:style>
  <w:style w:type="paragraph" w:customStyle="1" w:styleId="F1A9D142B44C439B8A5F4611C1F9D3F816">
    <w:name w:val="F1A9D142B44C439B8A5F4611C1F9D3F816"/>
    <w:rsid w:val="006C6880"/>
    <w:pPr>
      <w:spacing w:before="120" w:after="120" w:line="288" w:lineRule="auto"/>
    </w:pPr>
    <w:rPr>
      <w:rFonts w:eastAsiaTheme="minorHAnsi"/>
      <w:lang w:val="de-DE" w:eastAsia="en-US"/>
    </w:rPr>
  </w:style>
  <w:style w:type="paragraph" w:customStyle="1" w:styleId="23495994907D407BBE40F340682F2AB016">
    <w:name w:val="23495994907D407BBE40F340682F2AB016"/>
    <w:rsid w:val="006C6880"/>
    <w:pPr>
      <w:spacing w:before="120" w:after="120" w:line="288" w:lineRule="auto"/>
    </w:pPr>
    <w:rPr>
      <w:rFonts w:eastAsiaTheme="minorHAnsi"/>
      <w:lang w:val="de-DE" w:eastAsia="en-US"/>
    </w:rPr>
  </w:style>
  <w:style w:type="paragraph" w:customStyle="1" w:styleId="762DA126DB304F6B84B40D7D4B15965316">
    <w:name w:val="762DA126DB304F6B84B40D7D4B15965316"/>
    <w:rsid w:val="006C6880"/>
    <w:pPr>
      <w:spacing w:before="120" w:after="120" w:line="288" w:lineRule="auto"/>
    </w:pPr>
    <w:rPr>
      <w:rFonts w:eastAsiaTheme="minorHAnsi"/>
      <w:lang w:val="de-DE" w:eastAsia="en-US"/>
    </w:rPr>
  </w:style>
  <w:style w:type="paragraph" w:customStyle="1" w:styleId="1B4508550BB049859A46D9657ACC3A7414">
    <w:name w:val="1B4508550BB049859A46D9657ACC3A7414"/>
    <w:rsid w:val="006C6880"/>
    <w:pPr>
      <w:spacing w:before="120" w:after="120" w:line="288" w:lineRule="auto"/>
    </w:pPr>
    <w:rPr>
      <w:rFonts w:eastAsiaTheme="minorHAnsi"/>
      <w:lang w:val="de-DE" w:eastAsia="en-US"/>
    </w:rPr>
  </w:style>
  <w:style w:type="paragraph" w:customStyle="1" w:styleId="FBE25CCB6AFE4E17BBFFC110BFA3BF9F7">
    <w:name w:val="FBE25CCB6AFE4E17BBFFC110BFA3BF9F7"/>
    <w:rsid w:val="006C6880"/>
    <w:pPr>
      <w:spacing w:before="120" w:after="120" w:line="288" w:lineRule="auto"/>
      <w:ind w:left="720"/>
      <w:contextualSpacing/>
    </w:pPr>
    <w:rPr>
      <w:rFonts w:eastAsiaTheme="minorHAnsi"/>
      <w:lang w:val="de-DE" w:eastAsia="en-US"/>
    </w:rPr>
  </w:style>
  <w:style w:type="paragraph" w:customStyle="1" w:styleId="0BF0B7F89E7B4F5CA3EDA2054A7C0A5A15">
    <w:name w:val="0BF0B7F89E7B4F5CA3EDA2054A7C0A5A15"/>
    <w:rsid w:val="006C6880"/>
    <w:pPr>
      <w:spacing w:before="120" w:after="120" w:line="288" w:lineRule="auto"/>
    </w:pPr>
    <w:rPr>
      <w:rFonts w:eastAsiaTheme="minorHAnsi"/>
      <w:lang w:val="de-DE" w:eastAsia="en-US"/>
    </w:rPr>
  </w:style>
  <w:style w:type="paragraph" w:customStyle="1" w:styleId="0E35CDB02B43491488BCA143F168FC6015">
    <w:name w:val="0E35CDB02B43491488BCA143F168FC6015"/>
    <w:rsid w:val="006C6880"/>
    <w:pPr>
      <w:spacing w:before="120" w:after="120" w:line="288" w:lineRule="auto"/>
    </w:pPr>
    <w:rPr>
      <w:rFonts w:eastAsiaTheme="minorHAnsi"/>
      <w:lang w:val="de-DE" w:eastAsia="en-US"/>
    </w:rPr>
  </w:style>
  <w:style w:type="paragraph" w:customStyle="1" w:styleId="DDD66183BD604FD283B1BA83380132D915">
    <w:name w:val="DDD66183BD604FD283B1BA83380132D915"/>
    <w:rsid w:val="006C6880"/>
    <w:pPr>
      <w:spacing w:before="120" w:after="120" w:line="288" w:lineRule="auto"/>
    </w:pPr>
    <w:rPr>
      <w:rFonts w:eastAsiaTheme="minorHAnsi"/>
      <w:lang w:val="de-DE" w:eastAsia="en-US"/>
    </w:rPr>
  </w:style>
  <w:style w:type="paragraph" w:customStyle="1" w:styleId="710718C12CDA4D219B07DC3F411DA55B15">
    <w:name w:val="710718C12CDA4D219B07DC3F411DA55B15"/>
    <w:rsid w:val="006C6880"/>
    <w:pPr>
      <w:spacing w:before="120" w:after="120" w:line="288" w:lineRule="auto"/>
    </w:pPr>
    <w:rPr>
      <w:rFonts w:eastAsiaTheme="minorHAnsi"/>
      <w:lang w:val="de-DE" w:eastAsia="en-US"/>
    </w:rPr>
  </w:style>
  <w:style w:type="paragraph" w:customStyle="1" w:styleId="CCE917A482F748689A6F6B980EFCA6BD15">
    <w:name w:val="CCE917A482F748689A6F6B980EFCA6BD15"/>
    <w:rsid w:val="006C6880"/>
    <w:pPr>
      <w:spacing w:before="120" w:after="120" w:line="288" w:lineRule="auto"/>
    </w:pPr>
    <w:rPr>
      <w:rFonts w:eastAsiaTheme="minorHAnsi"/>
      <w:lang w:val="de-DE" w:eastAsia="en-US"/>
    </w:rPr>
  </w:style>
  <w:style w:type="paragraph" w:customStyle="1" w:styleId="9DF06687B83C4D5A8CC18146040495AB15">
    <w:name w:val="9DF06687B83C4D5A8CC18146040495AB15"/>
    <w:rsid w:val="006C6880"/>
    <w:pPr>
      <w:spacing w:before="120" w:after="120" w:line="288" w:lineRule="auto"/>
    </w:pPr>
    <w:rPr>
      <w:rFonts w:eastAsiaTheme="minorHAnsi"/>
      <w:lang w:val="de-DE" w:eastAsia="en-US"/>
    </w:rPr>
  </w:style>
  <w:style w:type="paragraph" w:customStyle="1" w:styleId="B9BA3E7D6BC34E7EB012674706AAC42315">
    <w:name w:val="B9BA3E7D6BC34E7EB012674706AAC42315"/>
    <w:rsid w:val="006C6880"/>
    <w:pPr>
      <w:spacing w:before="120" w:after="120" w:line="288" w:lineRule="auto"/>
    </w:pPr>
    <w:rPr>
      <w:rFonts w:eastAsiaTheme="minorHAnsi"/>
      <w:lang w:val="de-DE" w:eastAsia="en-US"/>
    </w:rPr>
  </w:style>
  <w:style w:type="paragraph" w:customStyle="1" w:styleId="C5B23110BCCB47CC84AA74EEEF4DBF925">
    <w:name w:val="C5B23110BCCB47CC84AA74EEEF4DBF925"/>
    <w:rsid w:val="006C6880"/>
    <w:pPr>
      <w:spacing w:before="120" w:after="120" w:line="288" w:lineRule="auto"/>
    </w:pPr>
    <w:rPr>
      <w:rFonts w:eastAsiaTheme="minorHAnsi"/>
      <w:lang w:val="de-DE" w:eastAsia="en-US"/>
    </w:rPr>
  </w:style>
  <w:style w:type="paragraph" w:customStyle="1" w:styleId="8CC605EF6B084EADA63C06FFBA6FF4D41">
    <w:name w:val="8CC605EF6B084EADA63C06FFBA6FF4D41"/>
    <w:rsid w:val="006C6880"/>
    <w:pPr>
      <w:spacing w:before="120" w:after="120" w:line="288" w:lineRule="auto"/>
    </w:pPr>
    <w:rPr>
      <w:rFonts w:eastAsiaTheme="minorHAnsi"/>
      <w:lang w:val="de-DE" w:eastAsia="en-US"/>
    </w:rPr>
  </w:style>
  <w:style w:type="paragraph" w:customStyle="1" w:styleId="1D19A4D8BDF14E9489C88BC36EF241D82">
    <w:name w:val="1D19A4D8BDF14E9489C88BC36EF241D82"/>
    <w:rsid w:val="006C6880"/>
    <w:pPr>
      <w:spacing w:before="120" w:after="120" w:line="288" w:lineRule="auto"/>
    </w:pPr>
    <w:rPr>
      <w:rFonts w:eastAsiaTheme="minorHAnsi"/>
      <w:lang w:val="de-DE" w:eastAsia="en-US"/>
    </w:rPr>
  </w:style>
  <w:style w:type="paragraph" w:customStyle="1" w:styleId="092415CF1498421496025802DC660B04">
    <w:name w:val="092415CF1498421496025802DC660B04"/>
    <w:rsid w:val="006C6880"/>
    <w:pPr>
      <w:spacing w:before="120" w:after="120" w:line="288" w:lineRule="auto"/>
    </w:pPr>
    <w:rPr>
      <w:rFonts w:eastAsiaTheme="minorHAnsi"/>
      <w:lang w:val="de-DE" w:eastAsia="en-US"/>
    </w:rPr>
  </w:style>
  <w:style w:type="paragraph" w:customStyle="1" w:styleId="109CA3C82CA644D6B572680161C37CF25">
    <w:name w:val="109CA3C82CA644D6B572680161C37CF25"/>
    <w:rsid w:val="006C6880"/>
    <w:pPr>
      <w:spacing w:before="120" w:after="120" w:line="288" w:lineRule="auto"/>
    </w:pPr>
    <w:rPr>
      <w:rFonts w:eastAsiaTheme="minorHAnsi"/>
      <w:lang w:val="de-DE" w:eastAsia="en-US"/>
    </w:rPr>
  </w:style>
  <w:style w:type="paragraph" w:customStyle="1" w:styleId="F1E492F3679846E893781CF0D89A94855">
    <w:name w:val="F1E492F3679846E893781CF0D89A94855"/>
    <w:rsid w:val="006C6880"/>
    <w:pPr>
      <w:spacing w:before="120" w:after="120" w:line="288" w:lineRule="auto"/>
    </w:pPr>
    <w:rPr>
      <w:rFonts w:eastAsiaTheme="minorHAnsi"/>
      <w:lang w:val="de-DE" w:eastAsia="en-US"/>
    </w:rPr>
  </w:style>
  <w:style w:type="paragraph" w:customStyle="1" w:styleId="50E5FF1994504B23AFF24A643CDC051D5">
    <w:name w:val="50E5FF1994504B23AFF24A643CDC051D5"/>
    <w:rsid w:val="006C6880"/>
    <w:pPr>
      <w:spacing w:before="120" w:after="120" w:line="288" w:lineRule="auto"/>
    </w:pPr>
    <w:rPr>
      <w:rFonts w:eastAsiaTheme="minorHAnsi"/>
      <w:lang w:val="de-DE" w:eastAsia="en-US"/>
    </w:rPr>
  </w:style>
  <w:style w:type="paragraph" w:customStyle="1" w:styleId="3743520A0547428C87E72D882BF7BE4325">
    <w:name w:val="3743520A0547428C87E72D882BF7BE4325"/>
    <w:rsid w:val="006C6880"/>
    <w:pPr>
      <w:spacing w:before="120" w:after="120" w:line="288" w:lineRule="auto"/>
    </w:pPr>
    <w:rPr>
      <w:rFonts w:eastAsiaTheme="minorHAnsi"/>
      <w:lang w:val="de-DE" w:eastAsia="en-US"/>
    </w:rPr>
  </w:style>
  <w:style w:type="paragraph" w:customStyle="1" w:styleId="5855A8F0725841F4BE67A30FBE6E044626">
    <w:name w:val="5855A8F0725841F4BE67A30FBE6E044626"/>
    <w:rsid w:val="006C6880"/>
    <w:pPr>
      <w:spacing w:before="120" w:after="120" w:line="288" w:lineRule="auto"/>
    </w:pPr>
    <w:rPr>
      <w:rFonts w:eastAsiaTheme="minorHAnsi"/>
      <w:lang w:val="de-DE" w:eastAsia="en-US"/>
    </w:rPr>
  </w:style>
  <w:style w:type="paragraph" w:customStyle="1" w:styleId="249D8C5260794EEFA77A67B22111A0A131">
    <w:name w:val="249D8C5260794EEFA77A67B22111A0A131"/>
    <w:rsid w:val="006C6880"/>
    <w:pPr>
      <w:spacing w:before="120" w:after="120" w:line="288" w:lineRule="auto"/>
      <w:ind w:left="720"/>
      <w:contextualSpacing/>
    </w:pPr>
    <w:rPr>
      <w:rFonts w:eastAsiaTheme="minorHAnsi"/>
      <w:lang w:val="de-DE" w:eastAsia="en-US"/>
    </w:rPr>
  </w:style>
  <w:style w:type="paragraph" w:customStyle="1" w:styleId="DE36C9859A84419AA19A51C86C56D42932">
    <w:name w:val="DE36C9859A84419AA19A51C86C56D42932"/>
    <w:rsid w:val="006C6880"/>
    <w:pPr>
      <w:spacing w:before="120" w:after="120" w:line="288" w:lineRule="auto"/>
      <w:ind w:left="720"/>
      <w:contextualSpacing/>
    </w:pPr>
    <w:rPr>
      <w:rFonts w:eastAsiaTheme="minorHAnsi"/>
      <w:lang w:val="de-DE" w:eastAsia="en-US"/>
    </w:rPr>
  </w:style>
  <w:style w:type="paragraph" w:customStyle="1" w:styleId="D32C0E74195D4990B41E36784FD4B7AC32">
    <w:name w:val="D32C0E74195D4990B41E36784FD4B7AC32"/>
    <w:rsid w:val="006C6880"/>
    <w:pPr>
      <w:spacing w:before="120" w:after="120" w:line="288" w:lineRule="auto"/>
      <w:ind w:left="720"/>
      <w:contextualSpacing/>
    </w:pPr>
    <w:rPr>
      <w:rFonts w:eastAsiaTheme="minorHAnsi"/>
      <w:lang w:val="de-DE" w:eastAsia="en-US"/>
    </w:rPr>
  </w:style>
  <w:style w:type="paragraph" w:customStyle="1" w:styleId="0D87DEECB39142AEA3AAFD489B1B41C023">
    <w:name w:val="0D87DEECB39142AEA3AAFD489B1B41C023"/>
    <w:rsid w:val="006C6880"/>
    <w:pPr>
      <w:spacing w:before="120" w:after="120" w:line="288" w:lineRule="auto"/>
    </w:pPr>
    <w:rPr>
      <w:rFonts w:eastAsiaTheme="minorHAnsi"/>
      <w:lang w:val="de-DE" w:eastAsia="en-US"/>
    </w:rPr>
  </w:style>
  <w:style w:type="paragraph" w:customStyle="1" w:styleId="70FE2611D0D648C686782C4F5DD97A9223">
    <w:name w:val="70FE2611D0D648C686782C4F5DD97A9223"/>
    <w:rsid w:val="006C6880"/>
    <w:pPr>
      <w:spacing w:before="120" w:after="120" w:line="288" w:lineRule="auto"/>
    </w:pPr>
    <w:rPr>
      <w:rFonts w:eastAsiaTheme="minorHAnsi"/>
      <w:lang w:val="de-DE" w:eastAsia="en-US"/>
    </w:rPr>
  </w:style>
  <w:style w:type="paragraph" w:customStyle="1" w:styleId="5579DD42966648C5A46134E10BDADD9223">
    <w:name w:val="5579DD42966648C5A46134E10BDADD9223"/>
    <w:rsid w:val="006C6880"/>
    <w:pPr>
      <w:spacing w:before="120" w:after="120" w:line="288" w:lineRule="auto"/>
    </w:pPr>
    <w:rPr>
      <w:rFonts w:eastAsiaTheme="minorHAnsi"/>
      <w:lang w:val="de-DE" w:eastAsia="en-US"/>
    </w:rPr>
  </w:style>
  <w:style w:type="paragraph" w:customStyle="1" w:styleId="AEE31F38B3864EEC8C25AB9326FB38B220">
    <w:name w:val="AEE31F38B3864EEC8C25AB9326FB38B220"/>
    <w:rsid w:val="006C6880"/>
    <w:pPr>
      <w:spacing w:before="120" w:after="120" w:line="288" w:lineRule="auto"/>
    </w:pPr>
    <w:rPr>
      <w:rFonts w:eastAsiaTheme="minorHAnsi"/>
      <w:lang w:val="de-DE" w:eastAsia="en-US"/>
    </w:rPr>
  </w:style>
  <w:style w:type="paragraph" w:customStyle="1" w:styleId="B4D63BA51926467D8FBD669F00689C5F20">
    <w:name w:val="B4D63BA51926467D8FBD669F00689C5F20"/>
    <w:rsid w:val="006C6880"/>
    <w:pPr>
      <w:spacing w:before="120" w:after="120" w:line="288" w:lineRule="auto"/>
    </w:pPr>
    <w:rPr>
      <w:rFonts w:eastAsiaTheme="minorHAnsi"/>
      <w:lang w:val="de-DE" w:eastAsia="en-US"/>
    </w:rPr>
  </w:style>
  <w:style w:type="paragraph" w:customStyle="1" w:styleId="ABAC7DDFD9D4409FBB31B0FE999E4B9A20">
    <w:name w:val="ABAC7DDFD9D4409FBB31B0FE999E4B9A20"/>
    <w:rsid w:val="006C6880"/>
    <w:pPr>
      <w:spacing w:before="120" w:after="120" w:line="288" w:lineRule="auto"/>
    </w:pPr>
    <w:rPr>
      <w:rFonts w:eastAsiaTheme="minorHAnsi"/>
      <w:lang w:val="de-DE" w:eastAsia="en-US"/>
    </w:rPr>
  </w:style>
  <w:style w:type="paragraph" w:customStyle="1" w:styleId="3E96857B38584145A8AEFC6E039A101323">
    <w:name w:val="3E96857B38584145A8AEFC6E039A101323"/>
    <w:rsid w:val="006C6880"/>
    <w:pPr>
      <w:spacing w:before="120" w:after="120" w:line="288" w:lineRule="auto"/>
    </w:pPr>
    <w:rPr>
      <w:rFonts w:eastAsiaTheme="minorHAnsi"/>
      <w:lang w:val="de-DE" w:eastAsia="en-US"/>
    </w:rPr>
  </w:style>
  <w:style w:type="paragraph" w:customStyle="1" w:styleId="183472954E5E471D83112FD67B911F5223">
    <w:name w:val="183472954E5E471D83112FD67B911F5223"/>
    <w:rsid w:val="006C6880"/>
    <w:pPr>
      <w:spacing w:before="120" w:after="120" w:line="288" w:lineRule="auto"/>
    </w:pPr>
    <w:rPr>
      <w:rFonts w:eastAsiaTheme="minorHAnsi"/>
      <w:lang w:val="de-DE" w:eastAsia="en-US"/>
    </w:rPr>
  </w:style>
  <w:style w:type="paragraph" w:customStyle="1" w:styleId="F1A9D142B44C439B8A5F4611C1F9D3F817">
    <w:name w:val="F1A9D142B44C439B8A5F4611C1F9D3F817"/>
    <w:rsid w:val="006C6880"/>
    <w:pPr>
      <w:spacing w:before="120" w:after="120" w:line="288" w:lineRule="auto"/>
    </w:pPr>
    <w:rPr>
      <w:rFonts w:eastAsiaTheme="minorHAnsi"/>
      <w:lang w:val="de-DE" w:eastAsia="en-US"/>
    </w:rPr>
  </w:style>
  <w:style w:type="paragraph" w:customStyle="1" w:styleId="23495994907D407BBE40F340682F2AB017">
    <w:name w:val="23495994907D407BBE40F340682F2AB017"/>
    <w:rsid w:val="006C6880"/>
    <w:pPr>
      <w:spacing w:before="120" w:after="120" w:line="288" w:lineRule="auto"/>
    </w:pPr>
    <w:rPr>
      <w:rFonts w:eastAsiaTheme="minorHAnsi"/>
      <w:lang w:val="de-DE" w:eastAsia="en-US"/>
    </w:rPr>
  </w:style>
  <w:style w:type="paragraph" w:customStyle="1" w:styleId="762DA126DB304F6B84B40D7D4B15965317">
    <w:name w:val="762DA126DB304F6B84B40D7D4B15965317"/>
    <w:rsid w:val="006C6880"/>
    <w:pPr>
      <w:spacing w:before="120" w:after="120" w:line="288" w:lineRule="auto"/>
    </w:pPr>
    <w:rPr>
      <w:rFonts w:eastAsiaTheme="minorHAnsi"/>
      <w:lang w:val="de-DE" w:eastAsia="en-US"/>
    </w:rPr>
  </w:style>
  <w:style w:type="paragraph" w:customStyle="1" w:styleId="1B4508550BB049859A46D9657ACC3A7415">
    <w:name w:val="1B4508550BB049859A46D9657ACC3A7415"/>
    <w:rsid w:val="006C6880"/>
    <w:pPr>
      <w:spacing w:before="120" w:after="120" w:line="288" w:lineRule="auto"/>
    </w:pPr>
    <w:rPr>
      <w:rFonts w:eastAsiaTheme="minorHAnsi"/>
      <w:lang w:val="de-DE" w:eastAsia="en-US"/>
    </w:rPr>
  </w:style>
  <w:style w:type="paragraph" w:customStyle="1" w:styleId="FBE25CCB6AFE4E17BBFFC110BFA3BF9F8">
    <w:name w:val="FBE25CCB6AFE4E17BBFFC110BFA3BF9F8"/>
    <w:rsid w:val="006C6880"/>
    <w:pPr>
      <w:spacing w:before="120" w:after="120" w:line="288" w:lineRule="auto"/>
      <w:ind w:left="720"/>
      <w:contextualSpacing/>
    </w:pPr>
    <w:rPr>
      <w:rFonts w:eastAsiaTheme="minorHAnsi"/>
      <w:lang w:val="de-DE" w:eastAsia="en-US"/>
    </w:rPr>
  </w:style>
  <w:style w:type="paragraph" w:customStyle="1" w:styleId="0BF0B7F89E7B4F5CA3EDA2054A7C0A5A16">
    <w:name w:val="0BF0B7F89E7B4F5CA3EDA2054A7C0A5A16"/>
    <w:rsid w:val="006C6880"/>
    <w:pPr>
      <w:spacing w:before="120" w:after="120" w:line="288" w:lineRule="auto"/>
    </w:pPr>
    <w:rPr>
      <w:rFonts w:eastAsiaTheme="minorHAnsi"/>
      <w:lang w:val="de-DE" w:eastAsia="en-US"/>
    </w:rPr>
  </w:style>
  <w:style w:type="paragraph" w:customStyle="1" w:styleId="0E35CDB02B43491488BCA143F168FC6016">
    <w:name w:val="0E35CDB02B43491488BCA143F168FC6016"/>
    <w:rsid w:val="006C6880"/>
    <w:pPr>
      <w:spacing w:before="120" w:after="120" w:line="288" w:lineRule="auto"/>
    </w:pPr>
    <w:rPr>
      <w:rFonts w:eastAsiaTheme="minorHAnsi"/>
      <w:lang w:val="de-DE" w:eastAsia="en-US"/>
    </w:rPr>
  </w:style>
  <w:style w:type="paragraph" w:customStyle="1" w:styleId="DDD66183BD604FD283B1BA83380132D916">
    <w:name w:val="DDD66183BD604FD283B1BA83380132D916"/>
    <w:rsid w:val="006C6880"/>
    <w:pPr>
      <w:spacing w:before="120" w:after="120" w:line="288" w:lineRule="auto"/>
    </w:pPr>
    <w:rPr>
      <w:rFonts w:eastAsiaTheme="minorHAnsi"/>
      <w:lang w:val="de-DE" w:eastAsia="en-US"/>
    </w:rPr>
  </w:style>
  <w:style w:type="paragraph" w:customStyle="1" w:styleId="710718C12CDA4D219B07DC3F411DA55B16">
    <w:name w:val="710718C12CDA4D219B07DC3F411DA55B16"/>
    <w:rsid w:val="006C6880"/>
    <w:pPr>
      <w:spacing w:before="120" w:after="120" w:line="288" w:lineRule="auto"/>
    </w:pPr>
    <w:rPr>
      <w:rFonts w:eastAsiaTheme="minorHAnsi"/>
      <w:lang w:val="de-DE" w:eastAsia="en-US"/>
    </w:rPr>
  </w:style>
  <w:style w:type="paragraph" w:customStyle="1" w:styleId="CCE917A482F748689A6F6B980EFCA6BD16">
    <w:name w:val="CCE917A482F748689A6F6B980EFCA6BD16"/>
    <w:rsid w:val="006C6880"/>
    <w:pPr>
      <w:spacing w:before="120" w:after="120" w:line="288" w:lineRule="auto"/>
    </w:pPr>
    <w:rPr>
      <w:rFonts w:eastAsiaTheme="minorHAnsi"/>
      <w:lang w:val="de-DE" w:eastAsia="en-US"/>
    </w:rPr>
  </w:style>
  <w:style w:type="paragraph" w:customStyle="1" w:styleId="9DF06687B83C4D5A8CC18146040495AB16">
    <w:name w:val="9DF06687B83C4D5A8CC18146040495AB16"/>
    <w:rsid w:val="006C6880"/>
    <w:pPr>
      <w:spacing w:before="120" w:after="120" w:line="288" w:lineRule="auto"/>
    </w:pPr>
    <w:rPr>
      <w:rFonts w:eastAsiaTheme="minorHAnsi"/>
      <w:lang w:val="de-DE" w:eastAsia="en-US"/>
    </w:rPr>
  </w:style>
  <w:style w:type="paragraph" w:customStyle="1" w:styleId="B9BA3E7D6BC34E7EB012674706AAC42316">
    <w:name w:val="B9BA3E7D6BC34E7EB012674706AAC42316"/>
    <w:rsid w:val="006C6880"/>
    <w:pPr>
      <w:spacing w:before="120" w:after="120" w:line="288" w:lineRule="auto"/>
    </w:pPr>
    <w:rPr>
      <w:rFonts w:eastAsiaTheme="minorHAnsi"/>
      <w:lang w:val="de-DE" w:eastAsia="en-US"/>
    </w:rPr>
  </w:style>
  <w:style w:type="paragraph" w:customStyle="1" w:styleId="C5B23110BCCB47CC84AA74EEEF4DBF926">
    <w:name w:val="C5B23110BCCB47CC84AA74EEEF4DBF926"/>
    <w:rsid w:val="006C6880"/>
    <w:pPr>
      <w:spacing w:before="120" w:after="120" w:line="288" w:lineRule="auto"/>
    </w:pPr>
    <w:rPr>
      <w:rFonts w:eastAsiaTheme="minorHAnsi"/>
      <w:lang w:val="de-DE" w:eastAsia="en-US"/>
    </w:rPr>
  </w:style>
  <w:style w:type="paragraph" w:customStyle="1" w:styleId="8CC605EF6B084EADA63C06FFBA6FF4D42">
    <w:name w:val="8CC605EF6B084EADA63C06FFBA6FF4D42"/>
    <w:rsid w:val="006C6880"/>
    <w:pPr>
      <w:spacing w:before="120" w:after="120" w:line="288" w:lineRule="auto"/>
    </w:pPr>
    <w:rPr>
      <w:rFonts w:eastAsiaTheme="minorHAnsi"/>
      <w:lang w:val="de-DE" w:eastAsia="en-US"/>
    </w:rPr>
  </w:style>
  <w:style w:type="paragraph" w:customStyle="1" w:styleId="1D19A4D8BDF14E9489C88BC36EF241D83">
    <w:name w:val="1D19A4D8BDF14E9489C88BC36EF241D83"/>
    <w:rsid w:val="006C6880"/>
    <w:pPr>
      <w:spacing w:before="120" w:after="120" w:line="288" w:lineRule="auto"/>
    </w:pPr>
    <w:rPr>
      <w:rFonts w:eastAsiaTheme="minorHAnsi"/>
      <w:lang w:val="de-DE" w:eastAsia="en-US"/>
    </w:rPr>
  </w:style>
  <w:style w:type="paragraph" w:customStyle="1" w:styleId="092415CF1498421496025802DC660B041">
    <w:name w:val="092415CF1498421496025802DC660B041"/>
    <w:rsid w:val="006C6880"/>
    <w:pPr>
      <w:spacing w:before="120" w:after="120" w:line="288" w:lineRule="auto"/>
    </w:pPr>
    <w:rPr>
      <w:rFonts w:eastAsiaTheme="minorHAnsi"/>
      <w:lang w:val="de-DE" w:eastAsia="en-US"/>
    </w:rPr>
  </w:style>
  <w:style w:type="paragraph" w:customStyle="1" w:styleId="109CA3C82CA644D6B572680161C37CF26">
    <w:name w:val="109CA3C82CA644D6B572680161C37CF26"/>
    <w:rsid w:val="006C6880"/>
    <w:pPr>
      <w:spacing w:before="120" w:after="120" w:line="288" w:lineRule="auto"/>
    </w:pPr>
    <w:rPr>
      <w:rFonts w:eastAsiaTheme="minorHAnsi"/>
      <w:lang w:val="de-DE" w:eastAsia="en-US"/>
    </w:rPr>
  </w:style>
  <w:style w:type="paragraph" w:customStyle="1" w:styleId="F1E492F3679846E893781CF0D89A94856">
    <w:name w:val="F1E492F3679846E893781CF0D89A94856"/>
    <w:rsid w:val="006C6880"/>
    <w:pPr>
      <w:spacing w:before="120" w:after="120" w:line="288" w:lineRule="auto"/>
    </w:pPr>
    <w:rPr>
      <w:rFonts w:eastAsiaTheme="minorHAnsi"/>
      <w:lang w:val="de-DE" w:eastAsia="en-US"/>
    </w:rPr>
  </w:style>
  <w:style w:type="paragraph" w:customStyle="1" w:styleId="50E5FF1994504B23AFF24A643CDC051D6">
    <w:name w:val="50E5FF1994504B23AFF24A643CDC051D6"/>
    <w:rsid w:val="006C6880"/>
    <w:pPr>
      <w:spacing w:before="120" w:after="120" w:line="288" w:lineRule="auto"/>
    </w:pPr>
    <w:rPr>
      <w:rFonts w:eastAsiaTheme="minorHAnsi"/>
      <w:lang w:val="de-DE" w:eastAsia="en-US"/>
    </w:rPr>
  </w:style>
  <w:style w:type="paragraph" w:customStyle="1" w:styleId="3743520A0547428C87E72D882BF7BE4326">
    <w:name w:val="3743520A0547428C87E72D882BF7BE4326"/>
    <w:rsid w:val="006C6880"/>
    <w:pPr>
      <w:spacing w:before="120" w:after="120" w:line="288" w:lineRule="auto"/>
    </w:pPr>
    <w:rPr>
      <w:rFonts w:eastAsiaTheme="minorHAnsi"/>
      <w:lang w:val="de-DE" w:eastAsia="en-US"/>
    </w:rPr>
  </w:style>
  <w:style w:type="paragraph" w:customStyle="1" w:styleId="5855A8F0725841F4BE67A30FBE6E044627">
    <w:name w:val="5855A8F0725841F4BE67A30FBE6E044627"/>
    <w:rsid w:val="006C6880"/>
    <w:pPr>
      <w:spacing w:before="120" w:after="120" w:line="288" w:lineRule="auto"/>
    </w:pPr>
    <w:rPr>
      <w:rFonts w:eastAsiaTheme="minorHAnsi"/>
      <w:lang w:val="de-DE" w:eastAsia="en-US"/>
    </w:rPr>
  </w:style>
  <w:style w:type="paragraph" w:customStyle="1" w:styleId="249D8C5260794EEFA77A67B22111A0A132">
    <w:name w:val="249D8C5260794EEFA77A67B22111A0A132"/>
    <w:rsid w:val="006C6880"/>
    <w:pPr>
      <w:spacing w:before="120" w:after="120" w:line="288" w:lineRule="auto"/>
      <w:ind w:left="720"/>
      <w:contextualSpacing/>
    </w:pPr>
    <w:rPr>
      <w:rFonts w:eastAsiaTheme="minorHAnsi"/>
      <w:lang w:val="de-DE" w:eastAsia="en-US"/>
    </w:rPr>
  </w:style>
  <w:style w:type="paragraph" w:customStyle="1" w:styleId="DE36C9859A84419AA19A51C86C56D42933">
    <w:name w:val="DE36C9859A84419AA19A51C86C56D42933"/>
    <w:rsid w:val="006C6880"/>
    <w:pPr>
      <w:spacing w:before="120" w:after="120" w:line="288" w:lineRule="auto"/>
      <w:ind w:left="720"/>
      <w:contextualSpacing/>
    </w:pPr>
    <w:rPr>
      <w:rFonts w:eastAsiaTheme="minorHAnsi"/>
      <w:lang w:val="de-DE" w:eastAsia="en-US"/>
    </w:rPr>
  </w:style>
  <w:style w:type="paragraph" w:customStyle="1" w:styleId="D32C0E74195D4990B41E36784FD4B7AC33">
    <w:name w:val="D32C0E74195D4990B41E36784FD4B7AC33"/>
    <w:rsid w:val="006C6880"/>
    <w:pPr>
      <w:spacing w:before="120" w:after="120" w:line="288" w:lineRule="auto"/>
      <w:ind w:left="720"/>
      <w:contextualSpacing/>
    </w:pPr>
    <w:rPr>
      <w:rFonts w:eastAsiaTheme="minorHAnsi"/>
      <w:lang w:val="de-DE" w:eastAsia="en-US"/>
    </w:rPr>
  </w:style>
  <w:style w:type="paragraph" w:customStyle="1" w:styleId="0D87DEECB39142AEA3AAFD489B1B41C024">
    <w:name w:val="0D87DEECB39142AEA3AAFD489B1B41C024"/>
    <w:rsid w:val="006C6880"/>
    <w:pPr>
      <w:spacing w:before="120" w:after="120" w:line="288" w:lineRule="auto"/>
    </w:pPr>
    <w:rPr>
      <w:rFonts w:eastAsiaTheme="minorHAnsi"/>
      <w:lang w:val="de-DE" w:eastAsia="en-US"/>
    </w:rPr>
  </w:style>
  <w:style w:type="paragraph" w:customStyle="1" w:styleId="70FE2611D0D648C686782C4F5DD97A9224">
    <w:name w:val="70FE2611D0D648C686782C4F5DD97A9224"/>
    <w:rsid w:val="006C6880"/>
    <w:pPr>
      <w:spacing w:before="120" w:after="120" w:line="288" w:lineRule="auto"/>
    </w:pPr>
    <w:rPr>
      <w:rFonts w:eastAsiaTheme="minorHAnsi"/>
      <w:lang w:val="de-DE" w:eastAsia="en-US"/>
    </w:rPr>
  </w:style>
  <w:style w:type="paragraph" w:customStyle="1" w:styleId="5579DD42966648C5A46134E10BDADD9224">
    <w:name w:val="5579DD42966648C5A46134E10BDADD9224"/>
    <w:rsid w:val="006C6880"/>
    <w:pPr>
      <w:spacing w:before="120" w:after="120" w:line="288" w:lineRule="auto"/>
    </w:pPr>
    <w:rPr>
      <w:rFonts w:eastAsiaTheme="minorHAnsi"/>
      <w:lang w:val="de-DE" w:eastAsia="en-US"/>
    </w:rPr>
  </w:style>
  <w:style w:type="paragraph" w:customStyle="1" w:styleId="AEE31F38B3864EEC8C25AB9326FB38B221">
    <w:name w:val="AEE31F38B3864EEC8C25AB9326FB38B221"/>
    <w:rsid w:val="006C6880"/>
    <w:pPr>
      <w:spacing w:before="120" w:after="120" w:line="288" w:lineRule="auto"/>
    </w:pPr>
    <w:rPr>
      <w:rFonts w:eastAsiaTheme="minorHAnsi"/>
      <w:lang w:val="de-DE" w:eastAsia="en-US"/>
    </w:rPr>
  </w:style>
  <w:style w:type="paragraph" w:customStyle="1" w:styleId="B4D63BA51926467D8FBD669F00689C5F21">
    <w:name w:val="B4D63BA51926467D8FBD669F00689C5F21"/>
    <w:rsid w:val="006C6880"/>
    <w:pPr>
      <w:spacing w:before="120" w:after="120" w:line="288" w:lineRule="auto"/>
    </w:pPr>
    <w:rPr>
      <w:rFonts w:eastAsiaTheme="minorHAnsi"/>
      <w:lang w:val="de-DE" w:eastAsia="en-US"/>
    </w:rPr>
  </w:style>
  <w:style w:type="paragraph" w:customStyle="1" w:styleId="ABAC7DDFD9D4409FBB31B0FE999E4B9A21">
    <w:name w:val="ABAC7DDFD9D4409FBB31B0FE999E4B9A21"/>
    <w:rsid w:val="006C6880"/>
    <w:pPr>
      <w:spacing w:before="120" w:after="120" w:line="288" w:lineRule="auto"/>
    </w:pPr>
    <w:rPr>
      <w:rFonts w:eastAsiaTheme="minorHAnsi"/>
      <w:lang w:val="de-DE" w:eastAsia="en-US"/>
    </w:rPr>
  </w:style>
  <w:style w:type="paragraph" w:customStyle="1" w:styleId="3E96857B38584145A8AEFC6E039A101324">
    <w:name w:val="3E96857B38584145A8AEFC6E039A101324"/>
    <w:rsid w:val="006C6880"/>
    <w:pPr>
      <w:spacing w:before="120" w:after="120" w:line="288" w:lineRule="auto"/>
    </w:pPr>
    <w:rPr>
      <w:rFonts w:eastAsiaTheme="minorHAnsi"/>
      <w:lang w:val="de-DE" w:eastAsia="en-US"/>
    </w:rPr>
  </w:style>
  <w:style w:type="paragraph" w:customStyle="1" w:styleId="183472954E5E471D83112FD67B911F5224">
    <w:name w:val="183472954E5E471D83112FD67B911F5224"/>
    <w:rsid w:val="006C6880"/>
    <w:pPr>
      <w:spacing w:before="120" w:after="120" w:line="288" w:lineRule="auto"/>
    </w:pPr>
    <w:rPr>
      <w:rFonts w:eastAsiaTheme="minorHAnsi"/>
      <w:lang w:val="de-DE" w:eastAsia="en-US"/>
    </w:rPr>
  </w:style>
  <w:style w:type="paragraph" w:customStyle="1" w:styleId="F1A9D142B44C439B8A5F4611C1F9D3F818">
    <w:name w:val="F1A9D142B44C439B8A5F4611C1F9D3F818"/>
    <w:rsid w:val="006C6880"/>
    <w:pPr>
      <w:spacing w:before="120" w:after="120" w:line="288" w:lineRule="auto"/>
    </w:pPr>
    <w:rPr>
      <w:rFonts w:eastAsiaTheme="minorHAnsi"/>
      <w:lang w:val="de-DE" w:eastAsia="en-US"/>
    </w:rPr>
  </w:style>
  <w:style w:type="paragraph" w:customStyle="1" w:styleId="23495994907D407BBE40F340682F2AB018">
    <w:name w:val="23495994907D407BBE40F340682F2AB018"/>
    <w:rsid w:val="006C6880"/>
    <w:pPr>
      <w:spacing w:before="120" w:after="120" w:line="288" w:lineRule="auto"/>
    </w:pPr>
    <w:rPr>
      <w:rFonts w:eastAsiaTheme="minorHAnsi"/>
      <w:lang w:val="de-DE" w:eastAsia="en-US"/>
    </w:rPr>
  </w:style>
  <w:style w:type="paragraph" w:customStyle="1" w:styleId="762DA126DB304F6B84B40D7D4B15965318">
    <w:name w:val="762DA126DB304F6B84B40D7D4B15965318"/>
    <w:rsid w:val="006C6880"/>
    <w:pPr>
      <w:spacing w:before="120" w:after="120" w:line="288" w:lineRule="auto"/>
    </w:pPr>
    <w:rPr>
      <w:rFonts w:eastAsiaTheme="minorHAnsi"/>
      <w:lang w:val="de-DE" w:eastAsia="en-US"/>
    </w:rPr>
  </w:style>
  <w:style w:type="paragraph" w:customStyle="1" w:styleId="1B4508550BB049859A46D9657ACC3A7416">
    <w:name w:val="1B4508550BB049859A46D9657ACC3A7416"/>
    <w:rsid w:val="006C6880"/>
    <w:pPr>
      <w:spacing w:before="120" w:after="120" w:line="288" w:lineRule="auto"/>
    </w:pPr>
    <w:rPr>
      <w:rFonts w:eastAsiaTheme="minorHAnsi"/>
      <w:lang w:val="de-DE" w:eastAsia="en-US"/>
    </w:rPr>
  </w:style>
  <w:style w:type="paragraph" w:customStyle="1" w:styleId="FBE25CCB6AFE4E17BBFFC110BFA3BF9F9">
    <w:name w:val="FBE25CCB6AFE4E17BBFFC110BFA3BF9F9"/>
    <w:rsid w:val="006C6880"/>
    <w:pPr>
      <w:spacing w:before="120" w:after="120" w:line="288" w:lineRule="auto"/>
      <w:ind w:left="720"/>
      <w:contextualSpacing/>
    </w:pPr>
    <w:rPr>
      <w:rFonts w:eastAsiaTheme="minorHAnsi"/>
      <w:lang w:val="de-DE" w:eastAsia="en-US"/>
    </w:rPr>
  </w:style>
  <w:style w:type="paragraph" w:customStyle="1" w:styleId="0BF0B7F89E7B4F5CA3EDA2054A7C0A5A17">
    <w:name w:val="0BF0B7F89E7B4F5CA3EDA2054A7C0A5A17"/>
    <w:rsid w:val="006C6880"/>
    <w:pPr>
      <w:spacing w:before="120" w:after="120" w:line="288" w:lineRule="auto"/>
    </w:pPr>
    <w:rPr>
      <w:rFonts w:eastAsiaTheme="minorHAnsi"/>
      <w:lang w:val="de-DE" w:eastAsia="en-US"/>
    </w:rPr>
  </w:style>
  <w:style w:type="paragraph" w:customStyle="1" w:styleId="0E35CDB02B43491488BCA143F168FC6017">
    <w:name w:val="0E35CDB02B43491488BCA143F168FC6017"/>
    <w:rsid w:val="006C6880"/>
    <w:pPr>
      <w:spacing w:before="120" w:after="120" w:line="288" w:lineRule="auto"/>
    </w:pPr>
    <w:rPr>
      <w:rFonts w:eastAsiaTheme="minorHAnsi"/>
      <w:lang w:val="de-DE" w:eastAsia="en-US"/>
    </w:rPr>
  </w:style>
  <w:style w:type="paragraph" w:customStyle="1" w:styleId="DDD66183BD604FD283B1BA83380132D917">
    <w:name w:val="DDD66183BD604FD283B1BA83380132D917"/>
    <w:rsid w:val="006C6880"/>
    <w:pPr>
      <w:spacing w:before="120" w:after="120" w:line="288" w:lineRule="auto"/>
    </w:pPr>
    <w:rPr>
      <w:rFonts w:eastAsiaTheme="minorHAnsi"/>
      <w:lang w:val="de-DE" w:eastAsia="en-US"/>
    </w:rPr>
  </w:style>
  <w:style w:type="paragraph" w:customStyle="1" w:styleId="710718C12CDA4D219B07DC3F411DA55B17">
    <w:name w:val="710718C12CDA4D219B07DC3F411DA55B17"/>
    <w:rsid w:val="006C6880"/>
    <w:pPr>
      <w:spacing w:before="120" w:after="120" w:line="288" w:lineRule="auto"/>
    </w:pPr>
    <w:rPr>
      <w:rFonts w:eastAsiaTheme="minorHAnsi"/>
      <w:lang w:val="de-DE" w:eastAsia="en-US"/>
    </w:rPr>
  </w:style>
  <w:style w:type="paragraph" w:customStyle="1" w:styleId="CCE917A482F748689A6F6B980EFCA6BD17">
    <w:name w:val="CCE917A482F748689A6F6B980EFCA6BD17"/>
    <w:rsid w:val="006C6880"/>
    <w:pPr>
      <w:spacing w:before="120" w:after="120" w:line="288" w:lineRule="auto"/>
    </w:pPr>
    <w:rPr>
      <w:rFonts w:eastAsiaTheme="minorHAnsi"/>
      <w:lang w:val="de-DE" w:eastAsia="en-US"/>
    </w:rPr>
  </w:style>
  <w:style w:type="paragraph" w:customStyle="1" w:styleId="9DF06687B83C4D5A8CC18146040495AB17">
    <w:name w:val="9DF06687B83C4D5A8CC18146040495AB17"/>
    <w:rsid w:val="006C6880"/>
    <w:pPr>
      <w:spacing w:before="120" w:after="120" w:line="288" w:lineRule="auto"/>
    </w:pPr>
    <w:rPr>
      <w:rFonts w:eastAsiaTheme="minorHAnsi"/>
      <w:lang w:val="de-DE" w:eastAsia="en-US"/>
    </w:rPr>
  </w:style>
  <w:style w:type="paragraph" w:customStyle="1" w:styleId="B9BA3E7D6BC34E7EB012674706AAC42317">
    <w:name w:val="B9BA3E7D6BC34E7EB012674706AAC42317"/>
    <w:rsid w:val="006C6880"/>
    <w:pPr>
      <w:spacing w:before="120" w:after="120" w:line="288" w:lineRule="auto"/>
    </w:pPr>
    <w:rPr>
      <w:rFonts w:eastAsiaTheme="minorHAnsi"/>
      <w:lang w:val="de-DE" w:eastAsia="en-US"/>
    </w:rPr>
  </w:style>
  <w:style w:type="paragraph" w:customStyle="1" w:styleId="C5B23110BCCB47CC84AA74EEEF4DBF927">
    <w:name w:val="C5B23110BCCB47CC84AA74EEEF4DBF927"/>
    <w:rsid w:val="006C6880"/>
    <w:pPr>
      <w:spacing w:before="120" w:after="120" w:line="288" w:lineRule="auto"/>
    </w:pPr>
    <w:rPr>
      <w:rFonts w:eastAsiaTheme="minorHAnsi"/>
      <w:lang w:val="de-DE" w:eastAsia="en-US"/>
    </w:rPr>
  </w:style>
  <w:style w:type="paragraph" w:customStyle="1" w:styleId="8CC605EF6B084EADA63C06FFBA6FF4D43">
    <w:name w:val="8CC605EF6B084EADA63C06FFBA6FF4D43"/>
    <w:rsid w:val="006C6880"/>
    <w:pPr>
      <w:spacing w:before="120" w:after="120" w:line="288" w:lineRule="auto"/>
    </w:pPr>
    <w:rPr>
      <w:rFonts w:eastAsiaTheme="minorHAnsi"/>
      <w:lang w:val="de-DE" w:eastAsia="en-US"/>
    </w:rPr>
  </w:style>
  <w:style w:type="paragraph" w:customStyle="1" w:styleId="1D19A4D8BDF14E9489C88BC36EF241D84">
    <w:name w:val="1D19A4D8BDF14E9489C88BC36EF241D84"/>
    <w:rsid w:val="006C6880"/>
    <w:pPr>
      <w:spacing w:before="120" w:after="120" w:line="288" w:lineRule="auto"/>
    </w:pPr>
    <w:rPr>
      <w:rFonts w:eastAsiaTheme="minorHAnsi"/>
      <w:lang w:val="de-DE" w:eastAsia="en-US"/>
    </w:rPr>
  </w:style>
  <w:style w:type="paragraph" w:customStyle="1" w:styleId="092415CF1498421496025802DC660B042">
    <w:name w:val="092415CF1498421496025802DC660B042"/>
    <w:rsid w:val="006C6880"/>
    <w:pPr>
      <w:spacing w:before="120" w:after="120" w:line="288" w:lineRule="auto"/>
    </w:pPr>
    <w:rPr>
      <w:rFonts w:eastAsiaTheme="minorHAnsi"/>
      <w:lang w:val="de-DE" w:eastAsia="en-US"/>
    </w:rPr>
  </w:style>
  <w:style w:type="paragraph" w:customStyle="1" w:styleId="109CA3C82CA644D6B572680161C37CF27">
    <w:name w:val="109CA3C82CA644D6B572680161C37CF27"/>
    <w:rsid w:val="006C6880"/>
    <w:pPr>
      <w:spacing w:before="120" w:after="120" w:line="288" w:lineRule="auto"/>
    </w:pPr>
    <w:rPr>
      <w:rFonts w:eastAsiaTheme="minorHAnsi"/>
      <w:lang w:val="de-DE" w:eastAsia="en-US"/>
    </w:rPr>
  </w:style>
  <w:style w:type="paragraph" w:customStyle="1" w:styleId="F1E492F3679846E893781CF0D89A94857">
    <w:name w:val="F1E492F3679846E893781CF0D89A94857"/>
    <w:rsid w:val="006C6880"/>
    <w:pPr>
      <w:spacing w:before="120" w:after="120" w:line="288" w:lineRule="auto"/>
    </w:pPr>
    <w:rPr>
      <w:rFonts w:eastAsiaTheme="minorHAnsi"/>
      <w:lang w:val="de-DE" w:eastAsia="en-US"/>
    </w:rPr>
  </w:style>
  <w:style w:type="paragraph" w:customStyle="1" w:styleId="50E5FF1994504B23AFF24A643CDC051D7">
    <w:name w:val="50E5FF1994504B23AFF24A643CDC051D7"/>
    <w:rsid w:val="006C6880"/>
    <w:pPr>
      <w:spacing w:before="120" w:after="120" w:line="288" w:lineRule="auto"/>
    </w:pPr>
    <w:rPr>
      <w:rFonts w:eastAsiaTheme="minorHAnsi"/>
      <w:lang w:val="de-DE" w:eastAsia="en-US"/>
    </w:rPr>
  </w:style>
  <w:style w:type="paragraph" w:customStyle="1" w:styleId="3743520A0547428C87E72D882BF7BE4327">
    <w:name w:val="3743520A0547428C87E72D882BF7BE4327"/>
    <w:rsid w:val="006C6880"/>
    <w:pPr>
      <w:spacing w:before="120" w:after="120" w:line="288" w:lineRule="auto"/>
    </w:pPr>
    <w:rPr>
      <w:rFonts w:eastAsiaTheme="minorHAnsi"/>
      <w:lang w:val="de-DE" w:eastAsia="en-US"/>
    </w:rPr>
  </w:style>
  <w:style w:type="paragraph" w:customStyle="1" w:styleId="5855A8F0725841F4BE67A30FBE6E044628">
    <w:name w:val="5855A8F0725841F4BE67A30FBE6E044628"/>
    <w:rsid w:val="006C6880"/>
    <w:pPr>
      <w:spacing w:before="120" w:after="120" w:line="288" w:lineRule="auto"/>
    </w:pPr>
    <w:rPr>
      <w:rFonts w:eastAsiaTheme="minorHAnsi"/>
      <w:lang w:val="de-DE" w:eastAsia="en-US"/>
    </w:rPr>
  </w:style>
  <w:style w:type="paragraph" w:customStyle="1" w:styleId="249D8C5260794EEFA77A67B22111A0A133">
    <w:name w:val="249D8C5260794EEFA77A67B22111A0A133"/>
    <w:rsid w:val="006C6880"/>
    <w:pPr>
      <w:spacing w:before="120" w:after="120" w:line="288" w:lineRule="auto"/>
      <w:ind w:left="720"/>
      <w:contextualSpacing/>
    </w:pPr>
    <w:rPr>
      <w:rFonts w:eastAsiaTheme="minorHAnsi"/>
      <w:lang w:val="de-DE" w:eastAsia="en-US"/>
    </w:rPr>
  </w:style>
  <w:style w:type="paragraph" w:customStyle="1" w:styleId="DE36C9859A84419AA19A51C86C56D42934">
    <w:name w:val="DE36C9859A84419AA19A51C86C56D42934"/>
    <w:rsid w:val="006C6880"/>
    <w:pPr>
      <w:spacing w:before="120" w:after="120" w:line="288" w:lineRule="auto"/>
      <w:ind w:left="720"/>
      <w:contextualSpacing/>
    </w:pPr>
    <w:rPr>
      <w:rFonts w:eastAsiaTheme="minorHAnsi"/>
      <w:lang w:val="de-DE" w:eastAsia="en-US"/>
    </w:rPr>
  </w:style>
  <w:style w:type="paragraph" w:customStyle="1" w:styleId="D32C0E74195D4990B41E36784FD4B7AC34">
    <w:name w:val="D32C0E74195D4990B41E36784FD4B7AC34"/>
    <w:rsid w:val="006C6880"/>
    <w:pPr>
      <w:spacing w:before="120" w:after="120" w:line="288" w:lineRule="auto"/>
      <w:ind w:left="720"/>
      <w:contextualSpacing/>
    </w:pPr>
    <w:rPr>
      <w:rFonts w:eastAsiaTheme="minorHAnsi"/>
      <w:lang w:val="de-DE" w:eastAsia="en-US"/>
    </w:rPr>
  </w:style>
  <w:style w:type="paragraph" w:customStyle="1" w:styleId="0D87DEECB39142AEA3AAFD489B1B41C025">
    <w:name w:val="0D87DEECB39142AEA3AAFD489B1B41C025"/>
    <w:rsid w:val="006C6880"/>
    <w:pPr>
      <w:spacing w:before="120" w:after="120" w:line="288" w:lineRule="auto"/>
    </w:pPr>
    <w:rPr>
      <w:rFonts w:eastAsiaTheme="minorHAnsi"/>
      <w:lang w:val="de-DE" w:eastAsia="en-US"/>
    </w:rPr>
  </w:style>
  <w:style w:type="paragraph" w:customStyle="1" w:styleId="70FE2611D0D648C686782C4F5DD97A9225">
    <w:name w:val="70FE2611D0D648C686782C4F5DD97A9225"/>
    <w:rsid w:val="006C6880"/>
    <w:pPr>
      <w:spacing w:before="120" w:after="120" w:line="288" w:lineRule="auto"/>
    </w:pPr>
    <w:rPr>
      <w:rFonts w:eastAsiaTheme="minorHAnsi"/>
      <w:lang w:val="de-DE" w:eastAsia="en-US"/>
    </w:rPr>
  </w:style>
  <w:style w:type="paragraph" w:customStyle="1" w:styleId="5579DD42966648C5A46134E10BDADD9225">
    <w:name w:val="5579DD42966648C5A46134E10BDADD9225"/>
    <w:rsid w:val="006C6880"/>
    <w:pPr>
      <w:spacing w:before="120" w:after="120" w:line="288" w:lineRule="auto"/>
    </w:pPr>
    <w:rPr>
      <w:rFonts w:eastAsiaTheme="minorHAnsi"/>
      <w:lang w:val="de-DE" w:eastAsia="en-US"/>
    </w:rPr>
  </w:style>
  <w:style w:type="paragraph" w:customStyle="1" w:styleId="AEE31F38B3864EEC8C25AB9326FB38B222">
    <w:name w:val="AEE31F38B3864EEC8C25AB9326FB38B222"/>
    <w:rsid w:val="006C6880"/>
    <w:pPr>
      <w:spacing w:before="120" w:after="120" w:line="288" w:lineRule="auto"/>
    </w:pPr>
    <w:rPr>
      <w:rFonts w:eastAsiaTheme="minorHAnsi"/>
      <w:lang w:val="de-DE" w:eastAsia="en-US"/>
    </w:rPr>
  </w:style>
  <w:style w:type="paragraph" w:customStyle="1" w:styleId="B4D63BA51926467D8FBD669F00689C5F22">
    <w:name w:val="B4D63BA51926467D8FBD669F00689C5F22"/>
    <w:rsid w:val="006C6880"/>
    <w:pPr>
      <w:spacing w:before="120" w:after="120" w:line="288" w:lineRule="auto"/>
    </w:pPr>
    <w:rPr>
      <w:rFonts w:eastAsiaTheme="minorHAnsi"/>
      <w:lang w:val="de-DE" w:eastAsia="en-US"/>
    </w:rPr>
  </w:style>
  <w:style w:type="paragraph" w:customStyle="1" w:styleId="ABAC7DDFD9D4409FBB31B0FE999E4B9A22">
    <w:name w:val="ABAC7DDFD9D4409FBB31B0FE999E4B9A22"/>
    <w:rsid w:val="006C6880"/>
    <w:pPr>
      <w:spacing w:before="120" w:after="120" w:line="288" w:lineRule="auto"/>
    </w:pPr>
    <w:rPr>
      <w:rFonts w:eastAsiaTheme="minorHAnsi"/>
      <w:lang w:val="de-DE" w:eastAsia="en-US"/>
    </w:rPr>
  </w:style>
  <w:style w:type="paragraph" w:customStyle="1" w:styleId="3E96857B38584145A8AEFC6E039A101325">
    <w:name w:val="3E96857B38584145A8AEFC6E039A101325"/>
    <w:rsid w:val="006C6880"/>
    <w:pPr>
      <w:spacing w:before="120" w:after="120" w:line="288" w:lineRule="auto"/>
    </w:pPr>
    <w:rPr>
      <w:rFonts w:eastAsiaTheme="minorHAnsi"/>
      <w:lang w:val="de-DE" w:eastAsia="en-US"/>
    </w:rPr>
  </w:style>
  <w:style w:type="paragraph" w:customStyle="1" w:styleId="183472954E5E471D83112FD67B911F5225">
    <w:name w:val="183472954E5E471D83112FD67B911F5225"/>
    <w:rsid w:val="006C6880"/>
    <w:pPr>
      <w:spacing w:before="120" w:after="120" w:line="288" w:lineRule="auto"/>
    </w:pPr>
    <w:rPr>
      <w:rFonts w:eastAsiaTheme="minorHAnsi"/>
      <w:lang w:val="de-DE" w:eastAsia="en-US"/>
    </w:rPr>
  </w:style>
  <w:style w:type="paragraph" w:customStyle="1" w:styleId="F1A9D142B44C439B8A5F4611C1F9D3F819">
    <w:name w:val="F1A9D142B44C439B8A5F4611C1F9D3F819"/>
    <w:rsid w:val="006C6880"/>
    <w:pPr>
      <w:spacing w:before="120" w:after="120" w:line="288" w:lineRule="auto"/>
    </w:pPr>
    <w:rPr>
      <w:rFonts w:eastAsiaTheme="minorHAnsi"/>
      <w:lang w:val="de-DE" w:eastAsia="en-US"/>
    </w:rPr>
  </w:style>
  <w:style w:type="paragraph" w:customStyle="1" w:styleId="23495994907D407BBE40F340682F2AB019">
    <w:name w:val="23495994907D407BBE40F340682F2AB019"/>
    <w:rsid w:val="006C6880"/>
    <w:pPr>
      <w:spacing w:before="120" w:after="120" w:line="288" w:lineRule="auto"/>
    </w:pPr>
    <w:rPr>
      <w:rFonts w:eastAsiaTheme="minorHAnsi"/>
      <w:lang w:val="de-DE" w:eastAsia="en-US"/>
    </w:rPr>
  </w:style>
  <w:style w:type="paragraph" w:customStyle="1" w:styleId="762DA126DB304F6B84B40D7D4B15965319">
    <w:name w:val="762DA126DB304F6B84B40D7D4B15965319"/>
    <w:rsid w:val="006C6880"/>
    <w:pPr>
      <w:spacing w:before="120" w:after="120" w:line="288" w:lineRule="auto"/>
    </w:pPr>
    <w:rPr>
      <w:rFonts w:eastAsiaTheme="minorHAnsi"/>
      <w:lang w:val="de-DE" w:eastAsia="en-US"/>
    </w:rPr>
  </w:style>
  <w:style w:type="paragraph" w:customStyle="1" w:styleId="1B4508550BB049859A46D9657ACC3A7417">
    <w:name w:val="1B4508550BB049859A46D9657ACC3A7417"/>
    <w:rsid w:val="006C6880"/>
    <w:pPr>
      <w:spacing w:before="120" w:after="120" w:line="288" w:lineRule="auto"/>
    </w:pPr>
    <w:rPr>
      <w:rFonts w:eastAsiaTheme="minorHAnsi"/>
      <w:lang w:val="de-DE" w:eastAsia="en-US"/>
    </w:rPr>
  </w:style>
  <w:style w:type="paragraph" w:customStyle="1" w:styleId="FBE25CCB6AFE4E17BBFFC110BFA3BF9F10">
    <w:name w:val="FBE25CCB6AFE4E17BBFFC110BFA3BF9F10"/>
    <w:rsid w:val="006C6880"/>
    <w:pPr>
      <w:spacing w:before="120" w:after="120" w:line="288" w:lineRule="auto"/>
      <w:ind w:left="720"/>
      <w:contextualSpacing/>
    </w:pPr>
    <w:rPr>
      <w:rFonts w:eastAsiaTheme="minorHAnsi"/>
      <w:lang w:val="de-DE" w:eastAsia="en-US"/>
    </w:rPr>
  </w:style>
  <w:style w:type="paragraph" w:customStyle="1" w:styleId="0BF0B7F89E7B4F5CA3EDA2054A7C0A5A18">
    <w:name w:val="0BF0B7F89E7B4F5CA3EDA2054A7C0A5A18"/>
    <w:rsid w:val="006C6880"/>
    <w:pPr>
      <w:spacing w:before="120" w:after="120" w:line="288" w:lineRule="auto"/>
    </w:pPr>
    <w:rPr>
      <w:rFonts w:eastAsiaTheme="minorHAnsi"/>
      <w:lang w:val="de-DE" w:eastAsia="en-US"/>
    </w:rPr>
  </w:style>
  <w:style w:type="paragraph" w:customStyle="1" w:styleId="0E35CDB02B43491488BCA143F168FC6018">
    <w:name w:val="0E35CDB02B43491488BCA143F168FC6018"/>
    <w:rsid w:val="006C6880"/>
    <w:pPr>
      <w:spacing w:before="120" w:after="120" w:line="288" w:lineRule="auto"/>
    </w:pPr>
    <w:rPr>
      <w:rFonts w:eastAsiaTheme="minorHAnsi"/>
      <w:lang w:val="de-DE" w:eastAsia="en-US"/>
    </w:rPr>
  </w:style>
  <w:style w:type="paragraph" w:customStyle="1" w:styleId="DDD66183BD604FD283B1BA83380132D918">
    <w:name w:val="DDD66183BD604FD283B1BA83380132D918"/>
    <w:rsid w:val="006C6880"/>
    <w:pPr>
      <w:spacing w:before="120" w:after="120" w:line="288" w:lineRule="auto"/>
    </w:pPr>
    <w:rPr>
      <w:rFonts w:eastAsiaTheme="minorHAnsi"/>
      <w:lang w:val="de-DE" w:eastAsia="en-US"/>
    </w:rPr>
  </w:style>
  <w:style w:type="paragraph" w:customStyle="1" w:styleId="710718C12CDA4D219B07DC3F411DA55B18">
    <w:name w:val="710718C12CDA4D219B07DC3F411DA55B18"/>
    <w:rsid w:val="006C6880"/>
    <w:pPr>
      <w:spacing w:before="120" w:after="120" w:line="288" w:lineRule="auto"/>
    </w:pPr>
    <w:rPr>
      <w:rFonts w:eastAsiaTheme="minorHAnsi"/>
      <w:lang w:val="de-DE" w:eastAsia="en-US"/>
    </w:rPr>
  </w:style>
  <w:style w:type="paragraph" w:customStyle="1" w:styleId="CCE917A482F748689A6F6B980EFCA6BD18">
    <w:name w:val="CCE917A482F748689A6F6B980EFCA6BD18"/>
    <w:rsid w:val="006C6880"/>
    <w:pPr>
      <w:spacing w:before="120" w:after="120" w:line="288" w:lineRule="auto"/>
    </w:pPr>
    <w:rPr>
      <w:rFonts w:eastAsiaTheme="minorHAnsi"/>
      <w:lang w:val="de-DE" w:eastAsia="en-US"/>
    </w:rPr>
  </w:style>
  <w:style w:type="paragraph" w:customStyle="1" w:styleId="9DF06687B83C4D5A8CC18146040495AB18">
    <w:name w:val="9DF06687B83C4D5A8CC18146040495AB18"/>
    <w:rsid w:val="006C6880"/>
    <w:pPr>
      <w:spacing w:before="120" w:after="120" w:line="288" w:lineRule="auto"/>
    </w:pPr>
    <w:rPr>
      <w:rFonts w:eastAsiaTheme="minorHAnsi"/>
      <w:lang w:val="de-DE" w:eastAsia="en-US"/>
    </w:rPr>
  </w:style>
  <w:style w:type="paragraph" w:customStyle="1" w:styleId="B9BA3E7D6BC34E7EB012674706AAC42318">
    <w:name w:val="B9BA3E7D6BC34E7EB012674706AAC42318"/>
    <w:rsid w:val="006C6880"/>
    <w:pPr>
      <w:spacing w:before="120" w:after="120" w:line="288" w:lineRule="auto"/>
    </w:pPr>
    <w:rPr>
      <w:rFonts w:eastAsiaTheme="minorHAnsi"/>
      <w:lang w:val="de-DE" w:eastAsia="en-US"/>
    </w:rPr>
  </w:style>
  <w:style w:type="paragraph" w:customStyle="1" w:styleId="C5B23110BCCB47CC84AA74EEEF4DBF928">
    <w:name w:val="C5B23110BCCB47CC84AA74EEEF4DBF928"/>
    <w:rsid w:val="006C6880"/>
    <w:pPr>
      <w:spacing w:before="120" w:after="120" w:line="288" w:lineRule="auto"/>
    </w:pPr>
    <w:rPr>
      <w:rFonts w:eastAsiaTheme="minorHAnsi"/>
      <w:lang w:val="de-DE" w:eastAsia="en-US"/>
    </w:rPr>
  </w:style>
  <w:style w:type="paragraph" w:customStyle="1" w:styleId="8CC605EF6B084EADA63C06FFBA6FF4D44">
    <w:name w:val="8CC605EF6B084EADA63C06FFBA6FF4D44"/>
    <w:rsid w:val="006C6880"/>
    <w:pPr>
      <w:spacing w:before="120" w:after="120" w:line="288" w:lineRule="auto"/>
    </w:pPr>
    <w:rPr>
      <w:rFonts w:eastAsiaTheme="minorHAnsi"/>
      <w:lang w:val="de-DE" w:eastAsia="en-US"/>
    </w:rPr>
  </w:style>
  <w:style w:type="paragraph" w:customStyle="1" w:styleId="1D19A4D8BDF14E9489C88BC36EF241D85">
    <w:name w:val="1D19A4D8BDF14E9489C88BC36EF241D85"/>
    <w:rsid w:val="006C6880"/>
    <w:pPr>
      <w:spacing w:before="120" w:after="120" w:line="288" w:lineRule="auto"/>
    </w:pPr>
    <w:rPr>
      <w:rFonts w:eastAsiaTheme="minorHAnsi"/>
      <w:lang w:val="de-DE" w:eastAsia="en-US"/>
    </w:rPr>
  </w:style>
  <w:style w:type="paragraph" w:customStyle="1" w:styleId="092415CF1498421496025802DC660B043">
    <w:name w:val="092415CF1498421496025802DC660B043"/>
    <w:rsid w:val="006C6880"/>
    <w:pPr>
      <w:spacing w:before="120" w:after="120" w:line="288" w:lineRule="auto"/>
    </w:pPr>
    <w:rPr>
      <w:rFonts w:eastAsiaTheme="minorHAnsi"/>
      <w:lang w:val="de-DE" w:eastAsia="en-US"/>
    </w:rPr>
  </w:style>
  <w:style w:type="paragraph" w:customStyle="1" w:styleId="DE79F841C9A44CB28991055848FE3666">
    <w:name w:val="DE79F841C9A44CB28991055848FE3666"/>
    <w:rsid w:val="006C6880"/>
    <w:pPr>
      <w:spacing w:before="120" w:after="120" w:line="288" w:lineRule="auto"/>
    </w:pPr>
    <w:rPr>
      <w:rFonts w:eastAsiaTheme="minorHAnsi"/>
      <w:lang w:val="de-DE" w:eastAsia="en-US"/>
    </w:rPr>
  </w:style>
  <w:style w:type="paragraph" w:customStyle="1" w:styleId="109CA3C82CA644D6B572680161C37CF28">
    <w:name w:val="109CA3C82CA644D6B572680161C37CF28"/>
    <w:rsid w:val="006C6880"/>
    <w:pPr>
      <w:spacing w:before="120" w:after="120" w:line="288" w:lineRule="auto"/>
    </w:pPr>
    <w:rPr>
      <w:rFonts w:eastAsiaTheme="minorHAnsi"/>
      <w:lang w:val="de-DE" w:eastAsia="en-US"/>
    </w:rPr>
  </w:style>
  <w:style w:type="paragraph" w:customStyle="1" w:styleId="F1E492F3679846E893781CF0D89A94858">
    <w:name w:val="F1E492F3679846E893781CF0D89A94858"/>
    <w:rsid w:val="006C6880"/>
    <w:pPr>
      <w:spacing w:before="120" w:after="120" w:line="288" w:lineRule="auto"/>
    </w:pPr>
    <w:rPr>
      <w:rFonts w:eastAsiaTheme="minorHAnsi"/>
      <w:lang w:val="de-DE" w:eastAsia="en-US"/>
    </w:rPr>
  </w:style>
  <w:style w:type="paragraph" w:customStyle="1" w:styleId="50E5FF1994504B23AFF24A643CDC051D8">
    <w:name w:val="50E5FF1994504B23AFF24A643CDC051D8"/>
    <w:rsid w:val="006C6880"/>
    <w:pPr>
      <w:spacing w:before="120" w:after="120" w:line="288" w:lineRule="auto"/>
    </w:pPr>
    <w:rPr>
      <w:rFonts w:eastAsiaTheme="minorHAnsi"/>
      <w:lang w:val="de-DE" w:eastAsia="en-US"/>
    </w:rPr>
  </w:style>
  <w:style w:type="paragraph" w:customStyle="1" w:styleId="3743520A0547428C87E72D882BF7BE4328">
    <w:name w:val="3743520A0547428C87E72D882BF7BE4328"/>
    <w:rsid w:val="006C6880"/>
    <w:pPr>
      <w:spacing w:before="120" w:after="120" w:line="288" w:lineRule="auto"/>
    </w:pPr>
    <w:rPr>
      <w:rFonts w:eastAsiaTheme="minorHAnsi"/>
      <w:lang w:val="de-DE" w:eastAsia="en-US"/>
    </w:rPr>
  </w:style>
  <w:style w:type="paragraph" w:customStyle="1" w:styleId="5855A8F0725841F4BE67A30FBE6E044629">
    <w:name w:val="5855A8F0725841F4BE67A30FBE6E044629"/>
    <w:rsid w:val="006C6880"/>
    <w:pPr>
      <w:spacing w:before="120" w:after="120" w:line="288" w:lineRule="auto"/>
    </w:pPr>
    <w:rPr>
      <w:rFonts w:eastAsiaTheme="minorHAnsi"/>
      <w:lang w:val="de-DE" w:eastAsia="en-US"/>
    </w:rPr>
  </w:style>
  <w:style w:type="paragraph" w:customStyle="1" w:styleId="249D8C5260794EEFA77A67B22111A0A134">
    <w:name w:val="249D8C5260794EEFA77A67B22111A0A134"/>
    <w:rsid w:val="006C6880"/>
    <w:pPr>
      <w:spacing w:before="120" w:after="120" w:line="288" w:lineRule="auto"/>
      <w:ind w:left="720"/>
      <w:contextualSpacing/>
    </w:pPr>
    <w:rPr>
      <w:rFonts w:eastAsiaTheme="minorHAnsi"/>
      <w:lang w:val="de-DE" w:eastAsia="en-US"/>
    </w:rPr>
  </w:style>
  <w:style w:type="paragraph" w:customStyle="1" w:styleId="DE36C9859A84419AA19A51C86C56D42935">
    <w:name w:val="DE36C9859A84419AA19A51C86C56D42935"/>
    <w:rsid w:val="006C6880"/>
    <w:pPr>
      <w:spacing w:before="120" w:after="120" w:line="288" w:lineRule="auto"/>
      <w:ind w:left="720"/>
      <w:contextualSpacing/>
    </w:pPr>
    <w:rPr>
      <w:rFonts w:eastAsiaTheme="minorHAnsi"/>
      <w:lang w:val="de-DE" w:eastAsia="en-US"/>
    </w:rPr>
  </w:style>
  <w:style w:type="paragraph" w:customStyle="1" w:styleId="D32C0E74195D4990B41E36784FD4B7AC35">
    <w:name w:val="D32C0E74195D4990B41E36784FD4B7AC35"/>
    <w:rsid w:val="006C6880"/>
    <w:pPr>
      <w:spacing w:before="120" w:after="120" w:line="288" w:lineRule="auto"/>
      <w:ind w:left="720"/>
      <w:contextualSpacing/>
    </w:pPr>
    <w:rPr>
      <w:rFonts w:eastAsiaTheme="minorHAnsi"/>
      <w:lang w:val="de-DE" w:eastAsia="en-US"/>
    </w:rPr>
  </w:style>
  <w:style w:type="paragraph" w:customStyle="1" w:styleId="0D87DEECB39142AEA3AAFD489B1B41C026">
    <w:name w:val="0D87DEECB39142AEA3AAFD489B1B41C026"/>
    <w:rsid w:val="006C6880"/>
    <w:pPr>
      <w:spacing w:before="120" w:after="120" w:line="288" w:lineRule="auto"/>
    </w:pPr>
    <w:rPr>
      <w:rFonts w:eastAsiaTheme="minorHAnsi"/>
      <w:lang w:val="de-DE" w:eastAsia="en-US"/>
    </w:rPr>
  </w:style>
  <w:style w:type="paragraph" w:customStyle="1" w:styleId="70FE2611D0D648C686782C4F5DD97A9226">
    <w:name w:val="70FE2611D0D648C686782C4F5DD97A9226"/>
    <w:rsid w:val="006C6880"/>
    <w:pPr>
      <w:spacing w:before="120" w:after="120" w:line="288" w:lineRule="auto"/>
    </w:pPr>
    <w:rPr>
      <w:rFonts w:eastAsiaTheme="minorHAnsi"/>
      <w:lang w:val="de-DE" w:eastAsia="en-US"/>
    </w:rPr>
  </w:style>
  <w:style w:type="paragraph" w:customStyle="1" w:styleId="5579DD42966648C5A46134E10BDADD9226">
    <w:name w:val="5579DD42966648C5A46134E10BDADD9226"/>
    <w:rsid w:val="006C6880"/>
    <w:pPr>
      <w:spacing w:before="120" w:after="120" w:line="288" w:lineRule="auto"/>
    </w:pPr>
    <w:rPr>
      <w:rFonts w:eastAsiaTheme="minorHAnsi"/>
      <w:lang w:val="de-DE" w:eastAsia="en-US"/>
    </w:rPr>
  </w:style>
  <w:style w:type="paragraph" w:customStyle="1" w:styleId="AEE31F38B3864EEC8C25AB9326FB38B223">
    <w:name w:val="AEE31F38B3864EEC8C25AB9326FB38B223"/>
    <w:rsid w:val="006C6880"/>
    <w:pPr>
      <w:spacing w:before="120" w:after="120" w:line="288" w:lineRule="auto"/>
    </w:pPr>
    <w:rPr>
      <w:rFonts w:eastAsiaTheme="minorHAnsi"/>
      <w:lang w:val="de-DE" w:eastAsia="en-US"/>
    </w:rPr>
  </w:style>
  <w:style w:type="paragraph" w:customStyle="1" w:styleId="B4D63BA51926467D8FBD669F00689C5F23">
    <w:name w:val="B4D63BA51926467D8FBD669F00689C5F23"/>
    <w:rsid w:val="006C6880"/>
    <w:pPr>
      <w:spacing w:before="120" w:after="120" w:line="288" w:lineRule="auto"/>
    </w:pPr>
    <w:rPr>
      <w:rFonts w:eastAsiaTheme="minorHAnsi"/>
      <w:lang w:val="de-DE" w:eastAsia="en-US"/>
    </w:rPr>
  </w:style>
  <w:style w:type="paragraph" w:customStyle="1" w:styleId="ABAC7DDFD9D4409FBB31B0FE999E4B9A23">
    <w:name w:val="ABAC7DDFD9D4409FBB31B0FE999E4B9A23"/>
    <w:rsid w:val="006C6880"/>
    <w:pPr>
      <w:spacing w:before="120" w:after="120" w:line="288" w:lineRule="auto"/>
    </w:pPr>
    <w:rPr>
      <w:rFonts w:eastAsiaTheme="minorHAnsi"/>
      <w:lang w:val="de-DE" w:eastAsia="en-US"/>
    </w:rPr>
  </w:style>
  <w:style w:type="paragraph" w:customStyle="1" w:styleId="3E96857B38584145A8AEFC6E039A101326">
    <w:name w:val="3E96857B38584145A8AEFC6E039A101326"/>
    <w:rsid w:val="006C6880"/>
    <w:pPr>
      <w:spacing w:before="120" w:after="120" w:line="288" w:lineRule="auto"/>
    </w:pPr>
    <w:rPr>
      <w:rFonts w:eastAsiaTheme="minorHAnsi"/>
      <w:lang w:val="de-DE" w:eastAsia="en-US"/>
    </w:rPr>
  </w:style>
  <w:style w:type="paragraph" w:customStyle="1" w:styleId="183472954E5E471D83112FD67B911F5226">
    <w:name w:val="183472954E5E471D83112FD67B911F5226"/>
    <w:rsid w:val="006C6880"/>
    <w:pPr>
      <w:spacing w:before="120" w:after="120" w:line="288" w:lineRule="auto"/>
    </w:pPr>
    <w:rPr>
      <w:rFonts w:eastAsiaTheme="minorHAnsi"/>
      <w:lang w:val="de-DE" w:eastAsia="en-US"/>
    </w:rPr>
  </w:style>
  <w:style w:type="paragraph" w:customStyle="1" w:styleId="F1A9D142B44C439B8A5F4611C1F9D3F820">
    <w:name w:val="F1A9D142B44C439B8A5F4611C1F9D3F820"/>
    <w:rsid w:val="006C6880"/>
    <w:pPr>
      <w:spacing w:before="120" w:after="120" w:line="288" w:lineRule="auto"/>
    </w:pPr>
    <w:rPr>
      <w:rFonts w:eastAsiaTheme="minorHAnsi"/>
      <w:lang w:val="de-DE" w:eastAsia="en-US"/>
    </w:rPr>
  </w:style>
  <w:style w:type="paragraph" w:customStyle="1" w:styleId="23495994907D407BBE40F340682F2AB020">
    <w:name w:val="23495994907D407BBE40F340682F2AB020"/>
    <w:rsid w:val="006C6880"/>
    <w:pPr>
      <w:spacing w:before="120" w:after="120" w:line="288" w:lineRule="auto"/>
    </w:pPr>
    <w:rPr>
      <w:rFonts w:eastAsiaTheme="minorHAnsi"/>
      <w:lang w:val="de-DE" w:eastAsia="en-US"/>
    </w:rPr>
  </w:style>
  <w:style w:type="paragraph" w:customStyle="1" w:styleId="762DA126DB304F6B84B40D7D4B15965320">
    <w:name w:val="762DA126DB304F6B84B40D7D4B15965320"/>
    <w:rsid w:val="006C6880"/>
    <w:pPr>
      <w:spacing w:before="120" w:after="120" w:line="288" w:lineRule="auto"/>
    </w:pPr>
    <w:rPr>
      <w:rFonts w:eastAsiaTheme="minorHAnsi"/>
      <w:lang w:val="de-DE" w:eastAsia="en-US"/>
    </w:rPr>
  </w:style>
  <w:style w:type="paragraph" w:customStyle="1" w:styleId="1B4508550BB049859A46D9657ACC3A7418">
    <w:name w:val="1B4508550BB049859A46D9657ACC3A7418"/>
    <w:rsid w:val="006C6880"/>
    <w:pPr>
      <w:spacing w:before="120" w:after="120" w:line="288" w:lineRule="auto"/>
    </w:pPr>
    <w:rPr>
      <w:rFonts w:eastAsiaTheme="minorHAnsi"/>
      <w:lang w:val="de-DE" w:eastAsia="en-US"/>
    </w:rPr>
  </w:style>
  <w:style w:type="paragraph" w:customStyle="1" w:styleId="FBE25CCB6AFE4E17BBFFC110BFA3BF9F11">
    <w:name w:val="FBE25CCB6AFE4E17BBFFC110BFA3BF9F11"/>
    <w:rsid w:val="006C6880"/>
    <w:pPr>
      <w:spacing w:before="120" w:after="120" w:line="288" w:lineRule="auto"/>
      <w:ind w:left="720"/>
      <w:contextualSpacing/>
    </w:pPr>
    <w:rPr>
      <w:rFonts w:eastAsiaTheme="minorHAnsi"/>
      <w:lang w:val="de-DE" w:eastAsia="en-US"/>
    </w:rPr>
  </w:style>
  <w:style w:type="paragraph" w:customStyle="1" w:styleId="0BF0B7F89E7B4F5CA3EDA2054A7C0A5A19">
    <w:name w:val="0BF0B7F89E7B4F5CA3EDA2054A7C0A5A19"/>
    <w:rsid w:val="006C6880"/>
    <w:pPr>
      <w:spacing w:before="120" w:after="120" w:line="288" w:lineRule="auto"/>
    </w:pPr>
    <w:rPr>
      <w:rFonts w:eastAsiaTheme="minorHAnsi"/>
      <w:lang w:val="de-DE" w:eastAsia="en-US"/>
    </w:rPr>
  </w:style>
  <w:style w:type="paragraph" w:customStyle="1" w:styleId="0E35CDB02B43491488BCA143F168FC6019">
    <w:name w:val="0E35CDB02B43491488BCA143F168FC6019"/>
    <w:rsid w:val="006C6880"/>
    <w:pPr>
      <w:spacing w:before="120" w:after="120" w:line="288" w:lineRule="auto"/>
    </w:pPr>
    <w:rPr>
      <w:rFonts w:eastAsiaTheme="minorHAnsi"/>
      <w:lang w:val="de-DE" w:eastAsia="en-US"/>
    </w:rPr>
  </w:style>
  <w:style w:type="paragraph" w:customStyle="1" w:styleId="DDD66183BD604FD283B1BA83380132D919">
    <w:name w:val="DDD66183BD604FD283B1BA83380132D919"/>
    <w:rsid w:val="006C6880"/>
    <w:pPr>
      <w:spacing w:before="120" w:after="120" w:line="288" w:lineRule="auto"/>
    </w:pPr>
    <w:rPr>
      <w:rFonts w:eastAsiaTheme="minorHAnsi"/>
      <w:lang w:val="de-DE" w:eastAsia="en-US"/>
    </w:rPr>
  </w:style>
  <w:style w:type="paragraph" w:customStyle="1" w:styleId="710718C12CDA4D219B07DC3F411DA55B19">
    <w:name w:val="710718C12CDA4D219B07DC3F411DA55B19"/>
    <w:rsid w:val="006C6880"/>
    <w:pPr>
      <w:spacing w:before="120" w:after="120" w:line="288" w:lineRule="auto"/>
    </w:pPr>
    <w:rPr>
      <w:rFonts w:eastAsiaTheme="minorHAnsi"/>
      <w:lang w:val="de-DE" w:eastAsia="en-US"/>
    </w:rPr>
  </w:style>
  <w:style w:type="paragraph" w:customStyle="1" w:styleId="CCE917A482F748689A6F6B980EFCA6BD19">
    <w:name w:val="CCE917A482F748689A6F6B980EFCA6BD19"/>
    <w:rsid w:val="006C6880"/>
    <w:pPr>
      <w:spacing w:before="120" w:after="120" w:line="288" w:lineRule="auto"/>
    </w:pPr>
    <w:rPr>
      <w:rFonts w:eastAsiaTheme="minorHAnsi"/>
      <w:lang w:val="de-DE" w:eastAsia="en-US"/>
    </w:rPr>
  </w:style>
  <w:style w:type="paragraph" w:customStyle="1" w:styleId="9DF06687B83C4D5A8CC18146040495AB19">
    <w:name w:val="9DF06687B83C4D5A8CC18146040495AB19"/>
    <w:rsid w:val="006C6880"/>
    <w:pPr>
      <w:spacing w:before="120" w:after="120" w:line="288" w:lineRule="auto"/>
    </w:pPr>
    <w:rPr>
      <w:rFonts w:eastAsiaTheme="minorHAnsi"/>
      <w:lang w:val="de-DE" w:eastAsia="en-US"/>
    </w:rPr>
  </w:style>
  <w:style w:type="paragraph" w:customStyle="1" w:styleId="B9BA3E7D6BC34E7EB012674706AAC42319">
    <w:name w:val="B9BA3E7D6BC34E7EB012674706AAC42319"/>
    <w:rsid w:val="006C6880"/>
    <w:pPr>
      <w:spacing w:before="120" w:after="120" w:line="288" w:lineRule="auto"/>
    </w:pPr>
    <w:rPr>
      <w:rFonts w:eastAsiaTheme="minorHAnsi"/>
      <w:lang w:val="de-DE" w:eastAsia="en-US"/>
    </w:rPr>
  </w:style>
  <w:style w:type="paragraph" w:customStyle="1" w:styleId="C5B23110BCCB47CC84AA74EEEF4DBF929">
    <w:name w:val="C5B23110BCCB47CC84AA74EEEF4DBF929"/>
    <w:rsid w:val="006C6880"/>
    <w:pPr>
      <w:spacing w:before="120" w:after="120" w:line="288" w:lineRule="auto"/>
    </w:pPr>
    <w:rPr>
      <w:rFonts w:eastAsiaTheme="minorHAnsi"/>
      <w:lang w:val="de-DE" w:eastAsia="en-US"/>
    </w:rPr>
  </w:style>
  <w:style w:type="paragraph" w:customStyle="1" w:styleId="8CC605EF6B084EADA63C06FFBA6FF4D45">
    <w:name w:val="8CC605EF6B084EADA63C06FFBA6FF4D45"/>
    <w:rsid w:val="006C6880"/>
    <w:pPr>
      <w:spacing w:before="120" w:after="120" w:line="288" w:lineRule="auto"/>
    </w:pPr>
    <w:rPr>
      <w:rFonts w:eastAsiaTheme="minorHAnsi"/>
      <w:lang w:val="de-DE" w:eastAsia="en-US"/>
    </w:rPr>
  </w:style>
  <w:style w:type="paragraph" w:customStyle="1" w:styleId="1D19A4D8BDF14E9489C88BC36EF241D86">
    <w:name w:val="1D19A4D8BDF14E9489C88BC36EF241D86"/>
    <w:rsid w:val="006C6880"/>
    <w:pPr>
      <w:spacing w:before="120" w:after="120" w:line="288" w:lineRule="auto"/>
    </w:pPr>
    <w:rPr>
      <w:rFonts w:eastAsiaTheme="minorHAnsi"/>
      <w:lang w:val="de-DE" w:eastAsia="en-US"/>
    </w:rPr>
  </w:style>
  <w:style w:type="paragraph" w:customStyle="1" w:styleId="092415CF1498421496025802DC660B044">
    <w:name w:val="092415CF1498421496025802DC660B044"/>
    <w:rsid w:val="006C6880"/>
    <w:pPr>
      <w:spacing w:before="120" w:after="120" w:line="288" w:lineRule="auto"/>
    </w:pPr>
    <w:rPr>
      <w:rFonts w:eastAsiaTheme="minorHAnsi"/>
      <w:lang w:val="de-DE" w:eastAsia="en-US"/>
    </w:rPr>
  </w:style>
  <w:style w:type="paragraph" w:customStyle="1" w:styleId="DE79F841C9A44CB28991055848FE36661">
    <w:name w:val="DE79F841C9A44CB28991055848FE36661"/>
    <w:rsid w:val="006C6880"/>
    <w:pPr>
      <w:spacing w:before="120" w:after="120" w:line="288" w:lineRule="auto"/>
    </w:pPr>
    <w:rPr>
      <w:rFonts w:eastAsiaTheme="minorHAnsi"/>
      <w:lang w:val="de-DE" w:eastAsia="en-US"/>
    </w:rPr>
  </w:style>
  <w:style w:type="paragraph" w:customStyle="1" w:styleId="109CA3C82CA644D6B572680161C37CF29">
    <w:name w:val="109CA3C82CA644D6B572680161C37CF29"/>
    <w:rsid w:val="006C6880"/>
    <w:pPr>
      <w:spacing w:before="120" w:after="120" w:line="288" w:lineRule="auto"/>
    </w:pPr>
    <w:rPr>
      <w:rFonts w:eastAsiaTheme="minorHAnsi"/>
      <w:lang w:val="de-DE" w:eastAsia="en-US"/>
    </w:rPr>
  </w:style>
  <w:style w:type="paragraph" w:customStyle="1" w:styleId="F1E492F3679846E893781CF0D89A94859">
    <w:name w:val="F1E492F3679846E893781CF0D89A94859"/>
    <w:rsid w:val="006C6880"/>
    <w:pPr>
      <w:spacing w:before="120" w:after="120" w:line="288" w:lineRule="auto"/>
    </w:pPr>
    <w:rPr>
      <w:rFonts w:eastAsiaTheme="minorHAnsi"/>
      <w:lang w:val="de-DE" w:eastAsia="en-US"/>
    </w:rPr>
  </w:style>
  <w:style w:type="paragraph" w:customStyle="1" w:styleId="50E5FF1994504B23AFF24A643CDC051D9">
    <w:name w:val="50E5FF1994504B23AFF24A643CDC051D9"/>
    <w:rsid w:val="006C6880"/>
    <w:pPr>
      <w:spacing w:before="120" w:after="120" w:line="288" w:lineRule="auto"/>
    </w:pPr>
    <w:rPr>
      <w:rFonts w:eastAsiaTheme="minorHAnsi"/>
      <w:lang w:val="de-DE" w:eastAsia="en-US"/>
    </w:rPr>
  </w:style>
  <w:style w:type="paragraph" w:customStyle="1" w:styleId="3743520A0547428C87E72D882BF7BE4329">
    <w:name w:val="3743520A0547428C87E72D882BF7BE4329"/>
    <w:rsid w:val="006C6880"/>
    <w:pPr>
      <w:spacing w:before="120" w:after="120" w:line="288" w:lineRule="auto"/>
    </w:pPr>
    <w:rPr>
      <w:rFonts w:eastAsiaTheme="minorHAnsi"/>
      <w:lang w:val="de-DE" w:eastAsia="en-US"/>
    </w:rPr>
  </w:style>
  <w:style w:type="paragraph" w:customStyle="1" w:styleId="5855A8F0725841F4BE67A30FBE6E044630">
    <w:name w:val="5855A8F0725841F4BE67A30FBE6E044630"/>
    <w:rsid w:val="006C6880"/>
    <w:pPr>
      <w:spacing w:before="120" w:after="120" w:line="288" w:lineRule="auto"/>
    </w:pPr>
    <w:rPr>
      <w:rFonts w:eastAsiaTheme="minorHAnsi"/>
      <w:lang w:val="de-DE" w:eastAsia="en-US"/>
    </w:rPr>
  </w:style>
  <w:style w:type="paragraph" w:customStyle="1" w:styleId="249D8C5260794EEFA77A67B22111A0A135">
    <w:name w:val="249D8C5260794EEFA77A67B22111A0A135"/>
    <w:rsid w:val="006C6880"/>
    <w:pPr>
      <w:spacing w:before="120" w:after="120" w:line="288" w:lineRule="auto"/>
      <w:ind w:left="720"/>
      <w:contextualSpacing/>
    </w:pPr>
    <w:rPr>
      <w:rFonts w:eastAsiaTheme="minorHAnsi"/>
      <w:lang w:val="de-DE" w:eastAsia="en-US"/>
    </w:rPr>
  </w:style>
  <w:style w:type="paragraph" w:customStyle="1" w:styleId="DE36C9859A84419AA19A51C86C56D42936">
    <w:name w:val="DE36C9859A84419AA19A51C86C56D42936"/>
    <w:rsid w:val="006C6880"/>
    <w:pPr>
      <w:spacing w:before="120" w:after="120" w:line="288" w:lineRule="auto"/>
      <w:ind w:left="720"/>
      <w:contextualSpacing/>
    </w:pPr>
    <w:rPr>
      <w:rFonts w:eastAsiaTheme="minorHAnsi"/>
      <w:lang w:val="de-DE" w:eastAsia="en-US"/>
    </w:rPr>
  </w:style>
  <w:style w:type="paragraph" w:customStyle="1" w:styleId="D32C0E74195D4990B41E36784FD4B7AC36">
    <w:name w:val="D32C0E74195D4990B41E36784FD4B7AC36"/>
    <w:rsid w:val="006C6880"/>
    <w:pPr>
      <w:spacing w:before="120" w:after="120" w:line="288" w:lineRule="auto"/>
      <w:ind w:left="720"/>
      <w:contextualSpacing/>
    </w:pPr>
    <w:rPr>
      <w:rFonts w:eastAsiaTheme="minorHAnsi"/>
      <w:lang w:val="de-DE" w:eastAsia="en-US"/>
    </w:rPr>
  </w:style>
  <w:style w:type="paragraph" w:customStyle="1" w:styleId="0D87DEECB39142AEA3AAFD489B1B41C027">
    <w:name w:val="0D87DEECB39142AEA3AAFD489B1B41C027"/>
    <w:rsid w:val="006C6880"/>
    <w:pPr>
      <w:spacing w:before="120" w:after="120" w:line="288" w:lineRule="auto"/>
    </w:pPr>
    <w:rPr>
      <w:rFonts w:eastAsiaTheme="minorHAnsi"/>
      <w:lang w:val="de-DE" w:eastAsia="en-US"/>
    </w:rPr>
  </w:style>
  <w:style w:type="paragraph" w:customStyle="1" w:styleId="70FE2611D0D648C686782C4F5DD97A9227">
    <w:name w:val="70FE2611D0D648C686782C4F5DD97A9227"/>
    <w:rsid w:val="006C6880"/>
    <w:pPr>
      <w:spacing w:before="120" w:after="120" w:line="288" w:lineRule="auto"/>
    </w:pPr>
    <w:rPr>
      <w:rFonts w:eastAsiaTheme="minorHAnsi"/>
      <w:lang w:val="de-DE" w:eastAsia="en-US"/>
    </w:rPr>
  </w:style>
  <w:style w:type="paragraph" w:customStyle="1" w:styleId="5579DD42966648C5A46134E10BDADD9227">
    <w:name w:val="5579DD42966648C5A46134E10BDADD9227"/>
    <w:rsid w:val="006C6880"/>
    <w:pPr>
      <w:spacing w:before="120" w:after="120" w:line="288" w:lineRule="auto"/>
    </w:pPr>
    <w:rPr>
      <w:rFonts w:eastAsiaTheme="minorHAnsi"/>
      <w:lang w:val="de-DE" w:eastAsia="en-US"/>
    </w:rPr>
  </w:style>
  <w:style w:type="paragraph" w:customStyle="1" w:styleId="AEE31F38B3864EEC8C25AB9326FB38B224">
    <w:name w:val="AEE31F38B3864EEC8C25AB9326FB38B224"/>
    <w:rsid w:val="006C6880"/>
    <w:pPr>
      <w:spacing w:before="120" w:after="120" w:line="288" w:lineRule="auto"/>
    </w:pPr>
    <w:rPr>
      <w:rFonts w:eastAsiaTheme="minorHAnsi"/>
      <w:lang w:val="de-DE" w:eastAsia="en-US"/>
    </w:rPr>
  </w:style>
  <w:style w:type="paragraph" w:customStyle="1" w:styleId="B4D63BA51926467D8FBD669F00689C5F24">
    <w:name w:val="B4D63BA51926467D8FBD669F00689C5F24"/>
    <w:rsid w:val="006C6880"/>
    <w:pPr>
      <w:spacing w:before="120" w:after="120" w:line="288" w:lineRule="auto"/>
    </w:pPr>
    <w:rPr>
      <w:rFonts w:eastAsiaTheme="minorHAnsi"/>
      <w:lang w:val="de-DE" w:eastAsia="en-US"/>
    </w:rPr>
  </w:style>
  <w:style w:type="paragraph" w:customStyle="1" w:styleId="ABAC7DDFD9D4409FBB31B0FE999E4B9A24">
    <w:name w:val="ABAC7DDFD9D4409FBB31B0FE999E4B9A24"/>
    <w:rsid w:val="006C6880"/>
    <w:pPr>
      <w:spacing w:before="120" w:after="120" w:line="288" w:lineRule="auto"/>
    </w:pPr>
    <w:rPr>
      <w:rFonts w:eastAsiaTheme="minorHAnsi"/>
      <w:lang w:val="de-DE" w:eastAsia="en-US"/>
    </w:rPr>
  </w:style>
  <w:style w:type="paragraph" w:customStyle="1" w:styleId="3E96857B38584145A8AEFC6E039A101327">
    <w:name w:val="3E96857B38584145A8AEFC6E039A101327"/>
    <w:rsid w:val="006C6880"/>
    <w:pPr>
      <w:spacing w:before="120" w:after="120" w:line="288" w:lineRule="auto"/>
    </w:pPr>
    <w:rPr>
      <w:rFonts w:eastAsiaTheme="minorHAnsi"/>
      <w:lang w:val="de-DE" w:eastAsia="en-US"/>
    </w:rPr>
  </w:style>
  <w:style w:type="paragraph" w:customStyle="1" w:styleId="183472954E5E471D83112FD67B911F5227">
    <w:name w:val="183472954E5E471D83112FD67B911F5227"/>
    <w:rsid w:val="006C6880"/>
    <w:pPr>
      <w:spacing w:before="120" w:after="120" w:line="288" w:lineRule="auto"/>
    </w:pPr>
    <w:rPr>
      <w:rFonts w:eastAsiaTheme="minorHAnsi"/>
      <w:lang w:val="de-DE" w:eastAsia="en-US"/>
    </w:rPr>
  </w:style>
  <w:style w:type="paragraph" w:customStyle="1" w:styleId="F1A9D142B44C439B8A5F4611C1F9D3F821">
    <w:name w:val="F1A9D142B44C439B8A5F4611C1F9D3F821"/>
    <w:rsid w:val="006C6880"/>
    <w:pPr>
      <w:spacing w:before="120" w:after="120" w:line="288" w:lineRule="auto"/>
    </w:pPr>
    <w:rPr>
      <w:rFonts w:eastAsiaTheme="minorHAnsi"/>
      <w:lang w:val="de-DE" w:eastAsia="en-US"/>
    </w:rPr>
  </w:style>
  <w:style w:type="paragraph" w:customStyle="1" w:styleId="23495994907D407BBE40F340682F2AB021">
    <w:name w:val="23495994907D407BBE40F340682F2AB021"/>
    <w:rsid w:val="006C6880"/>
    <w:pPr>
      <w:spacing w:before="120" w:after="120" w:line="288" w:lineRule="auto"/>
    </w:pPr>
    <w:rPr>
      <w:rFonts w:eastAsiaTheme="minorHAnsi"/>
      <w:lang w:val="de-DE" w:eastAsia="en-US"/>
    </w:rPr>
  </w:style>
  <w:style w:type="paragraph" w:customStyle="1" w:styleId="762DA126DB304F6B84B40D7D4B15965321">
    <w:name w:val="762DA126DB304F6B84B40D7D4B15965321"/>
    <w:rsid w:val="006C6880"/>
    <w:pPr>
      <w:spacing w:before="120" w:after="120" w:line="288" w:lineRule="auto"/>
    </w:pPr>
    <w:rPr>
      <w:rFonts w:eastAsiaTheme="minorHAnsi"/>
      <w:lang w:val="de-DE" w:eastAsia="en-US"/>
    </w:rPr>
  </w:style>
  <w:style w:type="paragraph" w:customStyle="1" w:styleId="1B4508550BB049859A46D9657ACC3A7419">
    <w:name w:val="1B4508550BB049859A46D9657ACC3A7419"/>
    <w:rsid w:val="006C6880"/>
    <w:pPr>
      <w:spacing w:before="120" w:after="120" w:line="288" w:lineRule="auto"/>
    </w:pPr>
    <w:rPr>
      <w:rFonts w:eastAsiaTheme="minorHAnsi"/>
      <w:lang w:val="de-DE" w:eastAsia="en-US"/>
    </w:rPr>
  </w:style>
  <w:style w:type="paragraph" w:customStyle="1" w:styleId="FBE25CCB6AFE4E17BBFFC110BFA3BF9F12">
    <w:name w:val="FBE25CCB6AFE4E17BBFFC110BFA3BF9F12"/>
    <w:rsid w:val="006C6880"/>
    <w:pPr>
      <w:spacing w:before="120" w:after="120" w:line="288" w:lineRule="auto"/>
      <w:ind w:left="720"/>
      <w:contextualSpacing/>
    </w:pPr>
    <w:rPr>
      <w:rFonts w:eastAsiaTheme="minorHAnsi"/>
      <w:lang w:val="de-DE" w:eastAsia="en-US"/>
    </w:rPr>
  </w:style>
  <w:style w:type="paragraph" w:customStyle="1" w:styleId="0BF0B7F89E7B4F5CA3EDA2054A7C0A5A20">
    <w:name w:val="0BF0B7F89E7B4F5CA3EDA2054A7C0A5A20"/>
    <w:rsid w:val="006C6880"/>
    <w:pPr>
      <w:spacing w:before="120" w:after="120" w:line="288" w:lineRule="auto"/>
    </w:pPr>
    <w:rPr>
      <w:rFonts w:eastAsiaTheme="minorHAnsi"/>
      <w:lang w:val="de-DE" w:eastAsia="en-US"/>
    </w:rPr>
  </w:style>
  <w:style w:type="paragraph" w:customStyle="1" w:styleId="0E35CDB02B43491488BCA143F168FC6020">
    <w:name w:val="0E35CDB02B43491488BCA143F168FC6020"/>
    <w:rsid w:val="006C6880"/>
    <w:pPr>
      <w:spacing w:before="120" w:after="120" w:line="288" w:lineRule="auto"/>
    </w:pPr>
    <w:rPr>
      <w:rFonts w:eastAsiaTheme="minorHAnsi"/>
      <w:lang w:val="de-DE" w:eastAsia="en-US"/>
    </w:rPr>
  </w:style>
  <w:style w:type="paragraph" w:customStyle="1" w:styleId="DDD66183BD604FD283B1BA83380132D920">
    <w:name w:val="DDD66183BD604FD283B1BA83380132D920"/>
    <w:rsid w:val="006C6880"/>
    <w:pPr>
      <w:spacing w:before="120" w:after="120" w:line="288" w:lineRule="auto"/>
    </w:pPr>
    <w:rPr>
      <w:rFonts w:eastAsiaTheme="minorHAnsi"/>
      <w:lang w:val="de-DE" w:eastAsia="en-US"/>
    </w:rPr>
  </w:style>
  <w:style w:type="paragraph" w:customStyle="1" w:styleId="710718C12CDA4D219B07DC3F411DA55B20">
    <w:name w:val="710718C12CDA4D219B07DC3F411DA55B20"/>
    <w:rsid w:val="006C6880"/>
    <w:pPr>
      <w:spacing w:before="120" w:after="120" w:line="288" w:lineRule="auto"/>
    </w:pPr>
    <w:rPr>
      <w:rFonts w:eastAsiaTheme="minorHAnsi"/>
      <w:lang w:val="de-DE" w:eastAsia="en-US"/>
    </w:rPr>
  </w:style>
  <w:style w:type="paragraph" w:customStyle="1" w:styleId="CCE917A482F748689A6F6B980EFCA6BD20">
    <w:name w:val="CCE917A482F748689A6F6B980EFCA6BD20"/>
    <w:rsid w:val="006C6880"/>
    <w:pPr>
      <w:spacing w:before="120" w:after="120" w:line="288" w:lineRule="auto"/>
    </w:pPr>
    <w:rPr>
      <w:rFonts w:eastAsiaTheme="minorHAnsi"/>
      <w:lang w:val="de-DE" w:eastAsia="en-US"/>
    </w:rPr>
  </w:style>
  <w:style w:type="paragraph" w:customStyle="1" w:styleId="9DF06687B83C4D5A8CC18146040495AB20">
    <w:name w:val="9DF06687B83C4D5A8CC18146040495AB20"/>
    <w:rsid w:val="006C6880"/>
    <w:pPr>
      <w:spacing w:before="120" w:after="120" w:line="288" w:lineRule="auto"/>
    </w:pPr>
    <w:rPr>
      <w:rFonts w:eastAsiaTheme="minorHAnsi"/>
      <w:lang w:val="de-DE" w:eastAsia="en-US"/>
    </w:rPr>
  </w:style>
  <w:style w:type="paragraph" w:customStyle="1" w:styleId="B9BA3E7D6BC34E7EB012674706AAC42320">
    <w:name w:val="B9BA3E7D6BC34E7EB012674706AAC42320"/>
    <w:rsid w:val="006C6880"/>
    <w:pPr>
      <w:spacing w:before="120" w:after="120" w:line="288" w:lineRule="auto"/>
    </w:pPr>
    <w:rPr>
      <w:rFonts w:eastAsiaTheme="minorHAnsi"/>
      <w:lang w:val="de-DE" w:eastAsia="en-US"/>
    </w:rPr>
  </w:style>
  <w:style w:type="paragraph" w:customStyle="1" w:styleId="C5B23110BCCB47CC84AA74EEEF4DBF9210">
    <w:name w:val="C5B23110BCCB47CC84AA74EEEF4DBF9210"/>
    <w:rsid w:val="006C6880"/>
    <w:pPr>
      <w:spacing w:before="120" w:after="120" w:line="288" w:lineRule="auto"/>
    </w:pPr>
    <w:rPr>
      <w:rFonts w:eastAsiaTheme="minorHAnsi"/>
      <w:lang w:val="de-DE" w:eastAsia="en-US"/>
    </w:rPr>
  </w:style>
  <w:style w:type="paragraph" w:customStyle="1" w:styleId="8CC605EF6B084EADA63C06FFBA6FF4D46">
    <w:name w:val="8CC605EF6B084EADA63C06FFBA6FF4D46"/>
    <w:rsid w:val="006C6880"/>
    <w:pPr>
      <w:spacing w:before="120" w:after="120" w:line="288" w:lineRule="auto"/>
    </w:pPr>
    <w:rPr>
      <w:rFonts w:eastAsiaTheme="minorHAnsi"/>
      <w:lang w:val="de-DE" w:eastAsia="en-US"/>
    </w:rPr>
  </w:style>
  <w:style w:type="paragraph" w:customStyle="1" w:styleId="1D19A4D8BDF14E9489C88BC36EF241D87">
    <w:name w:val="1D19A4D8BDF14E9489C88BC36EF241D87"/>
    <w:rsid w:val="006C6880"/>
    <w:pPr>
      <w:spacing w:before="120" w:after="120" w:line="288" w:lineRule="auto"/>
    </w:pPr>
    <w:rPr>
      <w:rFonts w:eastAsiaTheme="minorHAnsi"/>
      <w:lang w:val="de-DE" w:eastAsia="en-US"/>
    </w:rPr>
  </w:style>
  <w:style w:type="paragraph" w:customStyle="1" w:styleId="092415CF1498421496025802DC660B045">
    <w:name w:val="092415CF1498421496025802DC660B045"/>
    <w:rsid w:val="006C6880"/>
    <w:pPr>
      <w:spacing w:before="120" w:after="120" w:line="288" w:lineRule="auto"/>
    </w:pPr>
    <w:rPr>
      <w:rFonts w:eastAsiaTheme="minorHAnsi"/>
      <w:lang w:val="de-DE" w:eastAsia="en-US"/>
    </w:rPr>
  </w:style>
  <w:style w:type="paragraph" w:customStyle="1" w:styleId="DE79F841C9A44CB28991055848FE36662">
    <w:name w:val="DE79F841C9A44CB28991055848FE36662"/>
    <w:rsid w:val="006C6880"/>
    <w:pPr>
      <w:spacing w:before="120" w:after="120" w:line="288" w:lineRule="auto"/>
    </w:pPr>
    <w:rPr>
      <w:rFonts w:eastAsiaTheme="minorHAnsi"/>
      <w:lang w:val="de-DE" w:eastAsia="en-US"/>
    </w:rPr>
  </w:style>
  <w:style w:type="paragraph" w:customStyle="1" w:styleId="109CA3C82CA644D6B572680161C37CF210">
    <w:name w:val="109CA3C82CA644D6B572680161C37CF210"/>
    <w:rsid w:val="006C6880"/>
    <w:pPr>
      <w:spacing w:before="120" w:after="120" w:line="288" w:lineRule="auto"/>
    </w:pPr>
    <w:rPr>
      <w:rFonts w:eastAsiaTheme="minorHAnsi"/>
      <w:lang w:val="de-DE" w:eastAsia="en-US"/>
    </w:rPr>
  </w:style>
  <w:style w:type="paragraph" w:customStyle="1" w:styleId="F1E492F3679846E893781CF0D89A948510">
    <w:name w:val="F1E492F3679846E893781CF0D89A948510"/>
    <w:rsid w:val="006C6880"/>
    <w:pPr>
      <w:spacing w:before="120" w:after="120" w:line="288" w:lineRule="auto"/>
    </w:pPr>
    <w:rPr>
      <w:rFonts w:eastAsiaTheme="minorHAnsi"/>
      <w:lang w:val="de-DE" w:eastAsia="en-US"/>
    </w:rPr>
  </w:style>
  <w:style w:type="paragraph" w:customStyle="1" w:styleId="50E5FF1994504B23AFF24A643CDC051D10">
    <w:name w:val="50E5FF1994504B23AFF24A643CDC051D10"/>
    <w:rsid w:val="006C6880"/>
    <w:pPr>
      <w:spacing w:before="120" w:after="120" w:line="288" w:lineRule="auto"/>
    </w:pPr>
    <w:rPr>
      <w:rFonts w:eastAsiaTheme="minorHAnsi"/>
      <w:lang w:val="de-DE" w:eastAsia="en-US"/>
    </w:rPr>
  </w:style>
  <w:style w:type="paragraph" w:customStyle="1" w:styleId="3743520A0547428C87E72D882BF7BE4330">
    <w:name w:val="3743520A0547428C87E72D882BF7BE4330"/>
    <w:rsid w:val="006C6880"/>
    <w:pPr>
      <w:spacing w:before="120" w:after="120" w:line="288" w:lineRule="auto"/>
    </w:pPr>
    <w:rPr>
      <w:rFonts w:eastAsiaTheme="minorHAnsi"/>
      <w:lang w:val="de-DE" w:eastAsia="en-US"/>
    </w:rPr>
  </w:style>
  <w:style w:type="paragraph" w:customStyle="1" w:styleId="5855A8F0725841F4BE67A30FBE6E044631">
    <w:name w:val="5855A8F0725841F4BE67A30FBE6E044631"/>
    <w:rsid w:val="006C6880"/>
    <w:pPr>
      <w:spacing w:before="120" w:after="120" w:line="288" w:lineRule="auto"/>
    </w:pPr>
    <w:rPr>
      <w:rFonts w:eastAsiaTheme="minorHAnsi"/>
      <w:lang w:val="de-DE" w:eastAsia="en-US"/>
    </w:rPr>
  </w:style>
  <w:style w:type="paragraph" w:customStyle="1" w:styleId="249D8C5260794EEFA77A67B22111A0A136">
    <w:name w:val="249D8C5260794EEFA77A67B22111A0A136"/>
    <w:rsid w:val="006C6880"/>
    <w:pPr>
      <w:spacing w:before="120" w:after="120" w:line="288" w:lineRule="auto"/>
      <w:ind w:left="720"/>
      <w:contextualSpacing/>
    </w:pPr>
    <w:rPr>
      <w:rFonts w:eastAsiaTheme="minorHAnsi"/>
      <w:lang w:val="de-DE" w:eastAsia="en-US"/>
    </w:rPr>
  </w:style>
  <w:style w:type="paragraph" w:customStyle="1" w:styleId="DE36C9859A84419AA19A51C86C56D42937">
    <w:name w:val="DE36C9859A84419AA19A51C86C56D42937"/>
    <w:rsid w:val="006C6880"/>
    <w:pPr>
      <w:spacing w:before="120" w:after="120" w:line="288" w:lineRule="auto"/>
      <w:ind w:left="720"/>
      <w:contextualSpacing/>
    </w:pPr>
    <w:rPr>
      <w:rFonts w:eastAsiaTheme="minorHAnsi"/>
      <w:lang w:val="de-DE" w:eastAsia="en-US"/>
    </w:rPr>
  </w:style>
  <w:style w:type="paragraph" w:customStyle="1" w:styleId="D32C0E74195D4990B41E36784FD4B7AC37">
    <w:name w:val="D32C0E74195D4990B41E36784FD4B7AC37"/>
    <w:rsid w:val="006C6880"/>
    <w:pPr>
      <w:spacing w:before="120" w:after="120" w:line="288" w:lineRule="auto"/>
      <w:ind w:left="720"/>
      <w:contextualSpacing/>
    </w:pPr>
    <w:rPr>
      <w:rFonts w:eastAsiaTheme="minorHAnsi"/>
      <w:lang w:val="de-DE" w:eastAsia="en-US"/>
    </w:rPr>
  </w:style>
  <w:style w:type="paragraph" w:customStyle="1" w:styleId="0D87DEECB39142AEA3AAFD489B1B41C028">
    <w:name w:val="0D87DEECB39142AEA3AAFD489B1B41C028"/>
    <w:rsid w:val="006C6880"/>
    <w:pPr>
      <w:spacing w:before="120" w:after="120" w:line="288" w:lineRule="auto"/>
    </w:pPr>
    <w:rPr>
      <w:rFonts w:eastAsiaTheme="minorHAnsi"/>
      <w:lang w:val="de-DE" w:eastAsia="en-US"/>
    </w:rPr>
  </w:style>
  <w:style w:type="paragraph" w:customStyle="1" w:styleId="70FE2611D0D648C686782C4F5DD97A9228">
    <w:name w:val="70FE2611D0D648C686782C4F5DD97A9228"/>
    <w:rsid w:val="006C6880"/>
    <w:pPr>
      <w:spacing w:before="120" w:after="120" w:line="288" w:lineRule="auto"/>
    </w:pPr>
    <w:rPr>
      <w:rFonts w:eastAsiaTheme="minorHAnsi"/>
      <w:lang w:val="de-DE" w:eastAsia="en-US"/>
    </w:rPr>
  </w:style>
  <w:style w:type="paragraph" w:customStyle="1" w:styleId="5579DD42966648C5A46134E10BDADD9228">
    <w:name w:val="5579DD42966648C5A46134E10BDADD9228"/>
    <w:rsid w:val="006C6880"/>
    <w:pPr>
      <w:spacing w:before="120" w:after="120" w:line="288" w:lineRule="auto"/>
    </w:pPr>
    <w:rPr>
      <w:rFonts w:eastAsiaTheme="minorHAnsi"/>
      <w:lang w:val="de-DE" w:eastAsia="en-US"/>
    </w:rPr>
  </w:style>
  <w:style w:type="paragraph" w:customStyle="1" w:styleId="AEE31F38B3864EEC8C25AB9326FB38B225">
    <w:name w:val="AEE31F38B3864EEC8C25AB9326FB38B225"/>
    <w:rsid w:val="006C6880"/>
    <w:pPr>
      <w:spacing w:before="120" w:after="120" w:line="288" w:lineRule="auto"/>
    </w:pPr>
    <w:rPr>
      <w:rFonts w:eastAsiaTheme="minorHAnsi"/>
      <w:lang w:val="de-DE" w:eastAsia="en-US"/>
    </w:rPr>
  </w:style>
  <w:style w:type="paragraph" w:customStyle="1" w:styleId="B4D63BA51926467D8FBD669F00689C5F25">
    <w:name w:val="B4D63BA51926467D8FBD669F00689C5F25"/>
    <w:rsid w:val="006C6880"/>
    <w:pPr>
      <w:spacing w:before="120" w:after="120" w:line="288" w:lineRule="auto"/>
    </w:pPr>
    <w:rPr>
      <w:rFonts w:eastAsiaTheme="minorHAnsi"/>
      <w:lang w:val="de-DE" w:eastAsia="en-US"/>
    </w:rPr>
  </w:style>
  <w:style w:type="paragraph" w:customStyle="1" w:styleId="ABAC7DDFD9D4409FBB31B0FE999E4B9A25">
    <w:name w:val="ABAC7DDFD9D4409FBB31B0FE999E4B9A25"/>
    <w:rsid w:val="006C6880"/>
    <w:pPr>
      <w:spacing w:before="120" w:after="120" w:line="288" w:lineRule="auto"/>
    </w:pPr>
    <w:rPr>
      <w:rFonts w:eastAsiaTheme="minorHAnsi"/>
      <w:lang w:val="de-DE" w:eastAsia="en-US"/>
    </w:rPr>
  </w:style>
  <w:style w:type="paragraph" w:customStyle="1" w:styleId="3E96857B38584145A8AEFC6E039A101328">
    <w:name w:val="3E96857B38584145A8AEFC6E039A101328"/>
    <w:rsid w:val="006C6880"/>
    <w:pPr>
      <w:spacing w:before="120" w:after="120" w:line="288" w:lineRule="auto"/>
    </w:pPr>
    <w:rPr>
      <w:rFonts w:eastAsiaTheme="minorHAnsi"/>
      <w:lang w:val="de-DE" w:eastAsia="en-US"/>
    </w:rPr>
  </w:style>
  <w:style w:type="paragraph" w:customStyle="1" w:styleId="183472954E5E471D83112FD67B911F5228">
    <w:name w:val="183472954E5E471D83112FD67B911F5228"/>
    <w:rsid w:val="006C6880"/>
    <w:pPr>
      <w:spacing w:before="120" w:after="120" w:line="288" w:lineRule="auto"/>
    </w:pPr>
    <w:rPr>
      <w:rFonts w:eastAsiaTheme="minorHAnsi"/>
      <w:lang w:val="de-DE" w:eastAsia="en-US"/>
    </w:rPr>
  </w:style>
  <w:style w:type="paragraph" w:customStyle="1" w:styleId="F1A9D142B44C439B8A5F4611C1F9D3F822">
    <w:name w:val="F1A9D142B44C439B8A5F4611C1F9D3F822"/>
    <w:rsid w:val="006C6880"/>
    <w:pPr>
      <w:spacing w:before="120" w:after="120" w:line="288" w:lineRule="auto"/>
    </w:pPr>
    <w:rPr>
      <w:rFonts w:eastAsiaTheme="minorHAnsi"/>
      <w:lang w:val="de-DE" w:eastAsia="en-US"/>
    </w:rPr>
  </w:style>
  <w:style w:type="paragraph" w:customStyle="1" w:styleId="23495994907D407BBE40F340682F2AB022">
    <w:name w:val="23495994907D407BBE40F340682F2AB022"/>
    <w:rsid w:val="006C6880"/>
    <w:pPr>
      <w:spacing w:before="120" w:after="120" w:line="288" w:lineRule="auto"/>
    </w:pPr>
    <w:rPr>
      <w:rFonts w:eastAsiaTheme="minorHAnsi"/>
      <w:lang w:val="de-DE" w:eastAsia="en-US"/>
    </w:rPr>
  </w:style>
  <w:style w:type="paragraph" w:customStyle="1" w:styleId="762DA126DB304F6B84B40D7D4B15965322">
    <w:name w:val="762DA126DB304F6B84B40D7D4B15965322"/>
    <w:rsid w:val="006C6880"/>
    <w:pPr>
      <w:spacing w:before="120" w:after="120" w:line="288" w:lineRule="auto"/>
    </w:pPr>
    <w:rPr>
      <w:rFonts w:eastAsiaTheme="minorHAnsi"/>
      <w:lang w:val="de-DE" w:eastAsia="en-US"/>
    </w:rPr>
  </w:style>
  <w:style w:type="paragraph" w:customStyle="1" w:styleId="1B4508550BB049859A46D9657ACC3A7420">
    <w:name w:val="1B4508550BB049859A46D9657ACC3A7420"/>
    <w:rsid w:val="006C6880"/>
    <w:pPr>
      <w:spacing w:before="120" w:after="120" w:line="288" w:lineRule="auto"/>
    </w:pPr>
    <w:rPr>
      <w:rFonts w:eastAsiaTheme="minorHAnsi"/>
      <w:lang w:val="de-DE" w:eastAsia="en-US"/>
    </w:rPr>
  </w:style>
  <w:style w:type="paragraph" w:customStyle="1" w:styleId="FBE25CCB6AFE4E17BBFFC110BFA3BF9F13">
    <w:name w:val="FBE25CCB6AFE4E17BBFFC110BFA3BF9F13"/>
    <w:rsid w:val="006C6880"/>
    <w:pPr>
      <w:spacing w:before="120" w:after="120" w:line="288" w:lineRule="auto"/>
      <w:ind w:left="720"/>
      <w:contextualSpacing/>
    </w:pPr>
    <w:rPr>
      <w:rFonts w:eastAsiaTheme="minorHAnsi"/>
      <w:lang w:val="de-DE" w:eastAsia="en-US"/>
    </w:rPr>
  </w:style>
  <w:style w:type="paragraph" w:customStyle="1" w:styleId="0BF0B7F89E7B4F5CA3EDA2054A7C0A5A21">
    <w:name w:val="0BF0B7F89E7B4F5CA3EDA2054A7C0A5A21"/>
    <w:rsid w:val="006C6880"/>
    <w:pPr>
      <w:spacing w:before="120" w:after="120" w:line="288" w:lineRule="auto"/>
    </w:pPr>
    <w:rPr>
      <w:rFonts w:eastAsiaTheme="minorHAnsi"/>
      <w:lang w:val="de-DE" w:eastAsia="en-US"/>
    </w:rPr>
  </w:style>
  <w:style w:type="paragraph" w:customStyle="1" w:styleId="0E35CDB02B43491488BCA143F168FC6021">
    <w:name w:val="0E35CDB02B43491488BCA143F168FC6021"/>
    <w:rsid w:val="006C6880"/>
    <w:pPr>
      <w:spacing w:before="120" w:after="120" w:line="288" w:lineRule="auto"/>
    </w:pPr>
    <w:rPr>
      <w:rFonts w:eastAsiaTheme="minorHAnsi"/>
      <w:lang w:val="de-DE" w:eastAsia="en-US"/>
    </w:rPr>
  </w:style>
  <w:style w:type="paragraph" w:customStyle="1" w:styleId="DDD66183BD604FD283B1BA83380132D921">
    <w:name w:val="DDD66183BD604FD283B1BA83380132D921"/>
    <w:rsid w:val="006C6880"/>
    <w:pPr>
      <w:spacing w:before="120" w:after="120" w:line="288" w:lineRule="auto"/>
    </w:pPr>
    <w:rPr>
      <w:rFonts w:eastAsiaTheme="minorHAnsi"/>
      <w:lang w:val="de-DE" w:eastAsia="en-US"/>
    </w:rPr>
  </w:style>
  <w:style w:type="paragraph" w:customStyle="1" w:styleId="710718C12CDA4D219B07DC3F411DA55B21">
    <w:name w:val="710718C12CDA4D219B07DC3F411DA55B21"/>
    <w:rsid w:val="006C6880"/>
    <w:pPr>
      <w:spacing w:before="120" w:after="120" w:line="288" w:lineRule="auto"/>
    </w:pPr>
    <w:rPr>
      <w:rFonts w:eastAsiaTheme="minorHAnsi"/>
      <w:lang w:val="de-DE" w:eastAsia="en-US"/>
    </w:rPr>
  </w:style>
  <w:style w:type="paragraph" w:customStyle="1" w:styleId="CCE917A482F748689A6F6B980EFCA6BD21">
    <w:name w:val="CCE917A482F748689A6F6B980EFCA6BD21"/>
    <w:rsid w:val="006C6880"/>
    <w:pPr>
      <w:spacing w:before="120" w:after="120" w:line="288" w:lineRule="auto"/>
    </w:pPr>
    <w:rPr>
      <w:rFonts w:eastAsiaTheme="minorHAnsi"/>
      <w:lang w:val="de-DE" w:eastAsia="en-US"/>
    </w:rPr>
  </w:style>
  <w:style w:type="paragraph" w:customStyle="1" w:styleId="9DF06687B83C4D5A8CC18146040495AB21">
    <w:name w:val="9DF06687B83C4D5A8CC18146040495AB21"/>
    <w:rsid w:val="006C6880"/>
    <w:pPr>
      <w:spacing w:before="120" w:after="120" w:line="288" w:lineRule="auto"/>
    </w:pPr>
    <w:rPr>
      <w:rFonts w:eastAsiaTheme="minorHAnsi"/>
      <w:lang w:val="de-DE" w:eastAsia="en-US"/>
    </w:rPr>
  </w:style>
  <w:style w:type="paragraph" w:customStyle="1" w:styleId="B9BA3E7D6BC34E7EB012674706AAC42321">
    <w:name w:val="B9BA3E7D6BC34E7EB012674706AAC42321"/>
    <w:rsid w:val="006C6880"/>
    <w:pPr>
      <w:spacing w:before="120" w:after="120" w:line="288" w:lineRule="auto"/>
    </w:pPr>
    <w:rPr>
      <w:rFonts w:eastAsiaTheme="minorHAnsi"/>
      <w:lang w:val="de-DE" w:eastAsia="en-US"/>
    </w:rPr>
  </w:style>
  <w:style w:type="paragraph" w:customStyle="1" w:styleId="C5B23110BCCB47CC84AA74EEEF4DBF9211">
    <w:name w:val="C5B23110BCCB47CC84AA74EEEF4DBF9211"/>
    <w:rsid w:val="006C6880"/>
    <w:pPr>
      <w:spacing w:before="120" w:after="120" w:line="288" w:lineRule="auto"/>
    </w:pPr>
    <w:rPr>
      <w:rFonts w:eastAsiaTheme="minorHAnsi"/>
      <w:lang w:val="de-DE" w:eastAsia="en-US"/>
    </w:rPr>
  </w:style>
  <w:style w:type="paragraph" w:customStyle="1" w:styleId="8CC605EF6B084EADA63C06FFBA6FF4D47">
    <w:name w:val="8CC605EF6B084EADA63C06FFBA6FF4D47"/>
    <w:rsid w:val="006C6880"/>
    <w:pPr>
      <w:spacing w:before="120" w:after="120" w:line="288" w:lineRule="auto"/>
    </w:pPr>
    <w:rPr>
      <w:rFonts w:eastAsiaTheme="minorHAnsi"/>
      <w:lang w:val="de-DE" w:eastAsia="en-US"/>
    </w:rPr>
  </w:style>
  <w:style w:type="paragraph" w:customStyle="1" w:styleId="1D19A4D8BDF14E9489C88BC36EF241D88">
    <w:name w:val="1D19A4D8BDF14E9489C88BC36EF241D88"/>
    <w:rsid w:val="006C6880"/>
    <w:pPr>
      <w:spacing w:before="120" w:after="120" w:line="288" w:lineRule="auto"/>
    </w:pPr>
    <w:rPr>
      <w:rFonts w:eastAsiaTheme="minorHAnsi"/>
      <w:lang w:val="de-DE" w:eastAsia="en-US"/>
    </w:rPr>
  </w:style>
  <w:style w:type="paragraph" w:customStyle="1" w:styleId="092415CF1498421496025802DC660B046">
    <w:name w:val="092415CF1498421496025802DC660B046"/>
    <w:rsid w:val="006C6880"/>
    <w:pPr>
      <w:spacing w:before="120" w:after="120" w:line="288" w:lineRule="auto"/>
    </w:pPr>
    <w:rPr>
      <w:rFonts w:eastAsiaTheme="minorHAnsi"/>
      <w:lang w:val="de-DE" w:eastAsia="en-US"/>
    </w:rPr>
  </w:style>
  <w:style w:type="paragraph" w:customStyle="1" w:styleId="DE79F841C9A44CB28991055848FE36663">
    <w:name w:val="DE79F841C9A44CB28991055848FE36663"/>
    <w:rsid w:val="006C6880"/>
    <w:pPr>
      <w:spacing w:before="120" w:after="120" w:line="288" w:lineRule="auto"/>
    </w:pPr>
    <w:rPr>
      <w:rFonts w:eastAsiaTheme="minorHAnsi"/>
      <w:lang w:val="de-DE" w:eastAsia="en-US"/>
    </w:rPr>
  </w:style>
  <w:style w:type="paragraph" w:customStyle="1" w:styleId="109CA3C82CA644D6B572680161C37CF211">
    <w:name w:val="109CA3C82CA644D6B572680161C37CF211"/>
    <w:rsid w:val="006C6880"/>
    <w:pPr>
      <w:spacing w:before="120" w:after="120" w:line="288" w:lineRule="auto"/>
    </w:pPr>
    <w:rPr>
      <w:rFonts w:eastAsiaTheme="minorHAnsi"/>
      <w:lang w:val="de-DE" w:eastAsia="en-US"/>
    </w:rPr>
  </w:style>
  <w:style w:type="paragraph" w:customStyle="1" w:styleId="F1E492F3679846E893781CF0D89A948511">
    <w:name w:val="F1E492F3679846E893781CF0D89A948511"/>
    <w:rsid w:val="006C6880"/>
    <w:pPr>
      <w:spacing w:before="120" w:after="120" w:line="288" w:lineRule="auto"/>
    </w:pPr>
    <w:rPr>
      <w:rFonts w:eastAsiaTheme="minorHAnsi"/>
      <w:lang w:val="de-DE" w:eastAsia="en-US"/>
    </w:rPr>
  </w:style>
  <w:style w:type="paragraph" w:customStyle="1" w:styleId="50E5FF1994504B23AFF24A643CDC051D11">
    <w:name w:val="50E5FF1994504B23AFF24A643CDC051D11"/>
    <w:rsid w:val="006C6880"/>
    <w:pPr>
      <w:spacing w:before="120" w:after="120" w:line="288" w:lineRule="auto"/>
    </w:pPr>
    <w:rPr>
      <w:rFonts w:eastAsiaTheme="minorHAnsi"/>
      <w:lang w:val="de-DE" w:eastAsia="en-US"/>
    </w:rPr>
  </w:style>
  <w:style w:type="paragraph" w:customStyle="1" w:styleId="3743520A0547428C87E72D882BF7BE4331">
    <w:name w:val="3743520A0547428C87E72D882BF7BE4331"/>
    <w:rsid w:val="006C6880"/>
    <w:pPr>
      <w:spacing w:before="120" w:after="120" w:line="288" w:lineRule="auto"/>
    </w:pPr>
    <w:rPr>
      <w:rFonts w:eastAsiaTheme="minorHAnsi"/>
      <w:lang w:val="de-DE" w:eastAsia="en-US"/>
    </w:rPr>
  </w:style>
  <w:style w:type="paragraph" w:customStyle="1" w:styleId="5855A8F0725841F4BE67A30FBE6E044632">
    <w:name w:val="5855A8F0725841F4BE67A30FBE6E044632"/>
    <w:rsid w:val="006C6880"/>
    <w:pPr>
      <w:spacing w:before="120" w:after="120" w:line="288" w:lineRule="auto"/>
    </w:pPr>
    <w:rPr>
      <w:rFonts w:eastAsiaTheme="minorHAnsi"/>
      <w:lang w:val="de-DE" w:eastAsia="en-US"/>
    </w:rPr>
  </w:style>
  <w:style w:type="paragraph" w:customStyle="1" w:styleId="249D8C5260794EEFA77A67B22111A0A137">
    <w:name w:val="249D8C5260794EEFA77A67B22111A0A137"/>
    <w:rsid w:val="006C6880"/>
    <w:pPr>
      <w:spacing w:before="120" w:after="120" w:line="288" w:lineRule="auto"/>
      <w:ind w:left="720"/>
      <w:contextualSpacing/>
    </w:pPr>
    <w:rPr>
      <w:rFonts w:eastAsiaTheme="minorHAnsi"/>
      <w:lang w:val="de-DE" w:eastAsia="en-US"/>
    </w:rPr>
  </w:style>
  <w:style w:type="paragraph" w:customStyle="1" w:styleId="DE36C9859A84419AA19A51C86C56D42938">
    <w:name w:val="DE36C9859A84419AA19A51C86C56D42938"/>
    <w:rsid w:val="006C6880"/>
    <w:pPr>
      <w:spacing w:before="120" w:after="120" w:line="288" w:lineRule="auto"/>
      <w:ind w:left="720"/>
      <w:contextualSpacing/>
    </w:pPr>
    <w:rPr>
      <w:rFonts w:eastAsiaTheme="minorHAnsi"/>
      <w:lang w:val="de-DE" w:eastAsia="en-US"/>
    </w:rPr>
  </w:style>
  <w:style w:type="paragraph" w:customStyle="1" w:styleId="D32C0E74195D4990B41E36784FD4B7AC38">
    <w:name w:val="D32C0E74195D4990B41E36784FD4B7AC38"/>
    <w:rsid w:val="006C6880"/>
    <w:pPr>
      <w:spacing w:before="120" w:after="120" w:line="288" w:lineRule="auto"/>
      <w:ind w:left="720"/>
      <w:contextualSpacing/>
    </w:pPr>
    <w:rPr>
      <w:rFonts w:eastAsiaTheme="minorHAnsi"/>
      <w:lang w:val="de-DE" w:eastAsia="en-US"/>
    </w:rPr>
  </w:style>
  <w:style w:type="paragraph" w:customStyle="1" w:styleId="0D87DEECB39142AEA3AAFD489B1B41C029">
    <w:name w:val="0D87DEECB39142AEA3AAFD489B1B41C029"/>
    <w:rsid w:val="006C6880"/>
    <w:pPr>
      <w:spacing w:before="120" w:after="120" w:line="288" w:lineRule="auto"/>
    </w:pPr>
    <w:rPr>
      <w:rFonts w:eastAsiaTheme="minorHAnsi"/>
      <w:lang w:val="de-DE" w:eastAsia="en-US"/>
    </w:rPr>
  </w:style>
  <w:style w:type="paragraph" w:customStyle="1" w:styleId="70FE2611D0D648C686782C4F5DD97A9229">
    <w:name w:val="70FE2611D0D648C686782C4F5DD97A9229"/>
    <w:rsid w:val="006C6880"/>
    <w:pPr>
      <w:spacing w:before="120" w:after="120" w:line="288" w:lineRule="auto"/>
    </w:pPr>
    <w:rPr>
      <w:rFonts w:eastAsiaTheme="minorHAnsi"/>
      <w:lang w:val="de-DE" w:eastAsia="en-US"/>
    </w:rPr>
  </w:style>
  <w:style w:type="paragraph" w:customStyle="1" w:styleId="5579DD42966648C5A46134E10BDADD9229">
    <w:name w:val="5579DD42966648C5A46134E10BDADD9229"/>
    <w:rsid w:val="006C6880"/>
    <w:pPr>
      <w:spacing w:before="120" w:after="120" w:line="288" w:lineRule="auto"/>
    </w:pPr>
    <w:rPr>
      <w:rFonts w:eastAsiaTheme="minorHAnsi"/>
      <w:lang w:val="de-DE" w:eastAsia="en-US"/>
    </w:rPr>
  </w:style>
  <w:style w:type="paragraph" w:customStyle="1" w:styleId="AEE31F38B3864EEC8C25AB9326FB38B226">
    <w:name w:val="AEE31F38B3864EEC8C25AB9326FB38B226"/>
    <w:rsid w:val="006C6880"/>
    <w:pPr>
      <w:spacing w:before="120" w:after="120" w:line="288" w:lineRule="auto"/>
    </w:pPr>
    <w:rPr>
      <w:rFonts w:eastAsiaTheme="minorHAnsi"/>
      <w:lang w:val="de-DE" w:eastAsia="en-US"/>
    </w:rPr>
  </w:style>
  <w:style w:type="paragraph" w:customStyle="1" w:styleId="B4D63BA51926467D8FBD669F00689C5F26">
    <w:name w:val="B4D63BA51926467D8FBD669F00689C5F26"/>
    <w:rsid w:val="006C6880"/>
    <w:pPr>
      <w:spacing w:before="120" w:after="120" w:line="288" w:lineRule="auto"/>
    </w:pPr>
    <w:rPr>
      <w:rFonts w:eastAsiaTheme="minorHAnsi"/>
      <w:lang w:val="de-DE" w:eastAsia="en-US"/>
    </w:rPr>
  </w:style>
  <w:style w:type="paragraph" w:customStyle="1" w:styleId="ABAC7DDFD9D4409FBB31B0FE999E4B9A26">
    <w:name w:val="ABAC7DDFD9D4409FBB31B0FE999E4B9A26"/>
    <w:rsid w:val="006C6880"/>
    <w:pPr>
      <w:spacing w:before="120" w:after="120" w:line="288" w:lineRule="auto"/>
    </w:pPr>
    <w:rPr>
      <w:rFonts w:eastAsiaTheme="minorHAnsi"/>
      <w:lang w:val="de-DE" w:eastAsia="en-US"/>
    </w:rPr>
  </w:style>
  <w:style w:type="paragraph" w:customStyle="1" w:styleId="3E96857B38584145A8AEFC6E039A101329">
    <w:name w:val="3E96857B38584145A8AEFC6E039A101329"/>
    <w:rsid w:val="006C6880"/>
    <w:pPr>
      <w:spacing w:before="120" w:after="120" w:line="288" w:lineRule="auto"/>
    </w:pPr>
    <w:rPr>
      <w:rFonts w:eastAsiaTheme="minorHAnsi"/>
      <w:lang w:val="de-DE" w:eastAsia="en-US"/>
    </w:rPr>
  </w:style>
  <w:style w:type="paragraph" w:customStyle="1" w:styleId="183472954E5E471D83112FD67B911F5229">
    <w:name w:val="183472954E5E471D83112FD67B911F5229"/>
    <w:rsid w:val="006C6880"/>
    <w:pPr>
      <w:spacing w:before="120" w:after="120" w:line="288" w:lineRule="auto"/>
    </w:pPr>
    <w:rPr>
      <w:rFonts w:eastAsiaTheme="minorHAnsi"/>
      <w:lang w:val="de-DE" w:eastAsia="en-US"/>
    </w:rPr>
  </w:style>
  <w:style w:type="paragraph" w:customStyle="1" w:styleId="F1A9D142B44C439B8A5F4611C1F9D3F823">
    <w:name w:val="F1A9D142B44C439B8A5F4611C1F9D3F823"/>
    <w:rsid w:val="006C6880"/>
    <w:pPr>
      <w:spacing w:before="120" w:after="120" w:line="288" w:lineRule="auto"/>
    </w:pPr>
    <w:rPr>
      <w:rFonts w:eastAsiaTheme="minorHAnsi"/>
      <w:lang w:val="de-DE" w:eastAsia="en-US"/>
    </w:rPr>
  </w:style>
  <w:style w:type="paragraph" w:customStyle="1" w:styleId="23495994907D407BBE40F340682F2AB023">
    <w:name w:val="23495994907D407BBE40F340682F2AB023"/>
    <w:rsid w:val="006C6880"/>
    <w:pPr>
      <w:spacing w:before="120" w:after="120" w:line="288" w:lineRule="auto"/>
    </w:pPr>
    <w:rPr>
      <w:rFonts w:eastAsiaTheme="minorHAnsi"/>
      <w:lang w:val="de-DE" w:eastAsia="en-US"/>
    </w:rPr>
  </w:style>
  <w:style w:type="paragraph" w:customStyle="1" w:styleId="762DA126DB304F6B84B40D7D4B15965323">
    <w:name w:val="762DA126DB304F6B84B40D7D4B15965323"/>
    <w:rsid w:val="006C6880"/>
    <w:pPr>
      <w:spacing w:before="120" w:after="120" w:line="288" w:lineRule="auto"/>
    </w:pPr>
    <w:rPr>
      <w:rFonts w:eastAsiaTheme="minorHAnsi"/>
      <w:lang w:val="de-DE" w:eastAsia="en-US"/>
    </w:rPr>
  </w:style>
  <w:style w:type="paragraph" w:customStyle="1" w:styleId="1B4508550BB049859A46D9657ACC3A7421">
    <w:name w:val="1B4508550BB049859A46D9657ACC3A7421"/>
    <w:rsid w:val="006C6880"/>
    <w:pPr>
      <w:spacing w:before="120" w:after="120" w:line="288" w:lineRule="auto"/>
    </w:pPr>
    <w:rPr>
      <w:rFonts w:eastAsiaTheme="minorHAnsi"/>
      <w:lang w:val="de-DE" w:eastAsia="en-US"/>
    </w:rPr>
  </w:style>
  <w:style w:type="paragraph" w:customStyle="1" w:styleId="FBE25CCB6AFE4E17BBFFC110BFA3BF9F14">
    <w:name w:val="FBE25CCB6AFE4E17BBFFC110BFA3BF9F14"/>
    <w:rsid w:val="006C6880"/>
    <w:pPr>
      <w:spacing w:before="120" w:after="120" w:line="288" w:lineRule="auto"/>
      <w:ind w:left="720"/>
      <w:contextualSpacing/>
    </w:pPr>
    <w:rPr>
      <w:rFonts w:eastAsiaTheme="minorHAnsi"/>
      <w:lang w:val="de-DE" w:eastAsia="en-US"/>
    </w:rPr>
  </w:style>
  <w:style w:type="paragraph" w:customStyle="1" w:styleId="0BF0B7F89E7B4F5CA3EDA2054A7C0A5A22">
    <w:name w:val="0BF0B7F89E7B4F5CA3EDA2054A7C0A5A22"/>
    <w:rsid w:val="006C6880"/>
    <w:pPr>
      <w:spacing w:before="120" w:after="120" w:line="288" w:lineRule="auto"/>
    </w:pPr>
    <w:rPr>
      <w:rFonts w:eastAsiaTheme="minorHAnsi"/>
      <w:lang w:val="de-DE" w:eastAsia="en-US"/>
    </w:rPr>
  </w:style>
  <w:style w:type="paragraph" w:customStyle="1" w:styleId="0E35CDB02B43491488BCA143F168FC6022">
    <w:name w:val="0E35CDB02B43491488BCA143F168FC6022"/>
    <w:rsid w:val="006C6880"/>
    <w:pPr>
      <w:spacing w:before="120" w:after="120" w:line="288" w:lineRule="auto"/>
    </w:pPr>
    <w:rPr>
      <w:rFonts w:eastAsiaTheme="minorHAnsi"/>
      <w:lang w:val="de-DE" w:eastAsia="en-US"/>
    </w:rPr>
  </w:style>
  <w:style w:type="paragraph" w:customStyle="1" w:styleId="DDD66183BD604FD283B1BA83380132D922">
    <w:name w:val="DDD66183BD604FD283B1BA83380132D922"/>
    <w:rsid w:val="006C6880"/>
    <w:pPr>
      <w:spacing w:before="120" w:after="120" w:line="288" w:lineRule="auto"/>
    </w:pPr>
    <w:rPr>
      <w:rFonts w:eastAsiaTheme="minorHAnsi"/>
      <w:lang w:val="de-DE" w:eastAsia="en-US"/>
    </w:rPr>
  </w:style>
  <w:style w:type="paragraph" w:customStyle="1" w:styleId="710718C12CDA4D219B07DC3F411DA55B22">
    <w:name w:val="710718C12CDA4D219B07DC3F411DA55B22"/>
    <w:rsid w:val="006C6880"/>
    <w:pPr>
      <w:spacing w:before="120" w:after="120" w:line="288" w:lineRule="auto"/>
    </w:pPr>
    <w:rPr>
      <w:rFonts w:eastAsiaTheme="minorHAnsi"/>
      <w:lang w:val="de-DE" w:eastAsia="en-US"/>
    </w:rPr>
  </w:style>
  <w:style w:type="paragraph" w:customStyle="1" w:styleId="CCE917A482F748689A6F6B980EFCA6BD22">
    <w:name w:val="CCE917A482F748689A6F6B980EFCA6BD22"/>
    <w:rsid w:val="006C6880"/>
    <w:pPr>
      <w:spacing w:before="120" w:after="120" w:line="288" w:lineRule="auto"/>
    </w:pPr>
    <w:rPr>
      <w:rFonts w:eastAsiaTheme="minorHAnsi"/>
      <w:lang w:val="de-DE" w:eastAsia="en-US"/>
    </w:rPr>
  </w:style>
  <w:style w:type="paragraph" w:customStyle="1" w:styleId="9DF06687B83C4D5A8CC18146040495AB22">
    <w:name w:val="9DF06687B83C4D5A8CC18146040495AB22"/>
    <w:rsid w:val="006C6880"/>
    <w:pPr>
      <w:spacing w:before="120" w:after="120" w:line="288" w:lineRule="auto"/>
    </w:pPr>
    <w:rPr>
      <w:rFonts w:eastAsiaTheme="minorHAnsi"/>
      <w:lang w:val="de-DE" w:eastAsia="en-US"/>
    </w:rPr>
  </w:style>
  <w:style w:type="paragraph" w:customStyle="1" w:styleId="B9BA3E7D6BC34E7EB012674706AAC42322">
    <w:name w:val="B9BA3E7D6BC34E7EB012674706AAC42322"/>
    <w:rsid w:val="006C6880"/>
    <w:pPr>
      <w:spacing w:before="120" w:after="120" w:line="288" w:lineRule="auto"/>
    </w:pPr>
    <w:rPr>
      <w:rFonts w:eastAsiaTheme="minorHAnsi"/>
      <w:lang w:val="de-DE" w:eastAsia="en-US"/>
    </w:rPr>
  </w:style>
  <w:style w:type="paragraph" w:customStyle="1" w:styleId="C5B23110BCCB47CC84AA74EEEF4DBF9212">
    <w:name w:val="C5B23110BCCB47CC84AA74EEEF4DBF9212"/>
    <w:rsid w:val="006C6880"/>
    <w:pPr>
      <w:spacing w:before="120" w:after="120" w:line="288" w:lineRule="auto"/>
    </w:pPr>
    <w:rPr>
      <w:rFonts w:eastAsiaTheme="minorHAnsi"/>
      <w:lang w:val="de-DE" w:eastAsia="en-US"/>
    </w:rPr>
  </w:style>
  <w:style w:type="paragraph" w:customStyle="1" w:styleId="8CC605EF6B084EADA63C06FFBA6FF4D48">
    <w:name w:val="8CC605EF6B084EADA63C06FFBA6FF4D48"/>
    <w:rsid w:val="006C6880"/>
    <w:pPr>
      <w:spacing w:before="120" w:after="120" w:line="288" w:lineRule="auto"/>
    </w:pPr>
    <w:rPr>
      <w:rFonts w:eastAsiaTheme="minorHAnsi"/>
      <w:lang w:val="de-DE" w:eastAsia="en-US"/>
    </w:rPr>
  </w:style>
  <w:style w:type="paragraph" w:customStyle="1" w:styleId="1D19A4D8BDF14E9489C88BC36EF241D89">
    <w:name w:val="1D19A4D8BDF14E9489C88BC36EF241D89"/>
    <w:rsid w:val="006C6880"/>
    <w:pPr>
      <w:spacing w:before="120" w:after="120" w:line="288" w:lineRule="auto"/>
    </w:pPr>
    <w:rPr>
      <w:rFonts w:eastAsiaTheme="minorHAnsi"/>
      <w:lang w:val="de-DE" w:eastAsia="en-US"/>
    </w:rPr>
  </w:style>
  <w:style w:type="paragraph" w:customStyle="1" w:styleId="092415CF1498421496025802DC660B047">
    <w:name w:val="092415CF1498421496025802DC660B047"/>
    <w:rsid w:val="006C6880"/>
    <w:pPr>
      <w:spacing w:before="120" w:after="120" w:line="288" w:lineRule="auto"/>
    </w:pPr>
    <w:rPr>
      <w:rFonts w:eastAsiaTheme="minorHAnsi"/>
      <w:lang w:val="de-DE" w:eastAsia="en-US"/>
    </w:rPr>
  </w:style>
  <w:style w:type="paragraph" w:customStyle="1" w:styleId="DE79F841C9A44CB28991055848FE36664">
    <w:name w:val="DE79F841C9A44CB28991055848FE36664"/>
    <w:rsid w:val="006C6880"/>
    <w:pPr>
      <w:spacing w:before="120" w:after="120" w:line="288" w:lineRule="auto"/>
    </w:pPr>
    <w:rPr>
      <w:rFonts w:eastAsiaTheme="minorHAnsi"/>
      <w:lang w:val="de-DE" w:eastAsia="en-US"/>
    </w:rPr>
  </w:style>
  <w:style w:type="paragraph" w:customStyle="1" w:styleId="109CA3C82CA644D6B572680161C37CF212">
    <w:name w:val="109CA3C82CA644D6B572680161C37CF212"/>
    <w:rsid w:val="006C6880"/>
    <w:pPr>
      <w:spacing w:before="120" w:after="120" w:line="288" w:lineRule="auto"/>
    </w:pPr>
    <w:rPr>
      <w:rFonts w:eastAsiaTheme="minorHAnsi"/>
      <w:lang w:val="de-DE" w:eastAsia="en-US"/>
    </w:rPr>
  </w:style>
  <w:style w:type="paragraph" w:customStyle="1" w:styleId="F1E492F3679846E893781CF0D89A948512">
    <w:name w:val="F1E492F3679846E893781CF0D89A948512"/>
    <w:rsid w:val="006C6880"/>
    <w:pPr>
      <w:spacing w:before="120" w:after="120" w:line="288" w:lineRule="auto"/>
    </w:pPr>
    <w:rPr>
      <w:rFonts w:eastAsiaTheme="minorHAnsi"/>
      <w:lang w:val="de-DE" w:eastAsia="en-US"/>
    </w:rPr>
  </w:style>
  <w:style w:type="paragraph" w:customStyle="1" w:styleId="50E5FF1994504B23AFF24A643CDC051D12">
    <w:name w:val="50E5FF1994504B23AFF24A643CDC051D12"/>
    <w:rsid w:val="006C6880"/>
    <w:pPr>
      <w:spacing w:before="120" w:after="120" w:line="288" w:lineRule="auto"/>
    </w:pPr>
    <w:rPr>
      <w:rFonts w:eastAsiaTheme="minorHAnsi"/>
      <w:lang w:val="de-DE" w:eastAsia="en-US"/>
    </w:rPr>
  </w:style>
  <w:style w:type="paragraph" w:customStyle="1" w:styleId="3743520A0547428C87E72D882BF7BE4332">
    <w:name w:val="3743520A0547428C87E72D882BF7BE4332"/>
    <w:rsid w:val="006C6880"/>
    <w:pPr>
      <w:spacing w:before="120" w:after="120" w:line="288" w:lineRule="auto"/>
    </w:pPr>
    <w:rPr>
      <w:rFonts w:eastAsiaTheme="minorHAnsi"/>
      <w:lang w:val="de-DE" w:eastAsia="en-US"/>
    </w:rPr>
  </w:style>
  <w:style w:type="paragraph" w:customStyle="1" w:styleId="5855A8F0725841F4BE67A30FBE6E044633">
    <w:name w:val="5855A8F0725841F4BE67A30FBE6E044633"/>
    <w:rsid w:val="006C6880"/>
    <w:pPr>
      <w:spacing w:before="120" w:after="120" w:line="288" w:lineRule="auto"/>
    </w:pPr>
    <w:rPr>
      <w:rFonts w:eastAsiaTheme="minorHAnsi"/>
      <w:lang w:val="de-DE" w:eastAsia="en-US"/>
    </w:rPr>
  </w:style>
  <w:style w:type="paragraph" w:customStyle="1" w:styleId="249D8C5260794EEFA77A67B22111A0A138">
    <w:name w:val="249D8C5260794EEFA77A67B22111A0A138"/>
    <w:rsid w:val="006C6880"/>
    <w:pPr>
      <w:spacing w:before="120" w:after="120" w:line="288" w:lineRule="auto"/>
      <w:ind w:left="720"/>
      <w:contextualSpacing/>
    </w:pPr>
    <w:rPr>
      <w:rFonts w:eastAsiaTheme="minorHAnsi"/>
      <w:lang w:val="de-DE" w:eastAsia="en-US"/>
    </w:rPr>
  </w:style>
  <w:style w:type="paragraph" w:customStyle="1" w:styleId="DE36C9859A84419AA19A51C86C56D42939">
    <w:name w:val="DE36C9859A84419AA19A51C86C56D42939"/>
    <w:rsid w:val="006C6880"/>
    <w:pPr>
      <w:spacing w:before="120" w:after="120" w:line="288" w:lineRule="auto"/>
      <w:ind w:left="720"/>
      <w:contextualSpacing/>
    </w:pPr>
    <w:rPr>
      <w:rFonts w:eastAsiaTheme="minorHAnsi"/>
      <w:lang w:val="de-DE" w:eastAsia="en-US"/>
    </w:rPr>
  </w:style>
  <w:style w:type="paragraph" w:customStyle="1" w:styleId="D32C0E74195D4990B41E36784FD4B7AC39">
    <w:name w:val="D32C0E74195D4990B41E36784FD4B7AC39"/>
    <w:rsid w:val="006C6880"/>
    <w:pPr>
      <w:spacing w:before="120" w:after="120" w:line="288" w:lineRule="auto"/>
      <w:ind w:left="720"/>
      <w:contextualSpacing/>
    </w:pPr>
    <w:rPr>
      <w:rFonts w:eastAsiaTheme="minorHAnsi"/>
      <w:lang w:val="de-DE" w:eastAsia="en-US"/>
    </w:rPr>
  </w:style>
  <w:style w:type="paragraph" w:customStyle="1" w:styleId="0D87DEECB39142AEA3AAFD489B1B41C030">
    <w:name w:val="0D87DEECB39142AEA3AAFD489B1B41C030"/>
    <w:rsid w:val="006C6880"/>
    <w:pPr>
      <w:spacing w:before="120" w:after="120" w:line="288" w:lineRule="auto"/>
    </w:pPr>
    <w:rPr>
      <w:rFonts w:eastAsiaTheme="minorHAnsi"/>
      <w:lang w:val="de-DE" w:eastAsia="en-US"/>
    </w:rPr>
  </w:style>
  <w:style w:type="paragraph" w:customStyle="1" w:styleId="70FE2611D0D648C686782C4F5DD97A9230">
    <w:name w:val="70FE2611D0D648C686782C4F5DD97A9230"/>
    <w:rsid w:val="006C6880"/>
    <w:pPr>
      <w:spacing w:before="120" w:after="120" w:line="288" w:lineRule="auto"/>
    </w:pPr>
    <w:rPr>
      <w:rFonts w:eastAsiaTheme="minorHAnsi"/>
      <w:lang w:val="de-DE" w:eastAsia="en-US"/>
    </w:rPr>
  </w:style>
  <w:style w:type="paragraph" w:customStyle="1" w:styleId="5579DD42966648C5A46134E10BDADD9230">
    <w:name w:val="5579DD42966648C5A46134E10BDADD9230"/>
    <w:rsid w:val="006C6880"/>
    <w:pPr>
      <w:spacing w:before="120" w:after="120" w:line="288" w:lineRule="auto"/>
    </w:pPr>
    <w:rPr>
      <w:rFonts w:eastAsiaTheme="minorHAnsi"/>
      <w:lang w:val="de-DE" w:eastAsia="en-US"/>
    </w:rPr>
  </w:style>
  <w:style w:type="paragraph" w:customStyle="1" w:styleId="AEE31F38B3864EEC8C25AB9326FB38B227">
    <w:name w:val="AEE31F38B3864EEC8C25AB9326FB38B227"/>
    <w:rsid w:val="006C6880"/>
    <w:pPr>
      <w:spacing w:before="120" w:after="120" w:line="288" w:lineRule="auto"/>
    </w:pPr>
    <w:rPr>
      <w:rFonts w:eastAsiaTheme="minorHAnsi"/>
      <w:lang w:val="de-DE" w:eastAsia="en-US"/>
    </w:rPr>
  </w:style>
  <w:style w:type="paragraph" w:customStyle="1" w:styleId="B4D63BA51926467D8FBD669F00689C5F27">
    <w:name w:val="B4D63BA51926467D8FBD669F00689C5F27"/>
    <w:rsid w:val="006C6880"/>
    <w:pPr>
      <w:spacing w:before="120" w:after="120" w:line="288" w:lineRule="auto"/>
    </w:pPr>
    <w:rPr>
      <w:rFonts w:eastAsiaTheme="minorHAnsi"/>
      <w:lang w:val="de-DE" w:eastAsia="en-US"/>
    </w:rPr>
  </w:style>
  <w:style w:type="paragraph" w:customStyle="1" w:styleId="ABAC7DDFD9D4409FBB31B0FE999E4B9A27">
    <w:name w:val="ABAC7DDFD9D4409FBB31B0FE999E4B9A27"/>
    <w:rsid w:val="006C6880"/>
    <w:pPr>
      <w:spacing w:before="120" w:after="120" w:line="288" w:lineRule="auto"/>
    </w:pPr>
    <w:rPr>
      <w:rFonts w:eastAsiaTheme="minorHAnsi"/>
      <w:lang w:val="de-DE" w:eastAsia="en-US"/>
    </w:rPr>
  </w:style>
  <w:style w:type="paragraph" w:customStyle="1" w:styleId="3E96857B38584145A8AEFC6E039A101330">
    <w:name w:val="3E96857B38584145A8AEFC6E039A101330"/>
    <w:rsid w:val="006C6880"/>
    <w:pPr>
      <w:spacing w:before="120" w:after="120" w:line="288" w:lineRule="auto"/>
    </w:pPr>
    <w:rPr>
      <w:rFonts w:eastAsiaTheme="minorHAnsi"/>
      <w:lang w:val="de-DE" w:eastAsia="en-US"/>
    </w:rPr>
  </w:style>
  <w:style w:type="paragraph" w:customStyle="1" w:styleId="183472954E5E471D83112FD67B911F5230">
    <w:name w:val="183472954E5E471D83112FD67B911F5230"/>
    <w:rsid w:val="006C6880"/>
    <w:pPr>
      <w:spacing w:before="120" w:after="120" w:line="288" w:lineRule="auto"/>
    </w:pPr>
    <w:rPr>
      <w:rFonts w:eastAsiaTheme="minorHAnsi"/>
      <w:lang w:val="de-DE" w:eastAsia="en-US"/>
    </w:rPr>
  </w:style>
  <w:style w:type="paragraph" w:customStyle="1" w:styleId="F1A9D142B44C439B8A5F4611C1F9D3F824">
    <w:name w:val="F1A9D142B44C439B8A5F4611C1F9D3F824"/>
    <w:rsid w:val="006C6880"/>
    <w:pPr>
      <w:spacing w:before="120" w:after="120" w:line="288" w:lineRule="auto"/>
    </w:pPr>
    <w:rPr>
      <w:rFonts w:eastAsiaTheme="minorHAnsi"/>
      <w:lang w:val="de-DE" w:eastAsia="en-US"/>
    </w:rPr>
  </w:style>
  <w:style w:type="paragraph" w:customStyle="1" w:styleId="23495994907D407BBE40F340682F2AB024">
    <w:name w:val="23495994907D407BBE40F340682F2AB024"/>
    <w:rsid w:val="006C6880"/>
    <w:pPr>
      <w:spacing w:before="120" w:after="120" w:line="288" w:lineRule="auto"/>
    </w:pPr>
    <w:rPr>
      <w:rFonts w:eastAsiaTheme="minorHAnsi"/>
      <w:lang w:val="de-DE" w:eastAsia="en-US"/>
    </w:rPr>
  </w:style>
  <w:style w:type="paragraph" w:customStyle="1" w:styleId="762DA126DB304F6B84B40D7D4B15965324">
    <w:name w:val="762DA126DB304F6B84B40D7D4B15965324"/>
    <w:rsid w:val="006C6880"/>
    <w:pPr>
      <w:spacing w:before="120" w:after="120" w:line="288" w:lineRule="auto"/>
    </w:pPr>
    <w:rPr>
      <w:rFonts w:eastAsiaTheme="minorHAnsi"/>
      <w:lang w:val="de-DE" w:eastAsia="en-US"/>
    </w:rPr>
  </w:style>
  <w:style w:type="paragraph" w:customStyle="1" w:styleId="1B4508550BB049859A46D9657ACC3A7422">
    <w:name w:val="1B4508550BB049859A46D9657ACC3A7422"/>
    <w:rsid w:val="006C6880"/>
    <w:pPr>
      <w:spacing w:before="120" w:after="120" w:line="288" w:lineRule="auto"/>
    </w:pPr>
    <w:rPr>
      <w:rFonts w:eastAsiaTheme="minorHAnsi"/>
      <w:lang w:val="de-DE" w:eastAsia="en-US"/>
    </w:rPr>
  </w:style>
  <w:style w:type="paragraph" w:customStyle="1" w:styleId="FBE25CCB6AFE4E17BBFFC110BFA3BF9F15">
    <w:name w:val="FBE25CCB6AFE4E17BBFFC110BFA3BF9F15"/>
    <w:rsid w:val="006C6880"/>
    <w:pPr>
      <w:spacing w:before="120" w:after="120" w:line="288" w:lineRule="auto"/>
      <w:ind w:left="720"/>
      <w:contextualSpacing/>
    </w:pPr>
    <w:rPr>
      <w:rFonts w:eastAsiaTheme="minorHAnsi"/>
      <w:lang w:val="de-DE" w:eastAsia="en-US"/>
    </w:rPr>
  </w:style>
  <w:style w:type="paragraph" w:customStyle="1" w:styleId="0BF0B7F89E7B4F5CA3EDA2054A7C0A5A23">
    <w:name w:val="0BF0B7F89E7B4F5CA3EDA2054A7C0A5A23"/>
    <w:rsid w:val="006C6880"/>
    <w:pPr>
      <w:spacing w:before="120" w:after="120" w:line="288" w:lineRule="auto"/>
    </w:pPr>
    <w:rPr>
      <w:rFonts w:eastAsiaTheme="minorHAnsi"/>
      <w:lang w:val="de-DE" w:eastAsia="en-US"/>
    </w:rPr>
  </w:style>
  <w:style w:type="paragraph" w:customStyle="1" w:styleId="0E35CDB02B43491488BCA143F168FC6023">
    <w:name w:val="0E35CDB02B43491488BCA143F168FC6023"/>
    <w:rsid w:val="006C6880"/>
    <w:pPr>
      <w:spacing w:before="120" w:after="120" w:line="288" w:lineRule="auto"/>
    </w:pPr>
    <w:rPr>
      <w:rFonts w:eastAsiaTheme="minorHAnsi"/>
      <w:lang w:val="de-DE" w:eastAsia="en-US"/>
    </w:rPr>
  </w:style>
  <w:style w:type="paragraph" w:customStyle="1" w:styleId="DDD66183BD604FD283B1BA83380132D923">
    <w:name w:val="DDD66183BD604FD283B1BA83380132D923"/>
    <w:rsid w:val="006C6880"/>
    <w:pPr>
      <w:spacing w:before="120" w:after="120" w:line="288" w:lineRule="auto"/>
    </w:pPr>
    <w:rPr>
      <w:rFonts w:eastAsiaTheme="minorHAnsi"/>
      <w:lang w:val="de-DE" w:eastAsia="en-US"/>
    </w:rPr>
  </w:style>
  <w:style w:type="paragraph" w:customStyle="1" w:styleId="710718C12CDA4D219B07DC3F411DA55B23">
    <w:name w:val="710718C12CDA4D219B07DC3F411DA55B23"/>
    <w:rsid w:val="006C6880"/>
    <w:pPr>
      <w:spacing w:before="120" w:after="120" w:line="288" w:lineRule="auto"/>
    </w:pPr>
    <w:rPr>
      <w:rFonts w:eastAsiaTheme="minorHAnsi"/>
      <w:lang w:val="de-DE" w:eastAsia="en-US"/>
    </w:rPr>
  </w:style>
  <w:style w:type="paragraph" w:customStyle="1" w:styleId="CCE917A482F748689A6F6B980EFCA6BD23">
    <w:name w:val="CCE917A482F748689A6F6B980EFCA6BD23"/>
    <w:rsid w:val="006C6880"/>
    <w:pPr>
      <w:spacing w:before="120" w:after="120" w:line="288" w:lineRule="auto"/>
    </w:pPr>
    <w:rPr>
      <w:rFonts w:eastAsiaTheme="minorHAnsi"/>
      <w:lang w:val="de-DE" w:eastAsia="en-US"/>
    </w:rPr>
  </w:style>
  <w:style w:type="paragraph" w:customStyle="1" w:styleId="9DF06687B83C4D5A8CC18146040495AB23">
    <w:name w:val="9DF06687B83C4D5A8CC18146040495AB23"/>
    <w:rsid w:val="006C6880"/>
    <w:pPr>
      <w:spacing w:before="120" w:after="120" w:line="288" w:lineRule="auto"/>
    </w:pPr>
    <w:rPr>
      <w:rFonts w:eastAsiaTheme="minorHAnsi"/>
      <w:lang w:val="de-DE" w:eastAsia="en-US"/>
    </w:rPr>
  </w:style>
  <w:style w:type="paragraph" w:customStyle="1" w:styleId="B9BA3E7D6BC34E7EB012674706AAC42323">
    <w:name w:val="B9BA3E7D6BC34E7EB012674706AAC42323"/>
    <w:rsid w:val="006C6880"/>
    <w:pPr>
      <w:spacing w:before="120" w:after="120" w:line="288" w:lineRule="auto"/>
    </w:pPr>
    <w:rPr>
      <w:rFonts w:eastAsiaTheme="minorHAnsi"/>
      <w:lang w:val="de-DE" w:eastAsia="en-US"/>
    </w:rPr>
  </w:style>
  <w:style w:type="paragraph" w:customStyle="1" w:styleId="3E6BB4F5E6314280BBC9EF3CD5413381">
    <w:name w:val="3E6BB4F5E6314280BBC9EF3CD5413381"/>
    <w:rsid w:val="006C6880"/>
    <w:pPr>
      <w:spacing w:before="120" w:after="120" w:line="288" w:lineRule="auto"/>
    </w:pPr>
    <w:rPr>
      <w:rFonts w:eastAsiaTheme="minorHAnsi"/>
      <w:lang w:val="de-DE" w:eastAsia="en-US"/>
    </w:rPr>
  </w:style>
  <w:style w:type="paragraph" w:customStyle="1" w:styleId="C5B23110BCCB47CC84AA74EEEF4DBF9213">
    <w:name w:val="C5B23110BCCB47CC84AA74EEEF4DBF9213"/>
    <w:rsid w:val="006C6880"/>
    <w:pPr>
      <w:spacing w:before="120" w:after="120" w:line="288" w:lineRule="auto"/>
    </w:pPr>
    <w:rPr>
      <w:rFonts w:eastAsiaTheme="minorHAnsi"/>
      <w:lang w:val="de-DE" w:eastAsia="en-US"/>
    </w:rPr>
  </w:style>
  <w:style w:type="paragraph" w:customStyle="1" w:styleId="8CC605EF6B084EADA63C06FFBA6FF4D49">
    <w:name w:val="8CC605EF6B084EADA63C06FFBA6FF4D49"/>
    <w:rsid w:val="006C6880"/>
    <w:pPr>
      <w:spacing w:before="120" w:after="120" w:line="288" w:lineRule="auto"/>
    </w:pPr>
    <w:rPr>
      <w:rFonts w:eastAsiaTheme="minorHAnsi"/>
      <w:lang w:val="de-DE" w:eastAsia="en-US"/>
    </w:rPr>
  </w:style>
  <w:style w:type="paragraph" w:customStyle="1" w:styleId="1D19A4D8BDF14E9489C88BC36EF241D810">
    <w:name w:val="1D19A4D8BDF14E9489C88BC36EF241D810"/>
    <w:rsid w:val="006C6880"/>
    <w:pPr>
      <w:spacing w:before="120" w:after="120" w:line="288" w:lineRule="auto"/>
    </w:pPr>
    <w:rPr>
      <w:rFonts w:eastAsiaTheme="minorHAnsi"/>
      <w:lang w:val="de-DE" w:eastAsia="en-US"/>
    </w:rPr>
  </w:style>
  <w:style w:type="paragraph" w:customStyle="1" w:styleId="109CA3C82CA644D6B572680161C37CF213">
    <w:name w:val="109CA3C82CA644D6B572680161C37CF213"/>
    <w:rsid w:val="006C6880"/>
    <w:pPr>
      <w:spacing w:before="120" w:after="120" w:line="288" w:lineRule="auto"/>
    </w:pPr>
    <w:rPr>
      <w:rFonts w:eastAsiaTheme="minorHAnsi"/>
      <w:lang w:val="de-DE" w:eastAsia="en-US"/>
    </w:rPr>
  </w:style>
  <w:style w:type="paragraph" w:customStyle="1" w:styleId="F1E492F3679846E893781CF0D89A948513">
    <w:name w:val="F1E492F3679846E893781CF0D89A948513"/>
    <w:rsid w:val="006C6880"/>
    <w:pPr>
      <w:spacing w:before="120" w:after="120" w:line="288" w:lineRule="auto"/>
    </w:pPr>
    <w:rPr>
      <w:rFonts w:eastAsiaTheme="minorHAnsi"/>
      <w:lang w:val="de-DE" w:eastAsia="en-US"/>
    </w:rPr>
  </w:style>
  <w:style w:type="paragraph" w:customStyle="1" w:styleId="50E5FF1994504B23AFF24A643CDC051D13">
    <w:name w:val="50E5FF1994504B23AFF24A643CDC051D13"/>
    <w:rsid w:val="006C6880"/>
    <w:pPr>
      <w:spacing w:before="120" w:after="120" w:line="288" w:lineRule="auto"/>
    </w:pPr>
    <w:rPr>
      <w:rFonts w:eastAsiaTheme="minorHAnsi"/>
      <w:lang w:val="de-DE" w:eastAsia="en-US"/>
    </w:rPr>
  </w:style>
  <w:style w:type="paragraph" w:customStyle="1" w:styleId="3743520A0547428C87E72D882BF7BE4333">
    <w:name w:val="3743520A0547428C87E72D882BF7BE4333"/>
    <w:rsid w:val="006C6880"/>
    <w:pPr>
      <w:spacing w:before="120" w:after="120" w:line="288" w:lineRule="auto"/>
    </w:pPr>
    <w:rPr>
      <w:rFonts w:eastAsiaTheme="minorHAnsi"/>
      <w:lang w:val="de-DE" w:eastAsia="en-US"/>
    </w:rPr>
  </w:style>
  <w:style w:type="paragraph" w:customStyle="1" w:styleId="5855A8F0725841F4BE67A30FBE6E044634">
    <w:name w:val="5855A8F0725841F4BE67A30FBE6E044634"/>
    <w:rsid w:val="006C6880"/>
    <w:pPr>
      <w:spacing w:before="120" w:after="120" w:line="288" w:lineRule="auto"/>
    </w:pPr>
    <w:rPr>
      <w:rFonts w:eastAsiaTheme="minorHAnsi"/>
      <w:lang w:val="de-DE" w:eastAsia="en-US"/>
    </w:rPr>
  </w:style>
  <w:style w:type="paragraph" w:customStyle="1" w:styleId="249D8C5260794EEFA77A67B22111A0A139">
    <w:name w:val="249D8C5260794EEFA77A67B22111A0A139"/>
    <w:rsid w:val="006C6880"/>
    <w:pPr>
      <w:spacing w:before="120" w:after="120" w:line="288" w:lineRule="auto"/>
      <w:ind w:left="720"/>
      <w:contextualSpacing/>
    </w:pPr>
    <w:rPr>
      <w:rFonts w:eastAsiaTheme="minorHAnsi"/>
      <w:lang w:val="de-DE" w:eastAsia="en-US"/>
    </w:rPr>
  </w:style>
  <w:style w:type="paragraph" w:customStyle="1" w:styleId="DE36C9859A84419AA19A51C86C56D42940">
    <w:name w:val="DE36C9859A84419AA19A51C86C56D42940"/>
    <w:rsid w:val="006C6880"/>
    <w:pPr>
      <w:spacing w:before="120" w:after="120" w:line="288" w:lineRule="auto"/>
      <w:ind w:left="720"/>
      <w:contextualSpacing/>
    </w:pPr>
    <w:rPr>
      <w:rFonts w:eastAsiaTheme="minorHAnsi"/>
      <w:lang w:val="de-DE" w:eastAsia="en-US"/>
    </w:rPr>
  </w:style>
  <w:style w:type="paragraph" w:customStyle="1" w:styleId="D32C0E74195D4990B41E36784FD4B7AC40">
    <w:name w:val="D32C0E74195D4990B41E36784FD4B7AC40"/>
    <w:rsid w:val="006C6880"/>
    <w:pPr>
      <w:spacing w:before="120" w:after="120" w:line="288" w:lineRule="auto"/>
      <w:ind w:left="720"/>
      <w:contextualSpacing/>
    </w:pPr>
    <w:rPr>
      <w:rFonts w:eastAsiaTheme="minorHAnsi"/>
      <w:lang w:val="de-DE" w:eastAsia="en-US"/>
    </w:rPr>
  </w:style>
  <w:style w:type="paragraph" w:customStyle="1" w:styleId="0D87DEECB39142AEA3AAFD489B1B41C031">
    <w:name w:val="0D87DEECB39142AEA3AAFD489B1B41C031"/>
    <w:rsid w:val="006C6880"/>
    <w:pPr>
      <w:spacing w:before="120" w:after="120" w:line="288" w:lineRule="auto"/>
    </w:pPr>
    <w:rPr>
      <w:rFonts w:eastAsiaTheme="minorHAnsi"/>
      <w:lang w:val="de-DE" w:eastAsia="en-US"/>
    </w:rPr>
  </w:style>
  <w:style w:type="paragraph" w:customStyle="1" w:styleId="70FE2611D0D648C686782C4F5DD97A9231">
    <w:name w:val="70FE2611D0D648C686782C4F5DD97A9231"/>
    <w:rsid w:val="006C6880"/>
    <w:pPr>
      <w:spacing w:before="120" w:after="120" w:line="288" w:lineRule="auto"/>
    </w:pPr>
    <w:rPr>
      <w:rFonts w:eastAsiaTheme="minorHAnsi"/>
      <w:lang w:val="de-DE" w:eastAsia="en-US"/>
    </w:rPr>
  </w:style>
  <w:style w:type="paragraph" w:customStyle="1" w:styleId="5579DD42966648C5A46134E10BDADD9231">
    <w:name w:val="5579DD42966648C5A46134E10BDADD9231"/>
    <w:rsid w:val="006C6880"/>
    <w:pPr>
      <w:spacing w:before="120" w:after="120" w:line="288" w:lineRule="auto"/>
    </w:pPr>
    <w:rPr>
      <w:rFonts w:eastAsiaTheme="minorHAnsi"/>
      <w:lang w:val="de-DE" w:eastAsia="en-US"/>
    </w:rPr>
  </w:style>
  <w:style w:type="paragraph" w:customStyle="1" w:styleId="AEE31F38B3864EEC8C25AB9326FB38B228">
    <w:name w:val="AEE31F38B3864EEC8C25AB9326FB38B228"/>
    <w:rsid w:val="006C6880"/>
    <w:pPr>
      <w:spacing w:before="120" w:after="120" w:line="288" w:lineRule="auto"/>
    </w:pPr>
    <w:rPr>
      <w:rFonts w:eastAsiaTheme="minorHAnsi"/>
      <w:lang w:val="de-DE" w:eastAsia="en-US"/>
    </w:rPr>
  </w:style>
  <w:style w:type="paragraph" w:customStyle="1" w:styleId="B4D63BA51926467D8FBD669F00689C5F28">
    <w:name w:val="B4D63BA51926467D8FBD669F00689C5F28"/>
    <w:rsid w:val="006C6880"/>
    <w:pPr>
      <w:spacing w:before="120" w:after="120" w:line="288" w:lineRule="auto"/>
    </w:pPr>
    <w:rPr>
      <w:rFonts w:eastAsiaTheme="minorHAnsi"/>
      <w:lang w:val="de-DE" w:eastAsia="en-US"/>
    </w:rPr>
  </w:style>
  <w:style w:type="paragraph" w:customStyle="1" w:styleId="ABAC7DDFD9D4409FBB31B0FE999E4B9A28">
    <w:name w:val="ABAC7DDFD9D4409FBB31B0FE999E4B9A28"/>
    <w:rsid w:val="006C6880"/>
    <w:pPr>
      <w:spacing w:before="120" w:after="120" w:line="288" w:lineRule="auto"/>
    </w:pPr>
    <w:rPr>
      <w:rFonts w:eastAsiaTheme="minorHAnsi"/>
      <w:lang w:val="de-DE" w:eastAsia="en-US"/>
    </w:rPr>
  </w:style>
  <w:style w:type="paragraph" w:customStyle="1" w:styleId="3E96857B38584145A8AEFC6E039A101331">
    <w:name w:val="3E96857B38584145A8AEFC6E039A101331"/>
    <w:rsid w:val="006C6880"/>
    <w:pPr>
      <w:spacing w:before="120" w:after="120" w:line="288" w:lineRule="auto"/>
    </w:pPr>
    <w:rPr>
      <w:rFonts w:eastAsiaTheme="minorHAnsi"/>
      <w:lang w:val="de-DE" w:eastAsia="en-US"/>
    </w:rPr>
  </w:style>
  <w:style w:type="paragraph" w:customStyle="1" w:styleId="183472954E5E471D83112FD67B911F5231">
    <w:name w:val="183472954E5E471D83112FD67B911F5231"/>
    <w:rsid w:val="006C6880"/>
    <w:pPr>
      <w:spacing w:before="120" w:after="120" w:line="288" w:lineRule="auto"/>
    </w:pPr>
    <w:rPr>
      <w:rFonts w:eastAsiaTheme="minorHAnsi"/>
      <w:lang w:val="de-DE" w:eastAsia="en-US"/>
    </w:rPr>
  </w:style>
  <w:style w:type="paragraph" w:customStyle="1" w:styleId="6AF934296A1B4351887F8A2430469A70">
    <w:name w:val="6AF934296A1B4351887F8A2430469A70"/>
    <w:rsid w:val="006C6880"/>
  </w:style>
  <w:style w:type="paragraph" w:customStyle="1" w:styleId="A11B33D2F95540E6B503D6B0A5D1C1C6">
    <w:name w:val="A11B33D2F95540E6B503D6B0A5D1C1C6"/>
    <w:rsid w:val="006C6880"/>
  </w:style>
  <w:style w:type="paragraph" w:customStyle="1" w:styleId="A4A14FA168B149FA81C1535C715F062A">
    <w:name w:val="A4A14FA168B149FA81C1535C715F062A"/>
    <w:rsid w:val="006C6880"/>
  </w:style>
  <w:style w:type="paragraph" w:customStyle="1" w:styleId="B7C86B3A80EE414B982A282E28130A12">
    <w:name w:val="B7C86B3A80EE414B982A282E28130A12"/>
    <w:rsid w:val="006C6880"/>
  </w:style>
  <w:style w:type="paragraph" w:customStyle="1" w:styleId="279C5C2B8D8A49F99F941A82F7035E27">
    <w:name w:val="279C5C2B8D8A49F99F941A82F7035E27"/>
    <w:rsid w:val="006C6880"/>
  </w:style>
  <w:style w:type="paragraph" w:customStyle="1" w:styleId="A61712AEF50F4511949C0C8E993DF3F0">
    <w:name w:val="A61712AEF50F4511949C0C8E993DF3F0"/>
    <w:rsid w:val="006C6880"/>
  </w:style>
  <w:style w:type="paragraph" w:customStyle="1" w:styleId="1743B87E6D1E460894089F7EBBF889D1">
    <w:name w:val="1743B87E6D1E460894089F7EBBF889D1"/>
    <w:rsid w:val="006C6880"/>
  </w:style>
  <w:style w:type="paragraph" w:customStyle="1" w:styleId="BF13FA496AED47B0AF13B2B7BDD64A50">
    <w:name w:val="BF13FA496AED47B0AF13B2B7BDD64A50"/>
    <w:rsid w:val="006C6880"/>
  </w:style>
  <w:style w:type="paragraph" w:customStyle="1" w:styleId="7300F4C562F849B8BDEB8C88AF6D535C">
    <w:name w:val="7300F4C562F849B8BDEB8C88AF6D535C"/>
    <w:rsid w:val="006C6880"/>
  </w:style>
  <w:style w:type="paragraph" w:customStyle="1" w:styleId="F1A9D142B44C439B8A5F4611C1F9D3F825">
    <w:name w:val="F1A9D142B44C439B8A5F4611C1F9D3F825"/>
    <w:rsid w:val="006C6880"/>
    <w:pPr>
      <w:spacing w:before="120" w:after="120" w:line="288" w:lineRule="auto"/>
    </w:pPr>
    <w:rPr>
      <w:rFonts w:eastAsiaTheme="minorHAnsi"/>
      <w:lang w:val="de-DE" w:eastAsia="en-US"/>
    </w:rPr>
  </w:style>
  <w:style w:type="paragraph" w:customStyle="1" w:styleId="23495994907D407BBE40F340682F2AB025">
    <w:name w:val="23495994907D407BBE40F340682F2AB025"/>
    <w:rsid w:val="006C6880"/>
    <w:pPr>
      <w:spacing w:before="120" w:after="120" w:line="288" w:lineRule="auto"/>
    </w:pPr>
    <w:rPr>
      <w:rFonts w:eastAsiaTheme="minorHAnsi"/>
      <w:lang w:val="de-DE" w:eastAsia="en-US"/>
    </w:rPr>
  </w:style>
  <w:style w:type="paragraph" w:customStyle="1" w:styleId="762DA126DB304F6B84B40D7D4B15965325">
    <w:name w:val="762DA126DB304F6B84B40D7D4B15965325"/>
    <w:rsid w:val="006C6880"/>
    <w:pPr>
      <w:spacing w:before="120" w:after="120" w:line="288" w:lineRule="auto"/>
    </w:pPr>
    <w:rPr>
      <w:rFonts w:eastAsiaTheme="minorHAnsi"/>
      <w:lang w:val="de-DE" w:eastAsia="en-US"/>
    </w:rPr>
  </w:style>
  <w:style w:type="paragraph" w:customStyle="1" w:styleId="1B4508550BB049859A46D9657ACC3A7423">
    <w:name w:val="1B4508550BB049859A46D9657ACC3A7423"/>
    <w:rsid w:val="006C6880"/>
    <w:pPr>
      <w:spacing w:before="120" w:after="120" w:line="288" w:lineRule="auto"/>
    </w:pPr>
    <w:rPr>
      <w:rFonts w:eastAsiaTheme="minorHAnsi"/>
      <w:lang w:val="de-DE" w:eastAsia="en-US"/>
    </w:rPr>
  </w:style>
  <w:style w:type="paragraph" w:customStyle="1" w:styleId="FBE25CCB6AFE4E17BBFFC110BFA3BF9F16">
    <w:name w:val="FBE25CCB6AFE4E17BBFFC110BFA3BF9F16"/>
    <w:rsid w:val="006C6880"/>
    <w:pPr>
      <w:spacing w:before="120" w:after="120" w:line="288" w:lineRule="auto"/>
      <w:ind w:left="720"/>
      <w:contextualSpacing/>
    </w:pPr>
    <w:rPr>
      <w:rFonts w:eastAsiaTheme="minorHAnsi"/>
      <w:lang w:val="de-DE" w:eastAsia="en-US"/>
    </w:rPr>
  </w:style>
  <w:style w:type="paragraph" w:customStyle="1" w:styleId="0BF0B7F89E7B4F5CA3EDA2054A7C0A5A24">
    <w:name w:val="0BF0B7F89E7B4F5CA3EDA2054A7C0A5A24"/>
    <w:rsid w:val="006C6880"/>
    <w:pPr>
      <w:spacing w:before="120" w:after="120" w:line="288" w:lineRule="auto"/>
    </w:pPr>
    <w:rPr>
      <w:rFonts w:eastAsiaTheme="minorHAnsi"/>
      <w:lang w:val="de-DE" w:eastAsia="en-US"/>
    </w:rPr>
  </w:style>
  <w:style w:type="paragraph" w:customStyle="1" w:styleId="0E35CDB02B43491488BCA143F168FC6024">
    <w:name w:val="0E35CDB02B43491488BCA143F168FC6024"/>
    <w:rsid w:val="006C6880"/>
    <w:pPr>
      <w:spacing w:before="120" w:after="120" w:line="288" w:lineRule="auto"/>
    </w:pPr>
    <w:rPr>
      <w:rFonts w:eastAsiaTheme="minorHAnsi"/>
      <w:lang w:val="de-DE" w:eastAsia="en-US"/>
    </w:rPr>
  </w:style>
  <w:style w:type="paragraph" w:customStyle="1" w:styleId="DDD66183BD604FD283B1BA83380132D924">
    <w:name w:val="DDD66183BD604FD283B1BA83380132D924"/>
    <w:rsid w:val="006C6880"/>
    <w:pPr>
      <w:spacing w:before="120" w:after="120" w:line="288" w:lineRule="auto"/>
    </w:pPr>
    <w:rPr>
      <w:rFonts w:eastAsiaTheme="minorHAnsi"/>
      <w:lang w:val="de-DE" w:eastAsia="en-US"/>
    </w:rPr>
  </w:style>
  <w:style w:type="paragraph" w:customStyle="1" w:styleId="710718C12CDA4D219B07DC3F411DA55B24">
    <w:name w:val="710718C12CDA4D219B07DC3F411DA55B24"/>
    <w:rsid w:val="006C6880"/>
    <w:pPr>
      <w:spacing w:before="120" w:after="120" w:line="288" w:lineRule="auto"/>
    </w:pPr>
    <w:rPr>
      <w:rFonts w:eastAsiaTheme="minorHAnsi"/>
      <w:lang w:val="de-DE" w:eastAsia="en-US"/>
    </w:rPr>
  </w:style>
  <w:style w:type="paragraph" w:customStyle="1" w:styleId="CCE917A482F748689A6F6B980EFCA6BD24">
    <w:name w:val="CCE917A482F748689A6F6B980EFCA6BD24"/>
    <w:rsid w:val="006C6880"/>
    <w:pPr>
      <w:spacing w:before="120" w:after="120" w:line="288" w:lineRule="auto"/>
    </w:pPr>
    <w:rPr>
      <w:rFonts w:eastAsiaTheme="minorHAnsi"/>
      <w:lang w:val="de-DE" w:eastAsia="en-US"/>
    </w:rPr>
  </w:style>
  <w:style w:type="paragraph" w:customStyle="1" w:styleId="9DF06687B83C4D5A8CC18146040495AB24">
    <w:name w:val="9DF06687B83C4D5A8CC18146040495AB24"/>
    <w:rsid w:val="006C6880"/>
    <w:pPr>
      <w:spacing w:before="120" w:after="120" w:line="288" w:lineRule="auto"/>
    </w:pPr>
    <w:rPr>
      <w:rFonts w:eastAsiaTheme="minorHAnsi"/>
      <w:lang w:val="de-DE" w:eastAsia="en-US"/>
    </w:rPr>
  </w:style>
  <w:style w:type="paragraph" w:customStyle="1" w:styleId="B9BA3E7D6BC34E7EB012674706AAC42324">
    <w:name w:val="B9BA3E7D6BC34E7EB012674706AAC42324"/>
    <w:rsid w:val="006C6880"/>
    <w:pPr>
      <w:spacing w:before="120" w:after="120" w:line="288" w:lineRule="auto"/>
    </w:pPr>
    <w:rPr>
      <w:rFonts w:eastAsiaTheme="minorHAnsi"/>
      <w:lang w:val="de-DE" w:eastAsia="en-US"/>
    </w:rPr>
  </w:style>
  <w:style w:type="paragraph" w:customStyle="1" w:styleId="3E6BB4F5E6314280BBC9EF3CD54133811">
    <w:name w:val="3E6BB4F5E6314280BBC9EF3CD54133811"/>
    <w:rsid w:val="006C6880"/>
    <w:pPr>
      <w:spacing w:before="120" w:after="120" w:line="288" w:lineRule="auto"/>
    </w:pPr>
    <w:rPr>
      <w:rFonts w:eastAsiaTheme="minorHAnsi"/>
      <w:lang w:val="de-DE" w:eastAsia="en-US"/>
    </w:rPr>
  </w:style>
  <w:style w:type="paragraph" w:customStyle="1" w:styleId="8CC605EF6B084EADA63C06FFBA6FF4D410">
    <w:name w:val="8CC605EF6B084EADA63C06FFBA6FF4D410"/>
    <w:rsid w:val="006C6880"/>
    <w:pPr>
      <w:spacing w:before="120" w:after="120" w:line="288" w:lineRule="auto"/>
    </w:pPr>
    <w:rPr>
      <w:rFonts w:eastAsiaTheme="minorHAnsi"/>
      <w:lang w:val="de-DE" w:eastAsia="en-US"/>
    </w:rPr>
  </w:style>
  <w:style w:type="paragraph" w:customStyle="1" w:styleId="1D19A4D8BDF14E9489C88BC36EF241D811">
    <w:name w:val="1D19A4D8BDF14E9489C88BC36EF241D811"/>
    <w:rsid w:val="006C6880"/>
    <w:pPr>
      <w:spacing w:before="120" w:after="120" w:line="288" w:lineRule="auto"/>
    </w:pPr>
    <w:rPr>
      <w:rFonts w:eastAsiaTheme="minorHAnsi"/>
      <w:lang w:val="de-DE" w:eastAsia="en-US"/>
    </w:rPr>
  </w:style>
  <w:style w:type="paragraph" w:customStyle="1" w:styleId="6AF934296A1B4351887F8A2430469A701">
    <w:name w:val="6AF934296A1B4351887F8A2430469A701"/>
    <w:rsid w:val="006C6880"/>
    <w:pPr>
      <w:spacing w:before="120" w:after="120" w:line="288" w:lineRule="auto"/>
    </w:pPr>
    <w:rPr>
      <w:rFonts w:eastAsiaTheme="minorHAnsi"/>
      <w:lang w:val="de-DE" w:eastAsia="en-US"/>
    </w:rPr>
  </w:style>
  <w:style w:type="paragraph" w:customStyle="1" w:styleId="B7C86B3A80EE414B982A282E28130A121">
    <w:name w:val="B7C86B3A80EE414B982A282E28130A121"/>
    <w:rsid w:val="006C6880"/>
    <w:pPr>
      <w:spacing w:before="120" w:after="120" w:line="288" w:lineRule="auto"/>
      <w:ind w:left="720"/>
      <w:contextualSpacing/>
    </w:pPr>
    <w:rPr>
      <w:rFonts w:eastAsiaTheme="minorHAnsi"/>
      <w:lang w:val="de-DE" w:eastAsia="en-US"/>
    </w:rPr>
  </w:style>
  <w:style w:type="paragraph" w:customStyle="1" w:styleId="279C5C2B8D8A49F99F941A82F7035E271">
    <w:name w:val="279C5C2B8D8A49F99F941A82F7035E271"/>
    <w:rsid w:val="006C6880"/>
    <w:pPr>
      <w:spacing w:before="120" w:after="120" w:line="288" w:lineRule="auto"/>
    </w:pPr>
    <w:rPr>
      <w:rFonts w:eastAsiaTheme="minorHAnsi"/>
      <w:lang w:val="de-DE" w:eastAsia="en-US"/>
    </w:rPr>
  </w:style>
  <w:style w:type="paragraph" w:customStyle="1" w:styleId="A61712AEF50F4511949C0C8E993DF3F01">
    <w:name w:val="A61712AEF50F4511949C0C8E993DF3F01"/>
    <w:rsid w:val="006C6880"/>
    <w:pPr>
      <w:spacing w:before="120" w:after="120" w:line="288" w:lineRule="auto"/>
      <w:ind w:left="720"/>
      <w:contextualSpacing/>
    </w:pPr>
    <w:rPr>
      <w:rFonts w:eastAsiaTheme="minorHAnsi"/>
      <w:lang w:val="de-DE" w:eastAsia="en-US"/>
    </w:rPr>
  </w:style>
  <w:style w:type="paragraph" w:customStyle="1" w:styleId="1743B87E6D1E460894089F7EBBF889D11">
    <w:name w:val="1743B87E6D1E460894089F7EBBF889D11"/>
    <w:rsid w:val="006C6880"/>
    <w:pPr>
      <w:spacing w:before="120" w:after="120" w:line="288" w:lineRule="auto"/>
    </w:pPr>
    <w:rPr>
      <w:rFonts w:eastAsiaTheme="minorHAnsi"/>
      <w:lang w:val="de-DE" w:eastAsia="en-US"/>
    </w:rPr>
  </w:style>
  <w:style w:type="paragraph" w:customStyle="1" w:styleId="BF13FA496AED47B0AF13B2B7BDD64A501">
    <w:name w:val="BF13FA496AED47B0AF13B2B7BDD64A501"/>
    <w:rsid w:val="006C6880"/>
    <w:pPr>
      <w:spacing w:before="120" w:after="120" w:line="288" w:lineRule="auto"/>
      <w:ind w:left="720"/>
      <w:contextualSpacing/>
    </w:pPr>
    <w:rPr>
      <w:rFonts w:eastAsiaTheme="minorHAnsi"/>
      <w:lang w:val="de-DE" w:eastAsia="en-US"/>
    </w:rPr>
  </w:style>
  <w:style w:type="paragraph" w:customStyle="1" w:styleId="7300F4C562F849B8BDEB8C88AF6D535C1">
    <w:name w:val="7300F4C562F849B8BDEB8C88AF6D535C1"/>
    <w:rsid w:val="006C6880"/>
    <w:pPr>
      <w:spacing w:before="120" w:after="120" w:line="288" w:lineRule="auto"/>
      <w:ind w:left="720"/>
      <w:contextualSpacing/>
    </w:pPr>
    <w:rPr>
      <w:rFonts w:eastAsiaTheme="minorHAnsi"/>
      <w:lang w:val="de-DE" w:eastAsia="en-US"/>
    </w:rPr>
  </w:style>
  <w:style w:type="paragraph" w:customStyle="1" w:styleId="5579DD42966648C5A46134E10BDADD9232">
    <w:name w:val="5579DD42966648C5A46134E10BDADD9232"/>
    <w:rsid w:val="006C6880"/>
    <w:pPr>
      <w:spacing w:before="120" w:after="120" w:line="288" w:lineRule="auto"/>
    </w:pPr>
    <w:rPr>
      <w:rFonts w:eastAsiaTheme="minorHAnsi"/>
      <w:lang w:val="de-DE" w:eastAsia="en-US"/>
    </w:rPr>
  </w:style>
  <w:style w:type="paragraph" w:customStyle="1" w:styleId="AEE31F38B3864EEC8C25AB9326FB38B229">
    <w:name w:val="AEE31F38B3864EEC8C25AB9326FB38B229"/>
    <w:rsid w:val="006C6880"/>
    <w:pPr>
      <w:spacing w:before="120" w:after="120" w:line="288" w:lineRule="auto"/>
    </w:pPr>
    <w:rPr>
      <w:rFonts w:eastAsiaTheme="minorHAnsi"/>
      <w:lang w:val="de-DE" w:eastAsia="en-US"/>
    </w:rPr>
  </w:style>
  <w:style w:type="paragraph" w:customStyle="1" w:styleId="B4D63BA51926467D8FBD669F00689C5F29">
    <w:name w:val="B4D63BA51926467D8FBD669F00689C5F29"/>
    <w:rsid w:val="006C6880"/>
    <w:pPr>
      <w:spacing w:before="120" w:after="120" w:line="288" w:lineRule="auto"/>
    </w:pPr>
    <w:rPr>
      <w:rFonts w:eastAsiaTheme="minorHAnsi"/>
      <w:lang w:val="de-DE" w:eastAsia="en-US"/>
    </w:rPr>
  </w:style>
  <w:style w:type="paragraph" w:customStyle="1" w:styleId="ABAC7DDFD9D4409FBB31B0FE999E4B9A29">
    <w:name w:val="ABAC7DDFD9D4409FBB31B0FE999E4B9A29"/>
    <w:rsid w:val="006C6880"/>
    <w:pPr>
      <w:spacing w:before="120" w:after="120" w:line="288" w:lineRule="auto"/>
    </w:pPr>
    <w:rPr>
      <w:rFonts w:eastAsiaTheme="minorHAnsi"/>
      <w:lang w:val="de-DE" w:eastAsia="en-US"/>
    </w:rPr>
  </w:style>
  <w:style w:type="paragraph" w:customStyle="1" w:styleId="3E96857B38584145A8AEFC6E039A101332">
    <w:name w:val="3E96857B38584145A8AEFC6E039A101332"/>
    <w:rsid w:val="006C6880"/>
    <w:pPr>
      <w:spacing w:before="120" w:after="120" w:line="288" w:lineRule="auto"/>
    </w:pPr>
    <w:rPr>
      <w:rFonts w:eastAsiaTheme="minorHAnsi"/>
      <w:lang w:val="de-DE" w:eastAsia="en-US"/>
    </w:rPr>
  </w:style>
  <w:style w:type="paragraph" w:customStyle="1" w:styleId="183472954E5E471D83112FD67B911F5232">
    <w:name w:val="183472954E5E471D83112FD67B911F5232"/>
    <w:rsid w:val="006C6880"/>
    <w:pPr>
      <w:spacing w:before="120" w:after="120" w:line="288" w:lineRule="auto"/>
    </w:pPr>
    <w:rPr>
      <w:rFonts w:eastAsiaTheme="minorHAnsi"/>
      <w:lang w:val="de-DE" w:eastAsia="en-US"/>
    </w:rPr>
  </w:style>
  <w:style w:type="paragraph" w:customStyle="1" w:styleId="46D461D75DD242698CFD11CF5BB031C1">
    <w:name w:val="46D461D75DD242698CFD11CF5BB031C1"/>
    <w:rsid w:val="006C6880"/>
  </w:style>
  <w:style w:type="paragraph" w:customStyle="1" w:styleId="F1A9D142B44C439B8A5F4611C1F9D3F826">
    <w:name w:val="F1A9D142B44C439B8A5F4611C1F9D3F826"/>
    <w:rsid w:val="006C6880"/>
    <w:pPr>
      <w:spacing w:before="120" w:after="120" w:line="288" w:lineRule="auto"/>
    </w:pPr>
    <w:rPr>
      <w:rFonts w:eastAsiaTheme="minorHAnsi"/>
      <w:lang w:val="de-DE" w:eastAsia="en-US"/>
    </w:rPr>
  </w:style>
  <w:style w:type="paragraph" w:customStyle="1" w:styleId="23495994907D407BBE40F340682F2AB026">
    <w:name w:val="23495994907D407BBE40F340682F2AB026"/>
    <w:rsid w:val="006C6880"/>
    <w:pPr>
      <w:spacing w:before="120" w:after="120" w:line="288" w:lineRule="auto"/>
    </w:pPr>
    <w:rPr>
      <w:rFonts w:eastAsiaTheme="minorHAnsi"/>
      <w:lang w:val="de-DE" w:eastAsia="en-US"/>
    </w:rPr>
  </w:style>
  <w:style w:type="paragraph" w:customStyle="1" w:styleId="762DA126DB304F6B84B40D7D4B15965326">
    <w:name w:val="762DA126DB304F6B84B40D7D4B15965326"/>
    <w:rsid w:val="006C6880"/>
    <w:pPr>
      <w:spacing w:before="120" w:after="120" w:line="288" w:lineRule="auto"/>
    </w:pPr>
    <w:rPr>
      <w:rFonts w:eastAsiaTheme="minorHAnsi"/>
      <w:lang w:val="de-DE" w:eastAsia="en-US"/>
    </w:rPr>
  </w:style>
  <w:style w:type="paragraph" w:customStyle="1" w:styleId="1B4508550BB049859A46D9657ACC3A7424">
    <w:name w:val="1B4508550BB049859A46D9657ACC3A7424"/>
    <w:rsid w:val="006C6880"/>
    <w:pPr>
      <w:spacing w:before="120" w:after="120" w:line="288" w:lineRule="auto"/>
    </w:pPr>
    <w:rPr>
      <w:rFonts w:eastAsiaTheme="minorHAnsi"/>
      <w:lang w:val="de-DE" w:eastAsia="en-US"/>
    </w:rPr>
  </w:style>
  <w:style w:type="paragraph" w:customStyle="1" w:styleId="FBE25CCB6AFE4E17BBFFC110BFA3BF9F17">
    <w:name w:val="FBE25CCB6AFE4E17BBFFC110BFA3BF9F17"/>
    <w:rsid w:val="006C6880"/>
    <w:pPr>
      <w:spacing w:before="120" w:after="120" w:line="288" w:lineRule="auto"/>
      <w:ind w:left="720"/>
      <w:contextualSpacing/>
    </w:pPr>
    <w:rPr>
      <w:rFonts w:eastAsiaTheme="minorHAnsi"/>
      <w:lang w:val="de-DE" w:eastAsia="en-US"/>
    </w:rPr>
  </w:style>
  <w:style w:type="paragraph" w:customStyle="1" w:styleId="0BF0B7F89E7B4F5CA3EDA2054A7C0A5A25">
    <w:name w:val="0BF0B7F89E7B4F5CA3EDA2054A7C0A5A25"/>
    <w:rsid w:val="006C6880"/>
    <w:pPr>
      <w:spacing w:before="120" w:after="120" w:line="288" w:lineRule="auto"/>
    </w:pPr>
    <w:rPr>
      <w:rFonts w:eastAsiaTheme="minorHAnsi"/>
      <w:lang w:val="de-DE" w:eastAsia="en-US"/>
    </w:rPr>
  </w:style>
  <w:style w:type="paragraph" w:customStyle="1" w:styleId="0E35CDB02B43491488BCA143F168FC6025">
    <w:name w:val="0E35CDB02B43491488BCA143F168FC6025"/>
    <w:rsid w:val="006C6880"/>
    <w:pPr>
      <w:spacing w:before="120" w:after="120" w:line="288" w:lineRule="auto"/>
    </w:pPr>
    <w:rPr>
      <w:rFonts w:eastAsiaTheme="minorHAnsi"/>
      <w:lang w:val="de-DE" w:eastAsia="en-US"/>
    </w:rPr>
  </w:style>
  <w:style w:type="paragraph" w:customStyle="1" w:styleId="DDD66183BD604FD283B1BA83380132D925">
    <w:name w:val="DDD66183BD604FD283B1BA83380132D925"/>
    <w:rsid w:val="006C6880"/>
    <w:pPr>
      <w:spacing w:before="120" w:after="120" w:line="288" w:lineRule="auto"/>
    </w:pPr>
    <w:rPr>
      <w:rFonts w:eastAsiaTheme="minorHAnsi"/>
      <w:lang w:val="de-DE" w:eastAsia="en-US"/>
    </w:rPr>
  </w:style>
  <w:style w:type="paragraph" w:customStyle="1" w:styleId="710718C12CDA4D219B07DC3F411DA55B25">
    <w:name w:val="710718C12CDA4D219B07DC3F411DA55B25"/>
    <w:rsid w:val="006C6880"/>
    <w:pPr>
      <w:spacing w:before="120" w:after="120" w:line="288" w:lineRule="auto"/>
    </w:pPr>
    <w:rPr>
      <w:rFonts w:eastAsiaTheme="minorHAnsi"/>
      <w:lang w:val="de-DE" w:eastAsia="en-US"/>
    </w:rPr>
  </w:style>
  <w:style w:type="paragraph" w:customStyle="1" w:styleId="CCE917A482F748689A6F6B980EFCA6BD25">
    <w:name w:val="CCE917A482F748689A6F6B980EFCA6BD25"/>
    <w:rsid w:val="006C6880"/>
    <w:pPr>
      <w:spacing w:before="120" w:after="120" w:line="288" w:lineRule="auto"/>
    </w:pPr>
    <w:rPr>
      <w:rFonts w:eastAsiaTheme="minorHAnsi"/>
      <w:lang w:val="de-DE" w:eastAsia="en-US"/>
    </w:rPr>
  </w:style>
  <w:style w:type="paragraph" w:customStyle="1" w:styleId="9DF06687B83C4D5A8CC18146040495AB25">
    <w:name w:val="9DF06687B83C4D5A8CC18146040495AB25"/>
    <w:rsid w:val="006C6880"/>
    <w:pPr>
      <w:spacing w:before="120" w:after="120" w:line="288" w:lineRule="auto"/>
    </w:pPr>
    <w:rPr>
      <w:rFonts w:eastAsiaTheme="minorHAnsi"/>
      <w:lang w:val="de-DE" w:eastAsia="en-US"/>
    </w:rPr>
  </w:style>
  <w:style w:type="paragraph" w:customStyle="1" w:styleId="B9BA3E7D6BC34E7EB012674706AAC42325">
    <w:name w:val="B9BA3E7D6BC34E7EB012674706AAC42325"/>
    <w:rsid w:val="006C6880"/>
    <w:pPr>
      <w:spacing w:before="120" w:after="120" w:line="288" w:lineRule="auto"/>
    </w:pPr>
    <w:rPr>
      <w:rFonts w:eastAsiaTheme="minorHAnsi"/>
      <w:lang w:val="de-DE" w:eastAsia="en-US"/>
    </w:rPr>
  </w:style>
  <w:style w:type="paragraph" w:customStyle="1" w:styleId="3E6BB4F5E6314280BBC9EF3CD54133812">
    <w:name w:val="3E6BB4F5E6314280BBC9EF3CD54133812"/>
    <w:rsid w:val="006C6880"/>
    <w:pPr>
      <w:spacing w:before="120" w:after="120" w:line="288" w:lineRule="auto"/>
    </w:pPr>
    <w:rPr>
      <w:rFonts w:eastAsiaTheme="minorHAnsi"/>
      <w:lang w:val="de-DE" w:eastAsia="en-US"/>
    </w:rPr>
  </w:style>
  <w:style w:type="paragraph" w:customStyle="1" w:styleId="8CC605EF6B084EADA63C06FFBA6FF4D411">
    <w:name w:val="8CC605EF6B084EADA63C06FFBA6FF4D411"/>
    <w:rsid w:val="006C6880"/>
    <w:pPr>
      <w:spacing w:before="120" w:after="120" w:line="288" w:lineRule="auto"/>
    </w:pPr>
    <w:rPr>
      <w:rFonts w:eastAsiaTheme="minorHAnsi"/>
      <w:lang w:val="de-DE" w:eastAsia="en-US"/>
    </w:rPr>
  </w:style>
  <w:style w:type="paragraph" w:customStyle="1" w:styleId="1D19A4D8BDF14E9489C88BC36EF241D812">
    <w:name w:val="1D19A4D8BDF14E9489C88BC36EF241D812"/>
    <w:rsid w:val="006C6880"/>
    <w:pPr>
      <w:spacing w:before="120" w:after="120" w:line="288" w:lineRule="auto"/>
    </w:pPr>
    <w:rPr>
      <w:rFonts w:eastAsiaTheme="minorHAnsi"/>
      <w:lang w:val="de-DE" w:eastAsia="en-US"/>
    </w:rPr>
  </w:style>
  <w:style w:type="paragraph" w:customStyle="1" w:styleId="6AF934296A1B4351887F8A2430469A702">
    <w:name w:val="6AF934296A1B4351887F8A2430469A702"/>
    <w:rsid w:val="006C6880"/>
    <w:pPr>
      <w:spacing w:before="120" w:after="120" w:line="288" w:lineRule="auto"/>
    </w:pPr>
    <w:rPr>
      <w:rFonts w:eastAsiaTheme="minorHAnsi"/>
      <w:lang w:val="de-DE" w:eastAsia="en-US"/>
    </w:rPr>
  </w:style>
  <w:style w:type="paragraph" w:customStyle="1" w:styleId="B7C86B3A80EE414B982A282E28130A122">
    <w:name w:val="B7C86B3A80EE414B982A282E28130A122"/>
    <w:rsid w:val="006C6880"/>
    <w:pPr>
      <w:spacing w:before="120" w:after="120" w:line="288" w:lineRule="auto"/>
      <w:ind w:left="720"/>
      <w:contextualSpacing/>
    </w:pPr>
    <w:rPr>
      <w:rFonts w:eastAsiaTheme="minorHAnsi"/>
      <w:lang w:val="de-DE" w:eastAsia="en-US"/>
    </w:rPr>
  </w:style>
  <w:style w:type="paragraph" w:customStyle="1" w:styleId="279C5C2B8D8A49F99F941A82F7035E272">
    <w:name w:val="279C5C2B8D8A49F99F941A82F7035E272"/>
    <w:rsid w:val="006C6880"/>
    <w:pPr>
      <w:spacing w:before="120" w:after="120" w:line="288" w:lineRule="auto"/>
    </w:pPr>
    <w:rPr>
      <w:rFonts w:eastAsiaTheme="minorHAnsi"/>
      <w:lang w:val="de-DE" w:eastAsia="en-US"/>
    </w:rPr>
  </w:style>
  <w:style w:type="paragraph" w:customStyle="1" w:styleId="A61712AEF50F4511949C0C8E993DF3F02">
    <w:name w:val="A61712AEF50F4511949C0C8E993DF3F02"/>
    <w:rsid w:val="006C6880"/>
    <w:pPr>
      <w:spacing w:before="120" w:after="120" w:line="288" w:lineRule="auto"/>
      <w:ind w:left="720"/>
      <w:contextualSpacing/>
    </w:pPr>
    <w:rPr>
      <w:rFonts w:eastAsiaTheme="minorHAnsi"/>
      <w:lang w:val="de-DE" w:eastAsia="en-US"/>
    </w:rPr>
  </w:style>
  <w:style w:type="paragraph" w:customStyle="1" w:styleId="1743B87E6D1E460894089F7EBBF889D12">
    <w:name w:val="1743B87E6D1E460894089F7EBBF889D12"/>
    <w:rsid w:val="006C6880"/>
    <w:pPr>
      <w:spacing w:before="120" w:after="120" w:line="288" w:lineRule="auto"/>
    </w:pPr>
    <w:rPr>
      <w:rFonts w:eastAsiaTheme="minorHAnsi"/>
      <w:lang w:val="de-DE" w:eastAsia="en-US"/>
    </w:rPr>
  </w:style>
  <w:style w:type="paragraph" w:customStyle="1" w:styleId="BF13FA496AED47B0AF13B2B7BDD64A502">
    <w:name w:val="BF13FA496AED47B0AF13B2B7BDD64A502"/>
    <w:rsid w:val="006C6880"/>
    <w:pPr>
      <w:spacing w:before="120" w:after="120" w:line="288" w:lineRule="auto"/>
      <w:ind w:left="720"/>
      <w:contextualSpacing/>
    </w:pPr>
    <w:rPr>
      <w:rFonts w:eastAsiaTheme="minorHAnsi"/>
      <w:lang w:val="de-DE" w:eastAsia="en-US"/>
    </w:rPr>
  </w:style>
  <w:style w:type="paragraph" w:customStyle="1" w:styleId="5579DD42966648C5A46134E10BDADD9233">
    <w:name w:val="5579DD42966648C5A46134E10BDADD9233"/>
    <w:rsid w:val="006C6880"/>
    <w:pPr>
      <w:spacing w:before="120" w:after="120" w:line="288" w:lineRule="auto"/>
    </w:pPr>
    <w:rPr>
      <w:rFonts w:eastAsiaTheme="minorHAnsi"/>
      <w:lang w:val="de-DE" w:eastAsia="en-US"/>
    </w:rPr>
  </w:style>
  <w:style w:type="paragraph" w:customStyle="1" w:styleId="AEE31F38B3864EEC8C25AB9326FB38B230">
    <w:name w:val="AEE31F38B3864EEC8C25AB9326FB38B230"/>
    <w:rsid w:val="006C6880"/>
    <w:pPr>
      <w:spacing w:before="120" w:after="120" w:line="288" w:lineRule="auto"/>
    </w:pPr>
    <w:rPr>
      <w:rFonts w:eastAsiaTheme="minorHAnsi"/>
      <w:lang w:val="de-DE" w:eastAsia="en-US"/>
    </w:rPr>
  </w:style>
  <w:style w:type="paragraph" w:customStyle="1" w:styleId="B4D63BA51926467D8FBD669F00689C5F30">
    <w:name w:val="B4D63BA51926467D8FBD669F00689C5F30"/>
    <w:rsid w:val="006C6880"/>
    <w:pPr>
      <w:spacing w:before="120" w:after="120" w:line="288" w:lineRule="auto"/>
    </w:pPr>
    <w:rPr>
      <w:rFonts w:eastAsiaTheme="minorHAnsi"/>
      <w:lang w:val="de-DE" w:eastAsia="en-US"/>
    </w:rPr>
  </w:style>
  <w:style w:type="paragraph" w:customStyle="1" w:styleId="ABAC7DDFD9D4409FBB31B0FE999E4B9A30">
    <w:name w:val="ABAC7DDFD9D4409FBB31B0FE999E4B9A30"/>
    <w:rsid w:val="006C6880"/>
    <w:pPr>
      <w:spacing w:before="120" w:after="120" w:line="288" w:lineRule="auto"/>
    </w:pPr>
    <w:rPr>
      <w:rFonts w:eastAsiaTheme="minorHAnsi"/>
      <w:lang w:val="de-DE" w:eastAsia="en-US"/>
    </w:rPr>
  </w:style>
  <w:style w:type="paragraph" w:customStyle="1" w:styleId="3E96857B38584145A8AEFC6E039A101333">
    <w:name w:val="3E96857B38584145A8AEFC6E039A101333"/>
    <w:rsid w:val="006C6880"/>
    <w:pPr>
      <w:spacing w:before="120" w:after="120" w:line="288" w:lineRule="auto"/>
    </w:pPr>
    <w:rPr>
      <w:rFonts w:eastAsiaTheme="minorHAnsi"/>
      <w:lang w:val="de-DE" w:eastAsia="en-US"/>
    </w:rPr>
  </w:style>
  <w:style w:type="paragraph" w:customStyle="1" w:styleId="183472954E5E471D83112FD67B911F5233">
    <w:name w:val="183472954E5E471D83112FD67B911F5233"/>
    <w:rsid w:val="006C6880"/>
    <w:pPr>
      <w:spacing w:before="120" w:after="120" w:line="288" w:lineRule="auto"/>
    </w:pPr>
    <w:rPr>
      <w:rFonts w:eastAsiaTheme="minorHAnsi"/>
      <w:lang w:val="de-DE" w:eastAsia="en-US"/>
    </w:rPr>
  </w:style>
  <w:style w:type="paragraph" w:customStyle="1" w:styleId="F1A9D142B44C439B8A5F4611C1F9D3F827">
    <w:name w:val="F1A9D142B44C439B8A5F4611C1F9D3F827"/>
    <w:rsid w:val="006C6880"/>
    <w:pPr>
      <w:spacing w:before="120" w:after="120" w:line="288" w:lineRule="auto"/>
    </w:pPr>
    <w:rPr>
      <w:rFonts w:eastAsiaTheme="minorHAnsi"/>
      <w:lang w:val="de-DE" w:eastAsia="en-US"/>
    </w:rPr>
  </w:style>
  <w:style w:type="paragraph" w:customStyle="1" w:styleId="23495994907D407BBE40F340682F2AB027">
    <w:name w:val="23495994907D407BBE40F340682F2AB027"/>
    <w:rsid w:val="006C6880"/>
    <w:pPr>
      <w:spacing w:before="120" w:after="120" w:line="288" w:lineRule="auto"/>
    </w:pPr>
    <w:rPr>
      <w:rFonts w:eastAsiaTheme="minorHAnsi"/>
      <w:lang w:val="de-DE" w:eastAsia="en-US"/>
    </w:rPr>
  </w:style>
  <w:style w:type="paragraph" w:customStyle="1" w:styleId="762DA126DB304F6B84B40D7D4B15965327">
    <w:name w:val="762DA126DB304F6B84B40D7D4B15965327"/>
    <w:rsid w:val="006C6880"/>
    <w:pPr>
      <w:spacing w:before="120" w:after="120" w:line="288" w:lineRule="auto"/>
    </w:pPr>
    <w:rPr>
      <w:rFonts w:eastAsiaTheme="minorHAnsi"/>
      <w:lang w:val="de-DE" w:eastAsia="en-US"/>
    </w:rPr>
  </w:style>
  <w:style w:type="paragraph" w:customStyle="1" w:styleId="1B4508550BB049859A46D9657ACC3A7425">
    <w:name w:val="1B4508550BB049859A46D9657ACC3A7425"/>
    <w:rsid w:val="006C6880"/>
    <w:pPr>
      <w:spacing w:before="120" w:after="120" w:line="288" w:lineRule="auto"/>
    </w:pPr>
    <w:rPr>
      <w:rFonts w:eastAsiaTheme="minorHAnsi"/>
      <w:lang w:val="de-DE" w:eastAsia="en-US"/>
    </w:rPr>
  </w:style>
  <w:style w:type="paragraph" w:customStyle="1" w:styleId="FBE25CCB6AFE4E17BBFFC110BFA3BF9F18">
    <w:name w:val="FBE25CCB6AFE4E17BBFFC110BFA3BF9F18"/>
    <w:rsid w:val="006C6880"/>
    <w:pPr>
      <w:spacing w:before="120" w:after="120" w:line="288" w:lineRule="auto"/>
      <w:ind w:left="720"/>
      <w:contextualSpacing/>
    </w:pPr>
    <w:rPr>
      <w:rFonts w:eastAsiaTheme="minorHAnsi"/>
      <w:lang w:val="de-DE" w:eastAsia="en-US"/>
    </w:rPr>
  </w:style>
  <w:style w:type="paragraph" w:customStyle="1" w:styleId="0BF0B7F89E7B4F5CA3EDA2054A7C0A5A26">
    <w:name w:val="0BF0B7F89E7B4F5CA3EDA2054A7C0A5A26"/>
    <w:rsid w:val="006C6880"/>
    <w:pPr>
      <w:spacing w:before="120" w:after="120" w:line="288" w:lineRule="auto"/>
    </w:pPr>
    <w:rPr>
      <w:rFonts w:eastAsiaTheme="minorHAnsi"/>
      <w:lang w:val="de-DE" w:eastAsia="en-US"/>
    </w:rPr>
  </w:style>
  <w:style w:type="paragraph" w:customStyle="1" w:styleId="0E35CDB02B43491488BCA143F168FC6026">
    <w:name w:val="0E35CDB02B43491488BCA143F168FC6026"/>
    <w:rsid w:val="006C6880"/>
    <w:pPr>
      <w:spacing w:before="120" w:after="120" w:line="288" w:lineRule="auto"/>
    </w:pPr>
    <w:rPr>
      <w:rFonts w:eastAsiaTheme="minorHAnsi"/>
      <w:lang w:val="de-DE" w:eastAsia="en-US"/>
    </w:rPr>
  </w:style>
  <w:style w:type="paragraph" w:customStyle="1" w:styleId="DDD66183BD604FD283B1BA83380132D926">
    <w:name w:val="DDD66183BD604FD283B1BA83380132D926"/>
    <w:rsid w:val="006C6880"/>
    <w:pPr>
      <w:spacing w:before="120" w:after="120" w:line="288" w:lineRule="auto"/>
    </w:pPr>
    <w:rPr>
      <w:rFonts w:eastAsiaTheme="minorHAnsi"/>
      <w:lang w:val="de-DE" w:eastAsia="en-US"/>
    </w:rPr>
  </w:style>
  <w:style w:type="paragraph" w:customStyle="1" w:styleId="710718C12CDA4D219B07DC3F411DA55B26">
    <w:name w:val="710718C12CDA4D219B07DC3F411DA55B26"/>
    <w:rsid w:val="006C6880"/>
    <w:pPr>
      <w:spacing w:before="120" w:after="120" w:line="288" w:lineRule="auto"/>
    </w:pPr>
    <w:rPr>
      <w:rFonts w:eastAsiaTheme="minorHAnsi"/>
      <w:lang w:val="de-DE" w:eastAsia="en-US"/>
    </w:rPr>
  </w:style>
  <w:style w:type="paragraph" w:customStyle="1" w:styleId="CCE917A482F748689A6F6B980EFCA6BD26">
    <w:name w:val="CCE917A482F748689A6F6B980EFCA6BD26"/>
    <w:rsid w:val="006C6880"/>
    <w:pPr>
      <w:spacing w:before="120" w:after="120" w:line="288" w:lineRule="auto"/>
    </w:pPr>
    <w:rPr>
      <w:rFonts w:eastAsiaTheme="minorHAnsi"/>
      <w:lang w:val="de-DE" w:eastAsia="en-US"/>
    </w:rPr>
  </w:style>
  <w:style w:type="paragraph" w:customStyle="1" w:styleId="9DF06687B83C4D5A8CC18146040495AB26">
    <w:name w:val="9DF06687B83C4D5A8CC18146040495AB26"/>
    <w:rsid w:val="006C6880"/>
    <w:pPr>
      <w:spacing w:before="120" w:after="120" w:line="288" w:lineRule="auto"/>
    </w:pPr>
    <w:rPr>
      <w:rFonts w:eastAsiaTheme="minorHAnsi"/>
      <w:lang w:val="de-DE" w:eastAsia="en-US"/>
    </w:rPr>
  </w:style>
  <w:style w:type="paragraph" w:customStyle="1" w:styleId="B9BA3E7D6BC34E7EB012674706AAC42326">
    <w:name w:val="B9BA3E7D6BC34E7EB012674706AAC42326"/>
    <w:rsid w:val="006C6880"/>
    <w:pPr>
      <w:spacing w:before="120" w:after="120" w:line="288" w:lineRule="auto"/>
    </w:pPr>
    <w:rPr>
      <w:rFonts w:eastAsiaTheme="minorHAnsi"/>
      <w:lang w:val="de-DE" w:eastAsia="en-US"/>
    </w:rPr>
  </w:style>
  <w:style w:type="paragraph" w:customStyle="1" w:styleId="3E6BB4F5E6314280BBC9EF3CD54133813">
    <w:name w:val="3E6BB4F5E6314280BBC9EF3CD54133813"/>
    <w:rsid w:val="006C6880"/>
    <w:pPr>
      <w:spacing w:before="120" w:after="120" w:line="288" w:lineRule="auto"/>
    </w:pPr>
    <w:rPr>
      <w:rFonts w:eastAsiaTheme="minorHAnsi"/>
      <w:lang w:val="de-DE" w:eastAsia="en-US"/>
    </w:rPr>
  </w:style>
  <w:style w:type="paragraph" w:customStyle="1" w:styleId="8CC605EF6B084EADA63C06FFBA6FF4D412">
    <w:name w:val="8CC605EF6B084EADA63C06FFBA6FF4D412"/>
    <w:rsid w:val="006C6880"/>
    <w:pPr>
      <w:spacing w:before="120" w:after="120" w:line="288" w:lineRule="auto"/>
    </w:pPr>
    <w:rPr>
      <w:rFonts w:eastAsiaTheme="minorHAnsi"/>
      <w:lang w:val="de-DE" w:eastAsia="en-US"/>
    </w:rPr>
  </w:style>
  <w:style w:type="paragraph" w:customStyle="1" w:styleId="1D19A4D8BDF14E9489C88BC36EF241D813">
    <w:name w:val="1D19A4D8BDF14E9489C88BC36EF241D813"/>
    <w:rsid w:val="006C6880"/>
    <w:pPr>
      <w:spacing w:before="120" w:after="120" w:line="288" w:lineRule="auto"/>
    </w:pPr>
    <w:rPr>
      <w:rFonts w:eastAsiaTheme="minorHAnsi"/>
      <w:lang w:val="de-DE" w:eastAsia="en-US"/>
    </w:rPr>
  </w:style>
  <w:style w:type="paragraph" w:customStyle="1" w:styleId="6AF934296A1B4351887F8A2430469A703">
    <w:name w:val="6AF934296A1B4351887F8A2430469A703"/>
    <w:rsid w:val="006C6880"/>
    <w:pPr>
      <w:spacing w:before="120" w:after="120" w:line="288" w:lineRule="auto"/>
    </w:pPr>
    <w:rPr>
      <w:rFonts w:eastAsiaTheme="minorHAnsi"/>
      <w:lang w:val="de-DE" w:eastAsia="en-US"/>
    </w:rPr>
  </w:style>
  <w:style w:type="paragraph" w:customStyle="1" w:styleId="B7C86B3A80EE414B982A282E28130A123">
    <w:name w:val="B7C86B3A80EE414B982A282E28130A123"/>
    <w:rsid w:val="006C6880"/>
    <w:pPr>
      <w:spacing w:before="120" w:after="120" w:line="288" w:lineRule="auto"/>
      <w:ind w:left="720"/>
      <w:contextualSpacing/>
    </w:pPr>
    <w:rPr>
      <w:rFonts w:eastAsiaTheme="minorHAnsi"/>
      <w:lang w:val="de-DE" w:eastAsia="en-US"/>
    </w:rPr>
  </w:style>
  <w:style w:type="paragraph" w:customStyle="1" w:styleId="279C5C2B8D8A49F99F941A82F7035E273">
    <w:name w:val="279C5C2B8D8A49F99F941A82F7035E273"/>
    <w:rsid w:val="006C6880"/>
    <w:pPr>
      <w:spacing w:before="120" w:after="120" w:line="288" w:lineRule="auto"/>
    </w:pPr>
    <w:rPr>
      <w:rFonts w:eastAsiaTheme="minorHAnsi"/>
      <w:lang w:val="de-DE" w:eastAsia="en-US"/>
    </w:rPr>
  </w:style>
  <w:style w:type="paragraph" w:customStyle="1" w:styleId="A61712AEF50F4511949C0C8E993DF3F03">
    <w:name w:val="A61712AEF50F4511949C0C8E993DF3F03"/>
    <w:rsid w:val="006C6880"/>
    <w:pPr>
      <w:spacing w:before="120" w:after="120" w:line="288" w:lineRule="auto"/>
      <w:ind w:left="720"/>
      <w:contextualSpacing/>
    </w:pPr>
    <w:rPr>
      <w:rFonts w:eastAsiaTheme="minorHAnsi"/>
      <w:lang w:val="de-DE" w:eastAsia="en-US"/>
    </w:rPr>
  </w:style>
  <w:style w:type="paragraph" w:customStyle="1" w:styleId="1743B87E6D1E460894089F7EBBF889D13">
    <w:name w:val="1743B87E6D1E460894089F7EBBF889D13"/>
    <w:rsid w:val="006C6880"/>
    <w:pPr>
      <w:spacing w:before="120" w:after="120" w:line="288" w:lineRule="auto"/>
    </w:pPr>
    <w:rPr>
      <w:rFonts w:eastAsiaTheme="minorHAnsi"/>
      <w:lang w:val="de-DE" w:eastAsia="en-US"/>
    </w:rPr>
  </w:style>
  <w:style w:type="paragraph" w:customStyle="1" w:styleId="BF13FA496AED47B0AF13B2B7BDD64A503">
    <w:name w:val="BF13FA496AED47B0AF13B2B7BDD64A503"/>
    <w:rsid w:val="006C6880"/>
    <w:pPr>
      <w:spacing w:before="120" w:after="120" w:line="288" w:lineRule="auto"/>
      <w:ind w:left="720"/>
      <w:contextualSpacing/>
    </w:pPr>
    <w:rPr>
      <w:rFonts w:eastAsiaTheme="minorHAnsi"/>
      <w:lang w:val="de-DE" w:eastAsia="en-US"/>
    </w:rPr>
  </w:style>
  <w:style w:type="paragraph" w:customStyle="1" w:styleId="5579DD42966648C5A46134E10BDADD9234">
    <w:name w:val="5579DD42966648C5A46134E10BDADD9234"/>
    <w:rsid w:val="006C6880"/>
    <w:pPr>
      <w:spacing w:before="120" w:after="120" w:line="288" w:lineRule="auto"/>
    </w:pPr>
    <w:rPr>
      <w:rFonts w:eastAsiaTheme="minorHAnsi"/>
      <w:lang w:val="de-DE" w:eastAsia="en-US"/>
    </w:rPr>
  </w:style>
  <w:style w:type="paragraph" w:customStyle="1" w:styleId="AEE31F38B3864EEC8C25AB9326FB38B231">
    <w:name w:val="AEE31F38B3864EEC8C25AB9326FB38B231"/>
    <w:rsid w:val="006C6880"/>
    <w:pPr>
      <w:spacing w:before="120" w:after="120" w:line="288" w:lineRule="auto"/>
    </w:pPr>
    <w:rPr>
      <w:rFonts w:eastAsiaTheme="minorHAnsi"/>
      <w:lang w:val="de-DE" w:eastAsia="en-US"/>
    </w:rPr>
  </w:style>
  <w:style w:type="paragraph" w:customStyle="1" w:styleId="B4D63BA51926467D8FBD669F00689C5F31">
    <w:name w:val="B4D63BA51926467D8FBD669F00689C5F31"/>
    <w:rsid w:val="006C6880"/>
    <w:pPr>
      <w:spacing w:before="120" w:after="120" w:line="288" w:lineRule="auto"/>
    </w:pPr>
    <w:rPr>
      <w:rFonts w:eastAsiaTheme="minorHAnsi"/>
      <w:lang w:val="de-DE" w:eastAsia="en-US"/>
    </w:rPr>
  </w:style>
  <w:style w:type="paragraph" w:customStyle="1" w:styleId="ABAC7DDFD9D4409FBB31B0FE999E4B9A31">
    <w:name w:val="ABAC7DDFD9D4409FBB31B0FE999E4B9A31"/>
    <w:rsid w:val="006C6880"/>
    <w:pPr>
      <w:spacing w:before="120" w:after="120" w:line="288" w:lineRule="auto"/>
    </w:pPr>
    <w:rPr>
      <w:rFonts w:eastAsiaTheme="minorHAnsi"/>
      <w:lang w:val="de-DE" w:eastAsia="en-US"/>
    </w:rPr>
  </w:style>
  <w:style w:type="paragraph" w:customStyle="1" w:styleId="3E96857B38584145A8AEFC6E039A101334">
    <w:name w:val="3E96857B38584145A8AEFC6E039A101334"/>
    <w:rsid w:val="006C6880"/>
    <w:pPr>
      <w:spacing w:before="120" w:after="120" w:line="288" w:lineRule="auto"/>
    </w:pPr>
    <w:rPr>
      <w:rFonts w:eastAsiaTheme="minorHAnsi"/>
      <w:lang w:val="de-DE" w:eastAsia="en-US"/>
    </w:rPr>
  </w:style>
  <w:style w:type="paragraph" w:customStyle="1" w:styleId="183472954E5E471D83112FD67B911F5234">
    <w:name w:val="183472954E5E471D83112FD67B911F5234"/>
    <w:rsid w:val="006C6880"/>
    <w:pPr>
      <w:spacing w:before="120" w:after="120" w:line="288" w:lineRule="auto"/>
    </w:pPr>
    <w:rPr>
      <w:rFonts w:eastAsiaTheme="minorHAnsi"/>
      <w:lang w:val="de-DE" w:eastAsia="en-US"/>
    </w:rPr>
  </w:style>
  <w:style w:type="paragraph" w:customStyle="1" w:styleId="F1A9D142B44C439B8A5F4611C1F9D3F828">
    <w:name w:val="F1A9D142B44C439B8A5F4611C1F9D3F828"/>
    <w:rsid w:val="006C6880"/>
    <w:pPr>
      <w:spacing w:before="120" w:after="120" w:line="288" w:lineRule="auto"/>
    </w:pPr>
    <w:rPr>
      <w:rFonts w:eastAsiaTheme="minorHAnsi"/>
      <w:lang w:val="de-DE" w:eastAsia="en-US"/>
    </w:rPr>
  </w:style>
  <w:style w:type="paragraph" w:customStyle="1" w:styleId="23495994907D407BBE40F340682F2AB028">
    <w:name w:val="23495994907D407BBE40F340682F2AB028"/>
    <w:rsid w:val="006C6880"/>
    <w:pPr>
      <w:spacing w:before="120" w:after="120" w:line="288" w:lineRule="auto"/>
    </w:pPr>
    <w:rPr>
      <w:rFonts w:eastAsiaTheme="minorHAnsi"/>
      <w:lang w:val="de-DE" w:eastAsia="en-US"/>
    </w:rPr>
  </w:style>
  <w:style w:type="paragraph" w:customStyle="1" w:styleId="762DA126DB304F6B84B40D7D4B15965328">
    <w:name w:val="762DA126DB304F6B84B40D7D4B15965328"/>
    <w:rsid w:val="006C6880"/>
    <w:pPr>
      <w:spacing w:before="120" w:after="120" w:line="288" w:lineRule="auto"/>
    </w:pPr>
    <w:rPr>
      <w:rFonts w:eastAsiaTheme="minorHAnsi"/>
      <w:lang w:val="de-DE" w:eastAsia="en-US"/>
    </w:rPr>
  </w:style>
  <w:style w:type="paragraph" w:customStyle="1" w:styleId="1B4508550BB049859A46D9657ACC3A7426">
    <w:name w:val="1B4508550BB049859A46D9657ACC3A7426"/>
    <w:rsid w:val="006C6880"/>
    <w:pPr>
      <w:spacing w:before="120" w:after="120" w:line="288" w:lineRule="auto"/>
    </w:pPr>
    <w:rPr>
      <w:rFonts w:eastAsiaTheme="minorHAnsi"/>
      <w:lang w:val="de-DE" w:eastAsia="en-US"/>
    </w:rPr>
  </w:style>
  <w:style w:type="paragraph" w:customStyle="1" w:styleId="FBE25CCB6AFE4E17BBFFC110BFA3BF9F19">
    <w:name w:val="FBE25CCB6AFE4E17BBFFC110BFA3BF9F19"/>
    <w:rsid w:val="006C6880"/>
    <w:pPr>
      <w:spacing w:before="120" w:after="120" w:line="288" w:lineRule="auto"/>
      <w:ind w:left="720"/>
      <w:contextualSpacing/>
    </w:pPr>
    <w:rPr>
      <w:rFonts w:eastAsiaTheme="minorHAnsi"/>
      <w:lang w:val="de-DE" w:eastAsia="en-US"/>
    </w:rPr>
  </w:style>
  <w:style w:type="paragraph" w:customStyle="1" w:styleId="0BF0B7F89E7B4F5CA3EDA2054A7C0A5A27">
    <w:name w:val="0BF0B7F89E7B4F5CA3EDA2054A7C0A5A27"/>
    <w:rsid w:val="006C6880"/>
    <w:pPr>
      <w:spacing w:before="120" w:after="120" w:line="288" w:lineRule="auto"/>
    </w:pPr>
    <w:rPr>
      <w:rFonts w:eastAsiaTheme="minorHAnsi"/>
      <w:lang w:val="de-DE" w:eastAsia="en-US"/>
    </w:rPr>
  </w:style>
  <w:style w:type="paragraph" w:customStyle="1" w:styleId="0E35CDB02B43491488BCA143F168FC6027">
    <w:name w:val="0E35CDB02B43491488BCA143F168FC6027"/>
    <w:rsid w:val="006C6880"/>
    <w:pPr>
      <w:spacing w:before="120" w:after="120" w:line="288" w:lineRule="auto"/>
    </w:pPr>
    <w:rPr>
      <w:rFonts w:eastAsiaTheme="minorHAnsi"/>
      <w:lang w:val="de-DE" w:eastAsia="en-US"/>
    </w:rPr>
  </w:style>
  <w:style w:type="paragraph" w:customStyle="1" w:styleId="DDD66183BD604FD283B1BA83380132D927">
    <w:name w:val="DDD66183BD604FD283B1BA83380132D927"/>
    <w:rsid w:val="006C6880"/>
    <w:pPr>
      <w:spacing w:before="120" w:after="120" w:line="288" w:lineRule="auto"/>
    </w:pPr>
    <w:rPr>
      <w:rFonts w:eastAsiaTheme="minorHAnsi"/>
      <w:lang w:val="de-DE" w:eastAsia="en-US"/>
    </w:rPr>
  </w:style>
  <w:style w:type="paragraph" w:customStyle="1" w:styleId="710718C12CDA4D219B07DC3F411DA55B27">
    <w:name w:val="710718C12CDA4D219B07DC3F411DA55B27"/>
    <w:rsid w:val="006C6880"/>
    <w:pPr>
      <w:spacing w:before="120" w:after="120" w:line="288" w:lineRule="auto"/>
    </w:pPr>
    <w:rPr>
      <w:rFonts w:eastAsiaTheme="minorHAnsi"/>
      <w:lang w:val="de-DE" w:eastAsia="en-US"/>
    </w:rPr>
  </w:style>
  <w:style w:type="paragraph" w:customStyle="1" w:styleId="CCE917A482F748689A6F6B980EFCA6BD27">
    <w:name w:val="CCE917A482F748689A6F6B980EFCA6BD27"/>
    <w:rsid w:val="006C6880"/>
    <w:pPr>
      <w:spacing w:before="120" w:after="120" w:line="288" w:lineRule="auto"/>
    </w:pPr>
    <w:rPr>
      <w:rFonts w:eastAsiaTheme="minorHAnsi"/>
      <w:lang w:val="de-DE" w:eastAsia="en-US"/>
    </w:rPr>
  </w:style>
  <w:style w:type="paragraph" w:customStyle="1" w:styleId="9DF06687B83C4D5A8CC18146040495AB27">
    <w:name w:val="9DF06687B83C4D5A8CC18146040495AB27"/>
    <w:rsid w:val="006C6880"/>
    <w:pPr>
      <w:spacing w:before="120" w:after="120" w:line="288" w:lineRule="auto"/>
    </w:pPr>
    <w:rPr>
      <w:rFonts w:eastAsiaTheme="minorHAnsi"/>
      <w:lang w:val="de-DE" w:eastAsia="en-US"/>
    </w:rPr>
  </w:style>
  <w:style w:type="paragraph" w:customStyle="1" w:styleId="B9BA3E7D6BC34E7EB012674706AAC42327">
    <w:name w:val="B9BA3E7D6BC34E7EB012674706AAC42327"/>
    <w:rsid w:val="006C6880"/>
    <w:pPr>
      <w:spacing w:before="120" w:after="120" w:line="288" w:lineRule="auto"/>
    </w:pPr>
    <w:rPr>
      <w:rFonts w:eastAsiaTheme="minorHAnsi"/>
      <w:lang w:val="de-DE" w:eastAsia="en-US"/>
    </w:rPr>
  </w:style>
  <w:style w:type="paragraph" w:customStyle="1" w:styleId="3E6BB4F5E6314280BBC9EF3CD54133814">
    <w:name w:val="3E6BB4F5E6314280BBC9EF3CD54133814"/>
    <w:rsid w:val="006C6880"/>
    <w:pPr>
      <w:spacing w:before="120" w:after="120" w:line="288" w:lineRule="auto"/>
    </w:pPr>
    <w:rPr>
      <w:rFonts w:eastAsiaTheme="minorHAnsi"/>
      <w:lang w:val="de-DE" w:eastAsia="en-US"/>
    </w:rPr>
  </w:style>
  <w:style w:type="paragraph" w:customStyle="1" w:styleId="8CC605EF6B084EADA63C06FFBA6FF4D413">
    <w:name w:val="8CC605EF6B084EADA63C06FFBA6FF4D413"/>
    <w:rsid w:val="006C6880"/>
    <w:pPr>
      <w:spacing w:before="120" w:after="120" w:line="288" w:lineRule="auto"/>
    </w:pPr>
    <w:rPr>
      <w:rFonts w:eastAsiaTheme="minorHAnsi"/>
      <w:lang w:val="de-DE" w:eastAsia="en-US"/>
    </w:rPr>
  </w:style>
  <w:style w:type="paragraph" w:customStyle="1" w:styleId="1D19A4D8BDF14E9489C88BC36EF241D814">
    <w:name w:val="1D19A4D8BDF14E9489C88BC36EF241D814"/>
    <w:rsid w:val="006C6880"/>
    <w:pPr>
      <w:spacing w:before="120" w:after="120" w:line="288" w:lineRule="auto"/>
    </w:pPr>
    <w:rPr>
      <w:rFonts w:eastAsiaTheme="minorHAnsi"/>
      <w:lang w:val="de-DE" w:eastAsia="en-US"/>
    </w:rPr>
  </w:style>
  <w:style w:type="paragraph" w:customStyle="1" w:styleId="6AF934296A1B4351887F8A2430469A704">
    <w:name w:val="6AF934296A1B4351887F8A2430469A704"/>
    <w:rsid w:val="006C6880"/>
    <w:pPr>
      <w:spacing w:before="120" w:after="120" w:line="288" w:lineRule="auto"/>
    </w:pPr>
    <w:rPr>
      <w:rFonts w:eastAsiaTheme="minorHAnsi"/>
      <w:lang w:val="de-DE" w:eastAsia="en-US"/>
    </w:rPr>
  </w:style>
  <w:style w:type="paragraph" w:customStyle="1" w:styleId="B7C86B3A80EE414B982A282E28130A124">
    <w:name w:val="B7C86B3A80EE414B982A282E28130A124"/>
    <w:rsid w:val="006C6880"/>
    <w:pPr>
      <w:spacing w:before="120" w:after="120" w:line="288" w:lineRule="auto"/>
      <w:ind w:left="720"/>
      <w:contextualSpacing/>
    </w:pPr>
    <w:rPr>
      <w:rFonts w:eastAsiaTheme="minorHAnsi"/>
      <w:lang w:val="de-DE" w:eastAsia="en-US"/>
    </w:rPr>
  </w:style>
  <w:style w:type="paragraph" w:customStyle="1" w:styleId="279C5C2B8D8A49F99F941A82F7035E274">
    <w:name w:val="279C5C2B8D8A49F99F941A82F7035E274"/>
    <w:rsid w:val="006C6880"/>
    <w:pPr>
      <w:spacing w:before="120" w:after="120" w:line="288" w:lineRule="auto"/>
    </w:pPr>
    <w:rPr>
      <w:rFonts w:eastAsiaTheme="minorHAnsi"/>
      <w:lang w:val="de-DE" w:eastAsia="en-US"/>
    </w:rPr>
  </w:style>
  <w:style w:type="paragraph" w:customStyle="1" w:styleId="A61712AEF50F4511949C0C8E993DF3F04">
    <w:name w:val="A61712AEF50F4511949C0C8E993DF3F04"/>
    <w:rsid w:val="006C6880"/>
    <w:pPr>
      <w:spacing w:before="120" w:after="120" w:line="288" w:lineRule="auto"/>
      <w:ind w:left="720"/>
      <w:contextualSpacing/>
    </w:pPr>
    <w:rPr>
      <w:rFonts w:eastAsiaTheme="minorHAnsi"/>
      <w:lang w:val="de-DE" w:eastAsia="en-US"/>
    </w:rPr>
  </w:style>
  <w:style w:type="paragraph" w:customStyle="1" w:styleId="1743B87E6D1E460894089F7EBBF889D14">
    <w:name w:val="1743B87E6D1E460894089F7EBBF889D14"/>
    <w:rsid w:val="006C6880"/>
    <w:pPr>
      <w:spacing w:before="120" w:after="120" w:line="288" w:lineRule="auto"/>
    </w:pPr>
    <w:rPr>
      <w:rFonts w:eastAsiaTheme="minorHAnsi"/>
      <w:lang w:val="de-DE" w:eastAsia="en-US"/>
    </w:rPr>
  </w:style>
  <w:style w:type="paragraph" w:customStyle="1" w:styleId="BF13FA496AED47B0AF13B2B7BDD64A504">
    <w:name w:val="BF13FA496AED47B0AF13B2B7BDD64A504"/>
    <w:rsid w:val="006C6880"/>
    <w:pPr>
      <w:spacing w:before="120" w:after="120" w:line="288" w:lineRule="auto"/>
      <w:ind w:left="720"/>
      <w:contextualSpacing/>
    </w:pPr>
    <w:rPr>
      <w:rFonts w:eastAsiaTheme="minorHAnsi"/>
      <w:lang w:val="de-DE" w:eastAsia="en-US"/>
    </w:rPr>
  </w:style>
  <w:style w:type="paragraph" w:customStyle="1" w:styleId="5579DD42966648C5A46134E10BDADD9235">
    <w:name w:val="5579DD42966648C5A46134E10BDADD9235"/>
    <w:rsid w:val="006C6880"/>
    <w:pPr>
      <w:spacing w:before="120" w:after="120" w:line="288" w:lineRule="auto"/>
    </w:pPr>
    <w:rPr>
      <w:rFonts w:eastAsiaTheme="minorHAnsi"/>
      <w:lang w:val="de-DE" w:eastAsia="en-US"/>
    </w:rPr>
  </w:style>
  <w:style w:type="paragraph" w:customStyle="1" w:styleId="AEE31F38B3864EEC8C25AB9326FB38B232">
    <w:name w:val="AEE31F38B3864EEC8C25AB9326FB38B232"/>
    <w:rsid w:val="006C6880"/>
    <w:pPr>
      <w:spacing w:before="120" w:after="120" w:line="288" w:lineRule="auto"/>
    </w:pPr>
    <w:rPr>
      <w:rFonts w:eastAsiaTheme="minorHAnsi"/>
      <w:lang w:val="de-DE" w:eastAsia="en-US"/>
    </w:rPr>
  </w:style>
  <w:style w:type="paragraph" w:customStyle="1" w:styleId="B4D63BA51926467D8FBD669F00689C5F32">
    <w:name w:val="B4D63BA51926467D8FBD669F00689C5F32"/>
    <w:rsid w:val="006C6880"/>
    <w:pPr>
      <w:spacing w:before="120" w:after="120" w:line="288" w:lineRule="auto"/>
    </w:pPr>
    <w:rPr>
      <w:rFonts w:eastAsiaTheme="minorHAnsi"/>
      <w:lang w:val="de-DE" w:eastAsia="en-US"/>
    </w:rPr>
  </w:style>
  <w:style w:type="paragraph" w:customStyle="1" w:styleId="ABAC7DDFD9D4409FBB31B0FE999E4B9A32">
    <w:name w:val="ABAC7DDFD9D4409FBB31B0FE999E4B9A32"/>
    <w:rsid w:val="006C6880"/>
    <w:pPr>
      <w:spacing w:before="120" w:after="120" w:line="288" w:lineRule="auto"/>
    </w:pPr>
    <w:rPr>
      <w:rFonts w:eastAsiaTheme="minorHAnsi"/>
      <w:lang w:val="de-DE" w:eastAsia="en-US"/>
    </w:rPr>
  </w:style>
  <w:style w:type="paragraph" w:customStyle="1" w:styleId="3E96857B38584145A8AEFC6E039A101335">
    <w:name w:val="3E96857B38584145A8AEFC6E039A101335"/>
    <w:rsid w:val="006C6880"/>
    <w:pPr>
      <w:spacing w:before="120" w:after="120" w:line="288" w:lineRule="auto"/>
    </w:pPr>
    <w:rPr>
      <w:rFonts w:eastAsiaTheme="minorHAnsi"/>
      <w:lang w:val="de-DE" w:eastAsia="en-US"/>
    </w:rPr>
  </w:style>
  <w:style w:type="paragraph" w:customStyle="1" w:styleId="183472954E5E471D83112FD67B911F5235">
    <w:name w:val="183472954E5E471D83112FD67B911F5235"/>
    <w:rsid w:val="006C6880"/>
    <w:pPr>
      <w:spacing w:before="120" w:after="120" w:line="288" w:lineRule="auto"/>
    </w:pPr>
    <w:rPr>
      <w:rFonts w:eastAsiaTheme="minorHAnsi"/>
      <w:lang w:val="de-DE" w:eastAsia="en-US"/>
    </w:rPr>
  </w:style>
  <w:style w:type="paragraph" w:customStyle="1" w:styleId="F1A9D142B44C439B8A5F4611C1F9D3F829">
    <w:name w:val="F1A9D142B44C439B8A5F4611C1F9D3F829"/>
    <w:rsid w:val="006C6880"/>
    <w:pPr>
      <w:spacing w:before="120" w:after="120" w:line="288" w:lineRule="auto"/>
    </w:pPr>
    <w:rPr>
      <w:rFonts w:eastAsiaTheme="minorHAnsi"/>
      <w:lang w:val="de-DE" w:eastAsia="en-US"/>
    </w:rPr>
  </w:style>
  <w:style w:type="paragraph" w:customStyle="1" w:styleId="23495994907D407BBE40F340682F2AB029">
    <w:name w:val="23495994907D407BBE40F340682F2AB029"/>
    <w:rsid w:val="006C6880"/>
    <w:pPr>
      <w:spacing w:before="120" w:after="120" w:line="288" w:lineRule="auto"/>
    </w:pPr>
    <w:rPr>
      <w:rFonts w:eastAsiaTheme="minorHAnsi"/>
      <w:lang w:val="de-DE" w:eastAsia="en-US"/>
    </w:rPr>
  </w:style>
  <w:style w:type="paragraph" w:customStyle="1" w:styleId="762DA126DB304F6B84B40D7D4B15965329">
    <w:name w:val="762DA126DB304F6B84B40D7D4B15965329"/>
    <w:rsid w:val="006C6880"/>
    <w:pPr>
      <w:spacing w:before="120" w:after="120" w:line="288" w:lineRule="auto"/>
    </w:pPr>
    <w:rPr>
      <w:rFonts w:eastAsiaTheme="minorHAnsi"/>
      <w:lang w:val="de-DE" w:eastAsia="en-US"/>
    </w:rPr>
  </w:style>
  <w:style w:type="paragraph" w:customStyle="1" w:styleId="1B4508550BB049859A46D9657ACC3A7427">
    <w:name w:val="1B4508550BB049859A46D9657ACC3A7427"/>
    <w:rsid w:val="006C6880"/>
    <w:pPr>
      <w:spacing w:before="120" w:after="120" w:line="288" w:lineRule="auto"/>
    </w:pPr>
    <w:rPr>
      <w:rFonts w:eastAsiaTheme="minorHAnsi"/>
      <w:lang w:val="de-DE" w:eastAsia="en-US"/>
    </w:rPr>
  </w:style>
  <w:style w:type="paragraph" w:customStyle="1" w:styleId="FBE25CCB6AFE4E17BBFFC110BFA3BF9F20">
    <w:name w:val="FBE25CCB6AFE4E17BBFFC110BFA3BF9F20"/>
    <w:rsid w:val="006C6880"/>
    <w:pPr>
      <w:spacing w:before="120" w:after="120" w:line="288" w:lineRule="auto"/>
      <w:ind w:left="720"/>
      <w:contextualSpacing/>
    </w:pPr>
    <w:rPr>
      <w:rFonts w:eastAsiaTheme="minorHAnsi"/>
      <w:lang w:val="de-DE" w:eastAsia="en-US"/>
    </w:rPr>
  </w:style>
  <w:style w:type="paragraph" w:customStyle="1" w:styleId="0BF0B7F89E7B4F5CA3EDA2054A7C0A5A28">
    <w:name w:val="0BF0B7F89E7B4F5CA3EDA2054A7C0A5A28"/>
    <w:rsid w:val="006C6880"/>
    <w:pPr>
      <w:spacing w:before="120" w:after="120" w:line="288" w:lineRule="auto"/>
    </w:pPr>
    <w:rPr>
      <w:rFonts w:eastAsiaTheme="minorHAnsi"/>
      <w:lang w:val="de-DE" w:eastAsia="en-US"/>
    </w:rPr>
  </w:style>
  <w:style w:type="paragraph" w:customStyle="1" w:styleId="0E35CDB02B43491488BCA143F168FC6028">
    <w:name w:val="0E35CDB02B43491488BCA143F168FC6028"/>
    <w:rsid w:val="006C6880"/>
    <w:pPr>
      <w:spacing w:before="120" w:after="120" w:line="288" w:lineRule="auto"/>
    </w:pPr>
    <w:rPr>
      <w:rFonts w:eastAsiaTheme="minorHAnsi"/>
      <w:lang w:val="de-DE" w:eastAsia="en-US"/>
    </w:rPr>
  </w:style>
  <w:style w:type="paragraph" w:customStyle="1" w:styleId="DDD66183BD604FD283B1BA83380132D928">
    <w:name w:val="DDD66183BD604FD283B1BA83380132D928"/>
    <w:rsid w:val="006C6880"/>
    <w:pPr>
      <w:spacing w:before="120" w:after="120" w:line="288" w:lineRule="auto"/>
    </w:pPr>
    <w:rPr>
      <w:rFonts w:eastAsiaTheme="minorHAnsi"/>
      <w:lang w:val="de-DE" w:eastAsia="en-US"/>
    </w:rPr>
  </w:style>
  <w:style w:type="paragraph" w:customStyle="1" w:styleId="710718C12CDA4D219B07DC3F411DA55B28">
    <w:name w:val="710718C12CDA4D219B07DC3F411DA55B28"/>
    <w:rsid w:val="006C6880"/>
    <w:pPr>
      <w:spacing w:before="120" w:after="120" w:line="288" w:lineRule="auto"/>
    </w:pPr>
    <w:rPr>
      <w:rFonts w:eastAsiaTheme="minorHAnsi"/>
      <w:lang w:val="de-DE" w:eastAsia="en-US"/>
    </w:rPr>
  </w:style>
  <w:style w:type="paragraph" w:customStyle="1" w:styleId="CCE917A482F748689A6F6B980EFCA6BD28">
    <w:name w:val="CCE917A482F748689A6F6B980EFCA6BD28"/>
    <w:rsid w:val="006C6880"/>
    <w:pPr>
      <w:spacing w:before="120" w:after="120" w:line="288" w:lineRule="auto"/>
    </w:pPr>
    <w:rPr>
      <w:rFonts w:eastAsiaTheme="minorHAnsi"/>
      <w:lang w:val="de-DE" w:eastAsia="en-US"/>
    </w:rPr>
  </w:style>
  <w:style w:type="paragraph" w:customStyle="1" w:styleId="9DF06687B83C4D5A8CC18146040495AB28">
    <w:name w:val="9DF06687B83C4D5A8CC18146040495AB28"/>
    <w:rsid w:val="006C6880"/>
    <w:pPr>
      <w:spacing w:before="120" w:after="120" w:line="288" w:lineRule="auto"/>
    </w:pPr>
    <w:rPr>
      <w:rFonts w:eastAsiaTheme="minorHAnsi"/>
      <w:lang w:val="de-DE" w:eastAsia="en-US"/>
    </w:rPr>
  </w:style>
  <w:style w:type="paragraph" w:customStyle="1" w:styleId="B9BA3E7D6BC34E7EB012674706AAC42328">
    <w:name w:val="B9BA3E7D6BC34E7EB012674706AAC42328"/>
    <w:rsid w:val="006C6880"/>
    <w:pPr>
      <w:spacing w:before="120" w:after="120" w:line="288" w:lineRule="auto"/>
    </w:pPr>
    <w:rPr>
      <w:rFonts w:eastAsiaTheme="minorHAnsi"/>
      <w:lang w:val="de-DE" w:eastAsia="en-US"/>
    </w:rPr>
  </w:style>
  <w:style w:type="paragraph" w:customStyle="1" w:styleId="3E6BB4F5E6314280BBC9EF3CD54133815">
    <w:name w:val="3E6BB4F5E6314280BBC9EF3CD54133815"/>
    <w:rsid w:val="006C6880"/>
    <w:pPr>
      <w:spacing w:before="120" w:after="120" w:line="288" w:lineRule="auto"/>
    </w:pPr>
    <w:rPr>
      <w:rFonts w:eastAsiaTheme="minorHAnsi"/>
      <w:lang w:val="de-DE" w:eastAsia="en-US"/>
    </w:rPr>
  </w:style>
  <w:style w:type="paragraph" w:customStyle="1" w:styleId="8CC605EF6B084EADA63C06FFBA6FF4D414">
    <w:name w:val="8CC605EF6B084EADA63C06FFBA6FF4D414"/>
    <w:rsid w:val="006C6880"/>
    <w:pPr>
      <w:spacing w:before="120" w:after="120" w:line="288" w:lineRule="auto"/>
    </w:pPr>
    <w:rPr>
      <w:rFonts w:eastAsiaTheme="minorHAnsi"/>
      <w:lang w:val="de-DE" w:eastAsia="en-US"/>
    </w:rPr>
  </w:style>
  <w:style w:type="paragraph" w:customStyle="1" w:styleId="1D19A4D8BDF14E9489C88BC36EF241D815">
    <w:name w:val="1D19A4D8BDF14E9489C88BC36EF241D815"/>
    <w:rsid w:val="006C6880"/>
    <w:pPr>
      <w:spacing w:before="120" w:after="120" w:line="288" w:lineRule="auto"/>
    </w:pPr>
    <w:rPr>
      <w:rFonts w:eastAsiaTheme="minorHAnsi"/>
      <w:lang w:val="de-DE" w:eastAsia="en-US"/>
    </w:rPr>
  </w:style>
  <w:style w:type="paragraph" w:customStyle="1" w:styleId="6AF934296A1B4351887F8A2430469A705">
    <w:name w:val="6AF934296A1B4351887F8A2430469A705"/>
    <w:rsid w:val="006C6880"/>
    <w:pPr>
      <w:spacing w:before="120" w:after="120" w:line="288" w:lineRule="auto"/>
    </w:pPr>
    <w:rPr>
      <w:rFonts w:eastAsiaTheme="minorHAnsi"/>
      <w:lang w:val="de-DE" w:eastAsia="en-US"/>
    </w:rPr>
  </w:style>
  <w:style w:type="paragraph" w:customStyle="1" w:styleId="B7C86B3A80EE414B982A282E28130A125">
    <w:name w:val="B7C86B3A80EE414B982A282E28130A125"/>
    <w:rsid w:val="006C6880"/>
    <w:pPr>
      <w:spacing w:before="120" w:after="120" w:line="288" w:lineRule="auto"/>
      <w:ind w:left="720"/>
      <w:contextualSpacing/>
    </w:pPr>
    <w:rPr>
      <w:rFonts w:eastAsiaTheme="minorHAnsi"/>
      <w:lang w:val="de-DE" w:eastAsia="en-US"/>
    </w:rPr>
  </w:style>
  <w:style w:type="paragraph" w:customStyle="1" w:styleId="279C5C2B8D8A49F99F941A82F7035E275">
    <w:name w:val="279C5C2B8D8A49F99F941A82F7035E275"/>
    <w:rsid w:val="006C6880"/>
    <w:pPr>
      <w:spacing w:before="120" w:after="120" w:line="288" w:lineRule="auto"/>
    </w:pPr>
    <w:rPr>
      <w:rFonts w:eastAsiaTheme="minorHAnsi"/>
      <w:lang w:val="de-DE" w:eastAsia="en-US"/>
    </w:rPr>
  </w:style>
  <w:style w:type="paragraph" w:customStyle="1" w:styleId="A61712AEF50F4511949C0C8E993DF3F05">
    <w:name w:val="A61712AEF50F4511949C0C8E993DF3F05"/>
    <w:rsid w:val="006C6880"/>
    <w:pPr>
      <w:spacing w:before="120" w:after="120" w:line="288" w:lineRule="auto"/>
      <w:ind w:left="720"/>
      <w:contextualSpacing/>
    </w:pPr>
    <w:rPr>
      <w:rFonts w:eastAsiaTheme="minorHAnsi"/>
      <w:lang w:val="de-DE" w:eastAsia="en-US"/>
    </w:rPr>
  </w:style>
  <w:style w:type="paragraph" w:customStyle="1" w:styleId="1743B87E6D1E460894089F7EBBF889D15">
    <w:name w:val="1743B87E6D1E460894089F7EBBF889D15"/>
    <w:rsid w:val="006C6880"/>
    <w:pPr>
      <w:spacing w:before="120" w:after="120" w:line="288" w:lineRule="auto"/>
    </w:pPr>
    <w:rPr>
      <w:rFonts w:eastAsiaTheme="minorHAnsi"/>
      <w:lang w:val="de-DE" w:eastAsia="en-US"/>
    </w:rPr>
  </w:style>
  <w:style w:type="paragraph" w:customStyle="1" w:styleId="BF13FA496AED47B0AF13B2B7BDD64A505">
    <w:name w:val="BF13FA496AED47B0AF13B2B7BDD64A505"/>
    <w:rsid w:val="006C6880"/>
    <w:pPr>
      <w:spacing w:before="120" w:after="120" w:line="288" w:lineRule="auto"/>
      <w:ind w:left="720"/>
      <w:contextualSpacing/>
    </w:pPr>
    <w:rPr>
      <w:rFonts w:eastAsiaTheme="minorHAnsi"/>
      <w:lang w:val="de-DE" w:eastAsia="en-US"/>
    </w:rPr>
  </w:style>
  <w:style w:type="paragraph" w:customStyle="1" w:styleId="5579DD42966648C5A46134E10BDADD9236">
    <w:name w:val="5579DD42966648C5A46134E10BDADD9236"/>
    <w:rsid w:val="006C6880"/>
    <w:pPr>
      <w:spacing w:before="120" w:after="120" w:line="288" w:lineRule="auto"/>
    </w:pPr>
    <w:rPr>
      <w:rFonts w:eastAsiaTheme="minorHAnsi"/>
      <w:lang w:val="de-DE" w:eastAsia="en-US"/>
    </w:rPr>
  </w:style>
  <w:style w:type="paragraph" w:customStyle="1" w:styleId="AEE31F38B3864EEC8C25AB9326FB38B233">
    <w:name w:val="AEE31F38B3864EEC8C25AB9326FB38B233"/>
    <w:rsid w:val="006C6880"/>
    <w:pPr>
      <w:spacing w:before="120" w:after="120" w:line="288" w:lineRule="auto"/>
    </w:pPr>
    <w:rPr>
      <w:rFonts w:eastAsiaTheme="minorHAnsi"/>
      <w:lang w:val="de-DE" w:eastAsia="en-US"/>
    </w:rPr>
  </w:style>
  <w:style w:type="paragraph" w:customStyle="1" w:styleId="B4D63BA51926467D8FBD669F00689C5F33">
    <w:name w:val="B4D63BA51926467D8FBD669F00689C5F33"/>
    <w:rsid w:val="006C6880"/>
    <w:pPr>
      <w:spacing w:before="120" w:after="120" w:line="288" w:lineRule="auto"/>
    </w:pPr>
    <w:rPr>
      <w:rFonts w:eastAsiaTheme="minorHAnsi"/>
      <w:lang w:val="de-DE" w:eastAsia="en-US"/>
    </w:rPr>
  </w:style>
  <w:style w:type="paragraph" w:customStyle="1" w:styleId="ABAC7DDFD9D4409FBB31B0FE999E4B9A33">
    <w:name w:val="ABAC7DDFD9D4409FBB31B0FE999E4B9A33"/>
    <w:rsid w:val="006C6880"/>
    <w:pPr>
      <w:spacing w:before="120" w:after="120" w:line="288" w:lineRule="auto"/>
    </w:pPr>
    <w:rPr>
      <w:rFonts w:eastAsiaTheme="minorHAnsi"/>
      <w:lang w:val="de-DE" w:eastAsia="en-US"/>
    </w:rPr>
  </w:style>
  <w:style w:type="paragraph" w:customStyle="1" w:styleId="3E96857B38584145A8AEFC6E039A101336">
    <w:name w:val="3E96857B38584145A8AEFC6E039A101336"/>
    <w:rsid w:val="006C6880"/>
    <w:pPr>
      <w:spacing w:before="120" w:after="120" w:line="288" w:lineRule="auto"/>
    </w:pPr>
    <w:rPr>
      <w:rFonts w:eastAsiaTheme="minorHAnsi"/>
      <w:lang w:val="de-DE" w:eastAsia="en-US"/>
    </w:rPr>
  </w:style>
  <w:style w:type="paragraph" w:customStyle="1" w:styleId="183472954E5E471D83112FD67B911F5236">
    <w:name w:val="183472954E5E471D83112FD67B911F5236"/>
    <w:rsid w:val="006C6880"/>
    <w:pPr>
      <w:spacing w:before="120" w:after="120" w:line="288" w:lineRule="auto"/>
    </w:pPr>
    <w:rPr>
      <w:rFonts w:eastAsiaTheme="minorHAnsi"/>
      <w:lang w:val="de-DE" w:eastAsia="en-US"/>
    </w:rPr>
  </w:style>
  <w:style w:type="paragraph" w:customStyle="1" w:styleId="EB0145F426494C3F92ADE6A27E94CE51">
    <w:name w:val="EB0145F426494C3F92ADE6A27E94CE51"/>
    <w:rsid w:val="006C6880"/>
  </w:style>
  <w:style w:type="paragraph" w:customStyle="1" w:styleId="F1A9D142B44C439B8A5F4611C1F9D3F830">
    <w:name w:val="F1A9D142B44C439B8A5F4611C1F9D3F830"/>
    <w:rsid w:val="006C6880"/>
    <w:pPr>
      <w:spacing w:before="120" w:after="120" w:line="288" w:lineRule="auto"/>
    </w:pPr>
    <w:rPr>
      <w:rFonts w:eastAsiaTheme="minorHAnsi"/>
      <w:lang w:val="de-DE" w:eastAsia="en-US"/>
    </w:rPr>
  </w:style>
  <w:style w:type="paragraph" w:customStyle="1" w:styleId="23495994907D407BBE40F340682F2AB030">
    <w:name w:val="23495994907D407BBE40F340682F2AB030"/>
    <w:rsid w:val="006C6880"/>
    <w:pPr>
      <w:spacing w:before="120" w:after="120" w:line="288" w:lineRule="auto"/>
    </w:pPr>
    <w:rPr>
      <w:rFonts w:eastAsiaTheme="minorHAnsi"/>
      <w:lang w:val="de-DE" w:eastAsia="en-US"/>
    </w:rPr>
  </w:style>
  <w:style w:type="paragraph" w:customStyle="1" w:styleId="762DA126DB304F6B84B40D7D4B15965330">
    <w:name w:val="762DA126DB304F6B84B40D7D4B15965330"/>
    <w:rsid w:val="006C6880"/>
    <w:pPr>
      <w:spacing w:before="120" w:after="120" w:line="288" w:lineRule="auto"/>
    </w:pPr>
    <w:rPr>
      <w:rFonts w:eastAsiaTheme="minorHAnsi"/>
      <w:lang w:val="de-DE" w:eastAsia="en-US"/>
    </w:rPr>
  </w:style>
  <w:style w:type="paragraph" w:customStyle="1" w:styleId="1B4508550BB049859A46D9657ACC3A7428">
    <w:name w:val="1B4508550BB049859A46D9657ACC3A7428"/>
    <w:rsid w:val="006C6880"/>
    <w:pPr>
      <w:spacing w:before="120" w:after="120" w:line="288" w:lineRule="auto"/>
    </w:pPr>
    <w:rPr>
      <w:rFonts w:eastAsiaTheme="minorHAnsi"/>
      <w:lang w:val="de-DE" w:eastAsia="en-US"/>
    </w:rPr>
  </w:style>
  <w:style w:type="paragraph" w:customStyle="1" w:styleId="FBE25CCB6AFE4E17BBFFC110BFA3BF9F21">
    <w:name w:val="FBE25CCB6AFE4E17BBFFC110BFA3BF9F21"/>
    <w:rsid w:val="006C6880"/>
    <w:pPr>
      <w:spacing w:before="120" w:after="120" w:line="288" w:lineRule="auto"/>
      <w:ind w:left="720"/>
      <w:contextualSpacing/>
    </w:pPr>
    <w:rPr>
      <w:rFonts w:eastAsiaTheme="minorHAnsi"/>
      <w:lang w:val="de-DE" w:eastAsia="en-US"/>
    </w:rPr>
  </w:style>
  <w:style w:type="paragraph" w:customStyle="1" w:styleId="0BF0B7F89E7B4F5CA3EDA2054A7C0A5A29">
    <w:name w:val="0BF0B7F89E7B4F5CA3EDA2054A7C0A5A29"/>
    <w:rsid w:val="006C6880"/>
    <w:pPr>
      <w:spacing w:before="120" w:after="120" w:line="288" w:lineRule="auto"/>
    </w:pPr>
    <w:rPr>
      <w:rFonts w:eastAsiaTheme="minorHAnsi"/>
      <w:lang w:val="de-DE" w:eastAsia="en-US"/>
    </w:rPr>
  </w:style>
  <w:style w:type="paragraph" w:customStyle="1" w:styleId="0E35CDB02B43491488BCA143F168FC6029">
    <w:name w:val="0E35CDB02B43491488BCA143F168FC6029"/>
    <w:rsid w:val="006C6880"/>
    <w:pPr>
      <w:spacing w:before="120" w:after="120" w:line="288" w:lineRule="auto"/>
    </w:pPr>
    <w:rPr>
      <w:rFonts w:eastAsiaTheme="minorHAnsi"/>
      <w:lang w:val="de-DE" w:eastAsia="en-US"/>
    </w:rPr>
  </w:style>
  <w:style w:type="paragraph" w:customStyle="1" w:styleId="DDD66183BD604FD283B1BA83380132D929">
    <w:name w:val="DDD66183BD604FD283B1BA83380132D929"/>
    <w:rsid w:val="006C6880"/>
    <w:pPr>
      <w:spacing w:before="120" w:after="120" w:line="288" w:lineRule="auto"/>
    </w:pPr>
    <w:rPr>
      <w:rFonts w:eastAsiaTheme="minorHAnsi"/>
      <w:lang w:val="de-DE" w:eastAsia="en-US"/>
    </w:rPr>
  </w:style>
  <w:style w:type="paragraph" w:customStyle="1" w:styleId="710718C12CDA4D219B07DC3F411DA55B29">
    <w:name w:val="710718C12CDA4D219B07DC3F411DA55B29"/>
    <w:rsid w:val="006C6880"/>
    <w:pPr>
      <w:spacing w:before="120" w:after="120" w:line="288" w:lineRule="auto"/>
    </w:pPr>
    <w:rPr>
      <w:rFonts w:eastAsiaTheme="minorHAnsi"/>
      <w:lang w:val="de-DE" w:eastAsia="en-US"/>
    </w:rPr>
  </w:style>
  <w:style w:type="paragraph" w:customStyle="1" w:styleId="CCE917A482F748689A6F6B980EFCA6BD29">
    <w:name w:val="CCE917A482F748689A6F6B980EFCA6BD29"/>
    <w:rsid w:val="006C6880"/>
    <w:pPr>
      <w:spacing w:before="120" w:after="120" w:line="288" w:lineRule="auto"/>
    </w:pPr>
    <w:rPr>
      <w:rFonts w:eastAsiaTheme="minorHAnsi"/>
      <w:lang w:val="de-DE" w:eastAsia="en-US"/>
    </w:rPr>
  </w:style>
  <w:style w:type="paragraph" w:customStyle="1" w:styleId="9DF06687B83C4D5A8CC18146040495AB29">
    <w:name w:val="9DF06687B83C4D5A8CC18146040495AB29"/>
    <w:rsid w:val="006C6880"/>
    <w:pPr>
      <w:spacing w:before="120" w:after="120" w:line="288" w:lineRule="auto"/>
    </w:pPr>
    <w:rPr>
      <w:rFonts w:eastAsiaTheme="minorHAnsi"/>
      <w:lang w:val="de-DE" w:eastAsia="en-US"/>
    </w:rPr>
  </w:style>
  <w:style w:type="paragraph" w:customStyle="1" w:styleId="B9BA3E7D6BC34E7EB012674706AAC42329">
    <w:name w:val="B9BA3E7D6BC34E7EB012674706AAC42329"/>
    <w:rsid w:val="006C6880"/>
    <w:pPr>
      <w:spacing w:before="120" w:after="120" w:line="288" w:lineRule="auto"/>
    </w:pPr>
    <w:rPr>
      <w:rFonts w:eastAsiaTheme="minorHAnsi"/>
      <w:lang w:val="de-DE" w:eastAsia="en-US"/>
    </w:rPr>
  </w:style>
  <w:style w:type="paragraph" w:customStyle="1" w:styleId="3E6BB4F5E6314280BBC9EF3CD54133816">
    <w:name w:val="3E6BB4F5E6314280BBC9EF3CD54133816"/>
    <w:rsid w:val="006C6880"/>
    <w:pPr>
      <w:spacing w:before="120" w:after="120" w:line="288" w:lineRule="auto"/>
    </w:pPr>
    <w:rPr>
      <w:rFonts w:eastAsiaTheme="minorHAnsi"/>
      <w:lang w:val="de-DE" w:eastAsia="en-US"/>
    </w:rPr>
  </w:style>
  <w:style w:type="paragraph" w:customStyle="1" w:styleId="8CC605EF6B084EADA63C06FFBA6FF4D415">
    <w:name w:val="8CC605EF6B084EADA63C06FFBA6FF4D415"/>
    <w:rsid w:val="006C6880"/>
    <w:pPr>
      <w:spacing w:before="120" w:after="120" w:line="288" w:lineRule="auto"/>
    </w:pPr>
    <w:rPr>
      <w:rFonts w:eastAsiaTheme="minorHAnsi"/>
      <w:lang w:val="de-DE" w:eastAsia="en-US"/>
    </w:rPr>
  </w:style>
  <w:style w:type="paragraph" w:customStyle="1" w:styleId="1D19A4D8BDF14E9489C88BC36EF241D816">
    <w:name w:val="1D19A4D8BDF14E9489C88BC36EF241D816"/>
    <w:rsid w:val="006C6880"/>
    <w:pPr>
      <w:spacing w:before="120" w:after="120" w:line="288" w:lineRule="auto"/>
    </w:pPr>
    <w:rPr>
      <w:rFonts w:eastAsiaTheme="minorHAnsi"/>
      <w:lang w:val="de-DE" w:eastAsia="en-US"/>
    </w:rPr>
  </w:style>
  <w:style w:type="paragraph" w:customStyle="1" w:styleId="6AF934296A1B4351887F8A2430469A706">
    <w:name w:val="6AF934296A1B4351887F8A2430469A706"/>
    <w:rsid w:val="006C6880"/>
    <w:pPr>
      <w:spacing w:before="120" w:after="120" w:line="288" w:lineRule="auto"/>
    </w:pPr>
    <w:rPr>
      <w:rFonts w:eastAsiaTheme="minorHAnsi"/>
      <w:lang w:val="de-DE" w:eastAsia="en-US"/>
    </w:rPr>
  </w:style>
  <w:style w:type="paragraph" w:customStyle="1" w:styleId="B7C86B3A80EE414B982A282E28130A126">
    <w:name w:val="B7C86B3A80EE414B982A282E28130A126"/>
    <w:rsid w:val="006C6880"/>
    <w:pPr>
      <w:spacing w:before="120" w:after="120" w:line="288" w:lineRule="auto"/>
      <w:ind w:left="720"/>
      <w:contextualSpacing/>
    </w:pPr>
    <w:rPr>
      <w:rFonts w:eastAsiaTheme="minorHAnsi"/>
      <w:lang w:val="de-DE" w:eastAsia="en-US"/>
    </w:rPr>
  </w:style>
  <w:style w:type="paragraph" w:customStyle="1" w:styleId="279C5C2B8D8A49F99F941A82F7035E276">
    <w:name w:val="279C5C2B8D8A49F99F941A82F7035E276"/>
    <w:rsid w:val="006C6880"/>
    <w:pPr>
      <w:spacing w:before="120" w:after="120" w:line="288" w:lineRule="auto"/>
    </w:pPr>
    <w:rPr>
      <w:rFonts w:eastAsiaTheme="minorHAnsi"/>
      <w:lang w:val="de-DE" w:eastAsia="en-US"/>
    </w:rPr>
  </w:style>
  <w:style w:type="paragraph" w:customStyle="1" w:styleId="A61712AEF50F4511949C0C8E993DF3F06">
    <w:name w:val="A61712AEF50F4511949C0C8E993DF3F06"/>
    <w:rsid w:val="006C6880"/>
    <w:pPr>
      <w:spacing w:before="120" w:after="120" w:line="288" w:lineRule="auto"/>
      <w:ind w:left="720"/>
      <w:contextualSpacing/>
    </w:pPr>
    <w:rPr>
      <w:rFonts w:eastAsiaTheme="minorHAnsi"/>
      <w:lang w:val="de-DE" w:eastAsia="en-US"/>
    </w:rPr>
  </w:style>
  <w:style w:type="paragraph" w:customStyle="1" w:styleId="1743B87E6D1E460894089F7EBBF889D16">
    <w:name w:val="1743B87E6D1E460894089F7EBBF889D16"/>
    <w:rsid w:val="006C6880"/>
    <w:pPr>
      <w:spacing w:before="120" w:after="120" w:line="288" w:lineRule="auto"/>
    </w:pPr>
    <w:rPr>
      <w:rFonts w:eastAsiaTheme="minorHAnsi"/>
      <w:lang w:val="de-DE" w:eastAsia="en-US"/>
    </w:rPr>
  </w:style>
  <w:style w:type="paragraph" w:customStyle="1" w:styleId="BF13FA496AED47B0AF13B2B7BDD64A506">
    <w:name w:val="BF13FA496AED47B0AF13B2B7BDD64A506"/>
    <w:rsid w:val="006C6880"/>
    <w:pPr>
      <w:spacing w:before="120" w:after="120" w:line="288" w:lineRule="auto"/>
      <w:ind w:left="720"/>
      <w:contextualSpacing/>
    </w:pPr>
    <w:rPr>
      <w:rFonts w:eastAsiaTheme="minorHAnsi"/>
      <w:lang w:val="de-DE" w:eastAsia="en-US"/>
    </w:rPr>
  </w:style>
  <w:style w:type="paragraph" w:customStyle="1" w:styleId="EB0145F426494C3F92ADE6A27E94CE511">
    <w:name w:val="EB0145F426494C3F92ADE6A27E94CE511"/>
    <w:rsid w:val="006C6880"/>
    <w:pPr>
      <w:spacing w:before="120" w:after="120" w:line="288" w:lineRule="auto"/>
      <w:ind w:left="720"/>
      <w:contextualSpacing/>
    </w:pPr>
    <w:rPr>
      <w:rFonts w:eastAsiaTheme="minorHAnsi"/>
      <w:lang w:val="de-DE" w:eastAsia="en-US"/>
    </w:rPr>
  </w:style>
  <w:style w:type="paragraph" w:customStyle="1" w:styleId="F1A9D142B44C439B8A5F4611C1F9D3F831">
    <w:name w:val="F1A9D142B44C439B8A5F4611C1F9D3F831"/>
    <w:rsid w:val="00183826"/>
    <w:pPr>
      <w:spacing w:before="120" w:after="120" w:line="288" w:lineRule="auto"/>
    </w:pPr>
    <w:rPr>
      <w:rFonts w:eastAsiaTheme="minorHAnsi"/>
      <w:lang w:val="de-DE" w:eastAsia="en-US"/>
    </w:rPr>
  </w:style>
  <w:style w:type="paragraph" w:customStyle="1" w:styleId="23495994907D407BBE40F340682F2AB031">
    <w:name w:val="23495994907D407BBE40F340682F2AB031"/>
    <w:rsid w:val="00183826"/>
    <w:pPr>
      <w:spacing w:before="120" w:after="120" w:line="288" w:lineRule="auto"/>
    </w:pPr>
    <w:rPr>
      <w:rFonts w:eastAsiaTheme="minorHAnsi"/>
      <w:lang w:val="de-DE" w:eastAsia="en-US"/>
    </w:rPr>
  </w:style>
  <w:style w:type="paragraph" w:customStyle="1" w:styleId="762DA126DB304F6B84B40D7D4B15965331">
    <w:name w:val="762DA126DB304F6B84B40D7D4B15965331"/>
    <w:rsid w:val="00183826"/>
    <w:pPr>
      <w:spacing w:before="120" w:after="120" w:line="288" w:lineRule="auto"/>
    </w:pPr>
    <w:rPr>
      <w:rFonts w:eastAsiaTheme="minorHAnsi"/>
      <w:lang w:val="de-DE" w:eastAsia="en-US"/>
    </w:rPr>
  </w:style>
  <w:style w:type="paragraph" w:customStyle="1" w:styleId="1B4508550BB049859A46D9657ACC3A7429">
    <w:name w:val="1B4508550BB049859A46D9657ACC3A7429"/>
    <w:rsid w:val="00183826"/>
    <w:pPr>
      <w:spacing w:before="120" w:after="120" w:line="288" w:lineRule="auto"/>
    </w:pPr>
    <w:rPr>
      <w:rFonts w:eastAsiaTheme="minorHAnsi"/>
      <w:lang w:val="de-DE" w:eastAsia="en-US"/>
    </w:rPr>
  </w:style>
  <w:style w:type="paragraph" w:customStyle="1" w:styleId="FBE25CCB6AFE4E17BBFFC110BFA3BF9F22">
    <w:name w:val="FBE25CCB6AFE4E17BBFFC110BFA3BF9F22"/>
    <w:rsid w:val="00183826"/>
    <w:pPr>
      <w:spacing w:before="120" w:after="120" w:line="288" w:lineRule="auto"/>
      <w:ind w:left="720"/>
      <w:contextualSpacing/>
    </w:pPr>
    <w:rPr>
      <w:rFonts w:eastAsiaTheme="minorHAnsi"/>
      <w:lang w:val="de-DE" w:eastAsia="en-US"/>
    </w:rPr>
  </w:style>
  <w:style w:type="paragraph" w:customStyle="1" w:styleId="0BF0B7F89E7B4F5CA3EDA2054A7C0A5A30">
    <w:name w:val="0BF0B7F89E7B4F5CA3EDA2054A7C0A5A30"/>
    <w:rsid w:val="00183826"/>
    <w:pPr>
      <w:spacing w:before="120" w:after="120" w:line="288" w:lineRule="auto"/>
    </w:pPr>
    <w:rPr>
      <w:rFonts w:eastAsiaTheme="minorHAnsi"/>
      <w:lang w:val="de-DE" w:eastAsia="en-US"/>
    </w:rPr>
  </w:style>
  <w:style w:type="paragraph" w:customStyle="1" w:styleId="0E35CDB02B43491488BCA143F168FC6030">
    <w:name w:val="0E35CDB02B43491488BCA143F168FC6030"/>
    <w:rsid w:val="00183826"/>
    <w:pPr>
      <w:spacing w:before="120" w:after="120" w:line="288" w:lineRule="auto"/>
    </w:pPr>
    <w:rPr>
      <w:rFonts w:eastAsiaTheme="minorHAnsi"/>
      <w:lang w:val="de-DE" w:eastAsia="en-US"/>
    </w:rPr>
  </w:style>
  <w:style w:type="paragraph" w:customStyle="1" w:styleId="DDD66183BD604FD283B1BA83380132D930">
    <w:name w:val="DDD66183BD604FD283B1BA83380132D930"/>
    <w:rsid w:val="00183826"/>
    <w:pPr>
      <w:spacing w:before="120" w:after="120" w:line="288" w:lineRule="auto"/>
    </w:pPr>
    <w:rPr>
      <w:rFonts w:eastAsiaTheme="minorHAnsi"/>
      <w:lang w:val="de-DE" w:eastAsia="en-US"/>
    </w:rPr>
  </w:style>
  <w:style w:type="paragraph" w:customStyle="1" w:styleId="710718C12CDA4D219B07DC3F411DA55B30">
    <w:name w:val="710718C12CDA4D219B07DC3F411DA55B30"/>
    <w:rsid w:val="00183826"/>
    <w:pPr>
      <w:spacing w:before="120" w:after="120" w:line="288" w:lineRule="auto"/>
    </w:pPr>
    <w:rPr>
      <w:rFonts w:eastAsiaTheme="minorHAnsi"/>
      <w:lang w:val="de-DE" w:eastAsia="en-US"/>
    </w:rPr>
  </w:style>
  <w:style w:type="paragraph" w:customStyle="1" w:styleId="CCE917A482F748689A6F6B980EFCA6BD30">
    <w:name w:val="CCE917A482F748689A6F6B980EFCA6BD30"/>
    <w:rsid w:val="00183826"/>
    <w:pPr>
      <w:spacing w:before="120" w:after="120" w:line="288" w:lineRule="auto"/>
    </w:pPr>
    <w:rPr>
      <w:rFonts w:eastAsiaTheme="minorHAnsi"/>
      <w:lang w:val="de-DE" w:eastAsia="en-US"/>
    </w:rPr>
  </w:style>
  <w:style w:type="paragraph" w:customStyle="1" w:styleId="9DF06687B83C4D5A8CC18146040495AB30">
    <w:name w:val="9DF06687B83C4D5A8CC18146040495AB30"/>
    <w:rsid w:val="00183826"/>
    <w:pPr>
      <w:spacing w:before="120" w:after="120" w:line="288" w:lineRule="auto"/>
    </w:pPr>
    <w:rPr>
      <w:rFonts w:eastAsiaTheme="minorHAnsi"/>
      <w:lang w:val="de-DE" w:eastAsia="en-US"/>
    </w:rPr>
  </w:style>
  <w:style w:type="paragraph" w:customStyle="1" w:styleId="B9BA3E7D6BC34E7EB012674706AAC42330">
    <w:name w:val="B9BA3E7D6BC34E7EB012674706AAC42330"/>
    <w:rsid w:val="00183826"/>
    <w:pPr>
      <w:spacing w:before="120" w:after="120" w:line="288" w:lineRule="auto"/>
    </w:pPr>
    <w:rPr>
      <w:rFonts w:eastAsiaTheme="minorHAnsi"/>
      <w:lang w:val="de-DE" w:eastAsia="en-US"/>
    </w:rPr>
  </w:style>
  <w:style w:type="paragraph" w:customStyle="1" w:styleId="3E6BB4F5E6314280BBC9EF3CD54133817">
    <w:name w:val="3E6BB4F5E6314280BBC9EF3CD54133817"/>
    <w:rsid w:val="00183826"/>
    <w:pPr>
      <w:spacing w:before="120" w:after="120" w:line="288" w:lineRule="auto"/>
    </w:pPr>
    <w:rPr>
      <w:rFonts w:eastAsiaTheme="minorHAnsi"/>
      <w:lang w:val="de-DE" w:eastAsia="en-US"/>
    </w:rPr>
  </w:style>
  <w:style w:type="paragraph" w:customStyle="1" w:styleId="8CC605EF6B084EADA63C06FFBA6FF4D416">
    <w:name w:val="8CC605EF6B084EADA63C06FFBA6FF4D416"/>
    <w:rsid w:val="00183826"/>
    <w:pPr>
      <w:spacing w:before="120" w:after="120" w:line="288" w:lineRule="auto"/>
    </w:pPr>
    <w:rPr>
      <w:rFonts w:eastAsiaTheme="minorHAnsi"/>
      <w:lang w:val="de-DE" w:eastAsia="en-US"/>
    </w:rPr>
  </w:style>
  <w:style w:type="paragraph" w:customStyle="1" w:styleId="1D19A4D8BDF14E9489C88BC36EF241D817">
    <w:name w:val="1D19A4D8BDF14E9489C88BC36EF241D817"/>
    <w:rsid w:val="00183826"/>
    <w:pPr>
      <w:spacing w:before="120" w:after="120" w:line="288" w:lineRule="auto"/>
    </w:pPr>
    <w:rPr>
      <w:rFonts w:eastAsiaTheme="minorHAnsi"/>
      <w:lang w:val="de-DE" w:eastAsia="en-US"/>
    </w:rPr>
  </w:style>
  <w:style w:type="paragraph" w:customStyle="1" w:styleId="6AF934296A1B4351887F8A2430469A707">
    <w:name w:val="6AF934296A1B4351887F8A2430469A707"/>
    <w:rsid w:val="00183826"/>
    <w:pPr>
      <w:spacing w:before="120" w:after="120" w:line="288" w:lineRule="auto"/>
    </w:pPr>
    <w:rPr>
      <w:rFonts w:eastAsiaTheme="minorHAnsi"/>
      <w:lang w:val="de-DE" w:eastAsia="en-US"/>
    </w:rPr>
  </w:style>
  <w:style w:type="paragraph" w:customStyle="1" w:styleId="B7C86B3A80EE414B982A282E28130A127">
    <w:name w:val="B7C86B3A80EE414B982A282E28130A127"/>
    <w:rsid w:val="00183826"/>
    <w:pPr>
      <w:spacing w:before="120" w:after="120" w:line="288" w:lineRule="auto"/>
      <w:ind w:left="720"/>
      <w:contextualSpacing/>
    </w:pPr>
    <w:rPr>
      <w:rFonts w:eastAsiaTheme="minorHAnsi"/>
      <w:lang w:val="de-DE" w:eastAsia="en-US"/>
    </w:rPr>
  </w:style>
  <w:style w:type="paragraph" w:customStyle="1" w:styleId="279C5C2B8D8A49F99F941A82F7035E277">
    <w:name w:val="279C5C2B8D8A49F99F941A82F7035E277"/>
    <w:rsid w:val="00183826"/>
    <w:pPr>
      <w:spacing w:before="120" w:after="120" w:line="288" w:lineRule="auto"/>
    </w:pPr>
    <w:rPr>
      <w:rFonts w:eastAsiaTheme="minorHAnsi"/>
      <w:lang w:val="de-DE" w:eastAsia="en-US"/>
    </w:rPr>
  </w:style>
  <w:style w:type="paragraph" w:customStyle="1" w:styleId="A61712AEF50F4511949C0C8E993DF3F07">
    <w:name w:val="A61712AEF50F4511949C0C8E993DF3F07"/>
    <w:rsid w:val="00183826"/>
    <w:pPr>
      <w:spacing w:before="120" w:after="120" w:line="288" w:lineRule="auto"/>
      <w:ind w:left="720"/>
      <w:contextualSpacing/>
    </w:pPr>
    <w:rPr>
      <w:rFonts w:eastAsiaTheme="minorHAnsi"/>
      <w:lang w:val="de-DE" w:eastAsia="en-US"/>
    </w:rPr>
  </w:style>
  <w:style w:type="paragraph" w:customStyle="1" w:styleId="1743B87E6D1E460894089F7EBBF889D17">
    <w:name w:val="1743B87E6D1E460894089F7EBBF889D17"/>
    <w:rsid w:val="00183826"/>
    <w:pPr>
      <w:spacing w:before="120" w:after="120" w:line="288" w:lineRule="auto"/>
    </w:pPr>
    <w:rPr>
      <w:rFonts w:eastAsiaTheme="minorHAnsi"/>
      <w:lang w:val="de-DE" w:eastAsia="en-US"/>
    </w:rPr>
  </w:style>
  <w:style w:type="paragraph" w:customStyle="1" w:styleId="BF13FA496AED47B0AF13B2B7BDD64A507">
    <w:name w:val="BF13FA496AED47B0AF13B2B7BDD64A507"/>
    <w:rsid w:val="00183826"/>
    <w:pPr>
      <w:spacing w:before="120" w:after="120" w:line="288" w:lineRule="auto"/>
      <w:ind w:left="720"/>
      <w:contextualSpacing/>
    </w:pPr>
    <w:rPr>
      <w:rFonts w:eastAsiaTheme="minorHAnsi"/>
      <w:lang w:val="de-DE" w:eastAsia="en-US"/>
    </w:rPr>
  </w:style>
  <w:style w:type="paragraph" w:customStyle="1" w:styleId="EB0145F426494C3F92ADE6A27E94CE512">
    <w:name w:val="EB0145F426494C3F92ADE6A27E94CE512"/>
    <w:rsid w:val="00183826"/>
    <w:pPr>
      <w:spacing w:before="120" w:after="120" w:line="288" w:lineRule="auto"/>
      <w:ind w:left="720"/>
      <w:contextualSpacing/>
    </w:pPr>
    <w:rPr>
      <w:rFonts w:eastAsiaTheme="minorHAnsi"/>
      <w:lang w:val="de-DE" w:eastAsia="en-US"/>
    </w:rPr>
  </w:style>
  <w:style w:type="paragraph" w:customStyle="1" w:styleId="68BF52B6D1E84B69AA841FC816E5E0D8">
    <w:name w:val="68BF52B6D1E84B69AA841FC816E5E0D8"/>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
    <w:name w:val="94D78537254246519566AEE9D70F3653"/>
    <w:rsid w:val="00183826"/>
  </w:style>
  <w:style w:type="paragraph" w:customStyle="1" w:styleId="F1A9D142B44C439B8A5F4611C1F9D3F832">
    <w:name w:val="F1A9D142B44C439B8A5F4611C1F9D3F832"/>
    <w:rsid w:val="00183826"/>
    <w:pPr>
      <w:spacing w:before="120" w:after="120" w:line="288" w:lineRule="auto"/>
    </w:pPr>
    <w:rPr>
      <w:rFonts w:eastAsiaTheme="minorHAnsi"/>
      <w:lang w:val="de-DE" w:eastAsia="en-US"/>
    </w:rPr>
  </w:style>
  <w:style w:type="paragraph" w:customStyle="1" w:styleId="23495994907D407BBE40F340682F2AB032">
    <w:name w:val="23495994907D407BBE40F340682F2AB032"/>
    <w:rsid w:val="00183826"/>
    <w:pPr>
      <w:spacing w:before="120" w:after="120" w:line="288" w:lineRule="auto"/>
    </w:pPr>
    <w:rPr>
      <w:rFonts w:eastAsiaTheme="minorHAnsi"/>
      <w:lang w:val="de-DE" w:eastAsia="en-US"/>
    </w:rPr>
  </w:style>
  <w:style w:type="paragraph" w:customStyle="1" w:styleId="762DA126DB304F6B84B40D7D4B15965332">
    <w:name w:val="762DA126DB304F6B84B40D7D4B15965332"/>
    <w:rsid w:val="00183826"/>
    <w:pPr>
      <w:spacing w:before="120" w:after="120" w:line="288" w:lineRule="auto"/>
    </w:pPr>
    <w:rPr>
      <w:rFonts w:eastAsiaTheme="minorHAnsi"/>
      <w:lang w:val="de-DE" w:eastAsia="en-US"/>
    </w:rPr>
  </w:style>
  <w:style w:type="paragraph" w:customStyle="1" w:styleId="1B4508550BB049859A46D9657ACC3A7430">
    <w:name w:val="1B4508550BB049859A46D9657ACC3A7430"/>
    <w:rsid w:val="00183826"/>
    <w:pPr>
      <w:spacing w:before="120" w:after="120" w:line="288" w:lineRule="auto"/>
    </w:pPr>
    <w:rPr>
      <w:rFonts w:eastAsiaTheme="minorHAnsi"/>
      <w:lang w:val="de-DE" w:eastAsia="en-US"/>
    </w:rPr>
  </w:style>
  <w:style w:type="paragraph" w:customStyle="1" w:styleId="FBE25CCB6AFE4E17BBFFC110BFA3BF9F23">
    <w:name w:val="FBE25CCB6AFE4E17BBFFC110BFA3BF9F23"/>
    <w:rsid w:val="00183826"/>
    <w:pPr>
      <w:spacing w:before="120" w:after="120" w:line="288" w:lineRule="auto"/>
      <w:ind w:left="720"/>
      <w:contextualSpacing/>
    </w:pPr>
    <w:rPr>
      <w:rFonts w:eastAsiaTheme="minorHAnsi"/>
      <w:lang w:val="de-DE" w:eastAsia="en-US"/>
    </w:rPr>
  </w:style>
  <w:style w:type="paragraph" w:customStyle="1" w:styleId="0BF0B7F89E7B4F5CA3EDA2054A7C0A5A31">
    <w:name w:val="0BF0B7F89E7B4F5CA3EDA2054A7C0A5A31"/>
    <w:rsid w:val="00183826"/>
    <w:pPr>
      <w:spacing w:before="120" w:after="120" w:line="288" w:lineRule="auto"/>
    </w:pPr>
    <w:rPr>
      <w:rFonts w:eastAsiaTheme="minorHAnsi"/>
      <w:lang w:val="de-DE" w:eastAsia="en-US"/>
    </w:rPr>
  </w:style>
  <w:style w:type="paragraph" w:customStyle="1" w:styleId="0E35CDB02B43491488BCA143F168FC6031">
    <w:name w:val="0E35CDB02B43491488BCA143F168FC6031"/>
    <w:rsid w:val="00183826"/>
    <w:pPr>
      <w:spacing w:before="120" w:after="120" w:line="288" w:lineRule="auto"/>
    </w:pPr>
    <w:rPr>
      <w:rFonts w:eastAsiaTheme="minorHAnsi"/>
      <w:lang w:val="de-DE" w:eastAsia="en-US"/>
    </w:rPr>
  </w:style>
  <w:style w:type="paragraph" w:customStyle="1" w:styleId="DDD66183BD604FD283B1BA83380132D931">
    <w:name w:val="DDD66183BD604FD283B1BA83380132D931"/>
    <w:rsid w:val="00183826"/>
    <w:pPr>
      <w:spacing w:before="120" w:after="120" w:line="288" w:lineRule="auto"/>
    </w:pPr>
    <w:rPr>
      <w:rFonts w:eastAsiaTheme="minorHAnsi"/>
      <w:lang w:val="de-DE" w:eastAsia="en-US"/>
    </w:rPr>
  </w:style>
  <w:style w:type="paragraph" w:customStyle="1" w:styleId="710718C12CDA4D219B07DC3F411DA55B31">
    <w:name w:val="710718C12CDA4D219B07DC3F411DA55B31"/>
    <w:rsid w:val="00183826"/>
    <w:pPr>
      <w:spacing w:before="120" w:after="120" w:line="288" w:lineRule="auto"/>
    </w:pPr>
    <w:rPr>
      <w:rFonts w:eastAsiaTheme="minorHAnsi"/>
      <w:lang w:val="de-DE" w:eastAsia="en-US"/>
    </w:rPr>
  </w:style>
  <w:style w:type="paragraph" w:customStyle="1" w:styleId="CCE917A482F748689A6F6B980EFCA6BD31">
    <w:name w:val="CCE917A482F748689A6F6B980EFCA6BD31"/>
    <w:rsid w:val="00183826"/>
    <w:pPr>
      <w:spacing w:before="120" w:after="120" w:line="288" w:lineRule="auto"/>
    </w:pPr>
    <w:rPr>
      <w:rFonts w:eastAsiaTheme="minorHAnsi"/>
      <w:lang w:val="de-DE" w:eastAsia="en-US"/>
    </w:rPr>
  </w:style>
  <w:style w:type="paragraph" w:customStyle="1" w:styleId="9DF06687B83C4D5A8CC18146040495AB31">
    <w:name w:val="9DF06687B83C4D5A8CC18146040495AB31"/>
    <w:rsid w:val="00183826"/>
    <w:pPr>
      <w:spacing w:before="120" w:after="120" w:line="288" w:lineRule="auto"/>
    </w:pPr>
    <w:rPr>
      <w:rFonts w:eastAsiaTheme="minorHAnsi"/>
      <w:lang w:val="de-DE" w:eastAsia="en-US"/>
    </w:rPr>
  </w:style>
  <w:style w:type="paragraph" w:customStyle="1" w:styleId="B9BA3E7D6BC34E7EB012674706AAC42331">
    <w:name w:val="B9BA3E7D6BC34E7EB012674706AAC42331"/>
    <w:rsid w:val="00183826"/>
    <w:pPr>
      <w:spacing w:before="120" w:after="120" w:line="288" w:lineRule="auto"/>
    </w:pPr>
    <w:rPr>
      <w:rFonts w:eastAsiaTheme="minorHAnsi"/>
      <w:lang w:val="de-DE" w:eastAsia="en-US"/>
    </w:rPr>
  </w:style>
  <w:style w:type="paragraph" w:customStyle="1" w:styleId="3E6BB4F5E6314280BBC9EF3CD54133818">
    <w:name w:val="3E6BB4F5E6314280BBC9EF3CD54133818"/>
    <w:rsid w:val="00183826"/>
    <w:pPr>
      <w:spacing w:before="120" w:after="120" w:line="288" w:lineRule="auto"/>
    </w:pPr>
    <w:rPr>
      <w:rFonts w:eastAsiaTheme="minorHAnsi"/>
      <w:lang w:val="de-DE" w:eastAsia="en-US"/>
    </w:rPr>
  </w:style>
  <w:style w:type="paragraph" w:customStyle="1" w:styleId="8CC605EF6B084EADA63C06FFBA6FF4D417">
    <w:name w:val="8CC605EF6B084EADA63C06FFBA6FF4D417"/>
    <w:rsid w:val="00183826"/>
    <w:pPr>
      <w:spacing w:before="120" w:after="120" w:line="288" w:lineRule="auto"/>
    </w:pPr>
    <w:rPr>
      <w:rFonts w:eastAsiaTheme="minorHAnsi"/>
      <w:lang w:val="de-DE" w:eastAsia="en-US"/>
    </w:rPr>
  </w:style>
  <w:style w:type="paragraph" w:customStyle="1" w:styleId="1D19A4D8BDF14E9489C88BC36EF241D818">
    <w:name w:val="1D19A4D8BDF14E9489C88BC36EF241D818"/>
    <w:rsid w:val="00183826"/>
    <w:pPr>
      <w:spacing w:before="120" w:after="120" w:line="288" w:lineRule="auto"/>
    </w:pPr>
    <w:rPr>
      <w:rFonts w:eastAsiaTheme="minorHAnsi"/>
      <w:lang w:val="de-DE" w:eastAsia="en-US"/>
    </w:rPr>
  </w:style>
  <w:style w:type="paragraph" w:customStyle="1" w:styleId="6AF934296A1B4351887F8A2430469A708">
    <w:name w:val="6AF934296A1B4351887F8A2430469A708"/>
    <w:rsid w:val="00183826"/>
    <w:pPr>
      <w:spacing w:before="120" w:after="120" w:line="288" w:lineRule="auto"/>
    </w:pPr>
    <w:rPr>
      <w:rFonts w:eastAsiaTheme="minorHAnsi"/>
      <w:lang w:val="de-DE" w:eastAsia="en-US"/>
    </w:rPr>
  </w:style>
  <w:style w:type="paragraph" w:customStyle="1" w:styleId="B7C86B3A80EE414B982A282E28130A128">
    <w:name w:val="B7C86B3A80EE414B982A282E28130A128"/>
    <w:rsid w:val="00183826"/>
    <w:pPr>
      <w:spacing w:before="120" w:after="120" w:line="288" w:lineRule="auto"/>
      <w:ind w:left="720"/>
      <w:contextualSpacing/>
    </w:pPr>
    <w:rPr>
      <w:rFonts w:eastAsiaTheme="minorHAnsi"/>
      <w:lang w:val="de-DE" w:eastAsia="en-US"/>
    </w:rPr>
  </w:style>
  <w:style w:type="paragraph" w:customStyle="1" w:styleId="279C5C2B8D8A49F99F941A82F7035E278">
    <w:name w:val="279C5C2B8D8A49F99F941A82F7035E278"/>
    <w:rsid w:val="00183826"/>
    <w:pPr>
      <w:spacing w:before="120" w:after="120" w:line="288" w:lineRule="auto"/>
    </w:pPr>
    <w:rPr>
      <w:rFonts w:eastAsiaTheme="minorHAnsi"/>
      <w:lang w:val="de-DE" w:eastAsia="en-US"/>
    </w:rPr>
  </w:style>
  <w:style w:type="paragraph" w:customStyle="1" w:styleId="A61712AEF50F4511949C0C8E993DF3F08">
    <w:name w:val="A61712AEF50F4511949C0C8E993DF3F08"/>
    <w:rsid w:val="00183826"/>
    <w:pPr>
      <w:spacing w:before="120" w:after="120" w:line="288" w:lineRule="auto"/>
      <w:ind w:left="720"/>
      <w:contextualSpacing/>
    </w:pPr>
    <w:rPr>
      <w:rFonts w:eastAsiaTheme="minorHAnsi"/>
      <w:lang w:val="de-DE" w:eastAsia="en-US"/>
    </w:rPr>
  </w:style>
  <w:style w:type="paragraph" w:customStyle="1" w:styleId="1743B87E6D1E460894089F7EBBF889D18">
    <w:name w:val="1743B87E6D1E460894089F7EBBF889D18"/>
    <w:rsid w:val="00183826"/>
    <w:pPr>
      <w:spacing w:before="120" w:after="120" w:line="288" w:lineRule="auto"/>
    </w:pPr>
    <w:rPr>
      <w:rFonts w:eastAsiaTheme="minorHAnsi"/>
      <w:lang w:val="de-DE" w:eastAsia="en-US"/>
    </w:rPr>
  </w:style>
  <w:style w:type="paragraph" w:customStyle="1" w:styleId="BF13FA496AED47B0AF13B2B7BDD64A508">
    <w:name w:val="BF13FA496AED47B0AF13B2B7BDD64A508"/>
    <w:rsid w:val="00183826"/>
    <w:pPr>
      <w:spacing w:before="120" w:after="120" w:line="288" w:lineRule="auto"/>
      <w:ind w:left="720"/>
      <w:contextualSpacing/>
    </w:pPr>
    <w:rPr>
      <w:rFonts w:eastAsiaTheme="minorHAnsi"/>
      <w:lang w:val="de-DE" w:eastAsia="en-US"/>
    </w:rPr>
  </w:style>
  <w:style w:type="paragraph" w:customStyle="1" w:styleId="EB0145F426494C3F92ADE6A27E94CE513">
    <w:name w:val="EB0145F426494C3F92ADE6A27E94CE513"/>
    <w:rsid w:val="00183826"/>
    <w:pPr>
      <w:spacing w:before="120" w:after="120" w:line="288" w:lineRule="auto"/>
      <w:ind w:left="720"/>
      <w:contextualSpacing/>
    </w:pPr>
    <w:rPr>
      <w:rFonts w:eastAsiaTheme="minorHAnsi"/>
      <w:lang w:val="de-DE" w:eastAsia="en-US"/>
    </w:rPr>
  </w:style>
  <w:style w:type="paragraph" w:customStyle="1" w:styleId="68BF52B6D1E84B69AA841FC816E5E0D81">
    <w:name w:val="68BF52B6D1E84B69AA841FC816E5E0D8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
    <w:name w:val="94D78537254246519566AEE9D70F3653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8AEC932F86244A82BD53DD63C592BFC3">
    <w:name w:val="8AEC932F86244A82BD53DD63C592BFC3"/>
    <w:rsid w:val="00183826"/>
  </w:style>
  <w:style w:type="paragraph" w:customStyle="1" w:styleId="FF6E8F32D9B2463A979ED27B185E21AD">
    <w:name w:val="FF6E8F32D9B2463A979ED27B185E21AD"/>
    <w:rsid w:val="00183826"/>
    <w:pPr>
      <w:spacing w:before="120" w:after="120" w:line="288" w:lineRule="auto"/>
    </w:pPr>
    <w:rPr>
      <w:rFonts w:eastAsiaTheme="minorHAnsi"/>
      <w:lang w:val="de-DE" w:eastAsia="en-US"/>
    </w:rPr>
  </w:style>
  <w:style w:type="paragraph" w:customStyle="1" w:styleId="8AEC932F86244A82BD53DD63C592BFC31">
    <w:name w:val="8AEC932F86244A82BD53DD63C592BFC31"/>
    <w:rsid w:val="00183826"/>
    <w:pPr>
      <w:spacing w:before="120" w:after="120" w:line="288" w:lineRule="auto"/>
    </w:pPr>
    <w:rPr>
      <w:rFonts w:eastAsiaTheme="minorHAnsi"/>
      <w:lang w:val="de-DE" w:eastAsia="en-US"/>
    </w:rPr>
  </w:style>
  <w:style w:type="paragraph" w:customStyle="1" w:styleId="F1A9D142B44C439B8A5F4611C1F9D3F833">
    <w:name w:val="F1A9D142B44C439B8A5F4611C1F9D3F833"/>
    <w:rsid w:val="00183826"/>
    <w:pPr>
      <w:spacing w:before="120" w:after="120" w:line="288" w:lineRule="auto"/>
    </w:pPr>
    <w:rPr>
      <w:rFonts w:eastAsiaTheme="minorHAnsi"/>
      <w:lang w:val="de-DE" w:eastAsia="en-US"/>
    </w:rPr>
  </w:style>
  <w:style w:type="paragraph" w:customStyle="1" w:styleId="23495994907D407BBE40F340682F2AB033">
    <w:name w:val="23495994907D407BBE40F340682F2AB033"/>
    <w:rsid w:val="00183826"/>
    <w:pPr>
      <w:spacing w:before="120" w:after="120" w:line="288" w:lineRule="auto"/>
    </w:pPr>
    <w:rPr>
      <w:rFonts w:eastAsiaTheme="minorHAnsi"/>
      <w:lang w:val="de-DE" w:eastAsia="en-US"/>
    </w:rPr>
  </w:style>
  <w:style w:type="paragraph" w:customStyle="1" w:styleId="762DA126DB304F6B84B40D7D4B15965333">
    <w:name w:val="762DA126DB304F6B84B40D7D4B15965333"/>
    <w:rsid w:val="00183826"/>
    <w:pPr>
      <w:spacing w:before="120" w:after="120" w:line="288" w:lineRule="auto"/>
    </w:pPr>
    <w:rPr>
      <w:rFonts w:eastAsiaTheme="minorHAnsi"/>
      <w:lang w:val="de-DE" w:eastAsia="en-US"/>
    </w:rPr>
  </w:style>
  <w:style w:type="paragraph" w:customStyle="1" w:styleId="1B4508550BB049859A46D9657ACC3A7431">
    <w:name w:val="1B4508550BB049859A46D9657ACC3A7431"/>
    <w:rsid w:val="00183826"/>
    <w:pPr>
      <w:spacing w:before="120" w:after="120" w:line="288" w:lineRule="auto"/>
    </w:pPr>
    <w:rPr>
      <w:rFonts w:eastAsiaTheme="minorHAnsi"/>
      <w:lang w:val="de-DE" w:eastAsia="en-US"/>
    </w:rPr>
  </w:style>
  <w:style w:type="paragraph" w:customStyle="1" w:styleId="FBE25CCB6AFE4E17BBFFC110BFA3BF9F24">
    <w:name w:val="FBE25CCB6AFE4E17BBFFC110BFA3BF9F24"/>
    <w:rsid w:val="00183826"/>
    <w:pPr>
      <w:spacing w:before="120" w:after="120" w:line="288" w:lineRule="auto"/>
      <w:ind w:left="720"/>
      <w:contextualSpacing/>
    </w:pPr>
    <w:rPr>
      <w:rFonts w:eastAsiaTheme="minorHAnsi"/>
      <w:lang w:val="de-DE" w:eastAsia="en-US"/>
    </w:rPr>
  </w:style>
  <w:style w:type="paragraph" w:customStyle="1" w:styleId="0BF0B7F89E7B4F5CA3EDA2054A7C0A5A32">
    <w:name w:val="0BF0B7F89E7B4F5CA3EDA2054A7C0A5A32"/>
    <w:rsid w:val="00183826"/>
    <w:pPr>
      <w:spacing w:before="120" w:after="120" w:line="288" w:lineRule="auto"/>
    </w:pPr>
    <w:rPr>
      <w:rFonts w:eastAsiaTheme="minorHAnsi"/>
      <w:lang w:val="de-DE" w:eastAsia="en-US"/>
    </w:rPr>
  </w:style>
  <w:style w:type="paragraph" w:customStyle="1" w:styleId="0E35CDB02B43491488BCA143F168FC6032">
    <w:name w:val="0E35CDB02B43491488BCA143F168FC6032"/>
    <w:rsid w:val="00183826"/>
    <w:pPr>
      <w:spacing w:before="120" w:after="120" w:line="288" w:lineRule="auto"/>
    </w:pPr>
    <w:rPr>
      <w:rFonts w:eastAsiaTheme="minorHAnsi"/>
      <w:lang w:val="de-DE" w:eastAsia="en-US"/>
    </w:rPr>
  </w:style>
  <w:style w:type="paragraph" w:customStyle="1" w:styleId="DDD66183BD604FD283B1BA83380132D932">
    <w:name w:val="DDD66183BD604FD283B1BA83380132D932"/>
    <w:rsid w:val="00183826"/>
    <w:pPr>
      <w:spacing w:before="120" w:after="120" w:line="288" w:lineRule="auto"/>
    </w:pPr>
    <w:rPr>
      <w:rFonts w:eastAsiaTheme="minorHAnsi"/>
      <w:lang w:val="de-DE" w:eastAsia="en-US"/>
    </w:rPr>
  </w:style>
  <w:style w:type="paragraph" w:customStyle="1" w:styleId="710718C12CDA4D219B07DC3F411DA55B32">
    <w:name w:val="710718C12CDA4D219B07DC3F411DA55B32"/>
    <w:rsid w:val="00183826"/>
    <w:pPr>
      <w:spacing w:before="120" w:after="120" w:line="288" w:lineRule="auto"/>
    </w:pPr>
    <w:rPr>
      <w:rFonts w:eastAsiaTheme="minorHAnsi"/>
      <w:lang w:val="de-DE" w:eastAsia="en-US"/>
    </w:rPr>
  </w:style>
  <w:style w:type="paragraph" w:customStyle="1" w:styleId="CCE917A482F748689A6F6B980EFCA6BD32">
    <w:name w:val="CCE917A482F748689A6F6B980EFCA6BD32"/>
    <w:rsid w:val="00183826"/>
    <w:pPr>
      <w:spacing w:before="120" w:after="120" w:line="288" w:lineRule="auto"/>
    </w:pPr>
    <w:rPr>
      <w:rFonts w:eastAsiaTheme="minorHAnsi"/>
      <w:lang w:val="de-DE" w:eastAsia="en-US"/>
    </w:rPr>
  </w:style>
  <w:style w:type="paragraph" w:customStyle="1" w:styleId="9DF06687B83C4D5A8CC18146040495AB32">
    <w:name w:val="9DF06687B83C4D5A8CC18146040495AB32"/>
    <w:rsid w:val="00183826"/>
    <w:pPr>
      <w:spacing w:before="120" w:after="120" w:line="288" w:lineRule="auto"/>
    </w:pPr>
    <w:rPr>
      <w:rFonts w:eastAsiaTheme="minorHAnsi"/>
      <w:lang w:val="de-DE" w:eastAsia="en-US"/>
    </w:rPr>
  </w:style>
  <w:style w:type="paragraph" w:customStyle="1" w:styleId="B9BA3E7D6BC34E7EB012674706AAC42332">
    <w:name w:val="B9BA3E7D6BC34E7EB012674706AAC42332"/>
    <w:rsid w:val="00183826"/>
    <w:pPr>
      <w:spacing w:before="120" w:after="120" w:line="288" w:lineRule="auto"/>
    </w:pPr>
    <w:rPr>
      <w:rFonts w:eastAsiaTheme="minorHAnsi"/>
      <w:lang w:val="de-DE" w:eastAsia="en-US"/>
    </w:rPr>
  </w:style>
  <w:style w:type="paragraph" w:customStyle="1" w:styleId="3E6BB4F5E6314280BBC9EF3CD54133819">
    <w:name w:val="3E6BB4F5E6314280BBC9EF3CD54133819"/>
    <w:rsid w:val="00183826"/>
    <w:pPr>
      <w:spacing w:before="120" w:after="120" w:line="288" w:lineRule="auto"/>
    </w:pPr>
    <w:rPr>
      <w:rFonts w:eastAsiaTheme="minorHAnsi"/>
      <w:lang w:val="de-DE" w:eastAsia="en-US"/>
    </w:rPr>
  </w:style>
  <w:style w:type="paragraph" w:customStyle="1" w:styleId="8CC605EF6B084EADA63C06FFBA6FF4D418">
    <w:name w:val="8CC605EF6B084EADA63C06FFBA6FF4D418"/>
    <w:rsid w:val="00183826"/>
    <w:pPr>
      <w:spacing w:before="120" w:after="120" w:line="288" w:lineRule="auto"/>
    </w:pPr>
    <w:rPr>
      <w:rFonts w:eastAsiaTheme="minorHAnsi"/>
      <w:lang w:val="de-DE" w:eastAsia="en-US"/>
    </w:rPr>
  </w:style>
  <w:style w:type="paragraph" w:customStyle="1" w:styleId="1D19A4D8BDF14E9489C88BC36EF241D819">
    <w:name w:val="1D19A4D8BDF14E9489C88BC36EF241D819"/>
    <w:rsid w:val="00183826"/>
    <w:pPr>
      <w:spacing w:before="120" w:after="120" w:line="288" w:lineRule="auto"/>
    </w:pPr>
    <w:rPr>
      <w:rFonts w:eastAsiaTheme="minorHAnsi"/>
      <w:lang w:val="de-DE" w:eastAsia="en-US"/>
    </w:rPr>
  </w:style>
  <w:style w:type="paragraph" w:customStyle="1" w:styleId="6AF934296A1B4351887F8A2430469A709">
    <w:name w:val="6AF934296A1B4351887F8A2430469A709"/>
    <w:rsid w:val="00183826"/>
    <w:pPr>
      <w:spacing w:before="120" w:after="120" w:line="288" w:lineRule="auto"/>
    </w:pPr>
    <w:rPr>
      <w:rFonts w:eastAsiaTheme="minorHAnsi"/>
      <w:lang w:val="de-DE" w:eastAsia="en-US"/>
    </w:rPr>
  </w:style>
  <w:style w:type="paragraph" w:customStyle="1" w:styleId="B7C86B3A80EE414B982A282E28130A129">
    <w:name w:val="B7C86B3A80EE414B982A282E28130A129"/>
    <w:rsid w:val="00183826"/>
    <w:pPr>
      <w:spacing w:before="120" w:after="120" w:line="288" w:lineRule="auto"/>
      <w:ind w:left="720"/>
      <w:contextualSpacing/>
    </w:pPr>
    <w:rPr>
      <w:rFonts w:eastAsiaTheme="minorHAnsi"/>
      <w:lang w:val="de-DE" w:eastAsia="en-US"/>
    </w:rPr>
  </w:style>
  <w:style w:type="paragraph" w:customStyle="1" w:styleId="279C5C2B8D8A49F99F941A82F7035E279">
    <w:name w:val="279C5C2B8D8A49F99F941A82F7035E279"/>
    <w:rsid w:val="00183826"/>
    <w:pPr>
      <w:spacing w:before="120" w:after="120" w:line="288" w:lineRule="auto"/>
    </w:pPr>
    <w:rPr>
      <w:rFonts w:eastAsiaTheme="minorHAnsi"/>
      <w:lang w:val="de-DE" w:eastAsia="en-US"/>
    </w:rPr>
  </w:style>
  <w:style w:type="paragraph" w:customStyle="1" w:styleId="A61712AEF50F4511949C0C8E993DF3F09">
    <w:name w:val="A61712AEF50F4511949C0C8E993DF3F09"/>
    <w:rsid w:val="00183826"/>
    <w:pPr>
      <w:spacing w:before="120" w:after="120" w:line="288" w:lineRule="auto"/>
      <w:ind w:left="720"/>
      <w:contextualSpacing/>
    </w:pPr>
    <w:rPr>
      <w:rFonts w:eastAsiaTheme="minorHAnsi"/>
      <w:lang w:val="de-DE" w:eastAsia="en-US"/>
    </w:rPr>
  </w:style>
  <w:style w:type="paragraph" w:customStyle="1" w:styleId="1743B87E6D1E460894089F7EBBF889D19">
    <w:name w:val="1743B87E6D1E460894089F7EBBF889D19"/>
    <w:rsid w:val="00183826"/>
    <w:pPr>
      <w:spacing w:before="120" w:after="120" w:line="288" w:lineRule="auto"/>
    </w:pPr>
    <w:rPr>
      <w:rFonts w:eastAsiaTheme="minorHAnsi"/>
      <w:lang w:val="de-DE" w:eastAsia="en-US"/>
    </w:rPr>
  </w:style>
  <w:style w:type="paragraph" w:customStyle="1" w:styleId="BF13FA496AED47B0AF13B2B7BDD64A509">
    <w:name w:val="BF13FA496AED47B0AF13B2B7BDD64A509"/>
    <w:rsid w:val="00183826"/>
    <w:pPr>
      <w:spacing w:before="120" w:after="120" w:line="288" w:lineRule="auto"/>
      <w:ind w:left="720"/>
      <w:contextualSpacing/>
    </w:pPr>
    <w:rPr>
      <w:rFonts w:eastAsiaTheme="minorHAnsi"/>
      <w:lang w:val="de-DE" w:eastAsia="en-US"/>
    </w:rPr>
  </w:style>
  <w:style w:type="paragraph" w:customStyle="1" w:styleId="EB0145F426494C3F92ADE6A27E94CE514">
    <w:name w:val="EB0145F426494C3F92ADE6A27E94CE514"/>
    <w:rsid w:val="00183826"/>
    <w:pPr>
      <w:spacing w:before="120" w:after="120" w:line="288" w:lineRule="auto"/>
      <w:ind w:left="720"/>
      <w:contextualSpacing/>
    </w:pPr>
    <w:rPr>
      <w:rFonts w:eastAsiaTheme="minorHAnsi"/>
      <w:lang w:val="de-DE" w:eastAsia="en-US"/>
    </w:rPr>
  </w:style>
  <w:style w:type="paragraph" w:customStyle="1" w:styleId="68BF52B6D1E84B69AA841FC816E5E0D82">
    <w:name w:val="68BF52B6D1E84B69AA841FC816E5E0D8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
    <w:name w:val="94D78537254246519566AEE9D70F3653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C832BADC523E421B9A41FEA544B0B4E1">
    <w:name w:val="C832BADC523E421B9A41FEA544B0B4E1"/>
    <w:rsid w:val="00183826"/>
  </w:style>
  <w:style w:type="paragraph" w:customStyle="1" w:styleId="01D6308E49F04A9583FDD6B1076C2C55">
    <w:name w:val="01D6308E49F04A9583FDD6B1076C2C55"/>
    <w:rsid w:val="00183826"/>
  </w:style>
  <w:style w:type="paragraph" w:customStyle="1" w:styleId="94EF76F06C824CCA9550269F8FBBDD1B">
    <w:name w:val="94EF76F06C824CCA9550269F8FBBDD1B"/>
    <w:rsid w:val="00183826"/>
  </w:style>
  <w:style w:type="paragraph" w:customStyle="1" w:styleId="BB741A7063B64F2BA8599026B56065CE">
    <w:name w:val="BB741A7063B64F2BA8599026B56065CE"/>
    <w:rsid w:val="00183826"/>
  </w:style>
  <w:style w:type="paragraph" w:customStyle="1" w:styleId="FF6E8F32D9B2463A979ED27B185E21AD1">
    <w:name w:val="FF6E8F32D9B2463A979ED27B185E21AD1"/>
    <w:rsid w:val="00183826"/>
    <w:pPr>
      <w:spacing w:before="120" w:after="120" w:line="288" w:lineRule="auto"/>
    </w:pPr>
    <w:rPr>
      <w:rFonts w:eastAsiaTheme="minorHAnsi"/>
      <w:lang w:val="de-DE" w:eastAsia="en-US"/>
    </w:rPr>
  </w:style>
  <w:style w:type="paragraph" w:customStyle="1" w:styleId="8AEC932F86244A82BD53DD63C592BFC32">
    <w:name w:val="8AEC932F86244A82BD53DD63C592BFC32"/>
    <w:rsid w:val="00183826"/>
    <w:pPr>
      <w:spacing w:before="120" w:after="120" w:line="288" w:lineRule="auto"/>
    </w:pPr>
    <w:rPr>
      <w:rFonts w:eastAsiaTheme="minorHAnsi"/>
      <w:lang w:val="de-DE" w:eastAsia="en-US"/>
    </w:rPr>
  </w:style>
  <w:style w:type="paragraph" w:customStyle="1" w:styleId="F1A9D142B44C439B8A5F4611C1F9D3F834">
    <w:name w:val="F1A9D142B44C439B8A5F4611C1F9D3F834"/>
    <w:rsid w:val="00183826"/>
    <w:pPr>
      <w:spacing w:before="120" w:after="120" w:line="288" w:lineRule="auto"/>
    </w:pPr>
    <w:rPr>
      <w:rFonts w:eastAsiaTheme="minorHAnsi"/>
      <w:lang w:val="de-DE" w:eastAsia="en-US"/>
    </w:rPr>
  </w:style>
  <w:style w:type="paragraph" w:customStyle="1" w:styleId="23495994907D407BBE40F340682F2AB034">
    <w:name w:val="23495994907D407BBE40F340682F2AB034"/>
    <w:rsid w:val="00183826"/>
    <w:pPr>
      <w:spacing w:before="120" w:after="120" w:line="288" w:lineRule="auto"/>
    </w:pPr>
    <w:rPr>
      <w:rFonts w:eastAsiaTheme="minorHAnsi"/>
      <w:lang w:val="de-DE" w:eastAsia="en-US"/>
    </w:rPr>
  </w:style>
  <w:style w:type="paragraph" w:customStyle="1" w:styleId="762DA126DB304F6B84B40D7D4B15965334">
    <w:name w:val="762DA126DB304F6B84B40D7D4B15965334"/>
    <w:rsid w:val="00183826"/>
    <w:pPr>
      <w:spacing w:before="120" w:after="120" w:line="288" w:lineRule="auto"/>
    </w:pPr>
    <w:rPr>
      <w:rFonts w:eastAsiaTheme="minorHAnsi"/>
      <w:lang w:val="de-DE" w:eastAsia="en-US"/>
    </w:rPr>
  </w:style>
  <w:style w:type="paragraph" w:customStyle="1" w:styleId="1B4508550BB049859A46D9657ACC3A7432">
    <w:name w:val="1B4508550BB049859A46D9657ACC3A7432"/>
    <w:rsid w:val="00183826"/>
    <w:pPr>
      <w:spacing w:before="120" w:after="120" w:line="288" w:lineRule="auto"/>
    </w:pPr>
    <w:rPr>
      <w:rFonts w:eastAsiaTheme="minorHAnsi"/>
      <w:lang w:val="de-DE" w:eastAsia="en-US"/>
    </w:rPr>
  </w:style>
  <w:style w:type="paragraph" w:customStyle="1" w:styleId="FBE25CCB6AFE4E17BBFFC110BFA3BF9F25">
    <w:name w:val="FBE25CCB6AFE4E17BBFFC110BFA3BF9F25"/>
    <w:rsid w:val="00183826"/>
    <w:pPr>
      <w:spacing w:before="120" w:after="120" w:line="288" w:lineRule="auto"/>
      <w:ind w:left="720"/>
      <w:contextualSpacing/>
    </w:pPr>
    <w:rPr>
      <w:rFonts w:eastAsiaTheme="minorHAnsi"/>
      <w:lang w:val="de-DE" w:eastAsia="en-US"/>
    </w:rPr>
  </w:style>
  <w:style w:type="paragraph" w:customStyle="1" w:styleId="0BF0B7F89E7B4F5CA3EDA2054A7C0A5A33">
    <w:name w:val="0BF0B7F89E7B4F5CA3EDA2054A7C0A5A33"/>
    <w:rsid w:val="00183826"/>
    <w:pPr>
      <w:spacing w:before="120" w:after="120" w:line="288" w:lineRule="auto"/>
    </w:pPr>
    <w:rPr>
      <w:rFonts w:eastAsiaTheme="minorHAnsi"/>
      <w:lang w:val="de-DE" w:eastAsia="en-US"/>
    </w:rPr>
  </w:style>
  <w:style w:type="paragraph" w:customStyle="1" w:styleId="0E35CDB02B43491488BCA143F168FC6033">
    <w:name w:val="0E35CDB02B43491488BCA143F168FC6033"/>
    <w:rsid w:val="00183826"/>
    <w:pPr>
      <w:spacing w:before="120" w:after="120" w:line="288" w:lineRule="auto"/>
    </w:pPr>
    <w:rPr>
      <w:rFonts w:eastAsiaTheme="minorHAnsi"/>
      <w:lang w:val="de-DE" w:eastAsia="en-US"/>
    </w:rPr>
  </w:style>
  <w:style w:type="paragraph" w:customStyle="1" w:styleId="DDD66183BD604FD283B1BA83380132D933">
    <w:name w:val="DDD66183BD604FD283B1BA83380132D933"/>
    <w:rsid w:val="00183826"/>
    <w:pPr>
      <w:spacing w:before="120" w:after="120" w:line="288" w:lineRule="auto"/>
    </w:pPr>
    <w:rPr>
      <w:rFonts w:eastAsiaTheme="minorHAnsi"/>
      <w:lang w:val="de-DE" w:eastAsia="en-US"/>
    </w:rPr>
  </w:style>
  <w:style w:type="paragraph" w:customStyle="1" w:styleId="710718C12CDA4D219B07DC3F411DA55B33">
    <w:name w:val="710718C12CDA4D219B07DC3F411DA55B33"/>
    <w:rsid w:val="00183826"/>
    <w:pPr>
      <w:spacing w:before="120" w:after="120" w:line="288" w:lineRule="auto"/>
    </w:pPr>
    <w:rPr>
      <w:rFonts w:eastAsiaTheme="minorHAnsi"/>
      <w:lang w:val="de-DE" w:eastAsia="en-US"/>
    </w:rPr>
  </w:style>
  <w:style w:type="paragraph" w:customStyle="1" w:styleId="CCE917A482F748689A6F6B980EFCA6BD33">
    <w:name w:val="CCE917A482F748689A6F6B980EFCA6BD33"/>
    <w:rsid w:val="00183826"/>
    <w:pPr>
      <w:spacing w:before="120" w:after="120" w:line="288" w:lineRule="auto"/>
    </w:pPr>
    <w:rPr>
      <w:rFonts w:eastAsiaTheme="minorHAnsi"/>
      <w:lang w:val="de-DE" w:eastAsia="en-US"/>
    </w:rPr>
  </w:style>
  <w:style w:type="paragraph" w:customStyle="1" w:styleId="9DF06687B83C4D5A8CC18146040495AB33">
    <w:name w:val="9DF06687B83C4D5A8CC18146040495AB33"/>
    <w:rsid w:val="00183826"/>
    <w:pPr>
      <w:spacing w:before="120" w:after="120" w:line="288" w:lineRule="auto"/>
    </w:pPr>
    <w:rPr>
      <w:rFonts w:eastAsiaTheme="minorHAnsi"/>
      <w:lang w:val="de-DE" w:eastAsia="en-US"/>
    </w:rPr>
  </w:style>
  <w:style w:type="paragraph" w:customStyle="1" w:styleId="B9BA3E7D6BC34E7EB012674706AAC42333">
    <w:name w:val="B9BA3E7D6BC34E7EB012674706AAC42333"/>
    <w:rsid w:val="00183826"/>
    <w:pPr>
      <w:spacing w:before="120" w:after="120" w:line="288" w:lineRule="auto"/>
    </w:pPr>
    <w:rPr>
      <w:rFonts w:eastAsiaTheme="minorHAnsi"/>
      <w:lang w:val="de-DE" w:eastAsia="en-US"/>
    </w:rPr>
  </w:style>
  <w:style w:type="paragraph" w:customStyle="1" w:styleId="3E6BB4F5E6314280BBC9EF3CD541338110">
    <w:name w:val="3E6BB4F5E6314280BBC9EF3CD541338110"/>
    <w:rsid w:val="00183826"/>
    <w:pPr>
      <w:spacing w:before="120" w:after="120" w:line="288" w:lineRule="auto"/>
    </w:pPr>
    <w:rPr>
      <w:rFonts w:eastAsiaTheme="minorHAnsi"/>
      <w:lang w:val="de-DE" w:eastAsia="en-US"/>
    </w:rPr>
  </w:style>
  <w:style w:type="paragraph" w:customStyle="1" w:styleId="8CC605EF6B084EADA63C06FFBA6FF4D419">
    <w:name w:val="8CC605EF6B084EADA63C06FFBA6FF4D419"/>
    <w:rsid w:val="00183826"/>
    <w:pPr>
      <w:spacing w:before="120" w:after="120" w:line="288" w:lineRule="auto"/>
    </w:pPr>
    <w:rPr>
      <w:rFonts w:eastAsiaTheme="minorHAnsi"/>
      <w:lang w:val="de-DE" w:eastAsia="en-US"/>
    </w:rPr>
  </w:style>
  <w:style w:type="paragraph" w:customStyle="1" w:styleId="1D19A4D8BDF14E9489C88BC36EF241D820">
    <w:name w:val="1D19A4D8BDF14E9489C88BC36EF241D820"/>
    <w:rsid w:val="00183826"/>
    <w:pPr>
      <w:spacing w:before="120" w:after="120" w:line="288" w:lineRule="auto"/>
    </w:pPr>
    <w:rPr>
      <w:rFonts w:eastAsiaTheme="minorHAnsi"/>
      <w:lang w:val="de-DE" w:eastAsia="en-US"/>
    </w:rPr>
  </w:style>
  <w:style w:type="paragraph" w:customStyle="1" w:styleId="6AF934296A1B4351887F8A2430469A7010">
    <w:name w:val="6AF934296A1B4351887F8A2430469A7010"/>
    <w:rsid w:val="00183826"/>
    <w:pPr>
      <w:spacing w:before="120" w:after="120" w:line="288" w:lineRule="auto"/>
    </w:pPr>
    <w:rPr>
      <w:rFonts w:eastAsiaTheme="minorHAnsi"/>
      <w:lang w:val="de-DE" w:eastAsia="en-US"/>
    </w:rPr>
  </w:style>
  <w:style w:type="paragraph" w:customStyle="1" w:styleId="B7C86B3A80EE414B982A282E28130A1210">
    <w:name w:val="B7C86B3A80EE414B982A282E28130A1210"/>
    <w:rsid w:val="00183826"/>
    <w:pPr>
      <w:spacing w:before="120" w:after="120" w:line="288" w:lineRule="auto"/>
      <w:ind w:left="720"/>
      <w:contextualSpacing/>
    </w:pPr>
    <w:rPr>
      <w:rFonts w:eastAsiaTheme="minorHAnsi"/>
      <w:lang w:val="de-DE" w:eastAsia="en-US"/>
    </w:rPr>
  </w:style>
  <w:style w:type="paragraph" w:customStyle="1" w:styleId="279C5C2B8D8A49F99F941A82F7035E2710">
    <w:name w:val="279C5C2B8D8A49F99F941A82F7035E2710"/>
    <w:rsid w:val="00183826"/>
    <w:pPr>
      <w:spacing w:before="120" w:after="120" w:line="288" w:lineRule="auto"/>
    </w:pPr>
    <w:rPr>
      <w:rFonts w:eastAsiaTheme="minorHAnsi"/>
      <w:lang w:val="de-DE" w:eastAsia="en-US"/>
    </w:rPr>
  </w:style>
  <w:style w:type="paragraph" w:customStyle="1" w:styleId="A61712AEF50F4511949C0C8E993DF3F010">
    <w:name w:val="A61712AEF50F4511949C0C8E993DF3F010"/>
    <w:rsid w:val="00183826"/>
    <w:pPr>
      <w:spacing w:before="120" w:after="120" w:line="288" w:lineRule="auto"/>
      <w:ind w:left="720"/>
      <w:contextualSpacing/>
    </w:pPr>
    <w:rPr>
      <w:rFonts w:eastAsiaTheme="minorHAnsi"/>
      <w:lang w:val="de-DE" w:eastAsia="en-US"/>
    </w:rPr>
  </w:style>
  <w:style w:type="paragraph" w:customStyle="1" w:styleId="1743B87E6D1E460894089F7EBBF889D110">
    <w:name w:val="1743B87E6D1E460894089F7EBBF889D110"/>
    <w:rsid w:val="00183826"/>
    <w:pPr>
      <w:spacing w:before="120" w:after="120" w:line="288" w:lineRule="auto"/>
    </w:pPr>
    <w:rPr>
      <w:rFonts w:eastAsiaTheme="minorHAnsi"/>
      <w:lang w:val="de-DE" w:eastAsia="en-US"/>
    </w:rPr>
  </w:style>
  <w:style w:type="paragraph" w:customStyle="1" w:styleId="BF13FA496AED47B0AF13B2B7BDD64A5010">
    <w:name w:val="BF13FA496AED47B0AF13B2B7BDD64A5010"/>
    <w:rsid w:val="00183826"/>
    <w:pPr>
      <w:spacing w:before="120" w:after="120" w:line="288" w:lineRule="auto"/>
      <w:ind w:left="720"/>
      <w:contextualSpacing/>
    </w:pPr>
    <w:rPr>
      <w:rFonts w:eastAsiaTheme="minorHAnsi"/>
      <w:lang w:val="de-DE" w:eastAsia="en-US"/>
    </w:rPr>
  </w:style>
  <w:style w:type="paragraph" w:customStyle="1" w:styleId="EB0145F426494C3F92ADE6A27E94CE515">
    <w:name w:val="EB0145F426494C3F92ADE6A27E94CE515"/>
    <w:rsid w:val="00183826"/>
    <w:pPr>
      <w:spacing w:before="120" w:after="120" w:line="288" w:lineRule="auto"/>
      <w:ind w:left="720"/>
      <w:contextualSpacing/>
    </w:pPr>
    <w:rPr>
      <w:rFonts w:eastAsiaTheme="minorHAnsi"/>
      <w:lang w:val="de-DE" w:eastAsia="en-US"/>
    </w:rPr>
  </w:style>
  <w:style w:type="paragraph" w:customStyle="1" w:styleId="68BF52B6D1E84B69AA841FC816E5E0D83">
    <w:name w:val="68BF52B6D1E84B69AA841FC816E5E0D8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3">
    <w:name w:val="94D78537254246519566AEE9D70F3653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1C775065B59F4F1DA8F0ABB83CF47321">
    <w:name w:val="1C775065B59F4F1DA8F0ABB83CF47321"/>
    <w:rsid w:val="00183826"/>
  </w:style>
  <w:style w:type="paragraph" w:customStyle="1" w:styleId="3F4EFC54DAA04CFFAB26D273BCA728D0">
    <w:name w:val="3F4EFC54DAA04CFFAB26D273BCA728D0"/>
    <w:rsid w:val="00183826"/>
  </w:style>
  <w:style w:type="paragraph" w:customStyle="1" w:styleId="FF6E8F32D9B2463A979ED27B185E21AD2">
    <w:name w:val="FF6E8F32D9B2463A979ED27B185E21AD2"/>
    <w:rsid w:val="00183826"/>
    <w:pPr>
      <w:spacing w:before="120" w:after="120" w:line="288" w:lineRule="auto"/>
    </w:pPr>
    <w:rPr>
      <w:rFonts w:eastAsiaTheme="minorHAnsi"/>
      <w:lang w:val="de-DE" w:eastAsia="en-US"/>
    </w:rPr>
  </w:style>
  <w:style w:type="paragraph" w:customStyle="1" w:styleId="3F4EFC54DAA04CFFAB26D273BCA728D01">
    <w:name w:val="3F4EFC54DAA04CFFAB26D273BCA728D01"/>
    <w:rsid w:val="00183826"/>
    <w:pPr>
      <w:spacing w:before="120" w:after="120" w:line="288" w:lineRule="auto"/>
    </w:pPr>
    <w:rPr>
      <w:rFonts w:eastAsiaTheme="minorHAnsi"/>
      <w:lang w:val="de-DE" w:eastAsia="en-US"/>
    </w:rPr>
  </w:style>
  <w:style w:type="paragraph" w:customStyle="1" w:styleId="8AEC932F86244A82BD53DD63C592BFC33">
    <w:name w:val="8AEC932F86244A82BD53DD63C592BFC33"/>
    <w:rsid w:val="00183826"/>
    <w:pPr>
      <w:spacing w:before="120" w:after="120" w:line="288" w:lineRule="auto"/>
    </w:pPr>
    <w:rPr>
      <w:rFonts w:eastAsiaTheme="minorHAnsi"/>
      <w:lang w:val="de-DE" w:eastAsia="en-US"/>
    </w:rPr>
  </w:style>
  <w:style w:type="paragraph" w:customStyle="1" w:styleId="1C775065B59F4F1DA8F0ABB83CF473211">
    <w:name w:val="1C775065B59F4F1DA8F0ABB83CF473211"/>
    <w:rsid w:val="00183826"/>
    <w:pPr>
      <w:spacing w:before="120" w:after="120" w:line="288" w:lineRule="auto"/>
    </w:pPr>
    <w:rPr>
      <w:rFonts w:eastAsiaTheme="minorHAnsi"/>
      <w:lang w:val="de-DE" w:eastAsia="en-US"/>
    </w:rPr>
  </w:style>
  <w:style w:type="paragraph" w:customStyle="1" w:styleId="F1A9D142B44C439B8A5F4611C1F9D3F835">
    <w:name w:val="F1A9D142B44C439B8A5F4611C1F9D3F835"/>
    <w:rsid w:val="00183826"/>
    <w:pPr>
      <w:spacing w:before="120" w:after="120" w:line="288" w:lineRule="auto"/>
    </w:pPr>
    <w:rPr>
      <w:rFonts w:eastAsiaTheme="minorHAnsi"/>
      <w:lang w:val="de-DE" w:eastAsia="en-US"/>
    </w:rPr>
  </w:style>
  <w:style w:type="paragraph" w:customStyle="1" w:styleId="23495994907D407BBE40F340682F2AB035">
    <w:name w:val="23495994907D407BBE40F340682F2AB035"/>
    <w:rsid w:val="00183826"/>
    <w:pPr>
      <w:spacing w:before="120" w:after="120" w:line="288" w:lineRule="auto"/>
    </w:pPr>
    <w:rPr>
      <w:rFonts w:eastAsiaTheme="minorHAnsi"/>
      <w:lang w:val="de-DE" w:eastAsia="en-US"/>
    </w:rPr>
  </w:style>
  <w:style w:type="paragraph" w:customStyle="1" w:styleId="762DA126DB304F6B84B40D7D4B15965335">
    <w:name w:val="762DA126DB304F6B84B40D7D4B15965335"/>
    <w:rsid w:val="00183826"/>
    <w:pPr>
      <w:spacing w:before="120" w:after="120" w:line="288" w:lineRule="auto"/>
    </w:pPr>
    <w:rPr>
      <w:rFonts w:eastAsiaTheme="minorHAnsi"/>
      <w:lang w:val="de-DE" w:eastAsia="en-US"/>
    </w:rPr>
  </w:style>
  <w:style w:type="paragraph" w:customStyle="1" w:styleId="1B4508550BB049859A46D9657ACC3A7433">
    <w:name w:val="1B4508550BB049859A46D9657ACC3A7433"/>
    <w:rsid w:val="00183826"/>
    <w:pPr>
      <w:spacing w:before="120" w:after="120" w:line="288" w:lineRule="auto"/>
    </w:pPr>
    <w:rPr>
      <w:rFonts w:eastAsiaTheme="minorHAnsi"/>
      <w:lang w:val="de-DE" w:eastAsia="en-US"/>
    </w:rPr>
  </w:style>
  <w:style w:type="paragraph" w:customStyle="1" w:styleId="FBE25CCB6AFE4E17BBFFC110BFA3BF9F26">
    <w:name w:val="FBE25CCB6AFE4E17BBFFC110BFA3BF9F26"/>
    <w:rsid w:val="00183826"/>
    <w:pPr>
      <w:spacing w:before="120" w:after="120" w:line="288" w:lineRule="auto"/>
      <w:ind w:left="720"/>
      <w:contextualSpacing/>
    </w:pPr>
    <w:rPr>
      <w:rFonts w:eastAsiaTheme="minorHAnsi"/>
      <w:lang w:val="de-DE" w:eastAsia="en-US"/>
    </w:rPr>
  </w:style>
  <w:style w:type="paragraph" w:customStyle="1" w:styleId="0BF0B7F89E7B4F5CA3EDA2054A7C0A5A34">
    <w:name w:val="0BF0B7F89E7B4F5CA3EDA2054A7C0A5A34"/>
    <w:rsid w:val="00183826"/>
    <w:pPr>
      <w:spacing w:before="120" w:after="120" w:line="288" w:lineRule="auto"/>
    </w:pPr>
    <w:rPr>
      <w:rFonts w:eastAsiaTheme="minorHAnsi"/>
      <w:lang w:val="de-DE" w:eastAsia="en-US"/>
    </w:rPr>
  </w:style>
  <w:style w:type="paragraph" w:customStyle="1" w:styleId="0E35CDB02B43491488BCA143F168FC6034">
    <w:name w:val="0E35CDB02B43491488BCA143F168FC6034"/>
    <w:rsid w:val="00183826"/>
    <w:pPr>
      <w:spacing w:before="120" w:after="120" w:line="288" w:lineRule="auto"/>
    </w:pPr>
    <w:rPr>
      <w:rFonts w:eastAsiaTheme="minorHAnsi"/>
      <w:lang w:val="de-DE" w:eastAsia="en-US"/>
    </w:rPr>
  </w:style>
  <w:style w:type="paragraph" w:customStyle="1" w:styleId="DDD66183BD604FD283B1BA83380132D934">
    <w:name w:val="DDD66183BD604FD283B1BA83380132D934"/>
    <w:rsid w:val="00183826"/>
    <w:pPr>
      <w:spacing w:before="120" w:after="120" w:line="288" w:lineRule="auto"/>
    </w:pPr>
    <w:rPr>
      <w:rFonts w:eastAsiaTheme="minorHAnsi"/>
      <w:lang w:val="de-DE" w:eastAsia="en-US"/>
    </w:rPr>
  </w:style>
  <w:style w:type="paragraph" w:customStyle="1" w:styleId="710718C12CDA4D219B07DC3F411DA55B34">
    <w:name w:val="710718C12CDA4D219B07DC3F411DA55B34"/>
    <w:rsid w:val="00183826"/>
    <w:pPr>
      <w:spacing w:before="120" w:after="120" w:line="288" w:lineRule="auto"/>
    </w:pPr>
    <w:rPr>
      <w:rFonts w:eastAsiaTheme="minorHAnsi"/>
      <w:lang w:val="de-DE" w:eastAsia="en-US"/>
    </w:rPr>
  </w:style>
  <w:style w:type="paragraph" w:customStyle="1" w:styleId="CCE917A482F748689A6F6B980EFCA6BD34">
    <w:name w:val="CCE917A482F748689A6F6B980EFCA6BD34"/>
    <w:rsid w:val="00183826"/>
    <w:pPr>
      <w:spacing w:before="120" w:after="120" w:line="288" w:lineRule="auto"/>
    </w:pPr>
    <w:rPr>
      <w:rFonts w:eastAsiaTheme="minorHAnsi"/>
      <w:lang w:val="de-DE" w:eastAsia="en-US"/>
    </w:rPr>
  </w:style>
  <w:style w:type="paragraph" w:customStyle="1" w:styleId="9DF06687B83C4D5A8CC18146040495AB34">
    <w:name w:val="9DF06687B83C4D5A8CC18146040495AB34"/>
    <w:rsid w:val="00183826"/>
    <w:pPr>
      <w:spacing w:before="120" w:after="120" w:line="288" w:lineRule="auto"/>
    </w:pPr>
    <w:rPr>
      <w:rFonts w:eastAsiaTheme="minorHAnsi"/>
      <w:lang w:val="de-DE" w:eastAsia="en-US"/>
    </w:rPr>
  </w:style>
  <w:style w:type="paragraph" w:customStyle="1" w:styleId="B9BA3E7D6BC34E7EB012674706AAC42334">
    <w:name w:val="B9BA3E7D6BC34E7EB012674706AAC42334"/>
    <w:rsid w:val="00183826"/>
    <w:pPr>
      <w:spacing w:before="120" w:after="120" w:line="288" w:lineRule="auto"/>
    </w:pPr>
    <w:rPr>
      <w:rFonts w:eastAsiaTheme="minorHAnsi"/>
      <w:lang w:val="de-DE" w:eastAsia="en-US"/>
    </w:rPr>
  </w:style>
  <w:style w:type="paragraph" w:customStyle="1" w:styleId="3E6BB4F5E6314280BBC9EF3CD541338111">
    <w:name w:val="3E6BB4F5E6314280BBC9EF3CD541338111"/>
    <w:rsid w:val="00183826"/>
    <w:pPr>
      <w:spacing w:before="120" w:after="120" w:line="288" w:lineRule="auto"/>
    </w:pPr>
    <w:rPr>
      <w:rFonts w:eastAsiaTheme="minorHAnsi"/>
      <w:lang w:val="de-DE" w:eastAsia="en-US"/>
    </w:rPr>
  </w:style>
  <w:style w:type="paragraph" w:customStyle="1" w:styleId="8CC605EF6B084EADA63C06FFBA6FF4D420">
    <w:name w:val="8CC605EF6B084EADA63C06FFBA6FF4D420"/>
    <w:rsid w:val="00183826"/>
    <w:pPr>
      <w:spacing w:before="120" w:after="120" w:line="288" w:lineRule="auto"/>
    </w:pPr>
    <w:rPr>
      <w:rFonts w:eastAsiaTheme="minorHAnsi"/>
      <w:lang w:val="de-DE" w:eastAsia="en-US"/>
    </w:rPr>
  </w:style>
  <w:style w:type="paragraph" w:customStyle="1" w:styleId="1D19A4D8BDF14E9489C88BC36EF241D821">
    <w:name w:val="1D19A4D8BDF14E9489C88BC36EF241D821"/>
    <w:rsid w:val="00183826"/>
    <w:pPr>
      <w:spacing w:before="120" w:after="120" w:line="288" w:lineRule="auto"/>
    </w:pPr>
    <w:rPr>
      <w:rFonts w:eastAsiaTheme="minorHAnsi"/>
      <w:lang w:val="de-DE" w:eastAsia="en-US"/>
    </w:rPr>
  </w:style>
  <w:style w:type="paragraph" w:customStyle="1" w:styleId="6AF934296A1B4351887F8A2430469A7011">
    <w:name w:val="6AF934296A1B4351887F8A2430469A7011"/>
    <w:rsid w:val="00183826"/>
    <w:pPr>
      <w:spacing w:before="120" w:after="120" w:line="288" w:lineRule="auto"/>
    </w:pPr>
    <w:rPr>
      <w:rFonts w:eastAsiaTheme="minorHAnsi"/>
      <w:lang w:val="de-DE" w:eastAsia="en-US"/>
    </w:rPr>
  </w:style>
  <w:style w:type="paragraph" w:customStyle="1" w:styleId="B7C86B3A80EE414B982A282E28130A1211">
    <w:name w:val="B7C86B3A80EE414B982A282E28130A1211"/>
    <w:rsid w:val="00183826"/>
    <w:pPr>
      <w:spacing w:before="120" w:after="120" w:line="288" w:lineRule="auto"/>
      <w:ind w:left="720"/>
      <w:contextualSpacing/>
    </w:pPr>
    <w:rPr>
      <w:rFonts w:eastAsiaTheme="minorHAnsi"/>
      <w:lang w:val="de-DE" w:eastAsia="en-US"/>
    </w:rPr>
  </w:style>
  <w:style w:type="paragraph" w:customStyle="1" w:styleId="279C5C2B8D8A49F99F941A82F7035E2711">
    <w:name w:val="279C5C2B8D8A49F99F941A82F7035E2711"/>
    <w:rsid w:val="00183826"/>
    <w:pPr>
      <w:spacing w:before="120" w:after="120" w:line="288" w:lineRule="auto"/>
    </w:pPr>
    <w:rPr>
      <w:rFonts w:eastAsiaTheme="minorHAnsi"/>
      <w:lang w:val="de-DE" w:eastAsia="en-US"/>
    </w:rPr>
  </w:style>
  <w:style w:type="paragraph" w:customStyle="1" w:styleId="A61712AEF50F4511949C0C8E993DF3F011">
    <w:name w:val="A61712AEF50F4511949C0C8E993DF3F011"/>
    <w:rsid w:val="00183826"/>
    <w:pPr>
      <w:spacing w:before="120" w:after="120" w:line="288" w:lineRule="auto"/>
      <w:ind w:left="720"/>
      <w:contextualSpacing/>
    </w:pPr>
    <w:rPr>
      <w:rFonts w:eastAsiaTheme="minorHAnsi"/>
      <w:lang w:val="de-DE" w:eastAsia="en-US"/>
    </w:rPr>
  </w:style>
  <w:style w:type="paragraph" w:customStyle="1" w:styleId="1743B87E6D1E460894089F7EBBF889D111">
    <w:name w:val="1743B87E6D1E460894089F7EBBF889D111"/>
    <w:rsid w:val="00183826"/>
    <w:pPr>
      <w:spacing w:before="120" w:after="120" w:line="288" w:lineRule="auto"/>
    </w:pPr>
    <w:rPr>
      <w:rFonts w:eastAsiaTheme="minorHAnsi"/>
      <w:lang w:val="de-DE" w:eastAsia="en-US"/>
    </w:rPr>
  </w:style>
  <w:style w:type="paragraph" w:customStyle="1" w:styleId="BF13FA496AED47B0AF13B2B7BDD64A5011">
    <w:name w:val="BF13FA496AED47B0AF13B2B7BDD64A5011"/>
    <w:rsid w:val="00183826"/>
    <w:pPr>
      <w:spacing w:before="120" w:after="120" w:line="288" w:lineRule="auto"/>
      <w:ind w:left="720"/>
      <w:contextualSpacing/>
    </w:pPr>
    <w:rPr>
      <w:rFonts w:eastAsiaTheme="minorHAnsi"/>
      <w:lang w:val="de-DE" w:eastAsia="en-US"/>
    </w:rPr>
  </w:style>
  <w:style w:type="paragraph" w:customStyle="1" w:styleId="EB0145F426494C3F92ADE6A27E94CE516">
    <w:name w:val="EB0145F426494C3F92ADE6A27E94CE516"/>
    <w:rsid w:val="00183826"/>
    <w:pPr>
      <w:spacing w:before="120" w:after="120" w:line="288" w:lineRule="auto"/>
      <w:ind w:left="720"/>
      <w:contextualSpacing/>
    </w:pPr>
    <w:rPr>
      <w:rFonts w:eastAsiaTheme="minorHAnsi"/>
      <w:lang w:val="de-DE" w:eastAsia="en-US"/>
    </w:rPr>
  </w:style>
  <w:style w:type="paragraph" w:customStyle="1" w:styleId="68BF52B6D1E84B69AA841FC816E5E0D84">
    <w:name w:val="68BF52B6D1E84B69AA841FC816E5E0D8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4">
    <w:name w:val="94D78537254246519566AEE9D70F3653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8AEC932F86244A82BD53DD63C592BFC34">
    <w:name w:val="8AEC932F86244A82BD53DD63C592BFC34"/>
    <w:rsid w:val="00183826"/>
    <w:pPr>
      <w:spacing w:before="120" w:after="120" w:line="288" w:lineRule="auto"/>
    </w:pPr>
    <w:rPr>
      <w:rFonts w:eastAsiaTheme="minorHAnsi"/>
      <w:lang w:val="de-DE" w:eastAsia="en-US"/>
    </w:rPr>
  </w:style>
  <w:style w:type="paragraph" w:customStyle="1" w:styleId="1C775065B59F4F1DA8F0ABB83CF473212">
    <w:name w:val="1C775065B59F4F1DA8F0ABB83CF473212"/>
    <w:rsid w:val="00183826"/>
    <w:pPr>
      <w:spacing w:before="120" w:after="120" w:line="288" w:lineRule="auto"/>
    </w:pPr>
    <w:rPr>
      <w:rFonts w:eastAsiaTheme="minorHAnsi"/>
      <w:lang w:val="de-DE" w:eastAsia="en-US"/>
    </w:rPr>
  </w:style>
  <w:style w:type="paragraph" w:customStyle="1" w:styleId="7B62650BC39A46ECBEE2C59733D32C92">
    <w:name w:val="7B62650BC39A46ECBEE2C59733D32C92"/>
    <w:rsid w:val="00183826"/>
    <w:pPr>
      <w:spacing w:before="120" w:after="120" w:line="288" w:lineRule="auto"/>
    </w:pPr>
    <w:rPr>
      <w:rFonts w:eastAsiaTheme="minorHAnsi"/>
      <w:lang w:val="de-DE" w:eastAsia="en-US"/>
    </w:rPr>
  </w:style>
  <w:style w:type="paragraph" w:customStyle="1" w:styleId="F1A9D142B44C439B8A5F4611C1F9D3F836">
    <w:name w:val="F1A9D142B44C439B8A5F4611C1F9D3F836"/>
    <w:rsid w:val="00183826"/>
    <w:pPr>
      <w:spacing w:before="120" w:after="120" w:line="288" w:lineRule="auto"/>
    </w:pPr>
    <w:rPr>
      <w:rFonts w:eastAsiaTheme="minorHAnsi"/>
      <w:lang w:val="de-DE" w:eastAsia="en-US"/>
    </w:rPr>
  </w:style>
  <w:style w:type="paragraph" w:customStyle="1" w:styleId="23495994907D407BBE40F340682F2AB036">
    <w:name w:val="23495994907D407BBE40F340682F2AB036"/>
    <w:rsid w:val="00183826"/>
    <w:pPr>
      <w:spacing w:before="120" w:after="120" w:line="288" w:lineRule="auto"/>
    </w:pPr>
    <w:rPr>
      <w:rFonts w:eastAsiaTheme="minorHAnsi"/>
      <w:lang w:val="de-DE" w:eastAsia="en-US"/>
    </w:rPr>
  </w:style>
  <w:style w:type="paragraph" w:customStyle="1" w:styleId="762DA126DB304F6B84B40D7D4B15965336">
    <w:name w:val="762DA126DB304F6B84B40D7D4B15965336"/>
    <w:rsid w:val="00183826"/>
    <w:pPr>
      <w:spacing w:before="120" w:after="120" w:line="288" w:lineRule="auto"/>
    </w:pPr>
    <w:rPr>
      <w:rFonts w:eastAsiaTheme="minorHAnsi"/>
      <w:lang w:val="de-DE" w:eastAsia="en-US"/>
    </w:rPr>
  </w:style>
  <w:style w:type="paragraph" w:customStyle="1" w:styleId="1B4508550BB049859A46D9657ACC3A7434">
    <w:name w:val="1B4508550BB049859A46D9657ACC3A7434"/>
    <w:rsid w:val="00183826"/>
    <w:pPr>
      <w:spacing w:before="120" w:after="120" w:line="288" w:lineRule="auto"/>
    </w:pPr>
    <w:rPr>
      <w:rFonts w:eastAsiaTheme="minorHAnsi"/>
      <w:lang w:val="de-DE" w:eastAsia="en-US"/>
    </w:rPr>
  </w:style>
  <w:style w:type="paragraph" w:customStyle="1" w:styleId="FBE25CCB6AFE4E17BBFFC110BFA3BF9F27">
    <w:name w:val="FBE25CCB6AFE4E17BBFFC110BFA3BF9F27"/>
    <w:rsid w:val="00183826"/>
    <w:pPr>
      <w:spacing w:before="120" w:after="120" w:line="288" w:lineRule="auto"/>
      <w:ind w:left="720"/>
      <w:contextualSpacing/>
    </w:pPr>
    <w:rPr>
      <w:rFonts w:eastAsiaTheme="minorHAnsi"/>
      <w:lang w:val="de-DE" w:eastAsia="en-US"/>
    </w:rPr>
  </w:style>
  <w:style w:type="paragraph" w:customStyle="1" w:styleId="0BF0B7F89E7B4F5CA3EDA2054A7C0A5A35">
    <w:name w:val="0BF0B7F89E7B4F5CA3EDA2054A7C0A5A35"/>
    <w:rsid w:val="00183826"/>
    <w:pPr>
      <w:spacing w:before="120" w:after="120" w:line="288" w:lineRule="auto"/>
    </w:pPr>
    <w:rPr>
      <w:rFonts w:eastAsiaTheme="minorHAnsi"/>
      <w:lang w:val="de-DE" w:eastAsia="en-US"/>
    </w:rPr>
  </w:style>
  <w:style w:type="paragraph" w:customStyle="1" w:styleId="0E35CDB02B43491488BCA143F168FC6035">
    <w:name w:val="0E35CDB02B43491488BCA143F168FC6035"/>
    <w:rsid w:val="00183826"/>
    <w:pPr>
      <w:spacing w:before="120" w:after="120" w:line="288" w:lineRule="auto"/>
    </w:pPr>
    <w:rPr>
      <w:rFonts w:eastAsiaTheme="minorHAnsi"/>
      <w:lang w:val="de-DE" w:eastAsia="en-US"/>
    </w:rPr>
  </w:style>
  <w:style w:type="paragraph" w:customStyle="1" w:styleId="DDD66183BD604FD283B1BA83380132D935">
    <w:name w:val="DDD66183BD604FD283B1BA83380132D935"/>
    <w:rsid w:val="00183826"/>
    <w:pPr>
      <w:spacing w:before="120" w:after="120" w:line="288" w:lineRule="auto"/>
    </w:pPr>
    <w:rPr>
      <w:rFonts w:eastAsiaTheme="minorHAnsi"/>
      <w:lang w:val="de-DE" w:eastAsia="en-US"/>
    </w:rPr>
  </w:style>
  <w:style w:type="paragraph" w:customStyle="1" w:styleId="710718C12CDA4D219B07DC3F411DA55B35">
    <w:name w:val="710718C12CDA4D219B07DC3F411DA55B35"/>
    <w:rsid w:val="00183826"/>
    <w:pPr>
      <w:spacing w:before="120" w:after="120" w:line="288" w:lineRule="auto"/>
    </w:pPr>
    <w:rPr>
      <w:rFonts w:eastAsiaTheme="minorHAnsi"/>
      <w:lang w:val="de-DE" w:eastAsia="en-US"/>
    </w:rPr>
  </w:style>
  <w:style w:type="paragraph" w:customStyle="1" w:styleId="CCE917A482F748689A6F6B980EFCA6BD35">
    <w:name w:val="CCE917A482F748689A6F6B980EFCA6BD35"/>
    <w:rsid w:val="00183826"/>
    <w:pPr>
      <w:spacing w:before="120" w:after="120" w:line="288" w:lineRule="auto"/>
    </w:pPr>
    <w:rPr>
      <w:rFonts w:eastAsiaTheme="minorHAnsi"/>
      <w:lang w:val="de-DE" w:eastAsia="en-US"/>
    </w:rPr>
  </w:style>
  <w:style w:type="paragraph" w:customStyle="1" w:styleId="9DF06687B83C4D5A8CC18146040495AB35">
    <w:name w:val="9DF06687B83C4D5A8CC18146040495AB35"/>
    <w:rsid w:val="00183826"/>
    <w:pPr>
      <w:spacing w:before="120" w:after="120" w:line="288" w:lineRule="auto"/>
    </w:pPr>
    <w:rPr>
      <w:rFonts w:eastAsiaTheme="minorHAnsi"/>
      <w:lang w:val="de-DE" w:eastAsia="en-US"/>
    </w:rPr>
  </w:style>
  <w:style w:type="paragraph" w:customStyle="1" w:styleId="B9BA3E7D6BC34E7EB012674706AAC42335">
    <w:name w:val="B9BA3E7D6BC34E7EB012674706AAC42335"/>
    <w:rsid w:val="00183826"/>
    <w:pPr>
      <w:spacing w:before="120" w:after="120" w:line="288" w:lineRule="auto"/>
    </w:pPr>
    <w:rPr>
      <w:rFonts w:eastAsiaTheme="minorHAnsi"/>
      <w:lang w:val="de-DE" w:eastAsia="en-US"/>
    </w:rPr>
  </w:style>
  <w:style w:type="paragraph" w:customStyle="1" w:styleId="3E6BB4F5E6314280BBC9EF3CD541338112">
    <w:name w:val="3E6BB4F5E6314280BBC9EF3CD541338112"/>
    <w:rsid w:val="00183826"/>
    <w:pPr>
      <w:spacing w:before="120" w:after="120" w:line="288" w:lineRule="auto"/>
    </w:pPr>
    <w:rPr>
      <w:rFonts w:eastAsiaTheme="minorHAnsi"/>
      <w:lang w:val="de-DE" w:eastAsia="en-US"/>
    </w:rPr>
  </w:style>
  <w:style w:type="paragraph" w:customStyle="1" w:styleId="8CC605EF6B084EADA63C06FFBA6FF4D421">
    <w:name w:val="8CC605EF6B084EADA63C06FFBA6FF4D421"/>
    <w:rsid w:val="00183826"/>
    <w:pPr>
      <w:spacing w:before="120" w:after="120" w:line="288" w:lineRule="auto"/>
    </w:pPr>
    <w:rPr>
      <w:rFonts w:eastAsiaTheme="minorHAnsi"/>
      <w:lang w:val="de-DE" w:eastAsia="en-US"/>
    </w:rPr>
  </w:style>
  <w:style w:type="paragraph" w:customStyle="1" w:styleId="1D19A4D8BDF14E9489C88BC36EF241D822">
    <w:name w:val="1D19A4D8BDF14E9489C88BC36EF241D822"/>
    <w:rsid w:val="00183826"/>
    <w:pPr>
      <w:spacing w:before="120" w:after="120" w:line="288" w:lineRule="auto"/>
    </w:pPr>
    <w:rPr>
      <w:rFonts w:eastAsiaTheme="minorHAnsi"/>
      <w:lang w:val="de-DE" w:eastAsia="en-US"/>
    </w:rPr>
  </w:style>
  <w:style w:type="paragraph" w:customStyle="1" w:styleId="6AF934296A1B4351887F8A2430469A7012">
    <w:name w:val="6AF934296A1B4351887F8A2430469A7012"/>
    <w:rsid w:val="00183826"/>
    <w:pPr>
      <w:spacing w:before="120" w:after="120" w:line="288" w:lineRule="auto"/>
    </w:pPr>
    <w:rPr>
      <w:rFonts w:eastAsiaTheme="minorHAnsi"/>
      <w:lang w:val="de-DE" w:eastAsia="en-US"/>
    </w:rPr>
  </w:style>
  <w:style w:type="paragraph" w:customStyle="1" w:styleId="B7C86B3A80EE414B982A282E28130A1212">
    <w:name w:val="B7C86B3A80EE414B982A282E28130A1212"/>
    <w:rsid w:val="00183826"/>
    <w:pPr>
      <w:spacing w:before="120" w:after="120" w:line="288" w:lineRule="auto"/>
      <w:ind w:left="720"/>
      <w:contextualSpacing/>
    </w:pPr>
    <w:rPr>
      <w:rFonts w:eastAsiaTheme="minorHAnsi"/>
      <w:lang w:val="de-DE" w:eastAsia="en-US"/>
    </w:rPr>
  </w:style>
  <w:style w:type="paragraph" w:customStyle="1" w:styleId="279C5C2B8D8A49F99F941A82F7035E2712">
    <w:name w:val="279C5C2B8D8A49F99F941A82F7035E2712"/>
    <w:rsid w:val="00183826"/>
    <w:pPr>
      <w:spacing w:before="120" w:after="120" w:line="288" w:lineRule="auto"/>
    </w:pPr>
    <w:rPr>
      <w:rFonts w:eastAsiaTheme="minorHAnsi"/>
      <w:lang w:val="de-DE" w:eastAsia="en-US"/>
    </w:rPr>
  </w:style>
  <w:style w:type="paragraph" w:customStyle="1" w:styleId="A61712AEF50F4511949C0C8E993DF3F012">
    <w:name w:val="A61712AEF50F4511949C0C8E993DF3F012"/>
    <w:rsid w:val="00183826"/>
    <w:pPr>
      <w:spacing w:before="120" w:after="120" w:line="288" w:lineRule="auto"/>
      <w:ind w:left="720"/>
      <w:contextualSpacing/>
    </w:pPr>
    <w:rPr>
      <w:rFonts w:eastAsiaTheme="minorHAnsi"/>
      <w:lang w:val="de-DE" w:eastAsia="en-US"/>
    </w:rPr>
  </w:style>
  <w:style w:type="paragraph" w:customStyle="1" w:styleId="1743B87E6D1E460894089F7EBBF889D112">
    <w:name w:val="1743B87E6D1E460894089F7EBBF889D112"/>
    <w:rsid w:val="00183826"/>
    <w:pPr>
      <w:spacing w:before="120" w:after="120" w:line="288" w:lineRule="auto"/>
    </w:pPr>
    <w:rPr>
      <w:rFonts w:eastAsiaTheme="minorHAnsi"/>
      <w:lang w:val="de-DE" w:eastAsia="en-US"/>
    </w:rPr>
  </w:style>
  <w:style w:type="paragraph" w:customStyle="1" w:styleId="BF13FA496AED47B0AF13B2B7BDD64A5012">
    <w:name w:val="BF13FA496AED47B0AF13B2B7BDD64A5012"/>
    <w:rsid w:val="00183826"/>
    <w:pPr>
      <w:spacing w:before="120" w:after="120" w:line="288" w:lineRule="auto"/>
      <w:ind w:left="720"/>
      <w:contextualSpacing/>
    </w:pPr>
    <w:rPr>
      <w:rFonts w:eastAsiaTheme="minorHAnsi"/>
      <w:lang w:val="de-DE" w:eastAsia="en-US"/>
    </w:rPr>
  </w:style>
  <w:style w:type="paragraph" w:customStyle="1" w:styleId="EB0145F426494C3F92ADE6A27E94CE517">
    <w:name w:val="EB0145F426494C3F92ADE6A27E94CE517"/>
    <w:rsid w:val="00183826"/>
    <w:pPr>
      <w:spacing w:before="120" w:after="120" w:line="288" w:lineRule="auto"/>
      <w:ind w:left="720"/>
      <w:contextualSpacing/>
    </w:pPr>
    <w:rPr>
      <w:rFonts w:eastAsiaTheme="minorHAnsi"/>
      <w:lang w:val="de-DE" w:eastAsia="en-US"/>
    </w:rPr>
  </w:style>
  <w:style w:type="paragraph" w:customStyle="1" w:styleId="68BF52B6D1E84B69AA841FC816E5E0D85">
    <w:name w:val="68BF52B6D1E84B69AA841FC816E5E0D8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5">
    <w:name w:val="94D78537254246519566AEE9D70F3653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46172A791611468CABBEEEB2C1C8E826">
    <w:name w:val="46172A791611468CABBEEEB2C1C8E826"/>
    <w:rsid w:val="00183826"/>
  </w:style>
  <w:style w:type="paragraph" w:customStyle="1" w:styleId="E2C1B276A7C14839B515176458BB458A">
    <w:name w:val="E2C1B276A7C14839B515176458BB458A"/>
    <w:rsid w:val="00183826"/>
  </w:style>
  <w:style w:type="paragraph" w:customStyle="1" w:styleId="03F1F65DDE5849A4BA8970AB8C93A1DE">
    <w:name w:val="03F1F65DDE5849A4BA8970AB8C93A1DE"/>
    <w:rsid w:val="00183826"/>
  </w:style>
  <w:style w:type="paragraph" w:customStyle="1" w:styleId="8AEC932F86244A82BD53DD63C592BFC35">
    <w:name w:val="8AEC932F86244A82BD53DD63C592BFC35"/>
    <w:rsid w:val="00183826"/>
    <w:pPr>
      <w:spacing w:before="120" w:after="120" w:line="288" w:lineRule="auto"/>
    </w:pPr>
    <w:rPr>
      <w:rFonts w:eastAsiaTheme="minorHAnsi"/>
      <w:lang w:val="de-DE" w:eastAsia="en-US"/>
    </w:rPr>
  </w:style>
  <w:style w:type="paragraph" w:customStyle="1" w:styleId="1C775065B59F4F1DA8F0ABB83CF473213">
    <w:name w:val="1C775065B59F4F1DA8F0ABB83CF473213"/>
    <w:rsid w:val="00183826"/>
    <w:pPr>
      <w:spacing w:before="120" w:after="120" w:line="288" w:lineRule="auto"/>
    </w:pPr>
    <w:rPr>
      <w:rFonts w:eastAsiaTheme="minorHAnsi"/>
      <w:lang w:val="de-DE" w:eastAsia="en-US"/>
    </w:rPr>
  </w:style>
  <w:style w:type="paragraph" w:customStyle="1" w:styleId="7B62650BC39A46ECBEE2C59733D32C921">
    <w:name w:val="7B62650BC39A46ECBEE2C59733D32C921"/>
    <w:rsid w:val="00183826"/>
    <w:pPr>
      <w:spacing w:before="120" w:after="120" w:line="288" w:lineRule="auto"/>
    </w:pPr>
    <w:rPr>
      <w:rFonts w:eastAsiaTheme="minorHAnsi"/>
      <w:lang w:val="de-DE" w:eastAsia="en-US"/>
    </w:rPr>
  </w:style>
  <w:style w:type="paragraph" w:customStyle="1" w:styleId="F1A9D142B44C439B8A5F4611C1F9D3F837">
    <w:name w:val="F1A9D142B44C439B8A5F4611C1F9D3F837"/>
    <w:rsid w:val="00183826"/>
    <w:pPr>
      <w:spacing w:before="120" w:after="120" w:line="288" w:lineRule="auto"/>
    </w:pPr>
    <w:rPr>
      <w:rFonts w:eastAsiaTheme="minorHAnsi"/>
      <w:lang w:val="de-DE" w:eastAsia="en-US"/>
    </w:rPr>
  </w:style>
  <w:style w:type="paragraph" w:customStyle="1" w:styleId="23495994907D407BBE40F340682F2AB037">
    <w:name w:val="23495994907D407BBE40F340682F2AB037"/>
    <w:rsid w:val="00183826"/>
    <w:pPr>
      <w:spacing w:before="120" w:after="120" w:line="288" w:lineRule="auto"/>
    </w:pPr>
    <w:rPr>
      <w:rFonts w:eastAsiaTheme="minorHAnsi"/>
      <w:lang w:val="de-DE" w:eastAsia="en-US"/>
    </w:rPr>
  </w:style>
  <w:style w:type="paragraph" w:customStyle="1" w:styleId="762DA126DB304F6B84B40D7D4B15965337">
    <w:name w:val="762DA126DB304F6B84B40D7D4B15965337"/>
    <w:rsid w:val="00183826"/>
    <w:pPr>
      <w:spacing w:before="120" w:after="120" w:line="288" w:lineRule="auto"/>
    </w:pPr>
    <w:rPr>
      <w:rFonts w:eastAsiaTheme="minorHAnsi"/>
      <w:lang w:val="de-DE" w:eastAsia="en-US"/>
    </w:rPr>
  </w:style>
  <w:style w:type="paragraph" w:customStyle="1" w:styleId="1B4508550BB049859A46D9657ACC3A7435">
    <w:name w:val="1B4508550BB049859A46D9657ACC3A7435"/>
    <w:rsid w:val="00183826"/>
    <w:pPr>
      <w:spacing w:before="120" w:after="120" w:line="288" w:lineRule="auto"/>
    </w:pPr>
    <w:rPr>
      <w:rFonts w:eastAsiaTheme="minorHAnsi"/>
      <w:lang w:val="de-DE" w:eastAsia="en-US"/>
    </w:rPr>
  </w:style>
  <w:style w:type="paragraph" w:customStyle="1" w:styleId="FBE25CCB6AFE4E17BBFFC110BFA3BF9F28">
    <w:name w:val="FBE25CCB6AFE4E17BBFFC110BFA3BF9F28"/>
    <w:rsid w:val="00183826"/>
    <w:pPr>
      <w:spacing w:before="120" w:after="120" w:line="288" w:lineRule="auto"/>
      <w:ind w:left="720"/>
      <w:contextualSpacing/>
    </w:pPr>
    <w:rPr>
      <w:rFonts w:eastAsiaTheme="minorHAnsi"/>
      <w:lang w:val="de-DE" w:eastAsia="en-US"/>
    </w:rPr>
  </w:style>
  <w:style w:type="paragraph" w:customStyle="1" w:styleId="0BF0B7F89E7B4F5CA3EDA2054A7C0A5A36">
    <w:name w:val="0BF0B7F89E7B4F5CA3EDA2054A7C0A5A36"/>
    <w:rsid w:val="00183826"/>
    <w:pPr>
      <w:spacing w:before="120" w:after="120" w:line="288" w:lineRule="auto"/>
    </w:pPr>
    <w:rPr>
      <w:rFonts w:eastAsiaTheme="minorHAnsi"/>
      <w:lang w:val="de-DE" w:eastAsia="en-US"/>
    </w:rPr>
  </w:style>
  <w:style w:type="paragraph" w:customStyle="1" w:styleId="0E35CDB02B43491488BCA143F168FC6036">
    <w:name w:val="0E35CDB02B43491488BCA143F168FC6036"/>
    <w:rsid w:val="00183826"/>
    <w:pPr>
      <w:spacing w:before="120" w:after="120" w:line="288" w:lineRule="auto"/>
    </w:pPr>
    <w:rPr>
      <w:rFonts w:eastAsiaTheme="minorHAnsi"/>
      <w:lang w:val="de-DE" w:eastAsia="en-US"/>
    </w:rPr>
  </w:style>
  <w:style w:type="paragraph" w:customStyle="1" w:styleId="DDD66183BD604FD283B1BA83380132D936">
    <w:name w:val="DDD66183BD604FD283B1BA83380132D936"/>
    <w:rsid w:val="00183826"/>
    <w:pPr>
      <w:spacing w:before="120" w:after="120" w:line="288" w:lineRule="auto"/>
    </w:pPr>
    <w:rPr>
      <w:rFonts w:eastAsiaTheme="minorHAnsi"/>
      <w:lang w:val="de-DE" w:eastAsia="en-US"/>
    </w:rPr>
  </w:style>
  <w:style w:type="paragraph" w:customStyle="1" w:styleId="710718C12CDA4D219B07DC3F411DA55B36">
    <w:name w:val="710718C12CDA4D219B07DC3F411DA55B36"/>
    <w:rsid w:val="00183826"/>
    <w:pPr>
      <w:spacing w:before="120" w:after="120" w:line="288" w:lineRule="auto"/>
    </w:pPr>
    <w:rPr>
      <w:rFonts w:eastAsiaTheme="minorHAnsi"/>
      <w:lang w:val="de-DE" w:eastAsia="en-US"/>
    </w:rPr>
  </w:style>
  <w:style w:type="paragraph" w:customStyle="1" w:styleId="CCE917A482F748689A6F6B980EFCA6BD36">
    <w:name w:val="CCE917A482F748689A6F6B980EFCA6BD36"/>
    <w:rsid w:val="00183826"/>
    <w:pPr>
      <w:spacing w:before="120" w:after="120" w:line="288" w:lineRule="auto"/>
    </w:pPr>
    <w:rPr>
      <w:rFonts w:eastAsiaTheme="minorHAnsi"/>
      <w:lang w:val="de-DE" w:eastAsia="en-US"/>
    </w:rPr>
  </w:style>
  <w:style w:type="paragraph" w:customStyle="1" w:styleId="9DF06687B83C4D5A8CC18146040495AB36">
    <w:name w:val="9DF06687B83C4D5A8CC18146040495AB36"/>
    <w:rsid w:val="00183826"/>
    <w:pPr>
      <w:spacing w:before="120" w:after="120" w:line="288" w:lineRule="auto"/>
    </w:pPr>
    <w:rPr>
      <w:rFonts w:eastAsiaTheme="minorHAnsi"/>
      <w:lang w:val="de-DE" w:eastAsia="en-US"/>
    </w:rPr>
  </w:style>
  <w:style w:type="paragraph" w:customStyle="1" w:styleId="B9BA3E7D6BC34E7EB012674706AAC42336">
    <w:name w:val="B9BA3E7D6BC34E7EB012674706AAC42336"/>
    <w:rsid w:val="00183826"/>
    <w:pPr>
      <w:spacing w:before="120" w:after="120" w:line="288" w:lineRule="auto"/>
    </w:pPr>
    <w:rPr>
      <w:rFonts w:eastAsiaTheme="minorHAnsi"/>
      <w:lang w:val="de-DE" w:eastAsia="en-US"/>
    </w:rPr>
  </w:style>
  <w:style w:type="paragraph" w:customStyle="1" w:styleId="3E6BB4F5E6314280BBC9EF3CD541338113">
    <w:name w:val="3E6BB4F5E6314280BBC9EF3CD541338113"/>
    <w:rsid w:val="00183826"/>
    <w:pPr>
      <w:spacing w:before="120" w:after="120" w:line="288" w:lineRule="auto"/>
    </w:pPr>
    <w:rPr>
      <w:rFonts w:eastAsiaTheme="minorHAnsi"/>
      <w:lang w:val="de-DE" w:eastAsia="en-US"/>
    </w:rPr>
  </w:style>
  <w:style w:type="paragraph" w:customStyle="1" w:styleId="8CC605EF6B084EADA63C06FFBA6FF4D422">
    <w:name w:val="8CC605EF6B084EADA63C06FFBA6FF4D422"/>
    <w:rsid w:val="00183826"/>
    <w:pPr>
      <w:spacing w:before="120" w:after="120" w:line="288" w:lineRule="auto"/>
    </w:pPr>
    <w:rPr>
      <w:rFonts w:eastAsiaTheme="minorHAnsi"/>
      <w:lang w:val="de-DE" w:eastAsia="en-US"/>
    </w:rPr>
  </w:style>
  <w:style w:type="paragraph" w:customStyle="1" w:styleId="1D19A4D8BDF14E9489C88BC36EF241D823">
    <w:name w:val="1D19A4D8BDF14E9489C88BC36EF241D823"/>
    <w:rsid w:val="00183826"/>
    <w:pPr>
      <w:spacing w:before="120" w:after="120" w:line="288" w:lineRule="auto"/>
    </w:pPr>
    <w:rPr>
      <w:rFonts w:eastAsiaTheme="minorHAnsi"/>
      <w:lang w:val="de-DE" w:eastAsia="en-US"/>
    </w:rPr>
  </w:style>
  <w:style w:type="paragraph" w:customStyle="1" w:styleId="6AF934296A1B4351887F8A2430469A7013">
    <w:name w:val="6AF934296A1B4351887F8A2430469A7013"/>
    <w:rsid w:val="00183826"/>
    <w:pPr>
      <w:spacing w:before="120" w:after="120" w:line="288" w:lineRule="auto"/>
    </w:pPr>
    <w:rPr>
      <w:rFonts w:eastAsiaTheme="minorHAnsi"/>
      <w:lang w:val="de-DE" w:eastAsia="en-US"/>
    </w:rPr>
  </w:style>
  <w:style w:type="paragraph" w:customStyle="1" w:styleId="B7C86B3A80EE414B982A282E28130A1213">
    <w:name w:val="B7C86B3A80EE414B982A282E28130A1213"/>
    <w:rsid w:val="00183826"/>
    <w:pPr>
      <w:spacing w:before="120" w:after="120" w:line="288" w:lineRule="auto"/>
      <w:ind w:left="720"/>
      <w:contextualSpacing/>
    </w:pPr>
    <w:rPr>
      <w:rFonts w:eastAsiaTheme="minorHAnsi"/>
      <w:lang w:val="de-DE" w:eastAsia="en-US"/>
    </w:rPr>
  </w:style>
  <w:style w:type="paragraph" w:customStyle="1" w:styleId="279C5C2B8D8A49F99F941A82F7035E2713">
    <w:name w:val="279C5C2B8D8A49F99F941A82F7035E2713"/>
    <w:rsid w:val="00183826"/>
    <w:pPr>
      <w:spacing w:before="120" w:after="120" w:line="288" w:lineRule="auto"/>
    </w:pPr>
    <w:rPr>
      <w:rFonts w:eastAsiaTheme="minorHAnsi"/>
      <w:lang w:val="de-DE" w:eastAsia="en-US"/>
    </w:rPr>
  </w:style>
  <w:style w:type="paragraph" w:customStyle="1" w:styleId="A61712AEF50F4511949C0C8E993DF3F013">
    <w:name w:val="A61712AEF50F4511949C0C8E993DF3F013"/>
    <w:rsid w:val="00183826"/>
    <w:pPr>
      <w:spacing w:before="120" w:after="120" w:line="288" w:lineRule="auto"/>
      <w:ind w:left="720"/>
      <w:contextualSpacing/>
    </w:pPr>
    <w:rPr>
      <w:rFonts w:eastAsiaTheme="minorHAnsi"/>
      <w:lang w:val="de-DE" w:eastAsia="en-US"/>
    </w:rPr>
  </w:style>
  <w:style w:type="paragraph" w:customStyle="1" w:styleId="1743B87E6D1E460894089F7EBBF889D113">
    <w:name w:val="1743B87E6D1E460894089F7EBBF889D113"/>
    <w:rsid w:val="00183826"/>
    <w:pPr>
      <w:spacing w:before="120" w:after="120" w:line="288" w:lineRule="auto"/>
    </w:pPr>
    <w:rPr>
      <w:rFonts w:eastAsiaTheme="minorHAnsi"/>
      <w:lang w:val="de-DE" w:eastAsia="en-US"/>
    </w:rPr>
  </w:style>
  <w:style w:type="paragraph" w:customStyle="1" w:styleId="BF13FA496AED47B0AF13B2B7BDD64A5013">
    <w:name w:val="BF13FA496AED47B0AF13B2B7BDD64A5013"/>
    <w:rsid w:val="00183826"/>
    <w:pPr>
      <w:spacing w:before="120" w:after="120" w:line="288" w:lineRule="auto"/>
      <w:ind w:left="720"/>
      <w:contextualSpacing/>
    </w:pPr>
    <w:rPr>
      <w:rFonts w:eastAsiaTheme="minorHAnsi"/>
      <w:lang w:val="de-DE" w:eastAsia="en-US"/>
    </w:rPr>
  </w:style>
  <w:style w:type="paragraph" w:customStyle="1" w:styleId="EB0145F426494C3F92ADE6A27E94CE518">
    <w:name w:val="EB0145F426494C3F92ADE6A27E94CE518"/>
    <w:rsid w:val="00183826"/>
    <w:pPr>
      <w:spacing w:before="120" w:after="120" w:line="288" w:lineRule="auto"/>
      <w:ind w:left="720"/>
      <w:contextualSpacing/>
    </w:pPr>
    <w:rPr>
      <w:rFonts w:eastAsiaTheme="minorHAnsi"/>
      <w:lang w:val="de-DE" w:eastAsia="en-US"/>
    </w:rPr>
  </w:style>
  <w:style w:type="paragraph" w:customStyle="1" w:styleId="68BF52B6D1E84B69AA841FC816E5E0D86">
    <w:name w:val="68BF52B6D1E84B69AA841FC816E5E0D86"/>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6">
    <w:name w:val="94D78537254246519566AEE9D70F36536"/>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38">
    <w:name w:val="F1A9D142B44C439B8A5F4611C1F9D3F838"/>
    <w:rsid w:val="00183826"/>
    <w:pPr>
      <w:spacing w:before="120" w:after="120" w:line="288" w:lineRule="auto"/>
    </w:pPr>
    <w:rPr>
      <w:rFonts w:eastAsiaTheme="minorHAnsi"/>
      <w:lang w:val="de-DE" w:eastAsia="en-US"/>
    </w:rPr>
  </w:style>
  <w:style w:type="paragraph" w:customStyle="1" w:styleId="23495994907D407BBE40F340682F2AB038">
    <w:name w:val="23495994907D407BBE40F340682F2AB038"/>
    <w:rsid w:val="00183826"/>
    <w:pPr>
      <w:spacing w:before="120" w:after="120" w:line="288" w:lineRule="auto"/>
    </w:pPr>
    <w:rPr>
      <w:rFonts w:eastAsiaTheme="minorHAnsi"/>
      <w:lang w:val="de-DE" w:eastAsia="en-US"/>
    </w:rPr>
  </w:style>
  <w:style w:type="paragraph" w:customStyle="1" w:styleId="762DA126DB304F6B84B40D7D4B15965338">
    <w:name w:val="762DA126DB304F6B84B40D7D4B15965338"/>
    <w:rsid w:val="00183826"/>
    <w:pPr>
      <w:spacing w:before="120" w:after="120" w:line="288" w:lineRule="auto"/>
    </w:pPr>
    <w:rPr>
      <w:rFonts w:eastAsiaTheme="minorHAnsi"/>
      <w:lang w:val="de-DE" w:eastAsia="en-US"/>
    </w:rPr>
  </w:style>
  <w:style w:type="paragraph" w:customStyle="1" w:styleId="1B4508550BB049859A46D9657ACC3A7436">
    <w:name w:val="1B4508550BB049859A46D9657ACC3A7436"/>
    <w:rsid w:val="00183826"/>
    <w:pPr>
      <w:spacing w:before="120" w:after="120" w:line="288" w:lineRule="auto"/>
    </w:pPr>
    <w:rPr>
      <w:rFonts w:eastAsiaTheme="minorHAnsi"/>
      <w:lang w:val="de-DE" w:eastAsia="en-US"/>
    </w:rPr>
  </w:style>
  <w:style w:type="paragraph" w:customStyle="1" w:styleId="FBE25CCB6AFE4E17BBFFC110BFA3BF9F29">
    <w:name w:val="FBE25CCB6AFE4E17BBFFC110BFA3BF9F29"/>
    <w:rsid w:val="00183826"/>
    <w:pPr>
      <w:spacing w:before="120" w:after="120" w:line="288" w:lineRule="auto"/>
      <w:ind w:left="720"/>
      <w:contextualSpacing/>
    </w:pPr>
    <w:rPr>
      <w:rFonts w:eastAsiaTheme="minorHAnsi"/>
      <w:lang w:val="de-DE" w:eastAsia="en-US"/>
    </w:rPr>
  </w:style>
  <w:style w:type="paragraph" w:customStyle="1" w:styleId="0BF0B7F89E7B4F5CA3EDA2054A7C0A5A37">
    <w:name w:val="0BF0B7F89E7B4F5CA3EDA2054A7C0A5A37"/>
    <w:rsid w:val="00183826"/>
    <w:pPr>
      <w:spacing w:before="120" w:after="120" w:line="288" w:lineRule="auto"/>
    </w:pPr>
    <w:rPr>
      <w:rFonts w:eastAsiaTheme="minorHAnsi"/>
      <w:lang w:val="de-DE" w:eastAsia="en-US"/>
    </w:rPr>
  </w:style>
  <w:style w:type="paragraph" w:customStyle="1" w:styleId="0E35CDB02B43491488BCA143F168FC6037">
    <w:name w:val="0E35CDB02B43491488BCA143F168FC6037"/>
    <w:rsid w:val="00183826"/>
    <w:pPr>
      <w:spacing w:before="120" w:after="120" w:line="288" w:lineRule="auto"/>
    </w:pPr>
    <w:rPr>
      <w:rFonts w:eastAsiaTheme="minorHAnsi"/>
      <w:lang w:val="de-DE" w:eastAsia="en-US"/>
    </w:rPr>
  </w:style>
  <w:style w:type="paragraph" w:customStyle="1" w:styleId="DDD66183BD604FD283B1BA83380132D937">
    <w:name w:val="DDD66183BD604FD283B1BA83380132D937"/>
    <w:rsid w:val="00183826"/>
    <w:pPr>
      <w:spacing w:before="120" w:after="120" w:line="288" w:lineRule="auto"/>
    </w:pPr>
    <w:rPr>
      <w:rFonts w:eastAsiaTheme="minorHAnsi"/>
      <w:lang w:val="de-DE" w:eastAsia="en-US"/>
    </w:rPr>
  </w:style>
  <w:style w:type="paragraph" w:customStyle="1" w:styleId="710718C12CDA4D219B07DC3F411DA55B37">
    <w:name w:val="710718C12CDA4D219B07DC3F411DA55B37"/>
    <w:rsid w:val="00183826"/>
    <w:pPr>
      <w:spacing w:before="120" w:after="120" w:line="288" w:lineRule="auto"/>
    </w:pPr>
    <w:rPr>
      <w:rFonts w:eastAsiaTheme="minorHAnsi"/>
      <w:lang w:val="de-DE" w:eastAsia="en-US"/>
    </w:rPr>
  </w:style>
  <w:style w:type="paragraph" w:customStyle="1" w:styleId="CCE917A482F748689A6F6B980EFCA6BD37">
    <w:name w:val="CCE917A482F748689A6F6B980EFCA6BD37"/>
    <w:rsid w:val="00183826"/>
    <w:pPr>
      <w:spacing w:before="120" w:after="120" w:line="288" w:lineRule="auto"/>
    </w:pPr>
    <w:rPr>
      <w:rFonts w:eastAsiaTheme="minorHAnsi"/>
      <w:lang w:val="de-DE" w:eastAsia="en-US"/>
    </w:rPr>
  </w:style>
  <w:style w:type="paragraph" w:customStyle="1" w:styleId="9DF06687B83C4D5A8CC18146040495AB37">
    <w:name w:val="9DF06687B83C4D5A8CC18146040495AB37"/>
    <w:rsid w:val="00183826"/>
    <w:pPr>
      <w:spacing w:before="120" w:after="120" w:line="288" w:lineRule="auto"/>
    </w:pPr>
    <w:rPr>
      <w:rFonts w:eastAsiaTheme="minorHAnsi"/>
      <w:lang w:val="de-DE" w:eastAsia="en-US"/>
    </w:rPr>
  </w:style>
  <w:style w:type="paragraph" w:customStyle="1" w:styleId="B9BA3E7D6BC34E7EB012674706AAC42337">
    <w:name w:val="B9BA3E7D6BC34E7EB012674706AAC42337"/>
    <w:rsid w:val="00183826"/>
    <w:pPr>
      <w:spacing w:before="120" w:after="120" w:line="288" w:lineRule="auto"/>
    </w:pPr>
    <w:rPr>
      <w:rFonts w:eastAsiaTheme="minorHAnsi"/>
      <w:lang w:val="de-DE" w:eastAsia="en-US"/>
    </w:rPr>
  </w:style>
  <w:style w:type="paragraph" w:customStyle="1" w:styleId="3E6BB4F5E6314280BBC9EF3CD541338114">
    <w:name w:val="3E6BB4F5E6314280BBC9EF3CD541338114"/>
    <w:rsid w:val="00183826"/>
    <w:pPr>
      <w:spacing w:before="120" w:after="120" w:line="288" w:lineRule="auto"/>
    </w:pPr>
    <w:rPr>
      <w:rFonts w:eastAsiaTheme="minorHAnsi"/>
      <w:lang w:val="de-DE" w:eastAsia="en-US"/>
    </w:rPr>
  </w:style>
  <w:style w:type="paragraph" w:customStyle="1" w:styleId="8CC605EF6B084EADA63C06FFBA6FF4D423">
    <w:name w:val="8CC605EF6B084EADA63C06FFBA6FF4D423"/>
    <w:rsid w:val="00183826"/>
    <w:pPr>
      <w:spacing w:before="120" w:after="120" w:line="288" w:lineRule="auto"/>
    </w:pPr>
    <w:rPr>
      <w:rFonts w:eastAsiaTheme="minorHAnsi"/>
      <w:lang w:val="de-DE" w:eastAsia="en-US"/>
    </w:rPr>
  </w:style>
  <w:style w:type="paragraph" w:customStyle="1" w:styleId="1D19A4D8BDF14E9489C88BC36EF241D824">
    <w:name w:val="1D19A4D8BDF14E9489C88BC36EF241D824"/>
    <w:rsid w:val="00183826"/>
    <w:pPr>
      <w:spacing w:before="120" w:after="120" w:line="288" w:lineRule="auto"/>
    </w:pPr>
    <w:rPr>
      <w:rFonts w:eastAsiaTheme="minorHAnsi"/>
      <w:lang w:val="de-DE" w:eastAsia="en-US"/>
    </w:rPr>
  </w:style>
  <w:style w:type="paragraph" w:customStyle="1" w:styleId="6AF934296A1B4351887F8A2430469A7014">
    <w:name w:val="6AF934296A1B4351887F8A2430469A7014"/>
    <w:rsid w:val="00183826"/>
    <w:pPr>
      <w:spacing w:before="120" w:after="120" w:line="288" w:lineRule="auto"/>
    </w:pPr>
    <w:rPr>
      <w:rFonts w:eastAsiaTheme="minorHAnsi"/>
      <w:lang w:val="de-DE" w:eastAsia="en-US"/>
    </w:rPr>
  </w:style>
  <w:style w:type="paragraph" w:customStyle="1" w:styleId="B7C86B3A80EE414B982A282E28130A1214">
    <w:name w:val="B7C86B3A80EE414B982A282E28130A1214"/>
    <w:rsid w:val="00183826"/>
    <w:pPr>
      <w:spacing w:before="120" w:after="120" w:line="288" w:lineRule="auto"/>
      <w:ind w:left="720"/>
      <w:contextualSpacing/>
    </w:pPr>
    <w:rPr>
      <w:rFonts w:eastAsiaTheme="minorHAnsi"/>
      <w:lang w:val="de-DE" w:eastAsia="en-US"/>
    </w:rPr>
  </w:style>
  <w:style w:type="paragraph" w:customStyle="1" w:styleId="279C5C2B8D8A49F99F941A82F7035E2714">
    <w:name w:val="279C5C2B8D8A49F99F941A82F7035E2714"/>
    <w:rsid w:val="00183826"/>
    <w:pPr>
      <w:spacing w:before="120" w:after="120" w:line="288" w:lineRule="auto"/>
    </w:pPr>
    <w:rPr>
      <w:rFonts w:eastAsiaTheme="minorHAnsi"/>
      <w:lang w:val="de-DE" w:eastAsia="en-US"/>
    </w:rPr>
  </w:style>
  <w:style w:type="paragraph" w:customStyle="1" w:styleId="A61712AEF50F4511949C0C8E993DF3F014">
    <w:name w:val="A61712AEF50F4511949C0C8E993DF3F014"/>
    <w:rsid w:val="00183826"/>
    <w:pPr>
      <w:spacing w:before="120" w:after="120" w:line="288" w:lineRule="auto"/>
      <w:ind w:left="720"/>
      <w:contextualSpacing/>
    </w:pPr>
    <w:rPr>
      <w:rFonts w:eastAsiaTheme="minorHAnsi"/>
      <w:lang w:val="de-DE" w:eastAsia="en-US"/>
    </w:rPr>
  </w:style>
  <w:style w:type="paragraph" w:customStyle="1" w:styleId="1743B87E6D1E460894089F7EBBF889D114">
    <w:name w:val="1743B87E6D1E460894089F7EBBF889D114"/>
    <w:rsid w:val="00183826"/>
    <w:pPr>
      <w:spacing w:before="120" w:after="120" w:line="288" w:lineRule="auto"/>
    </w:pPr>
    <w:rPr>
      <w:rFonts w:eastAsiaTheme="minorHAnsi"/>
      <w:lang w:val="de-DE" w:eastAsia="en-US"/>
    </w:rPr>
  </w:style>
  <w:style w:type="paragraph" w:customStyle="1" w:styleId="BF13FA496AED47B0AF13B2B7BDD64A5014">
    <w:name w:val="BF13FA496AED47B0AF13B2B7BDD64A5014"/>
    <w:rsid w:val="00183826"/>
    <w:pPr>
      <w:spacing w:before="120" w:after="120" w:line="288" w:lineRule="auto"/>
      <w:ind w:left="720"/>
      <w:contextualSpacing/>
    </w:pPr>
    <w:rPr>
      <w:rFonts w:eastAsiaTheme="minorHAnsi"/>
      <w:lang w:val="de-DE" w:eastAsia="en-US"/>
    </w:rPr>
  </w:style>
  <w:style w:type="paragraph" w:customStyle="1" w:styleId="EB0145F426494C3F92ADE6A27E94CE519">
    <w:name w:val="EB0145F426494C3F92ADE6A27E94CE519"/>
    <w:rsid w:val="00183826"/>
    <w:pPr>
      <w:spacing w:before="120" w:after="120" w:line="288" w:lineRule="auto"/>
      <w:ind w:left="720"/>
      <w:contextualSpacing/>
    </w:pPr>
    <w:rPr>
      <w:rFonts w:eastAsiaTheme="minorHAnsi"/>
      <w:lang w:val="de-DE" w:eastAsia="en-US"/>
    </w:rPr>
  </w:style>
  <w:style w:type="paragraph" w:customStyle="1" w:styleId="68BF52B6D1E84B69AA841FC816E5E0D87">
    <w:name w:val="68BF52B6D1E84B69AA841FC816E5E0D87"/>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7">
    <w:name w:val="94D78537254246519566AEE9D70F36537"/>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39">
    <w:name w:val="F1A9D142B44C439B8A5F4611C1F9D3F839"/>
    <w:rsid w:val="00183826"/>
    <w:pPr>
      <w:spacing w:before="120" w:after="120" w:line="288" w:lineRule="auto"/>
    </w:pPr>
    <w:rPr>
      <w:rFonts w:eastAsiaTheme="minorHAnsi"/>
      <w:lang w:val="de-DE" w:eastAsia="en-US"/>
    </w:rPr>
  </w:style>
  <w:style w:type="paragraph" w:customStyle="1" w:styleId="23495994907D407BBE40F340682F2AB039">
    <w:name w:val="23495994907D407BBE40F340682F2AB039"/>
    <w:rsid w:val="00183826"/>
    <w:pPr>
      <w:spacing w:before="120" w:after="120" w:line="288" w:lineRule="auto"/>
    </w:pPr>
    <w:rPr>
      <w:rFonts w:eastAsiaTheme="minorHAnsi"/>
      <w:lang w:val="de-DE" w:eastAsia="en-US"/>
    </w:rPr>
  </w:style>
  <w:style w:type="paragraph" w:customStyle="1" w:styleId="762DA126DB304F6B84B40D7D4B15965339">
    <w:name w:val="762DA126DB304F6B84B40D7D4B15965339"/>
    <w:rsid w:val="00183826"/>
    <w:pPr>
      <w:spacing w:before="120" w:after="120" w:line="288" w:lineRule="auto"/>
    </w:pPr>
    <w:rPr>
      <w:rFonts w:eastAsiaTheme="minorHAnsi"/>
      <w:lang w:val="de-DE" w:eastAsia="en-US"/>
    </w:rPr>
  </w:style>
  <w:style w:type="paragraph" w:customStyle="1" w:styleId="1B4508550BB049859A46D9657ACC3A7437">
    <w:name w:val="1B4508550BB049859A46D9657ACC3A7437"/>
    <w:rsid w:val="00183826"/>
    <w:pPr>
      <w:spacing w:before="120" w:after="120" w:line="288" w:lineRule="auto"/>
    </w:pPr>
    <w:rPr>
      <w:rFonts w:eastAsiaTheme="minorHAnsi"/>
      <w:lang w:val="de-DE" w:eastAsia="en-US"/>
    </w:rPr>
  </w:style>
  <w:style w:type="paragraph" w:customStyle="1" w:styleId="FBE25CCB6AFE4E17BBFFC110BFA3BF9F30">
    <w:name w:val="FBE25CCB6AFE4E17BBFFC110BFA3BF9F30"/>
    <w:rsid w:val="00183826"/>
    <w:pPr>
      <w:spacing w:before="120" w:after="120" w:line="288" w:lineRule="auto"/>
      <w:ind w:left="720"/>
      <w:contextualSpacing/>
    </w:pPr>
    <w:rPr>
      <w:rFonts w:eastAsiaTheme="minorHAnsi"/>
      <w:lang w:val="de-DE" w:eastAsia="en-US"/>
    </w:rPr>
  </w:style>
  <w:style w:type="paragraph" w:customStyle="1" w:styleId="0BF0B7F89E7B4F5CA3EDA2054A7C0A5A38">
    <w:name w:val="0BF0B7F89E7B4F5CA3EDA2054A7C0A5A38"/>
    <w:rsid w:val="00183826"/>
    <w:pPr>
      <w:spacing w:before="120" w:after="120" w:line="288" w:lineRule="auto"/>
    </w:pPr>
    <w:rPr>
      <w:rFonts w:eastAsiaTheme="minorHAnsi"/>
      <w:lang w:val="de-DE" w:eastAsia="en-US"/>
    </w:rPr>
  </w:style>
  <w:style w:type="paragraph" w:customStyle="1" w:styleId="0E35CDB02B43491488BCA143F168FC6038">
    <w:name w:val="0E35CDB02B43491488BCA143F168FC6038"/>
    <w:rsid w:val="00183826"/>
    <w:pPr>
      <w:spacing w:before="120" w:after="120" w:line="288" w:lineRule="auto"/>
    </w:pPr>
    <w:rPr>
      <w:rFonts w:eastAsiaTheme="minorHAnsi"/>
      <w:lang w:val="de-DE" w:eastAsia="en-US"/>
    </w:rPr>
  </w:style>
  <w:style w:type="paragraph" w:customStyle="1" w:styleId="DDD66183BD604FD283B1BA83380132D938">
    <w:name w:val="DDD66183BD604FD283B1BA83380132D938"/>
    <w:rsid w:val="00183826"/>
    <w:pPr>
      <w:spacing w:before="120" w:after="120" w:line="288" w:lineRule="auto"/>
    </w:pPr>
    <w:rPr>
      <w:rFonts w:eastAsiaTheme="minorHAnsi"/>
      <w:lang w:val="de-DE" w:eastAsia="en-US"/>
    </w:rPr>
  </w:style>
  <w:style w:type="paragraph" w:customStyle="1" w:styleId="710718C12CDA4D219B07DC3F411DA55B38">
    <w:name w:val="710718C12CDA4D219B07DC3F411DA55B38"/>
    <w:rsid w:val="00183826"/>
    <w:pPr>
      <w:spacing w:before="120" w:after="120" w:line="288" w:lineRule="auto"/>
    </w:pPr>
    <w:rPr>
      <w:rFonts w:eastAsiaTheme="minorHAnsi"/>
      <w:lang w:val="de-DE" w:eastAsia="en-US"/>
    </w:rPr>
  </w:style>
  <w:style w:type="paragraph" w:customStyle="1" w:styleId="CCE917A482F748689A6F6B980EFCA6BD38">
    <w:name w:val="CCE917A482F748689A6F6B980EFCA6BD38"/>
    <w:rsid w:val="00183826"/>
    <w:pPr>
      <w:spacing w:before="120" w:after="120" w:line="288" w:lineRule="auto"/>
    </w:pPr>
    <w:rPr>
      <w:rFonts w:eastAsiaTheme="minorHAnsi"/>
      <w:lang w:val="de-DE" w:eastAsia="en-US"/>
    </w:rPr>
  </w:style>
  <w:style w:type="paragraph" w:customStyle="1" w:styleId="9DF06687B83C4D5A8CC18146040495AB38">
    <w:name w:val="9DF06687B83C4D5A8CC18146040495AB38"/>
    <w:rsid w:val="00183826"/>
    <w:pPr>
      <w:spacing w:before="120" w:after="120" w:line="288" w:lineRule="auto"/>
    </w:pPr>
    <w:rPr>
      <w:rFonts w:eastAsiaTheme="minorHAnsi"/>
      <w:lang w:val="de-DE" w:eastAsia="en-US"/>
    </w:rPr>
  </w:style>
  <w:style w:type="paragraph" w:customStyle="1" w:styleId="B9BA3E7D6BC34E7EB012674706AAC42338">
    <w:name w:val="B9BA3E7D6BC34E7EB012674706AAC42338"/>
    <w:rsid w:val="00183826"/>
    <w:pPr>
      <w:spacing w:before="120" w:after="120" w:line="288" w:lineRule="auto"/>
    </w:pPr>
    <w:rPr>
      <w:rFonts w:eastAsiaTheme="minorHAnsi"/>
      <w:lang w:val="de-DE" w:eastAsia="en-US"/>
    </w:rPr>
  </w:style>
  <w:style w:type="paragraph" w:customStyle="1" w:styleId="3E6BB4F5E6314280BBC9EF3CD541338115">
    <w:name w:val="3E6BB4F5E6314280BBC9EF3CD541338115"/>
    <w:rsid w:val="00183826"/>
    <w:pPr>
      <w:spacing w:before="120" w:after="120" w:line="288" w:lineRule="auto"/>
    </w:pPr>
    <w:rPr>
      <w:rFonts w:eastAsiaTheme="minorHAnsi"/>
      <w:lang w:val="de-DE" w:eastAsia="en-US"/>
    </w:rPr>
  </w:style>
  <w:style w:type="paragraph" w:customStyle="1" w:styleId="8CC605EF6B084EADA63C06FFBA6FF4D424">
    <w:name w:val="8CC605EF6B084EADA63C06FFBA6FF4D424"/>
    <w:rsid w:val="00183826"/>
    <w:pPr>
      <w:spacing w:before="120" w:after="120" w:line="288" w:lineRule="auto"/>
    </w:pPr>
    <w:rPr>
      <w:rFonts w:eastAsiaTheme="minorHAnsi"/>
      <w:lang w:val="de-DE" w:eastAsia="en-US"/>
    </w:rPr>
  </w:style>
  <w:style w:type="paragraph" w:customStyle="1" w:styleId="1D19A4D8BDF14E9489C88BC36EF241D825">
    <w:name w:val="1D19A4D8BDF14E9489C88BC36EF241D825"/>
    <w:rsid w:val="00183826"/>
    <w:pPr>
      <w:spacing w:before="120" w:after="120" w:line="288" w:lineRule="auto"/>
    </w:pPr>
    <w:rPr>
      <w:rFonts w:eastAsiaTheme="minorHAnsi"/>
      <w:lang w:val="de-DE" w:eastAsia="en-US"/>
    </w:rPr>
  </w:style>
  <w:style w:type="paragraph" w:customStyle="1" w:styleId="6AF934296A1B4351887F8A2430469A7015">
    <w:name w:val="6AF934296A1B4351887F8A2430469A7015"/>
    <w:rsid w:val="00183826"/>
    <w:pPr>
      <w:spacing w:before="120" w:after="120" w:line="288" w:lineRule="auto"/>
    </w:pPr>
    <w:rPr>
      <w:rFonts w:eastAsiaTheme="minorHAnsi"/>
      <w:lang w:val="de-DE" w:eastAsia="en-US"/>
    </w:rPr>
  </w:style>
  <w:style w:type="paragraph" w:customStyle="1" w:styleId="B7C86B3A80EE414B982A282E28130A1215">
    <w:name w:val="B7C86B3A80EE414B982A282E28130A1215"/>
    <w:rsid w:val="00183826"/>
    <w:pPr>
      <w:spacing w:before="120" w:after="120" w:line="288" w:lineRule="auto"/>
      <w:ind w:left="720"/>
      <w:contextualSpacing/>
    </w:pPr>
    <w:rPr>
      <w:rFonts w:eastAsiaTheme="minorHAnsi"/>
      <w:lang w:val="de-DE" w:eastAsia="en-US"/>
    </w:rPr>
  </w:style>
  <w:style w:type="paragraph" w:customStyle="1" w:styleId="279C5C2B8D8A49F99F941A82F7035E2715">
    <w:name w:val="279C5C2B8D8A49F99F941A82F7035E2715"/>
    <w:rsid w:val="00183826"/>
    <w:pPr>
      <w:spacing w:before="120" w:after="120" w:line="288" w:lineRule="auto"/>
    </w:pPr>
    <w:rPr>
      <w:rFonts w:eastAsiaTheme="minorHAnsi"/>
      <w:lang w:val="de-DE" w:eastAsia="en-US"/>
    </w:rPr>
  </w:style>
  <w:style w:type="paragraph" w:customStyle="1" w:styleId="A61712AEF50F4511949C0C8E993DF3F015">
    <w:name w:val="A61712AEF50F4511949C0C8E993DF3F015"/>
    <w:rsid w:val="00183826"/>
    <w:pPr>
      <w:spacing w:before="120" w:after="120" w:line="288" w:lineRule="auto"/>
      <w:ind w:left="720"/>
      <w:contextualSpacing/>
    </w:pPr>
    <w:rPr>
      <w:rFonts w:eastAsiaTheme="minorHAnsi"/>
      <w:lang w:val="de-DE" w:eastAsia="en-US"/>
    </w:rPr>
  </w:style>
  <w:style w:type="paragraph" w:customStyle="1" w:styleId="1743B87E6D1E460894089F7EBBF889D115">
    <w:name w:val="1743B87E6D1E460894089F7EBBF889D115"/>
    <w:rsid w:val="00183826"/>
    <w:pPr>
      <w:spacing w:before="120" w:after="120" w:line="288" w:lineRule="auto"/>
    </w:pPr>
    <w:rPr>
      <w:rFonts w:eastAsiaTheme="minorHAnsi"/>
      <w:lang w:val="de-DE" w:eastAsia="en-US"/>
    </w:rPr>
  </w:style>
  <w:style w:type="paragraph" w:customStyle="1" w:styleId="BF13FA496AED47B0AF13B2B7BDD64A5015">
    <w:name w:val="BF13FA496AED47B0AF13B2B7BDD64A5015"/>
    <w:rsid w:val="00183826"/>
    <w:pPr>
      <w:spacing w:before="120" w:after="120" w:line="288" w:lineRule="auto"/>
      <w:ind w:left="720"/>
      <w:contextualSpacing/>
    </w:pPr>
    <w:rPr>
      <w:rFonts w:eastAsiaTheme="minorHAnsi"/>
      <w:lang w:val="de-DE" w:eastAsia="en-US"/>
    </w:rPr>
  </w:style>
  <w:style w:type="paragraph" w:customStyle="1" w:styleId="AA43EBFA7E424831B0F9D796637B154A">
    <w:name w:val="AA43EBFA7E424831B0F9D796637B154A"/>
    <w:rsid w:val="00183826"/>
    <w:pPr>
      <w:spacing w:before="120" w:after="120" w:line="288" w:lineRule="auto"/>
    </w:pPr>
    <w:rPr>
      <w:rFonts w:eastAsiaTheme="minorHAnsi"/>
      <w:lang w:val="de-DE" w:eastAsia="en-US"/>
    </w:rPr>
  </w:style>
  <w:style w:type="paragraph" w:customStyle="1" w:styleId="EB0145F426494C3F92ADE6A27E94CE5110">
    <w:name w:val="EB0145F426494C3F92ADE6A27E94CE5110"/>
    <w:rsid w:val="00183826"/>
    <w:pPr>
      <w:spacing w:before="120" w:after="120" w:line="288" w:lineRule="auto"/>
      <w:ind w:left="720"/>
      <w:contextualSpacing/>
    </w:pPr>
    <w:rPr>
      <w:rFonts w:eastAsiaTheme="minorHAnsi"/>
      <w:lang w:val="de-DE" w:eastAsia="en-US"/>
    </w:rPr>
  </w:style>
  <w:style w:type="paragraph" w:customStyle="1" w:styleId="68BF52B6D1E84B69AA841FC816E5E0D88">
    <w:name w:val="68BF52B6D1E84B69AA841FC816E5E0D88"/>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8">
    <w:name w:val="94D78537254246519566AEE9D70F36538"/>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0">
    <w:name w:val="F1A9D142B44C439B8A5F4611C1F9D3F840"/>
    <w:rsid w:val="00183826"/>
    <w:pPr>
      <w:spacing w:before="120" w:after="120" w:line="288" w:lineRule="auto"/>
    </w:pPr>
    <w:rPr>
      <w:rFonts w:eastAsiaTheme="minorHAnsi"/>
      <w:lang w:val="de-DE" w:eastAsia="en-US"/>
    </w:rPr>
  </w:style>
  <w:style w:type="paragraph" w:customStyle="1" w:styleId="23495994907D407BBE40F340682F2AB040">
    <w:name w:val="23495994907D407BBE40F340682F2AB040"/>
    <w:rsid w:val="00183826"/>
    <w:pPr>
      <w:spacing w:before="120" w:after="120" w:line="288" w:lineRule="auto"/>
    </w:pPr>
    <w:rPr>
      <w:rFonts w:eastAsiaTheme="minorHAnsi"/>
      <w:lang w:val="de-DE" w:eastAsia="en-US"/>
    </w:rPr>
  </w:style>
  <w:style w:type="paragraph" w:customStyle="1" w:styleId="762DA126DB304F6B84B40D7D4B15965340">
    <w:name w:val="762DA126DB304F6B84B40D7D4B15965340"/>
    <w:rsid w:val="00183826"/>
    <w:pPr>
      <w:spacing w:before="120" w:after="120" w:line="288" w:lineRule="auto"/>
    </w:pPr>
    <w:rPr>
      <w:rFonts w:eastAsiaTheme="minorHAnsi"/>
      <w:lang w:val="de-DE" w:eastAsia="en-US"/>
    </w:rPr>
  </w:style>
  <w:style w:type="paragraph" w:customStyle="1" w:styleId="1B4508550BB049859A46D9657ACC3A7438">
    <w:name w:val="1B4508550BB049859A46D9657ACC3A7438"/>
    <w:rsid w:val="00183826"/>
    <w:pPr>
      <w:spacing w:before="120" w:after="120" w:line="288" w:lineRule="auto"/>
    </w:pPr>
    <w:rPr>
      <w:rFonts w:eastAsiaTheme="minorHAnsi"/>
      <w:lang w:val="de-DE" w:eastAsia="en-US"/>
    </w:rPr>
  </w:style>
  <w:style w:type="paragraph" w:customStyle="1" w:styleId="FBE25CCB6AFE4E17BBFFC110BFA3BF9F31">
    <w:name w:val="FBE25CCB6AFE4E17BBFFC110BFA3BF9F31"/>
    <w:rsid w:val="00183826"/>
    <w:pPr>
      <w:spacing w:before="120" w:after="120" w:line="288" w:lineRule="auto"/>
      <w:ind w:left="720"/>
      <w:contextualSpacing/>
    </w:pPr>
    <w:rPr>
      <w:rFonts w:eastAsiaTheme="minorHAnsi"/>
      <w:lang w:val="de-DE" w:eastAsia="en-US"/>
    </w:rPr>
  </w:style>
  <w:style w:type="paragraph" w:customStyle="1" w:styleId="0BF0B7F89E7B4F5CA3EDA2054A7C0A5A39">
    <w:name w:val="0BF0B7F89E7B4F5CA3EDA2054A7C0A5A39"/>
    <w:rsid w:val="00183826"/>
    <w:pPr>
      <w:spacing w:before="120" w:after="120" w:line="288" w:lineRule="auto"/>
    </w:pPr>
    <w:rPr>
      <w:rFonts w:eastAsiaTheme="minorHAnsi"/>
      <w:lang w:val="de-DE" w:eastAsia="en-US"/>
    </w:rPr>
  </w:style>
  <w:style w:type="paragraph" w:customStyle="1" w:styleId="0E35CDB02B43491488BCA143F168FC6039">
    <w:name w:val="0E35CDB02B43491488BCA143F168FC6039"/>
    <w:rsid w:val="00183826"/>
    <w:pPr>
      <w:spacing w:before="120" w:after="120" w:line="288" w:lineRule="auto"/>
    </w:pPr>
    <w:rPr>
      <w:rFonts w:eastAsiaTheme="minorHAnsi"/>
      <w:lang w:val="de-DE" w:eastAsia="en-US"/>
    </w:rPr>
  </w:style>
  <w:style w:type="paragraph" w:customStyle="1" w:styleId="DDD66183BD604FD283B1BA83380132D939">
    <w:name w:val="DDD66183BD604FD283B1BA83380132D939"/>
    <w:rsid w:val="00183826"/>
    <w:pPr>
      <w:spacing w:before="120" w:after="120" w:line="288" w:lineRule="auto"/>
    </w:pPr>
    <w:rPr>
      <w:rFonts w:eastAsiaTheme="minorHAnsi"/>
      <w:lang w:val="de-DE" w:eastAsia="en-US"/>
    </w:rPr>
  </w:style>
  <w:style w:type="paragraph" w:customStyle="1" w:styleId="710718C12CDA4D219B07DC3F411DA55B39">
    <w:name w:val="710718C12CDA4D219B07DC3F411DA55B39"/>
    <w:rsid w:val="00183826"/>
    <w:pPr>
      <w:spacing w:before="120" w:after="120" w:line="288" w:lineRule="auto"/>
    </w:pPr>
    <w:rPr>
      <w:rFonts w:eastAsiaTheme="minorHAnsi"/>
      <w:lang w:val="de-DE" w:eastAsia="en-US"/>
    </w:rPr>
  </w:style>
  <w:style w:type="paragraph" w:customStyle="1" w:styleId="CCE917A482F748689A6F6B980EFCA6BD39">
    <w:name w:val="CCE917A482F748689A6F6B980EFCA6BD39"/>
    <w:rsid w:val="00183826"/>
    <w:pPr>
      <w:spacing w:before="120" w:after="120" w:line="288" w:lineRule="auto"/>
    </w:pPr>
    <w:rPr>
      <w:rFonts w:eastAsiaTheme="minorHAnsi"/>
      <w:lang w:val="de-DE" w:eastAsia="en-US"/>
    </w:rPr>
  </w:style>
  <w:style w:type="paragraph" w:customStyle="1" w:styleId="9DF06687B83C4D5A8CC18146040495AB39">
    <w:name w:val="9DF06687B83C4D5A8CC18146040495AB39"/>
    <w:rsid w:val="00183826"/>
    <w:pPr>
      <w:spacing w:before="120" w:after="120" w:line="288" w:lineRule="auto"/>
    </w:pPr>
    <w:rPr>
      <w:rFonts w:eastAsiaTheme="minorHAnsi"/>
      <w:lang w:val="de-DE" w:eastAsia="en-US"/>
    </w:rPr>
  </w:style>
  <w:style w:type="paragraph" w:customStyle="1" w:styleId="B9BA3E7D6BC34E7EB012674706AAC42339">
    <w:name w:val="B9BA3E7D6BC34E7EB012674706AAC42339"/>
    <w:rsid w:val="00183826"/>
    <w:pPr>
      <w:spacing w:before="120" w:after="120" w:line="288" w:lineRule="auto"/>
    </w:pPr>
    <w:rPr>
      <w:rFonts w:eastAsiaTheme="minorHAnsi"/>
      <w:lang w:val="de-DE" w:eastAsia="en-US"/>
    </w:rPr>
  </w:style>
  <w:style w:type="paragraph" w:customStyle="1" w:styleId="3E6BB4F5E6314280BBC9EF3CD541338116">
    <w:name w:val="3E6BB4F5E6314280BBC9EF3CD541338116"/>
    <w:rsid w:val="00183826"/>
    <w:pPr>
      <w:spacing w:before="120" w:after="120" w:line="288" w:lineRule="auto"/>
    </w:pPr>
    <w:rPr>
      <w:rFonts w:eastAsiaTheme="minorHAnsi"/>
      <w:lang w:val="de-DE" w:eastAsia="en-US"/>
    </w:rPr>
  </w:style>
  <w:style w:type="paragraph" w:customStyle="1" w:styleId="8CC605EF6B084EADA63C06FFBA6FF4D425">
    <w:name w:val="8CC605EF6B084EADA63C06FFBA6FF4D425"/>
    <w:rsid w:val="00183826"/>
    <w:pPr>
      <w:spacing w:before="120" w:after="120" w:line="288" w:lineRule="auto"/>
    </w:pPr>
    <w:rPr>
      <w:rFonts w:eastAsiaTheme="minorHAnsi"/>
      <w:lang w:val="de-DE" w:eastAsia="en-US"/>
    </w:rPr>
  </w:style>
  <w:style w:type="paragraph" w:customStyle="1" w:styleId="1D19A4D8BDF14E9489C88BC36EF241D826">
    <w:name w:val="1D19A4D8BDF14E9489C88BC36EF241D826"/>
    <w:rsid w:val="00183826"/>
    <w:pPr>
      <w:spacing w:before="120" w:after="120" w:line="288" w:lineRule="auto"/>
    </w:pPr>
    <w:rPr>
      <w:rFonts w:eastAsiaTheme="minorHAnsi"/>
      <w:lang w:val="de-DE" w:eastAsia="en-US"/>
    </w:rPr>
  </w:style>
  <w:style w:type="paragraph" w:customStyle="1" w:styleId="6AF934296A1B4351887F8A2430469A7016">
    <w:name w:val="6AF934296A1B4351887F8A2430469A7016"/>
    <w:rsid w:val="00183826"/>
    <w:pPr>
      <w:spacing w:before="120" w:after="120" w:line="288" w:lineRule="auto"/>
    </w:pPr>
    <w:rPr>
      <w:rFonts w:eastAsiaTheme="minorHAnsi"/>
      <w:lang w:val="de-DE" w:eastAsia="en-US"/>
    </w:rPr>
  </w:style>
  <w:style w:type="paragraph" w:customStyle="1" w:styleId="B7C86B3A80EE414B982A282E28130A1216">
    <w:name w:val="B7C86B3A80EE414B982A282E28130A1216"/>
    <w:rsid w:val="00183826"/>
    <w:pPr>
      <w:spacing w:before="120" w:after="120" w:line="288" w:lineRule="auto"/>
      <w:ind w:left="720"/>
      <w:contextualSpacing/>
    </w:pPr>
    <w:rPr>
      <w:rFonts w:eastAsiaTheme="minorHAnsi"/>
      <w:lang w:val="de-DE" w:eastAsia="en-US"/>
    </w:rPr>
  </w:style>
  <w:style w:type="paragraph" w:customStyle="1" w:styleId="279C5C2B8D8A49F99F941A82F7035E2716">
    <w:name w:val="279C5C2B8D8A49F99F941A82F7035E2716"/>
    <w:rsid w:val="00183826"/>
    <w:pPr>
      <w:spacing w:before="120" w:after="120" w:line="288" w:lineRule="auto"/>
    </w:pPr>
    <w:rPr>
      <w:rFonts w:eastAsiaTheme="minorHAnsi"/>
      <w:lang w:val="de-DE" w:eastAsia="en-US"/>
    </w:rPr>
  </w:style>
  <w:style w:type="paragraph" w:customStyle="1" w:styleId="A61712AEF50F4511949C0C8E993DF3F016">
    <w:name w:val="A61712AEF50F4511949C0C8E993DF3F016"/>
    <w:rsid w:val="00183826"/>
    <w:pPr>
      <w:spacing w:before="120" w:after="120" w:line="288" w:lineRule="auto"/>
      <w:ind w:left="720"/>
      <w:contextualSpacing/>
    </w:pPr>
    <w:rPr>
      <w:rFonts w:eastAsiaTheme="minorHAnsi"/>
      <w:lang w:val="de-DE" w:eastAsia="en-US"/>
    </w:rPr>
  </w:style>
  <w:style w:type="paragraph" w:customStyle="1" w:styleId="1743B87E6D1E460894089F7EBBF889D116">
    <w:name w:val="1743B87E6D1E460894089F7EBBF889D116"/>
    <w:rsid w:val="00183826"/>
    <w:pPr>
      <w:spacing w:before="120" w:after="120" w:line="288" w:lineRule="auto"/>
    </w:pPr>
    <w:rPr>
      <w:rFonts w:eastAsiaTheme="minorHAnsi"/>
      <w:lang w:val="de-DE" w:eastAsia="en-US"/>
    </w:rPr>
  </w:style>
  <w:style w:type="paragraph" w:customStyle="1" w:styleId="BF13FA496AED47B0AF13B2B7BDD64A5016">
    <w:name w:val="BF13FA496AED47B0AF13B2B7BDD64A5016"/>
    <w:rsid w:val="00183826"/>
    <w:pPr>
      <w:spacing w:before="120" w:after="120" w:line="288" w:lineRule="auto"/>
      <w:ind w:left="720"/>
      <w:contextualSpacing/>
    </w:pPr>
    <w:rPr>
      <w:rFonts w:eastAsiaTheme="minorHAnsi"/>
      <w:lang w:val="de-DE" w:eastAsia="en-US"/>
    </w:rPr>
  </w:style>
  <w:style w:type="paragraph" w:customStyle="1" w:styleId="A73DA535CC2E4A61994A1E2292BED2AE">
    <w:name w:val="A73DA535CC2E4A61994A1E2292BED2AE"/>
    <w:rsid w:val="00183826"/>
    <w:pPr>
      <w:spacing w:before="120" w:after="120" w:line="288" w:lineRule="auto"/>
    </w:pPr>
    <w:rPr>
      <w:rFonts w:eastAsiaTheme="minorHAnsi"/>
      <w:lang w:val="de-DE" w:eastAsia="en-US"/>
    </w:rPr>
  </w:style>
  <w:style w:type="paragraph" w:customStyle="1" w:styleId="6C09F22AD90541E8854D058150E07043">
    <w:name w:val="6C09F22AD90541E8854D058150E07043"/>
    <w:rsid w:val="00183826"/>
    <w:pPr>
      <w:spacing w:before="120" w:after="120" w:line="288" w:lineRule="auto"/>
    </w:pPr>
    <w:rPr>
      <w:rFonts w:eastAsiaTheme="minorHAnsi"/>
      <w:lang w:val="de-DE" w:eastAsia="en-US"/>
    </w:rPr>
  </w:style>
  <w:style w:type="paragraph" w:customStyle="1" w:styleId="197EB8548D97439A8379EB0099EA0479">
    <w:name w:val="197EB8548D97439A8379EB0099EA0479"/>
    <w:rsid w:val="00183826"/>
    <w:pPr>
      <w:spacing w:before="120" w:after="120" w:line="288" w:lineRule="auto"/>
    </w:pPr>
    <w:rPr>
      <w:rFonts w:eastAsiaTheme="minorHAnsi"/>
      <w:lang w:val="de-DE" w:eastAsia="en-US"/>
    </w:rPr>
  </w:style>
  <w:style w:type="paragraph" w:customStyle="1" w:styleId="EB0145F426494C3F92ADE6A27E94CE5111">
    <w:name w:val="EB0145F426494C3F92ADE6A27E94CE5111"/>
    <w:rsid w:val="00183826"/>
    <w:pPr>
      <w:spacing w:before="120" w:after="120" w:line="288" w:lineRule="auto"/>
      <w:ind w:left="720"/>
      <w:contextualSpacing/>
    </w:pPr>
    <w:rPr>
      <w:rFonts w:eastAsiaTheme="minorHAnsi"/>
      <w:lang w:val="de-DE" w:eastAsia="en-US"/>
    </w:rPr>
  </w:style>
  <w:style w:type="paragraph" w:customStyle="1" w:styleId="68BF52B6D1E84B69AA841FC816E5E0D89">
    <w:name w:val="68BF52B6D1E84B69AA841FC816E5E0D89"/>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9">
    <w:name w:val="94D78537254246519566AEE9D70F36539"/>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1">
    <w:name w:val="F1A9D142B44C439B8A5F4611C1F9D3F841"/>
    <w:rsid w:val="00183826"/>
    <w:pPr>
      <w:spacing w:before="120" w:after="120" w:line="288" w:lineRule="auto"/>
    </w:pPr>
    <w:rPr>
      <w:rFonts w:eastAsiaTheme="minorHAnsi"/>
      <w:lang w:val="de-DE" w:eastAsia="en-US"/>
    </w:rPr>
  </w:style>
  <w:style w:type="paragraph" w:customStyle="1" w:styleId="23495994907D407BBE40F340682F2AB041">
    <w:name w:val="23495994907D407BBE40F340682F2AB041"/>
    <w:rsid w:val="00183826"/>
    <w:pPr>
      <w:spacing w:before="120" w:after="120" w:line="288" w:lineRule="auto"/>
    </w:pPr>
    <w:rPr>
      <w:rFonts w:eastAsiaTheme="minorHAnsi"/>
      <w:lang w:val="de-DE" w:eastAsia="en-US"/>
    </w:rPr>
  </w:style>
  <w:style w:type="paragraph" w:customStyle="1" w:styleId="762DA126DB304F6B84B40D7D4B15965341">
    <w:name w:val="762DA126DB304F6B84B40D7D4B15965341"/>
    <w:rsid w:val="00183826"/>
    <w:pPr>
      <w:spacing w:before="120" w:after="120" w:line="288" w:lineRule="auto"/>
    </w:pPr>
    <w:rPr>
      <w:rFonts w:eastAsiaTheme="minorHAnsi"/>
      <w:lang w:val="de-DE" w:eastAsia="en-US"/>
    </w:rPr>
  </w:style>
  <w:style w:type="paragraph" w:customStyle="1" w:styleId="1B4508550BB049859A46D9657ACC3A7439">
    <w:name w:val="1B4508550BB049859A46D9657ACC3A7439"/>
    <w:rsid w:val="00183826"/>
    <w:pPr>
      <w:spacing w:before="120" w:after="120" w:line="288" w:lineRule="auto"/>
    </w:pPr>
    <w:rPr>
      <w:rFonts w:eastAsiaTheme="minorHAnsi"/>
      <w:lang w:val="de-DE" w:eastAsia="en-US"/>
    </w:rPr>
  </w:style>
  <w:style w:type="paragraph" w:customStyle="1" w:styleId="FBE25CCB6AFE4E17BBFFC110BFA3BF9F32">
    <w:name w:val="FBE25CCB6AFE4E17BBFFC110BFA3BF9F32"/>
    <w:rsid w:val="00183826"/>
    <w:pPr>
      <w:spacing w:before="120" w:after="120" w:line="288" w:lineRule="auto"/>
      <w:ind w:left="720"/>
      <w:contextualSpacing/>
    </w:pPr>
    <w:rPr>
      <w:rFonts w:eastAsiaTheme="minorHAnsi"/>
      <w:lang w:val="de-DE" w:eastAsia="en-US"/>
    </w:rPr>
  </w:style>
  <w:style w:type="paragraph" w:customStyle="1" w:styleId="0BF0B7F89E7B4F5CA3EDA2054A7C0A5A40">
    <w:name w:val="0BF0B7F89E7B4F5CA3EDA2054A7C0A5A40"/>
    <w:rsid w:val="00183826"/>
    <w:pPr>
      <w:spacing w:before="120" w:after="120" w:line="288" w:lineRule="auto"/>
    </w:pPr>
    <w:rPr>
      <w:rFonts w:eastAsiaTheme="minorHAnsi"/>
      <w:lang w:val="de-DE" w:eastAsia="en-US"/>
    </w:rPr>
  </w:style>
  <w:style w:type="paragraph" w:customStyle="1" w:styleId="0E35CDB02B43491488BCA143F168FC6040">
    <w:name w:val="0E35CDB02B43491488BCA143F168FC6040"/>
    <w:rsid w:val="00183826"/>
    <w:pPr>
      <w:spacing w:before="120" w:after="120" w:line="288" w:lineRule="auto"/>
    </w:pPr>
    <w:rPr>
      <w:rFonts w:eastAsiaTheme="minorHAnsi"/>
      <w:lang w:val="de-DE" w:eastAsia="en-US"/>
    </w:rPr>
  </w:style>
  <w:style w:type="paragraph" w:customStyle="1" w:styleId="DDD66183BD604FD283B1BA83380132D940">
    <w:name w:val="DDD66183BD604FD283B1BA83380132D940"/>
    <w:rsid w:val="00183826"/>
    <w:pPr>
      <w:spacing w:before="120" w:after="120" w:line="288" w:lineRule="auto"/>
    </w:pPr>
    <w:rPr>
      <w:rFonts w:eastAsiaTheme="minorHAnsi"/>
      <w:lang w:val="de-DE" w:eastAsia="en-US"/>
    </w:rPr>
  </w:style>
  <w:style w:type="paragraph" w:customStyle="1" w:styleId="710718C12CDA4D219B07DC3F411DA55B40">
    <w:name w:val="710718C12CDA4D219B07DC3F411DA55B40"/>
    <w:rsid w:val="00183826"/>
    <w:pPr>
      <w:spacing w:before="120" w:after="120" w:line="288" w:lineRule="auto"/>
    </w:pPr>
    <w:rPr>
      <w:rFonts w:eastAsiaTheme="minorHAnsi"/>
      <w:lang w:val="de-DE" w:eastAsia="en-US"/>
    </w:rPr>
  </w:style>
  <w:style w:type="paragraph" w:customStyle="1" w:styleId="CCE917A482F748689A6F6B980EFCA6BD40">
    <w:name w:val="CCE917A482F748689A6F6B980EFCA6BD40"/>
    <w:rsid w:val="00183826"/>
    <w:pPr>
      <w:spacing w:before="120" w:after="120" w:line="288" w:lineRule="auto"/>
    </w:pPr>
    <w:rPr>
      <w:rFonts w:eastAsiaTheme="minorHAnsi"/>
      <w:lang w:val="de-DE" w:eastAsia="en-US"/>
    </w:rPr>
  </w:style>
  <w:style w:type="paragraph" w:customStyle="1" w:styleId="9DF06687B83C4D5A8CC18146040495AB40">
    <w:name w:val="9DF06687B83C4D5A8CC18146040495AB40"/>
    <w:rsid w:val="00183826"/>
    <w:pPr>
      <w:spacing w:before="120" w:after="120" w:line="288" w:lineRule="auto"/>
    </w:pPr>
    <w:rPr>
      <w:rFonts w:eastAsiaTheme="minorHAnsi"/>
      <w:lang w:val="de-DE" w:eastAsia="en-US"/>
    </w:rPr>
  </w:style>
  <w:style w:type="paragraph" w:customStyle="1" w:styleId="B9BA3E7D6BC34E7EB012674706AAC42340">
    <w:name w:val="B9BA3E7D6BC34E7EB012674706AAC42340"/>
    <w:rsid w:val="00183826"/>
    <w:pPr>
      <w:spacing w:before="120" w:after="120" w:line="288" w:lineRule="auto"/>
    </w:pPr>
    <w:rPr>
      <w:rFonts w:eastAsiaTheme="minorHAnsi"/>
      <w:lang w:val="de-DE" w:eastAsia="en-US"/>
    </w:rPr>
  </w:style>
  <w:style w:type="paragraph" w:customStyle="1" w:styleId="3E6BB4F5E6314280BBC9EF3CD541338117">
    <w:name w:val="3E6BB4F5E6314280BBC9EF3CD541338117"/>
    <w:rsid w:val="00183826"/>
    <w:pPr>
      <w:spacing w:before="120" w:after="120" w:line="288" w:lineRule="auto"/>
    </w:pPr>
    <w:rPr>
      <w:rFonts w:eastAsiaTheme="minorHAnsi"/>
      <w:lang w:val="de-DE" w:eastAsia="en-US"/>
    </w:rPr>
  </w:style>
  <w:style w:type="paragraph" w:customStyle="1" w:styleId="8CC605EF6B084EADA63C06FFBA6FF4D426">
    <w:name w:val="8CC605EF6B084EADA63C06FFBA6FF4D426"/>
    <w:rsid w:val="00183826"/>
    <w:pPr>
      <w:spacing w:before="120" w:after="120" w:line="288" w:lineRule="auto"/>
    </w:pPr>
    <w:rPr>
      <w:rFonts w:eastAsiaTheme="minorHAnsi"/>
      <w:lang w:val="de-DE" w:eastAsia="en-US"/>
    </w:rPr>
  </w:style>
  <w:style w:type="paragraph" w:customStyle="1" w:styleId="1D19A4D8BDF14E9489C88BC36EF241D827">
    <w:name w:val="1D19A4D8BDF14E9489C88BC36EF241D827"/>
    <w:rsid w:val="00183826"/>
    <w:pPr>
      <w:spacing w:before="120" w:after="120" w:line="288" w:lineRule="auto"/>
    </w:pPr>
    <w:rPr>
      <w:rFonts w:eastAsiaTheme="minorHAnsi"/>
      <w:lang w:val="de-DE" w:eastAsia="en-US"/>
    </w:rPr>
  </w:style>
  <w:style w:type="paragraph" w:customStyle="1" w:styleId="6AF934296A1B4351887F8A2430469A7017">
    <w:name w:val="6AF934296A1B4351887F8A2430469A7017"/>
    <w:rsid w:val="00183826"/>
    <w:pPr>
      <w:spacing w:before="120" w:after="120" w:line="288" w:lineRule="auto"/>
    </w:pPr>
    <w:rPr>
      <w:rFonts w:eastAsiaTheme="minorHAnsi"/>
      <w:lang w:val="de-DE" w:eastAsia="en-US"/>
    </w:rPr>
  </w:style>
  <w:style w:type="paragraph" w:customStyle="1" w:styleId="B7C86B3A80EE414B982A282E28130A1217">
    <w:name w:val="B7C86B3A80EE414B982A282E28130A1217"/>
    <w:rsid w:val="00183826"/>
    <w:pPr>
      <w:spacing w:before="120" w:after="120" w:line="288" w:lineRule="auto"/>
      <w:ind w:left="720"/>
      <w:contextualSpacing/>
    </w:pPr>
    <w:rPr>
      <w:rFonts w:eastAsiaTheme="minorHAnsi"/>
      <w:lang w:val="de-DE" w:eastAsia="en-US"/>
    </w:rPr>
  </w:style>
  <w:style w:type="paragraph" w:customStyle="1" w:styleId="279C5C2B8D8A49F99F941A82F7035E2717">
    <w:name w:val="279C5C2B8D8A49F99F941A82F7035E2717"/>
    <w:rsid w:val="00183826"/>
    <w:pPr>
      <w:spacing w:before="120" w:after="120" w:line="288" w:lineRule="auto"/>
    </w:pPr>
    <w:rPr>
      <w:rFonts w:eastAsiaTheme="minorHAnsi"/>
      <w:lang w:val="de-DE" w:eastAsia="en-US"/>
    </w:rPr>
  </w:style>
  <w:style w:type="paragraph" w:customStyle="1" w:styleId="A61712AEF50F4511949C0C8E993DF3F017">
    <w:name w:val="A61712AEF50F4511949C0C8E993DF3F017"/>
    <w:rsid w:val="00183826"/>
    <w:pPr>
      <w:spacing w:before="120" w:after="120" w:line="288" w:lineRule="auto"/>
      <w:ind w:left="720"/>
      <w:contextualSpacing/>
    </w:pPr>
    <w:rPr>
      <w:rFonts w:eastAsiaTheme="minorHAnsi"/>
      <w:lang w:val="de-DE" w:eastAsia="en-US"/>
    </w:rPr>
  </w:style>
  <w:style w:type="paragraph" w:customStyle="1" w:styleId="1743B87E6D1E460894089F7EBBF889D117">
    <w:name w:val="1743B87E6D1E460894089F7EBBF889D117"/>
    <w:rsid w:val="00183826"/>
    <w:pPr>
      <w:spacing w:before="120" w:after="120" w:line="288" w:lineRule="auto"/>
    </w:pPr>
    <w:rPr>
      <w:rFonts w:eastAsiaTheme="minorHAnsi"/>
      <w:lang w:val="de-DE" w:eastAsia="en-US"/>
    </w:rPr>
  </w:style>
  <w:style w:type="paragraph" w:customStyle="1" w:styleId="BF13FA496AED47B0AF13B2B7BDD64A5017">
    <w:name w:val="BF13FA496AED47B0AF13B2B7BDD64A5017"/>
    <w:rsid w:val="00183826"/>
    <w:pPr>
      <w:spacing w:before="120" w:after="120" w:line="288" w:lineRule="auto"/>
      <w:ind w:left="720"/>
      <w:contextualSpacing/>
    </w:pPr>
    <w:rPr>
      <w:rFonts w:eastAsiaTheme="minorHAnsi"/>
      <w:lang w:val="de-DE" w:eastAsia="en-US"/>
    </w:rPr>
  </w:style>
  <w:style w:type="paragraph" w:customStyle="1" w:styleId="A73DA535CC2E4A61994A1E2292BED2AE1">
    <w:name w:val="A73DA535CC2E4A61994A1E2292BED2AE1"/>
    <w:rsid w:val="00183826"/>
    <w:pPr>
      <w:spacing w:before="120" w:after="120" w:line="288" w:lineRule="auto"/>
    </w:pPr>
    <w:rPr>
      <w:rFonts w:eastAsiaTheme="minorHAnsi"/>
      <w:lang w:val="de-DE" w:eastAsia="en-US"/>
    </w:rPr>
  </w:style>
  <w:style w:type="paragraph" w:customStyle="1" w:styleId="197EB8548D97439A8379EB0099EA04791">
    <w:name w:val="197EB8548D97439A8379EB0099EA04791"/>
    <w:rsid w:val="00183826"/>
    <w:pPr>
      <w:spacing w:before="120" w:after="120" w:line="288" w:lineRule="auto"/>
    </w:pPr>
    <w:rPr>
      <w:rFonts w:eastAsiaTheme="minorHAnsi"/>
      <w:lang w:val="de-DE" w:eastAsia="en-US"/>
    </w:rPr>
  </w:style>
  <w:style w:type="paragraph" w:customStyle="1" w:styleId="EB0145F426494C3F92ADE6A27E94CE5112">
    <w:name w:val="EB0145F426494C3F92ADE6A27E94CE5112"/>
    <w:rsid w:val="00183826"/>
    <w:pPr>
      <w:spacing w:before="120" w:after="120" w:line="288" w:lineRule="auto"/>
      <w:ind w:left="720"/>
      <w:contextualSpacing/>
    </w:pPr>
    <w:rPr>
      <w:rFonts w:eastAsiaTheme="minorHAnsi"/>
      <w:lang w:val="de-DE" w:eastAsia="en-US"/>
    </w:rPr>
  </w:style>
  <w:style w:type="paragraph" w:customStyle="1" w:styleId="68BF52B6D1E84B69AA841FC816E5E0D810">
    <w:name w:val="68BF52B6D1E84B69AA841FC816E5E0D810"/>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0">
    <w:name w:val="94D78537254246519566AEE9D70F365310"/>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2">
    <w:name w:val="F1A9D142B44C439B8A5F4611C1F9D3F842"/>
    <w:rsid w:val="00183826"/>
    <w:pPr>
      <w:spacing w:before="120" w:after="120" w:line="288" w:lineRule="auto"/>
    </w:pPr>
    <w:rPr>
      <w:rFonts w:eastAsiaTheme="minorHAnsi"/>
      <w:lang w:val="de-DE" w:eastAsia="en-US"/>
    </w:rPr>
  </w:style>
  <w:style w:type="paragraph" w:customStyle="1" w:styleId="23495994907D407BBE40F340682F2AB042">
    <w:name w:val="23495994907D407BBE40F340682F2AB042"/>
    <w:rsid w:val="00183826"/>
    <w:pPr>
      <w:spacing w:before="120" w:after="120" w:line="288" w:lineRule="auto"/>
    </w:pPr>
    <w:rPr>
      <w:rFonts w:eastAsiaTheme="minorHAnsi"/>
      <w:lang w:val="de-DE" w:eastAsia="en-US"/>
    </w:rPr>
  </w:style>
  <w:style w:type="paragraph" w:customStyle="1" w:styleId="762DA126DB304F6B84B40D7D4B15965342">
    <w:name w:val="762DA126DB304F6B84B40D7D4B15965342"/>
    <w:rsid w:val="00183826"/>
    <w:pPr>
      <w:spacing w:before="120" w:after="120" w:line="288" w:lineRule="auto"/>
    </w:pPr>
    <w:rPr>
      <w:rFonts w:eastAsiaTheme="minorHAnsi"/>
      <w:lang w:val="de-DE" w:eastAsia="en-US"/>
    </w:rPr>
  </w:style>
  <w:style w:type="paragraph" w:customStyle="1" w:styleId="1B4508550BB049859A46D9657ACC3A7440">
    <w:name w:val="1B4508550BB049859A46D9657ACC3A7440"/>
    <w:rsid w:val="00183826"/>
    <w:pPr>
      <w:spacing w:before="120" w:after="120" w:line="288" w:lineRule="auto"/>
    </w:pPr>
    <w:rPr>
      <w:rFonts w:eastAsiaTheme="minorHAnsi"/>
      <w:lang w:val="de-DE" w:eastAsia="en-US"/>
    </w:rPr>
  </w:style>
  <w:style w:type="paragraph" w:customStyle="1" w:styleId="FBE25CCB6AFE4E17BBFFC110BFA3BF9F33">
    <w:name w:val="FBE25CCB6AFE4E17BBFFC110BFA3BF9F33"/>
    <w:rsid w:val="00183826"/>
    <w:pPr>
      <w:spacing w:before="120" w:after="120" w:line="288" w:lineRule="auto"/>
      <w:ind w:left="720"/>
      <w:contextualSpacing/>
    </w:pPr>
    <w:rPr>
      <w:rFonts w:eastAsiaTheme="minorHAnsi"/>
      <w:lang w:val="de-DE" w:eastAsia="en-US"/>
    </w:rPr>
  </w:style>
  <w:style w:type="paragraph" w:customStyle="1" w:styleId="0BF0B7F89E7B4F5CA3EDA2054A7C0A5A41">
    <w:name w:val="0BF0B7F89E7B4F5CA3EDA2054A7C0A5A41"/>
    <w:rsid w:val="00183826"/>
    <w:pPr>
      <w:spacing w:before="120" w:after="120" w:line="288" w:lineRule="auto"/>
    </w:pPr>
    <w:rPr>
      <w:rFonts w:eastAsiaTheme="minorHAnsi"/>
      <w:lang w:val="de-DE" w:eastAsia="en-US"/>
    </w:rPr>
  </w:style>
  <w:style w:type="paragraph" w:customStyle="1" w:styleId="0E35CDB02B43491488BCA143F168FC6041">
    <w:name w:val="0E35CDB02B43491488BCA143F168FC6041"/>
    <w:rsid w:val="00183826"/>
    <w:pPr>
      <w:spacing w:before="120" w:after="120" w:line="288" w:lineRule="auto"/>
    </w:pPr>
    <w:rPr>
      <w:rFonts w:eastAsiaTheme="minorHAnsi"/>
      <w:lang w:val="de-DE" w:eastAsia="en-US"/>
    </w:rPr>
  </w:style>
  <w:style w:type="paragraph" w:customStyle="1" w:styleId="DDD66183BD604FD283B1BA83380132D941">
    <w:name w:val="DDD66183BD604FD283B1BA83380132D941"/>
    <w:rsid w:val="00183826"/>
    <w:pPr>
      <w:spacing w:before="120" w:after="120" w:line="288" w:lineRule="auto"/>
    </w:pPr>
    <w:rPr>
      <w:rFonts w:eastAsiaTheme="minorHAnsi"/>
      <w:lang w:val="de-DE" w:eastAsia="en-US"/>
    </w:rPr>
  </w:style>
  <w:style w:type="paragraph" w:customStyle="1" w:styleId="710718C12CDA4D219B07DC3F411DA55B41">
    <w:name w:val="710718C12CDA4D219B07DC3F411DA55B41"/>
    <w:rsid w:val="00183826"/>
    <w:pPr>
      <w:spacing w:before="120" w:after="120" w:line="288" w:lineRule="auto"/>
    </w:pPr>
    <w:rPr>
      <w:rFonts w:eastAsiaTheme="minorHAnsi"/>
      <w:lang w:val="de-DE" w:eastAsia="en-US"/>
    </w:rPr>
  </w:style>
  <w:style w:type="paragraph" w:customStyle="1" w:styleId="CCE917A482F748689A6F6B980EFCA6BD41">
    <w:name w:val="CCE917A482F748689A6F6B980EFCA6BD41"/>
    <w:rsid w:val="00183826"/>
    <w:pPr>
      <w:spacing w:before="120" w:after="120" w:line="288" w:lineRule="auto"/>
    </w:pPr>
    <w:rPr>
      <w:rFonts w:eastAsiaTheme="minorHAnsi"/>
      <w:lang w:val="de-DE" w:eastAsia="en-US"/>
    </w:rPr>
  </w:style>
  <w:style w:type="paragraph" w:customStyle="1" w:styleId="9DF06687B83C4D5A8CC18146040495AB41">
    <w:name w:val="9DF06687B83C4D5A8CC18146040495AB41"/>
    <w:rsid w:val="00183826"/>
    <w:pPr>
      <w:spacing w:before="120" w:after="120" w:line="288" w:lineRule="auto"/>
    </w:pPr>
    <w:rPr>
      <w:rFonts w:eastAsiaTheme="minorHAnsi"/>
      <w:lang w:val="de-DE" w:eastAsia="en-US"/>
    </w:rPr>
  </w:style>
  <w:style w:type="paragraph" w:customStyle="1" w:styleId="B9BA3E7D6BC34E7EB012674706AAC42341">
    <w:name w:val="B9BA3E7D6BC34E7EB012674706AAC42341"/>
    <w:rsid w:val="00183826"/>
    <w:pPr>
      <w:spacing w:before="120" w:after="120" w:line="288" w:lineRule="auto"/>
    </w:pPr>
    <w:rPr>
      <w:rFonts w:eastAsiaTheme="minorHAnsi"/>
      <w:lang w:val="de-DE" w:eastAsia="en-US"/>
    </w:rPr>
  </w:style>
  <w:style w:type="paragraph" w:customStyle="1" w:styleId="3E6BB4F5E6314280BBC9EF3CD541338118">
    <w:name w:val="3E6BB4F5E6314280BBC9EF3CD541338118"/>
    <w:rsid w:val="00183826"/>
    <w:pPr>
      <w:spacing w:before="120" w:after="120" w:line="288" w:lineRule="auto"/>
    </w:pPr>
    <w:rPr>
      <w:rFonts w:eastAsiaTheme="minorHAnsi"/>
      <w:lang w:val="de-DE" w:eastAsia="en-US"/>
    </w:rPr>
  </w:style>
  <w:style w:type="paragraph" w:customStyle="1" w:styleId="8CC605EF6B084EADA63C06FFBA6FF4D427">
    <w:name w:val="8CC605EF6B084EADA63C06FFBA6FF4D427"/>
    <w:rsid w:val="00183826"/>
    <w:pPr>
      <w:spacing w:before="120" w:after="120" w:line="288" w:lineRule="auto"/>
    </w:pPr>
    <w:rPr>
      <w:rFonts w:eastAsiaTheme="minorHAnsi"/>
      <w:lang w:val="de-DE" w:eastAsia="en-US"/>
    </w:rPr>
  </w:style>
  <w:style w:type="paragraph" w:customStyle="1" w:styleId="1D19A4D8BDF14E9489C88BC36EF241D828">
    <w:name w:val="1D19A4D8BDF14E9489C88BC36EF241D828"/>
    <w:rsid w:val="00183826"/>
    <w:pPr>
      <w:spacing w:before="120" w:after="120" w:line="288" w:lineRule="auto"/>
    </w:pPr>
    <w:rPr>
      <w:rFonts w:eastAsiaTheme="minorHAnsi"/>
      <w:lang w:val="de-DE" w:eastAsia="en-US"/>
    </w:rPr>
  </w:style>
  <w:style w:type="paragraph" w:customStyle="1" w:styleId="6AF934296A1B4351887F8A2430469A7018">
    <w:name w:val="6AF934296A1B4351887F8A2430469A7018"/>
    <w:rsid w:val="00183826"/>
    <w:pPr>
      <w:spacing w:before="120" w:after="120" w:line="288" w:lineRule="auto"/>
    </w:pPr>
    <w:rPr>
      <w:rFonts w:eastAsiaTheme="minorHAnsi"/>
      <w:lang w:val="de-DE" w:eastAsia="en-US"/>
    </w:rPr>
  </w:style>
  <w:style w:type="paragraph" w:customStyle="1" w:styleId="B7C86B3A80EE414B982A282E28130A1218">
    <w:name w:val="B7C86B3A80EE414B982A282E28130A1218"/>
    <w:rsid w:val="00183826"/>
    <w:pPr>
      <w:spacing w:before="120" w:after="120" w:line="288" w:lineRule="auto"/>
      <w:ind w:left="720"/>
      <w:contextualSpacing/>
    </w:pPr>
    <w:rPr>
      <w:rFonts w:eastAsiaTheme="minorHAnsi"/>
      <w:lang w:val="de-DE" w:eastAsia="en-US"/>
    </w:rPr>
  </w:style>
  <w:style w:type="paragraph" w:customStyle="1" w:styleId="279C5C2B8D8A49F99F941A82F7035E2718">
    <w:name w:val="279C5C2B8D8A49F99F941A82F7035E2718"/>
    <w:rsid w:val="00183826"/>
    <w:pPr>
      <w:spacing w:before="120" w:after="120" w:line="288" w:lineRule="auto"/>
    </w:pPr>
    <w:rPr>
      <w:rFonts w:eastAsiaTheme="minorHAnsi"/>
      <w:lang w:val="de-DE" w:eastAsia="en-US"/>
    </w:rPr>
  </w:style>
  <w:style w:type="paragraph" w:customStyle="1" w:styleId="A61712AEF50F4511949C0C8E993DF3F018">
    <w:name w:val="A61712AEF50F4511949C0C8E993DF3F018"/>
    <w:rsid w:val="00183826"/>
    <w:pPr>
      <w:spacing w:before="120" w:after="120" w:line="288" w:lineRule="auto"/>
      <w:ind w:left="720"/>
      <w:contextualSpacing/>
    </w:pPr>
    <w:rPr>
      <w:rFonts w:eastAsiaTheme="minorHAnsi"/>
      <w:lang w:val="de-DE" w:eastAsia="en-US"/>
    </w:rPr>
  </w:style>
  <w:style w:type="paragraph" w:customStyle="1" w:styleId="1743B87E6D1E460894089F7EBBF889D118">
    <w:name w:val="1743B87E6D1E460894089F7EBBF889D118"/>
    <w:rsid w:val="00183826"/>
    <w:pPr>
      <w:spacing w:before="120" w:after="120" w:line="288" w:lineRule="auto"/>
    </w:pPr>
    <w:rPr>
      <w:rFonts w:eastAsiaTheme="minorHAnsi"/>
      <w:lang w:val="de-DE" w:eastAsia="en-US"/>
    </w:rPr>
  </w:style>
  <w:style w:type="paragraph" w:customStyle="1" w:styleId="BF13FA496AED47B0AF13B2B7BDD64A5018">
    <w:name w:val="BF13FA496AED47B0AF13B2B7BDD64A5018"/>
    <w:rsid w:val="00183826"/>
    <w:pPr>
      <w:spacing w:before="120" w:after="120" w:line="288" w:lineRule="auto"/>
      <w:ind w:left="720"/>
      <w:contextualSpacing/>
    </w:pPr>
    <w:rPr>
      <w:rFonts w:eastAsiaTheme="minorHAnsi"/>
      <w:lang w:val="de-DE" w:eastAsia="en-US"/>
    </w:rPr>
  </w:style>
  <w:style w:type="paragraph" w:customStyle="1" w:styleId="A73DA535CC2E4A61994A1E2292BED2AE2">
    <w:name w:val="A73DA535CC2E4A61994A1E2292BED2AE2"/>
    <w:rsid w:val="00183826"/>
    <w:pPr>
      <w:spacing w:before="120" w:after="120" w:line="288" w:lineRule="auto"/>
    </w:pPr>
    <w:rPr>
      <w:rFonts w:eastAsiaTheme="minorHAnsi"/>
      <w:lang w:val="de-DE" w:eastAsia="en-US"/>
    </w:rPr>
  </w:style>
  <w:style w:type="paragraph" w:customStyle="1" w:styleId="6C09F22AD90541E8854D058150E070431">
    <w:name w:val="6C09F22AD90541E8854D058150E070431"/>
    <w:rsid w:val="00183826"/>
    <w:pPr>
      <w:spacing w:before="120" w:after="120" w:line="288" w:lineRule="auto"/>
    </w:pPr>
    <w:rPr>
      <w:rFonts w:eastAsiaTheme="minorHAnsi"/>
      <w:lang w:val="de-DE" w:eastAsia="en-US"/>
    </w:rPr>
  </w:style>
  <w:style w:type="paragraph" w:customStyle="1" w:styleId="197EB8548D97439A8379EB0099EA04792">
    <w:name w:val="197EB8548D97439A8379EB0099EA04792"/>
    <w:rsid w:val="00183826"/>
    <w:pPr>
      <w:spacing w:before="120" w:after="120" w:line="288" w:lineRule="auto"/>
    </w:pPr>
    <w:rPr>
      <w:rFonts w:eastAsiaTheme="minorHAnsi"/>
      <w:lang w:val="de-DE" w:eastAsia="en-US"/>
    </w:rPr>
  </w:style>
  <w:style w:type="paragraph" w:customStyle="1" w:styleId="EB0145F426494C3F92ADE6A27E94CE5113">
    <w:name w:val="EB0145F426494C3F92ADE6A27E94CE5113"/>
    <w:rsid w:val="00183826"/>
    <w:pPr>
      <w:spacing w:before="120" w:after="120" w:line="288" w:lineRule="auto"/>
      <w:ind w:left="720"/>
      <w:contextualSpacing/>
    </w:pPr>
    <w:rPr>
      <w:rFonts w:eastAsiaTheme="minorHAnsi"/>
      <w:lang w:val="de-DE" w:eastAsia="en-US"/>
    </w:rPr>
  </w:style>
  <w:style w:type="paragraph" w:customStyle="1" w:styleId="68BF52B6D1E84B69AA841FC816E5E0D811">
    <w:name w:val="68BF52B6D1E84B69AA841FC816E5E0D81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1">
    <w:name w:val="94D78537254246519566AEE9D70F365311"/>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3">
    <w:name w:val="F1A9D142B44C439B8A5F4611C1F9D3F843"/>
    <w:rsid w:val="00183826"/>
    <w:pPr>
      <w:spacing w:before="120" w:after="120" w:line="288" w:lineRule="auto"/>
    </w:pPr>
    <w:rPr>
      <w:rFonts w:eastAsiaTheme="minorHAnsi"/>
      <w:lang w:val="de-DE" w:eastAsia="en-US"/>
    </w:rPr>
  </w:style>
  <w:style w:type="paragraph" w:customStyle="1" w:styleId="23495994907D407BBE40F340682F2AB043">
    <w:name w:val="23495994907D407BBE40F340682F2AB043"/>
    <w:rsid w:val="00183826"/>
    <w:pPr>
      <w:spacing w:before="120" w:after="120" w:line="288" w:lineRule="auto"/>
    </w:pPr>
    <w:rPr>
      <w:rFonts w:eastAsiaTheme="minorHAnsi"/>
      <w:lang w:val="de-DE" w:eastAsia="en-US"/>
    </w:rPr>
  </w:style>
  <w:style w:type="paragraph" w:customStyle="1" w:styleId="762DA126DB304F6B84B40D7D4B15965343">
    <w:name w:val="762DA126DB304F6B84B40D7D4B15965343"/>
    <w:rsid w:val="00183826"/>
    <w:pPr>
      <w:spacing w:before="120" w:after="120" w:line="288" w:lineRule="auto"/>
    </w:pPr>
    <w:rPr>
      <w:rFonts w:eastAsiaTheme="minorHAnsi"/>
      <w:lang w:val="de-DE" w:eastAsia="en-US"/>
    </w:rPr>
  </w:style>
  <w:style w:type="paragraph" w:customStyle="1" w:styleId="1B4508550BB049859A46D9657ACC3A7441">
    <w:name w:val="1B4508550BB049859A46D9657ACC3A7441"/>
    <w:rsid w:val="00183826"/>
    <w:pPr>
      <w:spacing w:before="120" w:after="120" w:line="288" w:lineRule="auto"/>
    </w:pPr>
    <w:rPr>
      <w:rFonts w:eastAsiaTheme="minorHAnsi"/>
      <w:lang w:val="de-DE" w:eastAsia="en-US"/>
    </w:rPr>
  </w:style>
  <w:style w:type="paragraph" w:customStyle="1" w:styleId="FBE25CCB6AFE4E17BBFFC110BFA3BF9F34">
    <w:name w:val="FBE25CCB6AFE4E17BBFFC110BFA3BF9F34"/>
    <w:rsid w:val="00183826"/>
    <w:pPr>
      <w:spacing w:before="120" w:after="120" w:line="288" w:lineRule="auto"/>
      <w:ind w:left="720"/>
      <w:contextualSpacing/>
    </w:pPr>
    <w:rPr>
      <w:rFonts w:eastAsiaTheme="minorHAnsi"/>
      <w:lang w:val="de-DE" w:eastAsia="en-US"/>
    </w:rPr>
  </w:style>
  <w:style w:type="paragraph" w:customStyle="1" w:styleId="0BF0B7F89E7B4F5CA3EDA2054A7C0A5A42">
    <w:name w:val="0BF0B7F89E7B4F5CA3EDA2054A7C0A5A42"/>
    <w:rsid w:val="00183826"/>
    <w:pPr>
      <w:spacing w:before="120" w:after="120" w:line="288" w:lineRule="auto"/>
    </w:pPr>
    <w:rPr>
      <w:rFonts w:eastAsiaTheme="minorHAnsi"/>
      <w:lang w:val="de-DE" w:eastAsia="en-US"/>
    </w:rPr>
  </w:style>
  <w:style w:type="paragraph" w:customStyle="1" w:styleId="0E35CDB02B43491488BCA143F168FC6042">
    <w:name w:val="0E35CDB02B43491488BCA143F168FC6042"/>
    <w:rsid w:val="00183826"/>
    <w:pPr>
      <w:spacing w:before="120" w:after="120" w:line="288" w:lineRule="auto"/>
    </w:pPr>
    <w:rPr>
      <w:rFonts w:eastAsiaTheme="minorHAnsi"/>
      <w:lang w:val="de-DE" w:eastAsia="en-US"/>
    </w:rPr>
  </w:style>
  <w:style w:type="paragraph" w:customStyle="1" w:styleId="DDD66183BD604FD283B1BA83380132D942">
    <w:name w:val="DDD66183BD604FD283B1BA83380132D942"/>
    <w:rsid w:val="00183826"/>
    <w:pPr>
      <w:spacing w:before="120" w:after="120" w:line="288" w:lineRule="auto"/>
    </w:pPr>
    <w:rPr>
      <w:rFonts w:eastAsiaTheme="minorHAnsi"/>
      <w:lang w:val="de-DE" w:eastAsia="en-US"/>
    </w:rPr>
  </w:style>
  <w:style w:type="paragraph" w:customStyle="1" w:styleId="710718C12CDA4D219B07DC3F411DA55B42">
    <w:name w:val="710718C12CDA4D219B07DC3F411DA55B42"/>
    <w:rsid w:val="00183826"/>
    <w:pPr>
      <w:spacing w:before="120" w:after="120" w:line="288" w:lineRule="auto"/>
    </w:pPr>
    <w:rPr>
      <w:rFonts w:eastAsiaTheme="minorHAnsi"/>
      <w:lang w:val="de-DE" w:eastAsia="en-US"/>
    </w:rPr>
  </w:style>
  <w:style w:type="paragraph" w:customStyle="1" w:styleId="CCE917A482F748689A6F6B980EFCA6BD42">
    <w:name w:val="CCE917A482F748689A6F6B980EFCA6BD42"/>
    <w:rsid w:val="00183826"/>
    <w:pPr>
      <w:spacing w:before="120" w:after="120" w:line="288" w:lineRule="auto"/>
    </w:pPr>
    <w:rPr>
      <w:rFonts w:eastAsiaTheme="minorHAnsi"/>
      <w:lang w:val="de-DE" w:eastAsia="en-US"/>
    </w:rPr>
  </w:style>
  <w:style w:type="paragraph" w:customStyle="1" w:styleId="9DF06687B83C4D5A8CC18146040495AB42">
    <w:name w:val="9DF06687B83C4D5A8CC18146040495AB42"/>
    <w:rsid w:val="00183826"/>
    <w:pPr>
      <w:spacing w:before="120" w:after="120" w:line="288" w:lineRule="auto"/>
    </w:pPr>
    <w:rPr>
      <w:rFonts w:eastAsiaTheme="minorHAnsi"/>
      <w:lang w:val="de-DE" w:eastAsia="en-US"/>
    </w:rPr>
  </w:style>
  <w:style w:type="paragraph" w:customStyle="1" w:styleId="B9BA3E7D6BC34E7EB012674706AAC42342">
    <w:name w:val="B9BA3E7D6BC34E7EB012674706AAC42342"/>
    <w:rsid w:val="00183826"/>
    <w:pPr>
      <w:spacing w:before="120" w:after="120" w:line="288" w:lineRule="auto"/>
    </w:pPr>
    <w:rPr>
      <w:rFonts w:eastAsiaTheme="minorHAnsi"/>
      <w:lang w:val="de-DE" w:eastAsia="en-US"/>
    </w:rPr>
  </w:style>
  <w:style w:type="paragraph" w:customStyle="1" w:styleId="3E6BB4F5E6314280BBC9EF3CD541338119">
    <w:name w:val="3E6BB4F5E6314280BBC9EF3CD541338119"/>
    <w:rsid w:val="00183826"/>
    <w:pPr>
      <w:spacing w:before="120" w:after="120" w:line="288" w:lineRule="auto"/>
    </w:pPr>
    <w:rPr>
      <w:rFonts w:eastAsiaTheme="minorHAnsi"/>
      <w:lang w:val="de-DE" w:eastAsia="en-US"/>
    </w:rPr>
  </w:style>
  <w:style w:type="paragraph" w:customStyle="1" w:styleId="8CC605EF6B084EADA63C06FFBA6FF4D428">
    <w:name w:val="8CC605EF6B084EADA63C06FFBA6FF4D428"/>
    <w:rsid w:val="00183826"/>
    <w:pPr>
      <w:spacing w:before="120" w:after="120" w:line="288" w:lineRule="auto"/>
    </w:pPr>
    <w:rPr>
      <w:rFonts w:eastAsiaTheme="minorHAnsi"/>
      <w:lang w:val="de-DE" w:eastAsia="en-US"/>
    </w:rPr>
  </w:style>
  <w:style w:type="paragraph" w:customStyle="1" w:styleId="1D19A4D8BDF14E9489C88BC36EF241D829">
    <w:name w:val="1D19A4D8BDF14E9489C88BC36EF241D829"/>
    <w:rsid w:val="00183826"/>
    <w:pPr>
      <w:spacing w:before="120" w:after="120" w:line="288" w:lineRule="auto"/>
    </w:pPr>
    <w:rPr>
      <w:rFonts w:eastAsiaTheme="minorHAnsi"/>
      <w:lang w:val="de-DE" w:eastAsia="en-US"/>
    </w:rPr>
  </w:style>
  <w:style w:type="paragraph" w:customStyle="1" w:styleId="6AF934296A1B4351887F8A2430469A7019">
    <w:name w:val="6AF934296A1B4351887F8A2430469A7019"/>
    <w:rsid w:val="00183826"/>
    <w:pPr>
      <w:spacing w:before="120" w:after="120" w:line="288" w:lineRule="auto"/>
    </w:pPr>
    <w:rPr>
      <w:rFonts w:eastAsiaTheme="minorHAnsi"/>
      <w:lang w:val="de-DE" w:eastAsia="en-US"/>
    </w:rPr>
  </w:style>
  <w:style w:type="paragraph" w:customStyle="1" w:styleId="B7C86B3A80EE414B982A282E28130A1219">
    <w:name w:val="B7C86B3A80EE414B982A282E28130A1219"/>
    <w:rsid w:val="00183826"/>
    <w:pPr>
      <w:spacing w:before="120" w:after="120" w:line="288" w:lineRule="auto"/>
      <w:ind w:left="720"/>
      <w:contextualSpacing/>
    </w:pPr>
    <w:rPr>
      <w:rFonts w:eastAsiaTheme="minorHAnsi"/>
      <w:lang w:val="de-DE" w:eastAsia="en-US"/>
    </w:rPr>
  </w:style>
  <w:style w:type="paragraph" w:customStyle="1" w:styleId="279C5C2B8D8A49F99F941A82F7035E2719">
    <w:name w:val="279C5C2B8D8A49F99F941A82F7035E2719"/>
    <w:rsid w:val="00183826"/>
    <w:pPr>
      <w:spacing w:before="120" w:after="120" w:line="288" w:lineRule="auto"/>
    </w:pPr>
    <w:rPr>
      <w:rFonts w:eastAsiaTheme="minorHAnsi"/>
      <w:lang w:val="de-DE" w:eastAsia="en-US"/>
    </w:rPr>
  </w:style>
  <w:style w:type="paragraph" w:customStyle="1" w:styleId="A61712AEF50F4511949C0C8E993DF3F019">
    <w:name w:val="A61712AEF50F4511949C0C8E993DF3F019"/>
    <w:rsid w:val="00183826"/>
    <w:pPr>
      <w:spacing w:before="120" w:after="120" w:line="288" w:lineRule="auto"/>
      <w:ind w:left="720"/>
      <w:contextualSpacing/>
    </w:pPr>
    <w:rPr>
      <w:rFonts w:eastAsiaTheme="minorHAnsi"/>
      <w:lang w:val="de-DE" w:eastAsia="en-US"/>
    </w:rPr>
  </w:style>
  <w:style w:type="paragraph" w:customStyle="1" w:styleId="1743B87E6D1E460894089F7EBBF889D119">
    <w:name w:val="1743B87E6D1E460894089F7EBBF889D119"/>
    <w:rsid w:val="00183826"/>
    <w:pPr>
      <w:spacing w:before="120" w:after="120" w:line="288" w:lineRule="auto"/>
    </w:pPr>
    <w:rPr>
      <w:rFonts w:eastAsiaTheme="minorHAnsi"/>
      <w:lang w:val="de-DE" w:eastAsia="en-US"/>
    </w:rPr>
  </w:style>
  <w:style w:type="paragraph" w:customStyle="1" w:styleId="BF13FA496AED47B0AF13B2B7BDD64A5019">
    <w:name w:val="BF13FA496AED47B0AF13B2B7BDD64A5019"/>
    <w:rsid w:val="00183826"/>
    <w:pPr>
      <w:spacing w:before="120" w:after="120" w:line="288" w:lineRule="auto"/>
      <w:ind w:left="720"/>
      <w:contextualSpacing/>
    </w:pPr>
    <w:rPr>
      <w:rFonts w:eastAsiaTheme="minorHAnsi"/>
      <w:lang w:val="de-DE" w:eastAsia="en-US"/>
    </w:rPr>
  </w:style>
  <w:style w:type="paragraph" w:customStyle="1" w:styleId="EB0145F426494C3F92ADE6A27E94CE5114">
    <w:name w:val="EB0145F426494C3F92ADE6A27E94CE5114"/>
    <w:rsid w:val="00183826"/>
    <w:pPr>
      <w:spacing w:before="120" w:after="120" w:line="288" w:lineRule="auto"/>
      <w:ind w:left="720"/>
      <w:contextualSpacing/>
    </w:pPr>
    <w:rPr>
      <w:rFonts w:eastAsiaTheme="minorHAnsi"/>
      <w:lang w:val="de-DE" w:eastAsia="en-US"/>
    </w:rPr>
  </w:style>
  <w:style w:type="paragraph" w:customStyle="1" w:styleId="68BF52B6D1E84B69AA841FC816E5E0D812">
    <w:name w:val="68BF52B6D1E84B69AA841FC816E5E0D81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2">
    <w:name w:val="94D78537254246519566AEE9D70F365312"/>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DEDC9283F2F4430A20E77F3C695C203">
    <w:name w:val="FDEDC9283F2F4430A20E77F3C695C203"/>
    <w:rsid w:val="00183826"/>
  </w:style>
  <w:style w:type="paragraph" w:customStyle="1" w:styleId="E81C43A946B04C7999FCE9CEAC9DA808">
    <w:name w:val="E81C43A946B04C7999FCE9CEAC9DA808"/>
    <w:rsid w:val="00183826"/>
  </w:style>
  <w:style w:type="paragraph" w:customStyle="1" w:styleId="327CA8DEDDB349209D15A61267EE22B7">
    <w:name w:val="327CA8DEDDB349209D15A61267EE22B7"/>
    <w:rsid w:val="00183826"/>
  </w:style>
  <w:style w:type="paragraph" w:customStyle="1" w:styleId="12D5E1F92DA24872B78849EF0B6EE6DD">
    <w:name w:val="12D5E1F92DA24872B78849EF0B6EE6DD"/>
    <w:rsid w:val="00183826"/>
  </w:style>
  <w:style w:type="paragraph" w:customStyle="1" w:styleId="8BBECA7AFB5E49E8ABDBD6EC813B65E2">
    <w:name w:val="8BBECA7AFB5E49E8ABDBD6EC813B65E2"/>
    <w:rsid w:val="00183826"/>
  </w:style>
  <w:style w:type="paragraph" w:customStyle="1" w:styleId="2440BA8755C54BDCAA062CCC5F5A97EA">
    <w:name w:val="2440BA8755C54BDCAA062CCC5F5A97EA"/>
    <w:rsid w:val="00183826"/>
  </w:style>
  <w:style w:type="paragraph" w:customStyle="1" w:styleId="395B2B4BA89E4EDFA0DD5F56D1A9CEAD">
    <w:name w:val="395B2B4BA89E4EDFA0DD5F56D1A9CEAD"/>
    <w:rsid w:val="00183826"/>
  </w:style>
  <w:style w:type="paragraph" w:customStyle="1" w:styleId="E09692592C804A3CB31E0D93AED7FAF8">
    <w:name w:val="E09692592C804A3CB31E0D93AED7FAF8"/>
    <w:rsid w:val="00183826"/>
  </w:style>
  <w:style w:type="paragraph" w:customStyle="1" w:styleId="F66D0AA48B5B4CD883A4A7C40F1E4628">
    <w:name w:val="F66D0AA48B5B4CD883A4A7C40F1E4628"/>
    <w:rsid w:val="00183826"/>
  </w:style>
  <w:style w:type="paragraph" w:customStyle="1" w:styleId="8C018B7B5A5B4F08ADA7D8391CA6BBDD">
    <w:name w:val="8C018B7B5A5B4F08ADA7D8391CA6BBDD"/>
    <w:rsid w:val="00183826"/>
  </w:style>
  <w:style w:type="paragraph" w:customStyle="1" w:styleId="4BC9AC2EB9AE45CCB9EF1CA9C9BDE912">
    <w:name w:val="4BC9AC2EB9AE45CCB9EF1CA9C9BDE912"/>
    <w:rsid w:val="00183826"/>
  </w:style>
  <w:style w:type="paragraph" w:customStyle="1" w:styleId="8738532DE4904B03B099D396E1542F54">
    <w:name w:val="8738532DE4904B03B099D396E1542F54"/>
    <w:rsid w:val="00183826"/>
  </w:style>
  <w:style w:type="paragraph" w:customStyle="1" w:styleId="F1A9D142B44C439B8A5F4611C1F9D3F844">
    <w:name w:val="F1A9D142B44C439B8A5F4611C1F9D3F844"/>
    <w:rsid w:val="00183826"/>
    <w:pPr>
      <w:spacing w:before="120" w:after="120" w:line="288" w:lineRule="auto"/>
    </w:pPr>
    <w:rPr>
      <w:rFonts w:eastAsiaTheme="minorHAnsi"/>
      <w:lang w:val="de-DE" w:eastAsia="en-US"/>
    </w:rPr>
  </w:style>
  <w:style w:type="paragraph" w:customStyle="1" w:styleId="23495994907D407BBE40F340682F2AB044">
    <w:name w:val="23495994907D407BBE40F340682F2AB044"/>
    <w:rsid w:val="00183826"/>
    <w:pPr>
      <w:spacing w:before="120" w:after="120" w:line="288" w:lineRule="auto"/>
    </w:pPr>
    <w:rPr>
      <w:rFonts w:eastAsiaTheme="minorHAnsi"/>
      <w:lang w:val="de-DE" w:eastAsia="en-US"/>
    </w:rPr>
  </w:style>
  <w:style w:type="paragraph" w:customStyle="1" w:styleId="762DA126DB304F6B84B40D7D4B15965344">
    <w:name w:val="762DA126DB304F6B84B40D7D4B15965344"/>
    <w:rsid w:val="00183826"/>
    <w:pPr>
      <w:spacing w:before="120" w:after="120" w:line="288" w:lineRule="auto"/>
    </w:pPr>
    <w:rPr>
      <w:rFonts w:eastAsiaTheme="minorHAnsi"/>
      <w:lang w:val="de-DE" w:eastAsia="en-US"/>
    </w:rPr>
  </w:style>
  <w:style w:type="paragraph" w:customStyle="1" w:styleId="1B4508550BB049859A46D9657ACC3A7442">
    <w:name w:val="1B4508550BB049859A46D9657ACC3A7442"/>
    <w:rsid w:val="00183826"/>
    <w:pPr>
      <w:spacing w:before="120" w:after="120" w:line="288" w:lineRule="auto"/>
    </w:pPr>
    <w:rPr>
      <w:rFonts w:eastAsiaTheme="minorHAnsi"/>
      <w:lang w:val="de-DE" w:eastAsia="en-US"/>
    </w:rPr>
  </w:style>
  <w:style w:type="paragraph" w:customStyle="1" w:styleId="FBE25CCB6AFE4E17BBFFC110BFA3BF9F35">
    <w:name w:val="FBE25CCB6AFE4E17BBFFC110BFA3BF9F35"/>
    <w:rsid w:val="00183826"/>
    <w:pPr>
      <w:spacing w:before="120" w:after="120" w:line="288" w:lineRule="auto"/>
      <w:ind w:left="720"/>
      <w:contextualSpacing/>
    </w:pPr>
    <w:rPr>
      <w:rFonts w:eastAsiaTheme="minorHAnsi"/>
      <w:lang w:val="de-DE" w:eastAsia="en-US"/>
    </w:rPr>
  </w:style>
  <w:style w:type="paragraph" w:customStyle="1" w:styleId="0BF0B7F89E7B4F5CA3EDA2054A7C0A5A43">
    <w:name w:val="0BF0B7F89E7B4F5CA3EDA2054A7C0A5A43"/>
    <w:rsid w:val="00183826"/>
    <w:pPr>
      <w:spacing w:before="120" w:after="120" w:line="288" w:lineRule="auto"/>
    </w:pPr>
    <w:rPr>
      <w:rFonts w:eastAsiaTheme="minorHAnsi"/>
      <w:lang w:val="de-DE" w:eastAsia="en-US"/>
    </w:rPr>
  </w:style>
  <w:style w:type="paragraph" w:customStyle="1" w:styleId="0E35CDB02B43491488BCA143F168FC6043">
    <w:name w:val="0E35CDB02B43491488BCA143F168FC6043"/>
    <w:rsid w:val="00183826"/>
    <w:pPr>
      <w:spacing w:before="120" w:after="120" w:line="288" w:lineRule="auto"/>
    </w:pPr>
    <w:rPr>
      <w:rFonts w:eastAsiaTheme="minorHAnsi"/>
      <w:lang w:val="de-DE" w:eastAsia="en-US"/>
    </w:rPr>
  </w:style>
  <w:style w:type="paragraph" w:customStyle="1" w:styleId="DDD66183BD604FD283B1BA83380132D943">
    <w:name w:val="DDD66183BD604FD283B1BA83380132D943"/>
    <w:rsid w:val="00183826"/>
    <w:pPr>
      <w:spacing w:before="120" w:after="120" w:line="288" w:lineRule="auto"/>
    </w:pPr>
    <w:rPr>
      <w:rFonts w:eastAsiaTheme="minorHAnsi"/>
      <w:lang w:val="de-DE" w:eastAsia="en-US"/>
    </w:rPr>
  </w:style>
  <w:style w:type="paragraph" w:customStyle="1" w:styleId="710718C12CDA4D219B07DC3F411DA55B43">
    <w:name w:val="710718C12CDA4D219B07DC3F411DA55B43"/>
    <w:rsid w:val="00183826"/>
    <w:pPr>
      <w:spacing w:before="120" w:after="120" w:line="288" w:lineRule="auto"/>
    </w:pPr>
    <w:rPr>
      <w:rFonts w:eastAsiaTheme="minorHAnsi"/>
      <w:lang w:val="de-DE" w:eastAsia="en-US"/>
    </w:rPr>
  </w:style>
  <w:style w:type="paragraph" w:customStyle="1" w:styleId="CCE917A482F748689A6F6B980EFCA6BD43">
    <w:name w:val="CCE917A482F748689A6F6B980EFCA6BD43"/>
    <w:rsid w:val="00183826"/>
    <w:pPr>
      <w:spacing w:before="120" w:after="120" w:line="288" w:lineRule="auto"/>
    </w:pPr>
    <w:rPr>
      <w:rFonts w:eastAsiaTheme="minorHAnsi"/>
      <w:lang w:val="de-DE" w:eastAsia="en-US"/>
    </w:rPr>
  </w:style>
  <w:style w:type="paragraph" w:customStyle="1" w:styleId="9DF06687B83C4D5A8CC18146040495AB43">
    <w:name w:val="9DF06687B83C4D5A8CC18146040495AB43"/>
    <w:rsid w:val="00183826"/>
    <w:pPr>
      <w:spacing w:before="120" w:after="120" w:line="288" w:lineRule="auto"/>
    </w:pPr>
    <w:rPr>
      <w:rFonts w:eastAsiaTheme="minorHAnsi"/>
      <w:lang w:val="de-DE" w:eastAsia="en-US"/>
    </w:rPr>
  </w:style>
  <w:style w:type="paragraph" w:customStyle="1" w:styleId="B9BA3E7D6BC34E7EB012674706AAC42343">
    <w:name w:val="B9BA3E7D6BC34E7EB012674706AAC42343"/>
    <w:rsid w:val="00183826"/>
    <w:pPr>
      <w:spacing w:before="120" w:after="120" w:line="288" w:lineRule="auto"/>
    </w:pPr>
    <w:rPr>
      <w:rFonts w:eastAsiaTheme="minorHAnsi"/>
      <w:lang w:val="de-DE" w:eastAsia="en-US"/>
    </w:rPr>
  </w:style>
  <w:style w:type="paragraph" w:customStyle="1" w:styleId="3E6BB4F5E6314280BBC9EF3CD541338120">
    <w:name w:val="3E6BB4F5E6314280BBC9EF3CD541338120"/>
    <w:rsid w:val="00183826"/>
    <w:pPr>
      <w:spacing w:before="120" w:after="120" w:line="288" w:lineRule="auto"/>
    </w:pPr>
    <w:rPr>
      <w:rFonts w:eastAsiaTheme="minorHAnsi"/>
      <w:lang w:val="de-DE" w:eastAsia="en-US"/>
    </w:rPr>
  </w:style>
  <w:style w:type="paragraph" w:customStyle="1" w:styleId="8CC605EF6B084EADA63C06FFBA6FF4D429">
    <w:name w:val="8CC605EF6B084EADA63C06FFBA6FF4D429"/>
    <w:rsid w:val="00183826"/>
    <w:pPr>
      <w:spacing w:before="120" w:after="120" w:line="288" w:lineRule="auto"/>
    </w:pPr>
    <w:rPr>
      <w:rFonts w:eastAsiaTheme="minorHAnsi"/>
      <w:lang w:val="de-DE" w:eastAsia="en-US"/>
    </w:rPr>
  </w:style>
  <w:style w:type="paragraph" w:customStyle="1" w:styleId="1D19A4D8BDF14E9489C88BC36EF241D830">
    <w:name w:val="1D19A4D8BDF14E9489C88BC36EF241D830"/>
    <w:rsid w:val="00183826"/>
    <w:pPr>
      <w:spacing w:before="120" w:after="120" w:line="288" w:lineRule="auto"/>
    </w:pPr>
    <w:rPr>
      <w:rFonts w:eastAsiaTheme="minorHAnsi"/>
      <w:lang w:val="de-DE" w:eastAsia="en-US"/>
    </w:rPr>
  </w:style>
  <w:style w:type="paragraph" w:customStyle="1" w:styleId="6AF934296A1B4351887F8A2430469A7020">
    <w:name w:val="6AF934296A1B4351887F8A2430469A7020"/>
    <w:rsid w:val="00183826"/>
    <w:pPr>
      <w:spacing w:before="120" w:after="120" w:line="288" w:lineRule="auto"/>
    </w:pPr>
    <w:rPr>
      <w:rFonts w:eastAsiaTheme="minorHAnsi"/>
      <w:lang w:val="de-DE" w:eastAsia="en-US"/>
    </w:rPr>
  </w:style>
  <w:style w:type="paragraph" w:customStyle="1" w:styleId="B7C86B3A80EE414B982A282E28130A1220">
    <w:name w:val="B7C86B3A80EE414B982A282E28130A1220"/>
    <w:rsid w:val="00183826"/>
    <w:pPr>
      <w:spacing w:before="120" w:after="120" w:line="288" w:lineRule="auto"/>
      <w:ind w:left="720"/>
      <w:contextualSpacing/>
    </w:pPr>
    <w:rPr>
      <w:rFonts w:eastAsiaTheme="minorHAnsi"/>
      <w:lang w:val="de-DE" w:eastAsia="en-US"/>
    </w:rPr>
  </w:style>
  <w:style w:type="paragraph" w:customStyle="1" w:styleId="279C5C2B8D8A49F99F941A82F7035E2720">
    <w:name w:val="279C5C2B8D8A49F99F941A82F7035E2720"/>
    <w:rsid w:val="00183826"/>
    <w:pPr>
      <w:spacing w:before="120" w:after="120" w:line="288" w:lineRule="auto"/>
    </w:pPr>
    <w:rPr>
      <w:rFonts w:eastAsiaTheme="minorHAnsi"/>
      <w:lang w:val="de-DE" w:eastAsia="en-US"/>
    </w:rPr>
  </w:style>
  <w:style w:type="paragraph" w:customStyle="1" w:styleId="A61712AEF50F4511949C0C8E993DF3F020">
    <w:name w:val="A61712AEF50F4511949C0C8E993DF3F020"/>
    <w:rsid w:val="00183826"/>
    <w:pPr>
      <w:spacing w:before="120" w:after="120" w:line="288" w:lineRule="auto"/>
      <w:ind w:left="720"/>
      <w:contextualSpacing/>
    </w:pPr>
    <w:rPr>
      <w:rFonts w:eastAsiaTheme="minorHAnsi"/>
      <w:lang w:val="de-DE" w:eastAsia="en-US"/>
    </w:rPr>
  </w:style>
  <w:style w:type="paragraph" w:customStyle="1" w:styleId="1743B87E6D1E460894089F7EBBF889D120">
    <w:name w:val="1743B87E6D1E460894089F7EBBF889D120"/>
    <w:rsid w:val="00183826"/>
    <w:pPr>
      <w:spacing w:before="120" w:after="120" w:line="288" w:lineRule="auto"/>
    </w:pPr>
    <w:rPr>
      <w:rFonts w:eastAsiaTheme="minorHAnsi"/>
      <w:lang w:val="de-DE" w:eastAsia="en-US"/>
    </w:rPr>
  </w:style>
  <w:style w:type="paragraph" w:customStyle="1" w:styleId="BF13FA496AED47B0AF13B2B7BDD64A5020">
    <w:name w:val="BF13FA496AED47B0AF13B2B7BDD64A5020"/>
    <w:rsid w:val="00183826"/>
    <w:pPr>
      <w:spacing w:before="120" w:after="120" w:line="288" w:lineRule="auto"/>
      <w:ind w:left="720"/>
      <w:contextualSpacing/>
    </w:pPr>
    <w:rPr>
      <w:rFonts w:eastAsiaTheme="minorHAnsi"/>
      <w:lang w:val="de-DE" w:eastAsia="en-US"/>
    </w:rPr>
  </w:style>
  <w:style w:type="paragraph" w:customStyle="1" w:styleId="F1A9D142B44C439B8A5F4611C1F9D3F845">
    <w:name w:val="F1A9D142B44C439B8A5F4611C1F9D3F845"/>
    <w:rsid w:val="00183826"/>
    <w:pPr>
      <w:spacing w:before="120" w:after="120" w:line="288" w:lineRule="auto"/>
    </w:pPr>
    <w:rPr>
      <w:rFonts w:eastAsiaTheme="minorHAnsi"/>
      <w:lang w:val="de-DE" w:eastAsia="en-US"/>
    </w:rPr>
  </w:style>
  <w:style w:type="paragraph" w:customStyle="1" w:styleId="23495994907D407BBE40F340682F2AB045">
    <w:name w:val="23495994907D407BBE40F340682F2AB045"/>
    <w:rsid w:val="00183826"/>
    <w:pPr>
      <w:spacing w:before="120" w:after="120" w:line="288" w:lineRule="auto"/>
    </w:pPr>
    <w:rPr>
      <w:rFonts w:eastAsiaTheme="minorHAnsi"/>
      <w:lang w:val="de-DE" w:eastAsia="en-US"/>
    </w:rPr>
  </w:style>
  <w:style w:type="paragraph" w:customStyle="1" w:styleId="762DA126DB304F6B84B40D7D4B15965345">
    <w:name w:val="762DA126DB304F6B84B40D7D4B15965345"/>
    <w:rsid w:val="00183826"/>
    <w:pPr>
      <w:spacing w:before="120" w:after="120" w:line="288" w:lineRule="auto"/>
    </w:pPr>
    <w:rPr>
      <w:rFonts w:eastAsiaTheme="minorHAnsi"/>
      <w:lang w:val="de-DE" w:eastAsia="en-US"/>
    </w:rPr>
  </w:style>
  <w:style w:type="paragraph" w:customStyle="1" w:styleId="1B4508550BB049859A46D9657ACC3A7443">
    <w:name w:val="1B4508550BB049859A46D9657ACC3A7443"/>
    <w:rsid w:val="00183826"/>
    <w:pPr>
      <w:spacing w:before="120" w:after="120" w:line="288" w:lineRule="auto"/>
    </w:pPr>
    <w:rPr>
      <w:rFonts w:eastAsiaTheme="minorHAnsi"/>
      <w:lang w:val="de-DE" w:eastAsia="en-US"/>
    </w:rPr>
  </w:style>
  <w:style w:type="paragraph" w:customStyle="1" w:styleId="FBE25CCB6AFE4E17BBFFC110BFA3BF9F36">
    <w:name w:val="FBE25CCB6AFE4E17BBFFC110BFA3BF9F36"/>
    <w:rsid w:val="00183826"/>
    <w:pPr>
      <w:spacing w:before="120" w:after="120" w:line="288" w:lineRule="auto"/>
      <w:ind w:left="720"/>
      <w:contextualSpacing/>
    </w:pPr>
    <w:rPr>
      <w:rFonts w:eastAsiaTheme="minorHAnsi"/>
      <w:lang w:val="de-DE" w:eastAsia="en-US"/>
    </w:rPr>
  </w:style>
  <w:style w:type="paragraph" w:customStyle="1" w:styleId="0BF0B7F89E7B4F5CA3EDA2054A7C0A5A44">
    <w:name w:val="0BF0B7F89E7B4F5CA3EDA2054A7C0A5A44"/>
    <w:rsid w:val="00183826"/>
    <w:pPr>
      <w:spacing w:before="120" w:after="120" w:line="288" w:lineRule="auto"/>
    </w:pPr>
    <w:rPr>
      <w:rFonts w:eastAsiaTheme="minorHAnsi"/>
      <w:lang w:val="de-DE" w:eastAsia="en-US"/>
    </w:rPr>
  </w:style>
  <w:style w:type="paragraph" w:customStyle="1" w:styleId="0E35CDB02B43491488BCA143F168FC6044">
    <w:name w:val="0E35CDB02B43491488BCA143F168FC6044"/>
    <w:rsid w:val="00183826"/>
    <w:pPr>
      <w:spacing w:before="120" w:after="120" w:line="288" w:lineRule="auto"/>
    </w:pPr>
    <w:rPr>
      <w:rFonts w:eastAsiaTheme="minorHAnsi"/>
      <w:lang w:val="de-DE" w:eastAsia="en-US"/>
    </w:rPr>
  </w:style>
  <w:style w:type="paragraph" w:customStyle="1" w:styleId="DDD66183BD604FD283B1BA83380132D944">
    <w:name w:val="DDD66183BD604FD283B1BA83380132D944"/>
    <w:rsid w:val="00183826"/>
    <w:pPr>
      <w:spacing w:before="120" w:after="120" w:line="288" w:lineRule="auto"/>
    </w:pPr>
    <w:rPr>
      <w:rFonts w:eastAsiaTheme="minorHAnsi"/>
      <w:lang w:val="de-DE" w:eastAsia="en-US"/>
    </w:rPr>
  </w:style>
  <w:style w:type="paragraph" w:customStyle="1" w:styleId="710718C12CDA4D219B07DC3F411DA55B44">
    <w:name w:val="710718C12CDA4D219B07DC3F411DA55B44"/>
    <w:rsid w:val="00183826"/>
    <w:pPr>
      <w:spacing w:before="120" w:after="120" w:line="288" w:lineRule="auto"/>
    </w:pPr>
    <w:rPr>
      <w:rFonts w:eastAsiaTheme="minorHAnsi"/>
      <w:lang w:val="de-DE" w:eastAsia="en-US"/>
    </w:rPr>
  </w:style>
  <w:style w:type="paragraph" w:customStyle="1" w:styleId="CCE917A482F748689A6F6B980EFCA6BD44">
    <w:name w:val="CCE917A482F748689A6F6B980EFCA6BD44"/>
    <w:rsid w:val="00183826"/>
    <w:pPr>
      <w:spacing w:before="120" w:after="120" w:line="288" w:lineRule="auto"/>
    </w:pPr>
    <w:rPr>
      <w:rFonts w:eastAsiaTheme="minorHAnsi"/>
      <w:lang w:val="de-DE" w:eastAsia="en-US"/>
    </w:rPr>
  </w:style>
  <w:style w:type="paragraph" w:customStyle="1" w:styleId="9DF06687B83C4D5A8CC18146040495AB44">
    <w:name w:val="9DF06687B83C4D5A8CC18146040495AB44"/>
    <w:rsid w:val="00183826"/>
    <w:pPr>
      <w:spacing w:before="120" w:after="120" w:line="288" w:lineRule="auto"/>
    </w:pPr>
    <w:rPr>
      <w:rFonts w:eastAsiaTheme="minorHAnsi"/>
      <w:lang w:val="de-DE" w:eastAsia="en-US"/>
    </w:rPr>
  </w:style>
  <w:style w:type="paragraph" w:customStyle="1" w:styleId="B9BA3E7D6BC34E7EB012674706AAC42344">
    <w:name w:val="B9BA3E7D6BC34E7EB012674706AAC42344"/>
    <w:rsid w:val="00183826"/>
    <w:pPr>
      <w:spacing w:before="120" w:after="120" w:line="288" w:lineRule="auto"/>
    </w:pPr>
    <w:rPr>
      <w:rFonts w:eastAsiaTheme="minorHAnsi"/>
      <w:lang w:val="de-DE" w:eastAsia="en-US"/>
    </w:rPr>
  </w:style>
  <w:style w:type="paragraph" w:customStyle="1" w:styleId="3E6BB4F5E6314280BBC9EF3CD541338121">
    <w:name w:val="3E6BB4F5E6314280BBC9EF3CD541338121"/>
    <w:rsid w:val="00183826"/>
    <w:pPr>
      <w:spacing w:before="120" w:after="120" w:line="288" w:lineRule="auto"/>
    </w:pPr>
    <w:rPr>
      <w:rFonts w:eastAsiaTheme="minorHAnsi"/>
      <w:lang w:val="de-DE" w:eastAsia="en-US"/>
    </w:rPr>
  </w:style>
  <w:style w:type="paragraph" w:customStyle="1" w:styleId="8CC605EF6B084EADA63C06FFBA6FF4D430">
    <w:name w:val="8CC605EF6B084EADA63C06FFBA6FF4D430"/>
    <w:rsid w:val="00183826"/>
    <w:pPr>
      <w:spacing w:before="120" w:after="120" w:line="288" w:lineRule="auto"/>
    </w:pPr>
    <w:rPr>
      <w:rFonts w:eastAsiaTheme="minorHAnsi"/>
      <w:lang w:val="de-DE" w:eastAsia="en-US"/>
    </w:rPr>
  </w:style>
  <w:style w:type="paragraph" w:customStyle="1" w:styleId="1D19A4D8BDF14E9489C88BC36EF241D831">
    <w:name w:val="1D19A4D8BDF14E9489C88BC36EF241D831"/>
    <w:rsid w:val="00183826"/>
    <w:pPr>
      <w:spacing w:before="120" w:after="120" w:line="288" w:lineRule="auto"/>
    </w:pPr>
    <w:rPr>
      <w:rFonts w:eastAsiaTheme="minorHAnsi"/>
      <w:lang w:val="de-DE" w:eastAsia="en-US"/>
    </w:rPr>
  </w:style>
  <w:style w:type="paragraph" w:customStyle="1" w:styleId="6AF934296A1B4351887F8A2430469A7021">
    <w:name w:val="6AF934296A1B4351887F8A2430469A7021"/>
    <w:rsid w:val="00183826"/>
    <w:pPr>
      <w:spacing w:before="120" w:after="120" w:line="288" w:lineRule="auto"/>
    </w:pPr>
    <w:rPr>
      <w:rFonts w:eastAsiaTheme="minorHAnsi"/>
      <w:lang w:val="de-DE" w:eastAsia="en-US"/>
    </w:rPr>
  </w:style>
  <w:style w:type="paragraph" w:customStyle="1" w:styleId="B7C86B3A80EE414B982A282E28130A1221">
    <w:name w:val="B7C86B3A80EE414B982A282E28130A1221"/>
    <w:rsid w:val="00183826"/>
    <w:pPr>
      <w:spacing w:before="120" w:after="120" w:line="288" w:lineRule="auto"/>
      <w:ind w:left="720"/>
      <w:contextualSpacing/>
    </w:pPr>
    <w:rPr>
      <w:rFonts w:eastAsiaTheme="minorHAnsi"/>
      <w:lang w:val="de-DE" w:eastAsia="en-US"/>
    </w:rPr>
  </w:style>
  <w:style w:type="paragraph" w:customStyle="1" w:styleId="279C5C2B8D8A49F99F941A82F7035E2721">
    <w:name w:val="279C5C2B8D8A49F99F941A82F7035E2721"/>
    <w:rsid w:val="00183826"/>
    <w:pPr>
      <w:spacing w:before="120" w:after="120" w:line="288" w:lineRule="auto"/>
    </w:pPr>
    <w:rPr>
      <w:rFonts w:eastAsiaTheme="minorHAnsi"/>
      <w:lang w:val="de-DE" w:eastAsia="en-US"/>
    </w:rPr>
  </w:style>
  <w:style w:type="paragraph" w:customStyle="1" w:styleId="A61712AEF50F4511949C0C8E993DF3F021">
    <w:name w:val="A61712AEF50F4511949C0C8E993DF3F021"/>
    <w:rsid w:val="00183826"/>
    <w:pPr>
      <w:spacing w:before="120" w:after="120" w:line="288" w:lineRule="auto"/>
      <w:ind w:left="720"/>
      <w:contextualSpacing/>
    </w:pPr>
    <w:rPr>
      <w:rFonts w:eastAsiaTheme="minorHAnsi"/>
      <w:lang w:val="de-DE" w:eastAsia="en-US"/>
    </w:rPr>
  </w:style>
  <w:style w:type="paragraph" w:customStyle="1" w:styleId="1743B87E6D1E460894089F7EBBF889D121">
    <w:name w:val="1743B87E6D1E460894089F7EBBF889D121"/>
    <w:rsid w:val="00183826"/>
    <w:pPr>
      <w:spacing w:before="120" w:after="120" w:line="288" w:lineRule="auto"/>
    </w:pPr>
    <w:rPr>
      <w:rFonts w:eastAsiaTheme="minorHAnsi"/>
      <w:lang w:val="de-DE" w:eastAsia="en-US"/>
    </w:rPr>
  </w:style>
  <w:style w:type="paragraph" w:customStyle="1" w:styleId="BF13FA496AED47B0AF13B2B7BDD64A5021">
    <w:name w:val="BF13FA496AED47B0AF13B2B7BDD64A5021"/>
    <w:rsid w:val="00183826"/>
    <w:pPr>
      <w:spacing w:before="120" w:after="120" w:line="288" w:lineRule="auto"/>
      <w:ind w:left="720"/>
      <w:contextualSpacing/>
    </w:pPr>
    <w:rPr>
      <w:rFonts w:eastAsiaTheme="minorHAnsi"/>
      <w:lang w:val="de-DE" w:eastAsia="en-US"/>
    </w:rPr>
  </w:style>
  <w:style w:type="paragraph" w:customStyle="1" w:styleId="FDEDC9283F2F4430A20E77F3C695C2031">
    <w:name w:val="FDEDC9283F2F4430A20E77F3C695C2031"/>
    <w:rsid w:val="00183826"/>
    <w:pPr>
      <w:spacing w:before="120" w:after="120" w:line="288" w:lineRule="auto"/>
    </w:pPr>
    <w:rPr>
      <w:rFonts w:eastAsiaTheme="minorHAnsi"/>
      <w:lang w:val="de-DE" w:eastAsia="en-US"/>
    </w:rPr>
  </w:style>
  <w:style w:type="paragraph" w:customStyle="1" w:styleId="EB0145F426494C3F92ADE6A27E94CE5115">
    <w:name w:val="EB0145F426494C3F92ADE6A27E94CE5115"/>
    <w:rsid w:val="00183826"/>
    <w:pPr>
      <w:spacing w:before="120" w:after="120" w:line="288" w:lineRule="auto"/>
      <w:ind w:left="720"/>
      <w:contextualSpacing/>
    </w:pPr>
    <w:rPr>
      <w:rFonts w:eastAsiaTheme="minorHAnsi"/>
      <w:lang w:val="de-DE" w:eastAsia="en-US"/>
    </w:rPr>
  </w:style>
  <w:style w:type="paragraph" w:customStyle="1" w:styleId="68BF52B6D1E84B69AA841FC816E5E0D813">
    <w:name w:val="68BF52B6D1E84B69AA841FC816E5E0D81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3">
    <w:name w:val="94D78537254246519566AEE9D70F365313"/>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6">
    <w:name w:val="F1A9D142B44C439B8A5F4611C1F9D3F846"/>
    <w:rsid w:val="00183826"/>
    <w:pPr>
      <w:spacing w:before="120" w:after="120" w:line="288" w:lineRule="auto"/>
    </w:pPr>
    <w:rPr>
      <w:rFonts w:eastAsiaTheme="minorHAnsi"/>
      <w:lang w:val="de-DE" w:eastAsia="en-US"/>
    </w:rPr>
  </w:style>
  <w:style w:type="paragraph" w:customStyle="1" w:styleId="23495994907D407BBE40F340682F2AB046">
    <w:name w:val="23495994907D407BBE40F340682F2AB046"/>
    <w:rsid w:val="00183826"/>
    <w:pPr>
      <w:spacing w:before="120" w:after="120" w:line="288" w:lineRule="auto"/>
    </w:pPr>
    <w:rPr>
      <w:rFonts w:eastAsiaTheme="minorHAnsi"/>
      <w:lang w:val="de-DE" w:eastAsia="en-US"/>
    </w:rPr>
  </w:style>
  <w:style w:type="paragraph" w:customStyle="1" w:styleId="762DA126DB304F6B84B40D7D4B15965346">
    <w:name w:val="762DA126DB304F6B84B40D7D4B15965346"/>
    <w:rsid w:val="00183826"/>
    <w:pPr>
      <w:spacing w:before="120" w:after="120" w:line="288" w:lineRule="auto"/>
    </w:pPr>
    <w:rPr>
      <w:rFonts w:eastAsiaTheme="minorHAnsi"/>
      <w:lang w:val="de-DE" w:eastAsia="en-US"/>
    </w:rPr>
  </w:style>
  <w:style w:type="paragraph" w:customStyle="1" w:styleId="1B4508550BB049859A46D9657ACC3A7444">
    <w:name w:val="1B4508550BB049859A46D9657ACC3A7444"/>
    <w:rsid w:val="00183826"/>
    <w:pPr>
      <w:spacing w:before="120" w:after="120" w:line="288" w:lineRule="auto"/>
    </w:pPr>
    <w:rPr>
      <w:rFonts w:eastAsiaTheme="minorHAnsi"/>
      <w:lang w:val="de-DE" w:eastAsia="en-US"/>
    </w:rPr>
  </w:style>
  <w:style w:type="paragraph" w:customStyle="1" w:styleId="FBE25CCB6AFE4E17BBFFC110BFA3BF9F37">
    <w:name w:val="FBE25CCB6AFE4E17BBFFC110BFA3BF9F37"/>
    <w:rsid w:val="00183826"/>
    <w:pPr>
      <w:spacing w:before="120" w:after="120" w:line="288" w:lineRule="auto"/>
      <w:ind w:left="720"/>
      <w:contextualSpacing/>
    </w:pPr>
    <w:rPr>
      <w:rFonts w:eastAsiaTheme="minorHAnsi"/>
      <w:lang w:val="de-DE" w:eastAsia="en-US"/>
    </w:rPr>
  </w:style>
  <w:style w:type="paragraph" w:customStyle="1" w:styleId="0BF0B7F89E7B4F5CA3EDA2054A7C0A5A45">
    <w:name w:val="0BF0B7F89E7B4F5CA3EDA2054A7C0A5A45"/>
    <w:rsid w:val="00183826"/>
    <w:pPr>
      <w:spacing w:before="120" w:after="120" w:line="288" w:lineRule="auto"/>
    </w:pPr>
    <w:rPr>
      <w:rFonts w:eastAsiaTheme="minorHAnsi"/>
      <w:lang w:val="de-DE" w:eastAsia="en-US"/>
    </w:rPr>
  </w:style>
  <w:style w:type="paragraph" w:customStyle="1" w:styleId="0E35CDB02B43491488BCA143F168FC6045">
    <w:name w:val="0E35CDB02B43491488BCA143F168FC6045"/>
    <w:rsid w:val="00183826"/>
    <w:pPr>
      <w:spacing w:before="120" w:after="120" w:line="288" w:lineRule="auto"/>
    </w:pPr>
    <w:rPr>
      <w:rFonts w:eastAsiaTheme="minorHAnsi"/>
      <w:lang w:val="de-DE" w:eastAsia="en-US"/>
    </w:rPr>
  </w:style>
  <w:style w:type="paragraph" w:customStyle="1" w:styleId="DDD66183BD604FD283B1BA83380132D945">
    <w:name w:val="DDD66183BD604FD283B1BA83380132D945"/>
    <w:rsid w:val="00183826"/>
    <w:pPr>
      <w:spacing w:before="120" w:after="120" w:line="288" w:lineRule="auto"/>
    </w:pPr>
    <w:rPr>
      <w:rFonts w:eastAsiaTheme="minorHAnsi"/>
      <w:lang w:val="de-DE" w:eastAsia="en-US"/>
    </w:rPr>
  </w:style>
  <w:style w:type="paragraph" w:customStyle="1" w:styleId="710718C12CDA4D219B07DC3F411DA55B45">
    <w:name w:val="710718C12CDA4D219B07DC3F411DA55B45"/>
    <w:rsid w:val="00183826"/>
    <w:pPr>
      <w:spacing w:before="120" w:after="120" w:line="288" w:lineRule="auto"/>
    </w:pPr>
    <w:rPr>
      <w:rFonts w:eastAsiaTheme="minorHAnsi"/>
      <w:lang w:val="de-DE" w:eastAsia="en-US"/>
    </w:rPr>
  </w:style>
  <w:style w:type="paragraph" w:customStyle="1" w:styleId="CCE917A482F748689A6F6B980EFCA6BD45">
    <w:name w:val="CCE917A482F748689A6F6B980EFCA6BD45"/>
    <w:rsid w:val="00183826"/>
    <w:pPr>
      <w:spacing w:before="120" w:after="120" w:line="288" w:lineRule="auto"/>
    </w:pPr>
    <w:rPr>
      <w:rFonts w:eastAsiaTheme="minorHAnsi"/>
      <w:lang w:val="de-DE" w:eastAsia="en-US"/>
    </w:rPr>
  </w:style>
  <w:style w:type="paragraph" w:customStyle="1" w:styleId="9DF06687B83C4D5A8CC18146040495AB45">
    <w:name w:val="9DF06687B83C4D5A8CC18146040495AB45"/>
    <w:rsid w:val="00183826"/>
    <w:pPr>
      <w:spacing w:before="120" w:after="120" w:line="288" w:lineRule="auto"/>
    </w:pPr>
    <w:rPr>
      <w:rFonts w:eastAsiaTheme="minorHAnsi"/>
      <w:lang w:val="de-DE" w:eastAsia="en-US"/>
    </w:rPr>
  </w:style>
  <w:style w:type="paragraph" w:customStyle="1" w:styleId="B9BA3E7D6BC34E7EB012674706AAC42345">
    <w:name w:val="B9BA3E7D6BC34E7EB012674706AAC42345"/>
    <w:rsid w:val="00183826"/>
    <w:pPr>
      <w:spacing w:before="120" w:after="120" w:line="288" w:lineRule="auto"/>
    </w:pPr>
    <w:rPr>
      <w:rFonts w:eastAsiaTheme="minorHAnsi"/>
      <w:lang w:val="de-DE" w:eastAsia="en-US"/>
    </w:rPr>
  </w:style>
  <w:style w:type="paragraph" w:customStyle="1" w:styleId="3E6BB4F5E6314280BBC9EF3CD541338122">
    <w:name w:val="3E6BB4F5E6314280BBC9EF3CD541338122"/>
    <w:rsid w:val="00183826"/>
    <w:pPr>
      <w:spacing w:before="120" w:after="120" w:line="288" w:lineRule="auto"/>
    </w:pPr>
    <w:rPr>
      <w:rFonts w:eastAsiaTheme="minorHAnsi"/>
      <w:lang w:val="de-DE" w:eastAsia="en-US"/>
    </w:rPr>
  </w:style>
  <w:style w:type="paragraph" w:customStyle="1" w:styleId="8CC605EF6B084EADA63C06FFBA6FF4D431">
    <w:name w:val="8CC605EF6B084EADA63C06FFBA6FF4D431"/>
    <w:rsid w:val="00183826"/>
    <w:pPr>
      <w:spacing w:before="120" w:after="120" w:line="288" w:lineRule="auto"/>
    </w:pPr>
    <w:rPr>
      <w:rFonts w:eastAsiaTheme="minorHAnsi"/>
      <w:lang w:val="de-DE" w:eastAsia="en-US"/>
    </w:rPr>
  </w:style>
  <w:style w:type="paragraph" w:customStyle="1" w:styleId="1D19A4D8BDF14E9489C88BC36EF241D832">
    <w:name w:val="1D19A4D8BDF14E9489C88BC36EF241D832"/>
    <w:rsid w:val="00183826"/>
    <w:pPr>
      <w:spacing w:before="120" w:after="120" w:line="288" w:lineRule="auto"/>
    </w:pPr>
    <w:rPr>
      <w:rFonts w:eastAsiaTheme="minorHAnsi"/>
      <w:lang w:val="de-DE" w:eastAsia="en-US"/>
    </w:rPr>
  </w:style>
  <w:style w:type="paragraph" w:customStyle="1" w:styleId="6AF934296A1B4351887F8A2430469A7022">
    <w:name w:val="6AF934296A1B4351887F8A2430469A7022"/>
    <w:rsid w:val="00183826"/>
    <w:pPr>
      <w:spacing w:before="120" w:after="120" w:line="288" w:lineRule="auto"/>
    </w:pPr>
    <w:rPr>
      <w:rFonts w:eastAsiaTheme="minorHAnsi"/>
      <w:lang w:val="de-DE" w:eastAsia="en-US"/>
    </w:rPr>
  </w:style>
  <w:style w:type="paragraph" w:customStyle="1" w:styleId="B7C86B3A80EE414B982A282E28130A1222">
    <w:name w:val="B7C86B3A80EE414B982A282E28130A1222"/>
    <w:rsid w:val="00183826"/>
    <w:pPr>
      <w:spacing w:before="120" w:after="120" w:line="288" w:lineRule="auto"/>
      <w:ind w:left="720"/>
      <w:contextualSpacing/>
    </w:pPr>
    <w:rPr>
      <w:rFonts w:eastAsiaTheme="minorHAnsi"/>
      <w:lang w:val="de-DE" w:eastAsia="en-US"/>
    </w:rPr>
  </w:style>
  <w:style w:type="paragraph" w:customStyle="1" w:styleId="279C5C2B8D8A49F99F941A82F7035E2722">
    <w:name w:val="279C5C2B8D8A49F99F941A82F7035E2722"/>
    <w:rsid w:val="00183826"/>
    <w:pPr>
      <w:spacing w:before="120" w:after="120" w:line="288" w:lineRule="auto"/>
    </w:pPr>
    <w:rPr>
      <w:rFonts w:eastAsiaTheme="minorHAnsi"/>
      <w:lang w:val="de-DE" w:eastAsia="en-US"/>
    </w:rPr>
  </w:style>
  <w:style w:type="paragraph" w:customStyle="1" w:styleId="A61712AEF50F4511949C0C8E993DF3F022">
    <w:name w:val="A61712AEF50F4511949C0C8E993DF3F022"/>
    <w:rsid w:val="00183826"/>
    <w:pPr>
      <w:spacing w:before="120" w:after="120" w:line="288" w:lineRule="auto"/>
      <w:ind w:left="720"/>
      <w:contextualSpacing/>
    </w:pPr>
    <w:rPr>
      <w:rFonts w:eastAsiaTheme="minorHAnsi"/>
      <w:lang w:val="de-DE" w:eastAsia="en-US"/>
    </w:rPr>
  </w:style>
  <w:style w:type="paragraph" w:customStyle="1" w:styleId="1743B87E6D1E460894089F7EBBF889D122">
    <w:name w:val="1743B87E6D1E460894089F7EBBF889D122"/>
    <w:rsid w:val="00183826"/>
    <w:pPr>
      <w:spacing w:before="120" w:after="120" w:line="288" w:lineRule="auto"/>
    </w:pPr>
    <w:rPr>
      <w:rFonts w:eastAsiaTheme="minorHAnsi"/>
      <w:lang w:val="de-DE" w:eastAsia="en-US"/>
    </w:rPr>
  </w:style>
  <w:style w:type="paragraph" w:customStyle="1" w:styleId="BF13FA496AED47B0AF13B2B7BDD64A5022">
    <w:name w:val="BF13FA496AED47B0AF13B2B7BDD64A5022"/>
    <w:rsid w:val="00183826"/>
    <w:pPr>
      <w:spacing w:before="120" w:after="120" w:line="288" w:lineRule="auto"/>
      <w:ind w:left="720"/>
      <w:contextualSpacing/>
    </w:pPr>
    <w:rPr>
      <w:rFonts w:eastAsiaTheme="minorHAnsi"/>
      <w:lang w:val="de-DE" w:eastAsia="en-US"/>
    </w:rPr>
  </w:style>
  <w:style w:type="paragraph" w:customStyle="1" w:styleId="A73DA535CC2E4A61994A1E2292BED2AE3">
    <w:name w:val="A73DA535CC2E4A61994A1E2292BED2AE3"/>
    <w:rsid w:val="00183826"/>
    <w:pPr>
      <w:spacing w:before="120" w:after="120" w:line="288" w:lineRule="auto"/>
    </w:pPr>
    <w:rPr>
      <w:rFonts w:eastAsiaTheme="minorHAnsi"/>
      <w:lang w:val="de-DE" w:eastAsia="en-US"/>
    </w:rPr>
  </w:style>
  <w:style w:type="paragraph" w:customStyle="1" w:styleId="6C09F22AD90541E8854D058150E070432">
    <w:name w:val="6C09F22AD90541E8854D058150E070432"/>
    <w:rsid w:val="00183826"/>
    <w:pPr>
      <w:spacing w:before="120" w:after="120" w:line="288" w:lineRule="auto"/>
    </w:pPr>
    <w:rPr>
      <w:rFonts w:eastAsiaTheme="minorHAnsi"/>
      <w:lang w:val="de-DE" w:eastAsia="en-US"/>
    </w:rPr>
  </w:style>
  <w:style w:type="paragraph" w:customStyle="1" w:styleId="197EB8548D97439A8379EB0099EA04793">
    <w:name w:val="197EB8548D97439A8379EB0099EA04793"/>
    <w:rsid w:val="00183826"/>
    <w:pPr>
      <w:spacing w:before="120" w:after="120" w:line="288" w:lineRule="auto"/>
    </w:pPr>
    <w:rPr>
      <w:rFonts w:eastAsiaTheme="minorHAnsi"/>
      <w:lang w:val="de-DE" w:eastAsia="en-US"/>
    </w:rPr>
  </w:style>
  <w:style w:type="paragraph" w:customStyle="1" w:styleId="FDEDC9283F2F4430A20E77F3C695C2032">
    <w:name w:val="FDEDC9283F2F4430A20E77F3C695C2032"/>
    <w:rsid w:val="00183826"/>
    <w:pPr>
      <w:spacing w:before="120" w:after="120" w:line="288" w:lineRule="auto"/>
    </w:pPr>
    <w:rPr>
      <w:rFonts w:eastAsiaTheme="minorHAnsi"/>
      <w:lang w:val="de-DE" w:eastAsia="en-US"/>
    </w:rPr>
  </w:style>
  <w:style w:type="paragraph" w:customStyle="1" w:styleId="EB0145F426494C3F92ADE6A27E94CE5116">
    <w:name w:val="EB0145F426494C3F92ADE6A27E94CE5116"/>
    <w:rsid w:val="00183826"/>
    <w:pPr>
      <w:spacing w:before="120" w:after="120" w:line="288" w:lineRule="auto"/>
      <w:ind w:left="720"/>
      <w:contextualSpacing/>
    </w:pPr>
    <w:rPr>
      <w:rFonts w:eastAsiaTheme="minorHAnsi"/>
      <w:lang w:val="de-DE" w:eastAsia="en-US"/>
    </w:rPr>
  </w:style>
  <w:style w:type="paragraph" w:customStyle="1" w:styleId="68BF52B6D1E84B69AA841FC816E5E0D814">
    <w:name w:val="68BF52B6D1E84B69AA841FC816E5E0D81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4">
    <w:name w:val="94D78537254246519566AEE9D70F365314"/>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7">
    <w:name w:val="F1A9D142B44C439B8A5F4611C1F9D3F847"/>
    <w:rsid w:val="00183826"/>
    <w:pPr>
      <w:spacing w:before="120" w:after="120" w:line="288" w:lineRule="auto"/>
    </w:pPr>
    <w:rPr>
      <w:rFonts w:eastAsiaTheme="minorHAnsi"/>
      <w:lang w:val="de-DE" w:eastAsia="en-US"/>
    </w:rPr>
  </w:style>
  <w:style w:type="paragraph" w:customStyle="1" w:styleId="23495994907D407BBE40F340682F2AB047">
    <w:name w:val="23495994907D407BBE40F340682F2AB047"/>
    <w:rsid w:val="00183826"/>
    <w:pPr>
      <w:spacing w:before="120" w:after="120" w:line="288" w:lineRule="auto"/>
    </w:pPr>
    <w:rPr>
      <w:rFonts w:eastAsiaTheme="minorHAnsi"/>
      <w:lang w:val="de-DE" w:eastAsia="en-US"/>
    </w:rPr>
  </w:style>
  <w:style w:type="paragraph" w:customStyle="1" w:styleId="762DA126DB304F6B84B40D7D4B15965347">
    <w:name w:val="762DA126DB304F6B84B40D7D4B15965347"/>
    <w:rsid w:val="00183826"/>
    <w:pPr>
      <w:spacing w:before="120" w:after="120" w:line="288" w:lineRule="auto"/>
    </w:pPr>
    <w:rPr>
      <w:rFonts w:eastAsiaTheme="minorHAnsi"/>
      <w:lang w:val="de-DE" w:eastAsia="en-US"/>
    </w:rPr>
  </w:style>
  <w:style w:type="paragraph" w:customStyle="1" w:styleId="1B4508550BB049859A46D9657ACC3A7445">
    <w:name w:val="1B4508550BB049859A46D9657ACC3A7445"/>
    <w:rsid w:val="00183826"/>
    <w:pPr>
      <w:spacing w:before="120" w:after="120" w:line="288" w:lineRule="auto"/>
    </w:pPr>
    <w:rPr>
      <w:rFonts w:eastAsiaTheme="minorHAnsi"/>
      <w:lang w:val="de-DE" w:eastAsia="en-US"/>
    </w:rPr>
  </w:style>
  <w:style w:type="paragraph" w:customStyle="1" w:styleId="FBE25CCB6AFE4E17BBFFC110BFA3BF9F38">
    <w:name w:val="FBE25CCB6AFE4E17BBFFC110BFA3BF9F38"/>
    <w:rsid w:val="00183826"/>
    <w:pPr>
      <w:spacing w:before="120" w:after="120" w:line="288" w:lineRule="auto"/>
      <w:ind w:left="720"/>
      <w:contextualSpacing/>
    </w:pPr>
    <w:rPr>
      <w:rFonts w:eastAsiaTheme="minorHAnsi"/>
      <w:lang w:val="de-DE" w:eastAsia="en-US"/>
    </w:rPr>
  </w:style>
  <w:style w:type="paragraph" w:customStyle="1" w:styleId="0BF0B7F89E7B4F5CA3EDA2054A7C0A5A46">
    <w:name w:val="0BF0B7F89E7B4F5CA3EDA2054A7C0A5A46"/>
    <w:rsid w:val="00183826"/>
    <w:pPr>
      <w:spacing w:before="120" w:after="120" w:line="288" w:lineRule="auto"/>
    </w:pPr>
    <w:rPr>
      <w:rFonts w:eastAsiaTheme="minorHAnsi"/>
      <w:lang w:val="de-DE" w:eastAsia="en-US"/>
    </w:rPr>
  </w:style>
  <w:style w:type="paragraph" w:customStyle="1" w:styleId="0E35CDB02B43491488BCA143F168FC6046">
    <w:name w:val="0E35CDB02B43491488BCA143F168FC6046"/>
    <w:rsid w:val="00183826"/>
    <w:pPr>
      <w:spacing w:before="120" w:after="120" w:line="288" w:lineRule="auto"/>
    </w:pPr>
    <w:rPr>
      <w:rFonts w:eastAsiaTheme="minorHAnsi"/>
      <w:lang w:val="de-DE" w:eastAsia="en-US"/>
    </w:rPr>
  </w:style>
  <w:style w:type="paragraph" w:customStyle="1" w:styleId="DDD66183BD604FD283B1BA83380132D946">
    <w:name w:val="DDD66183BD604FD283B1BA83380132D946"/>
    <w:rsid w:val="00183826"/>
    <w:pPr>
      <w:spacing w:before="120" w:after="120" w:line="288" w:lineRule="auto"/>
    </w:pPr>
    <w:rPr>
      <w:rFonts w:eastAsiaTheme="minorHAnsi"/>
      <w:lang w:val="de-DE" w:eastAsia="en-US"/>
    </w:rPr>
  </w:style>
  <w:style w:type="paragraph" w:customStyle="1" w:styleId="710718C12CDA4D219B07DC3F411DA55B46">
    <w:name w:val="710718C12CDA4D219B07DC3F411DA55B46"/>
    <w:rsid w:val="00183826"/>
    <w:pPr>
      <w:spacing w:before="120" w:after="120" w:line="288" w:lineRule="auto"/>
    </w:pPr>
    <w:rPr>
      <w:rFonts w:eastAsiaTheme="minorHAnsi"/>
      <w:lang w:val="de-DE" w:eastAsia="en-US"/>
    </w:rPr>
  </w:style>
  <w:style w:type="paragraph" w:customStyle="1" w:styleId="CCE917A482F748689A6F6B980EFCA6BD46">
    <w:name w:val="CCE917A482F748689A6F6B980EFCA6BD46"/>
    <w:rsid w:val="00183826"/>
    <w:pPr>
      <w:spacing w:before="120" w:after="120" w:line="288" w:lineRule="auto"/>
    </w:pPr>
    <w:rPr>
      <w:rFonts w:eastAsiaTheme="minorHAnsi"/>
      <w:lang w:val="de-DE" w:eastAsia="en-US"/>
    </w:rPr>
  </w:style>
  <w:style w:type="paragraph" w:customStyle="1" w:styleId="9DF06687B83C4D5A8CC18146040495AB46">
    <w:name w:val="9DF06687B83C4D5A8CC18146040495AB46"/>
    <w:rsid w:val="00183826"/>
    <w:pPr>
      <w:spacing w:before="120" w:after="120" w:line="288" w:lineRule="auto"/>
    </w:pPr>
    <w:rPr>
      <w:rFonts w:eastAsiaTheme="minorHAnsi"/>
      <w:lang w:val="de-DE" w:eastAsia="en-US"/>
    </w:rPr>
  </w:style>
  <w:style w:type="paragraph" w:customStyle="1" w:styleId="B9BA3E7D6BC34E7EB012674706AAC42346">
    <w:name w:val="B9BA3E7D6BC34E7EB012674706AAC42346"/>
    <w:rsid w:val="00183826"/>
    <w:pPr>
      <w:spacing w:before="120" w:after="120" w:line="288" w:lineRule="auto"/>
    </w:pPr>
    <w:rPr>
      <w:rFonts w:eastAsiaTheme="minorHAnsi"/>
      <w:lang w:val="de-DE" w:eastAsia="en-US"/>
    </w:rPr>
  </w:style>
  <w:style w:type="paragraph" w:customStyle="1" w:styleId="3E6BB4F5E6314280BBC9EF3CD541338123">
    <w:name w:val="3E6BB4F5E6314280BBC9EF3CD541338123"/>
    <w:rsid w:val="00183826"/>
    <w:pPr>
      <w:spacing w:before="120" w:after="120" w:line="288" w:lineRule="auto"/>
    </w:pPr>
    <w:rPr>
      <w:rFonts w:eastAsiaTheme="minorHAnsi"/>
      <w:lang w:val="de-DE" w:eastAsia="en-US"/>
    </w:rPr>
  </w:style>
  <w:style w:type="paragraph" w:customStyle="1" w:styleId="8CC605EF6B084EADA63C06FFBA6FF4D432">
    <w:name w:val="8CC605EF6B084EADA63C06FFBA6FF4D432"/>
    <w:rsid w:val="00183826"/>
    <w:pPr>
      <w:spacing w:before="120" w:after="120" w:line="288" w:lineRule="auto"/>
    </w:pPr>
    <w:rPr>
      <w:rFonts w:eastAsiaTheme="minorHAnsi"/>
      <w:lang w:val="de-DE" w:eastAsia="en-US"/>
    </w:rPr>
  </w:style>
  <w:style w:type="paragraph" w:customStyle="1" w:styleId="1D19A4D8BDF14E9489C88BC36EF241D833">
    <w:name w:val="1D19A4D8BDF14E9489C88BC36EF241D833"/>
    <w:rsid w:val="00183826"/>
    <w:pPr>
      <w:spacing w:before="120" w:after="120" w:line="288" w:lineRule="auto"/>
    </w:pPr>
    <w:rPr>
      <w:rFonts w:eastAsiaTheme="minorHAnsi"/>
      <w:lang w:val="de-DE" w:eastAsia="en-US"/>
    </w:rPr>
  </w:style>
  <w:style w:type="paragraph" w:customStyle="1" w:styleId="6AF934296A1B4351887F8A2430469A7023">
    <w:name w:val="6AF934296A1B4351887F8A2430469A7023"/>
    <w:rsid w:val="00183826"/>
    <w:pPr>
      <w:spacing w:before="120" w:after="120" w:line="288" w:lineRule="auto"/>
    </w:pPr>
    <w:rPr>
      <w:rFonts w:eastAsiaTheme="minorHAnsi"/>
      <w:lang w:val="de-DE" w:eastAsia="en-US"/>
    </w:rPr>
  </w:style>
  <w:style w:type="paragraph" w:customStyle="1" w:styleId="B7C86B3A80EE414B982A282E28130A1223">
    <w:name w:val="B7C86B3A80EE414B982A282E28130A1223"/>
    <w:rsid w:val="00183826"/>
    <w:pPr>
      <w:spacing w:before="120" w:after="120" w:line="288" w:lineRule="auto"/>
      <w:ind w:left="720"/>
      <w:contextualSpacing/>
    </w:pPr>
    <w:rPr>
      <w:rFonts w:eastAsiaTheme="minorHAnsi"/>
      <w:lang w:val="de-DE" w:eastAsia="en-US"/>
    </w:rPr>
  </w:style>
  <w:style w:type="paragraph" w:customStyle="1" w:styleId="279C5C2B8D8A49F99F941A82F7035E2723">
    <w:name w:val="279C5C2B8D8A49F99F941A82F7035E2723"/>
    <w:rsid w:val="00183826"/>
    <w:pPr>
      <w:spacing w:before="120" w:after="120" w:line="288" w:lineRule="auto"/>
    </w:pPr>
    <w:rPr>
      <w:rFonts w:eastAsiaTheme="minorHAnsi"/>
      <w:lang w:val="de-DE" w:eastAsia="en-US"/>
    </w:rPr>
  </w:style>
  <w:style w:type="paragraph" w:customStyle="1" w:styleId="A61712AEF50F4511949C0C8E993DF3F023">
    <w:name w:val="A61712AEF50F4511949C0C8E993DF3F023"/>
    <w:rsid w:val="00183826"/>
    <w:pPr>
      <w:spacing w:before="120" w:after="120" w:line="288" w:lineRule="auto"/>
      <w:ind w:left="720"/>
      <w:contextualSpacing/>
    </w:pPr>
    <w:rPr>
      <w:rFonts w:eastAsiaTheme="minorHAnsi"/>
      <w:lang w:val="de-DE" w:eastAsia="en-US"/>
    </w:rPr>
  </w:style>
  <w:style w:type="paragraph" w:customStyle="1" w:styleId="1743B87E6D1E460894089F7EBBF889D123">
    <w:name w:val="1743B87E6D1E460894089F7EBBF889D123"/>
    <w:rsid w:val="00183826"/>
    <w:pPr>
      <w:spacing w:before="120" w:after="120" w:line="288" w:lineRule="auto"/>
    </w:pPr>
    <w:rPr>
      <w:rFonts w:eastAsiaTheme="minorHAnsi"/>
      <w:lang w:val="de-DE" w:eastAsia="en-US"/>
    </w:rPr>
  </w:style>
  <w:style w:type="paragraph" w:customStyle="1" w:styleId="BF13FA496AED47B0AF13B2B7BDD64A5023">
    <w:name w:val="BF13FA496AED47B0AF13B2B7BDD64A5023"/>
    <w:rsid w:val="00183826"/>
    <w:pPr>
      <w:spacing w:before="120" w:after="120" w:line="288" w:lineRule="auto"/>
      <w:ind w:left="720"/>
      <w:contextualSpacing/>
    </w:pPr>
    <w:rPr>
      <w:rFonts w:eastAsiaTheme="minorHAnsi"/>
      <w:lang w:val="de-DE" w:eastAsia="en-US"/>
    </w:rPr>
  </w:style>
  <w:style w:type="paragraph" w:customStyle="1" w:styleId="A73DA535CC2E4A61994A1E2292BED2AE4">
    <w:name w:val="A73DA535CC2E4A61994A1E2292BED2AE4"/>
    <w:rsid w:val="00183826"/>
    <w:pPr>
      <w:spacing w:before="120" w:after="120" w:line="288" w:lineRule="auto"/>
    </w:pPr>
    <w:rPr>
      <w:rFonts w:eastAsiaTheme="minorHAnsi"/>
      <w:lang w:val="de-DE" w:eastAsia="en-US"/>
    </w:rPr>
  </w:style>
  <w:style w:type="paragraph" w:customStyle="1" w:styleId="6C09F22AD90541E8854D058150E070433">
    <w:name w:val="6C09F22AD90541E8854D058150E070433"/>
    <w:rsid w:val="00183826"/>
    <w:pPr>
      <w:spacing w:before="120" w:after="120" w:line="288" w:lineRule="auto"/>
    </w:pPr>
    <w:rPr>
      <w:rFonts w:eastAsiaTheme="minorHAnsi"/>
      <w:lang w:val="de-DE" w:eastAsia="en-US"/>
    </w:rPr>
  </w:style>
  <w:style w:type="paragraph" w:customStyle="1" w:styleId="197EB8548D97439A8379EB0099EA04794">
    <w:name w:val="197EB8548D97439A8379EB0099EA04794"/>
    <w:rsid w:val="00183826"/>
    <w:pPr>
      <w:spacing w:before="120" w:after="120" w:line="288" w:lineRule="auto"/>
    </w:pPr>
    <w:rPr>
      <w:rFonts w:eastAsiaTheme="minorHAnsi"/>
      <w:lang w:val="de-DE" w:eastAsia="en-US"/>
    </w:rPr>
  </w:style>
  <w:style w:type="paragraph" w:customStyle="1" w:styleId="FDEDC9283F2F4430A20E77F3C695C2033">
    <w:name w:val="FDEDC9283F2F4430A20E77F3C695C2033"/>
    <w:rsid w:val="00183826"/>
    <w:pPr>
      <w:spacing w:before="120" w:after="120" w:line="288" w:lineRule="auto"/>
    </w:pPr>
    <w:rPr>
      <w:rFonts w:eastAsiaTheme="minorHAnsi"/>
      <w:lang w:val="de-DE" w:eastAsia="en-US"/>
    </w:rPr>
  </w:style>
  <w:style w:type="paragraph" w:customStyle="1" w:styleId="EB0145F426494C3F92ADE6A27E94CE5117">
    <w:name w:val="EB0145F426494C3F92ADE6A27E94CE5117"/>
    <w:rsid w:val="00183826"/>
    <w:pPr>
      <w:spacing w:before="120" w:after="120" w:line="288" w:lineRule="auto"/>
      <w:ind w:left="720"/>
      <w:contextualSpacing/>
    </w:pPr>
    <w:rPr>
      <w:rFonts w:eastAsiaTheme="minorHAnsi"/>
      <w:lang w:val="de-DE" w:eastAsia="en-US"/>
    </w:rPr>
  </w:style>
  <w:style w:type="paragraph" w:customStyle="1" w:styleId="68BF52B6D1E84B69AA841FC816E5E0D815">
    <w:name w:val="68BF52B6D1E84B69AA841FC816E5E0D81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5">
    <w:name w:val="94D78537254246519566AEE9D70F365315"/>
    <w:rsid w:val="0018382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8">
    <w:name w:val="F1A9D142B44C439B8A5F4611C1F9D3F848"/>
    <w:rsid w:val="00F07BC5"/>
    <w:pPr>
      <w:spacing w:before="120" w:after="120" w:line="288" w:lineRule="auto"/>
    </w:pPr>
    <w:rPr>
      <w:rFonts w:eastAsiaTheme="minorHAnsi"/>
      <w:lang w:val="de-DE" w:eastAsia="en-US"/>
    </w:rPr>
  </w:style>
  <w:style w:type="paragraph" w:customStyle="1" w:styleId="23495994907D407BBE40F340682F2AB048">
    <w:name w:val="23495994907D407BBE40F340682F2AB048"/>
    <w:rsid w:val="00F07BC5"/>
    <w:pPr>
      <w:spacing w:before="120" w:after="120" w:line="288" w:lineRule="auto"/>
    </w:pPr>
    <w:rPr>
      <w:rFonts w:eastAsiaTheme="minorHAnsi"/>
      <w:lang w:val="de-DE" w:eastAsia="en-US"/>
    </w:rPr>
  </w:style>
  <w:style w:type="paragraph" w:customStyle="1" w:styleId="762DA126DB304F6B84B40D7D4B15965348">
    <w:name w:val="762DA126DB304F6B84B40D7D4B15965348"/>
    <w:rsid w:val="00F07BC5"/>
    <w:pPr>
      <w:spacing w:before="120" w:after="120" w:line="288" w:lineRule="auto"/>
    </w:pPr>
    <w:rPr>
      <w:rFonts w:eastAsiaTheme="minorHAnsi"/>
      <w:lang w:val="de-DE" w:eastAsia="en-US"/>
    </w:rPr>
  </w:style>
  <w:style w:type="paragraph" w:customStyle="1" w:styleId="1B4508550BB049859A46D9657ACC3A7446">
    <w:name w:val="1B4508550BB049859A46D9657ACC3A7446"/>
    <w:rsid w:val="00F07BC5"/>
    <w:pPr>
      <w:spacing w:before="120" w:after="120" w:line="288" w:lineRule="auto"/>
    </w:pPr>
    <w:rPr>
      <w:rFonts w:eastAsiaTheme="minorHAnsi"/>
      <w:lang w:val="de-DE" w:eastAsia="en-US"/>
    </w:rPr>
  </w:style>
  <w:style w:type="paragraph" w:customStyle="1" w:styleId="FBE25CCB6AFE4E17BBFFC110BFA3BF9F39">
    <w:name w:val="FBE25CCB6AFE4E17BBFFC110BFA3BF9F39"/>
    <w:rsid w:val="00F07BC5"/>
    <w:pPr>
      <w:spacing w:before="120" w:after="120" w:line="288" w:lineRule="auto"/>
      <w:ind w:left="720"/>
      <w:contextualSpacing/>
    </w:pPr>
    <w:rPr>
      <w:rFonts w:eastAsiaTheme="minorHAnsi"/>
      <w:lang w:val="de-DE" w:eastAsia="en-US"/>
    </w:rPr>
  </w:style>
  <w:style w:type="paragraph" w:customStyle="1" w:styleId="0BF0B7F89E7B4F5CA3EDA2054A7C0A5A47">
    <w:name w:val="0BF0B7F89E7B4F5CA3EDA2054A7C0A5A47"/>
    <w:rsid w:val="00F07BC5"/>
    <w:pPr>
      <w:spacing w:before="120" w:after="120" w:line="288" w:lineRule="auto"/>
    </w:pPr>
    <w:rPr>
      <w:rFonts w:eastAsiaTheme="minorHAnsi"/>
      <w:lang w:val="de-DE" w:eastAsia="en-US"/>
    </w:rPr>
  </w:style>
  <w:style w:type="paragraph" w:customStyle="1" w:styleId="0E35CDB02B43491488BCA143F168FC6047">
    <w:name w:val="0E35CDB02B43491488BCA143F168FC6047"/>
    <w:rsid w:val="00F07BC5"/>
    <w:pPr>
      <w:spacing w:before="120" w:after="120" w:line="288" w:lineRule="auto"/>
    </w:pPr>
    <w:rPr>
      <w:rFonts w:eastAsiaTheme="minorHAnsi"/>
      <w:lang w:val="de-DE" w:eastAsia="en-US"/>
    </w:rPr>
  </w:style>
  <w:style w:type="paragraph" w:customStyle="1" w:styleId="DDD66183BD604FD283B1BA83380132D947">
    <w:name w:val="DDD66183BD604FD283B1BA83380132D947"/>
    <w:rsid w:val="00F07BC5"/>
    <w:pPr>
      <w:spacing w:before="120" w:after="120" w:line="288" w:lineRule="auto"/>
    </w:pPr>
    <w:rPr>
      <w:rFonts w:eastAsiaTheme="minorHAnsi"/>
      <w:lang w:val="de-DE" w:eastAsia="en-US"/>
    </w:rPr>
  </w:style>
  <w:style w:type="paragraph" w:customStyle="1" w:styleId="710718C12CDA4D219B07DC3F411DA55B47">
    <w:name w:val="710718C12CDA4D219B07DC3F411DA55B47"/>
    <w:rsid w:val="00F07BC5"/>
    <w:pPr>
      <w:spacing w:before="120" w:after="120" w:line="288" w:lineRule="auto"/>
    </w:pPr>
    <w:rPr>
      <w:rFonts w:eastAsiaTheme="minorHAnsi"/>
      <w:lang w:val="de-DE" w:eastAsia="en-US"/>
    </w:rPr>
  </w:style>
  <w:style w:type="paragraph" w:customStyle="1" w:styleId="CCE917A482F748689A6F6B980EFCA6BD47">
    <w:name w:val="CCE917A482F748689A6F6B980EFCA6BD47"/>
    <w:rsid w:val="00F07BC5"/>
    <w:pPr>
      <w:spacing w:before="120" w:after="120" w:line="288" w:lineRule="auto"/>
    </w:pPr>
    <w:rPr>
      <w:rFonts w:eastAsiaTheme="minorHAnsi"/>
      <w:lang w:val="de-DE" w:eastAsia="en-US"/>
    </w:rPr>
  </w:style>
  <w:style w:type="paragraph" w:customStyle="1" w:styleId="9DF06687B83C4D5A8CC18146040495AB47">
    <w:name w:val="9DF06687B83C4D5A8CC18146040495AB47"/>
    <w:rsid w:val="00F07BC5"/>
    <w:pPr>
      <w:spacing w:before="120" w:after="120" w:line="288" w:lineRule="auto"/>
    </w:pPr>
    <w:rPr>
      <w:rFonts w:eastAsiaTheme="minorHAnsi"/>
      <w:lang w:val="de-DE" w:eastAsia="en-US"/>
    </w:rPr>
  </w:style>
  <w:style w:type="paragraph" w:customStyle="1" w:styleId="B9BA3E7D6BC34E7EB012674706AAC42347">
    <w:name w:val="B9BA3E7D6BC34E7EB012674706AAC42347"/>
    <w:rsid w:val="00F07BC5"/>
    <w:pPr>
      <w:spacing w:before="120" w:after="120" w:line="288" w:lineRule="auto"/>
    </w:pPr>
    <w:rPr>
      <w:rFonts w:eastAsiaTheme="minorHAnsi"/>
      <w:lang w:val="de-DE" w:eastAsia="en-US"/>
    </w:rPr>
  </w:style>
  <w:style w:type="paragraph" w:customStyle="1" w:styleId="3E6BB4F5E6314280BBC9EF3CD541338124">
    <w:name w:val="3E6BB4F5E6314280BBC9EF3CD541338124"/>
    <w:rsid w:val="00F07BC5"/>
    <w:pPr>
      <w:spacing w:before="120" w:after="120" w:line="288" w:lineRule="auto"/>
    </w:pPr>
    <w:rPr>
      <w:rFonts w:eastAsiaTheme="minorHAnsi"/>
      <w:lang w:val="de-DE" w:eastAsia="en-US"/>
    </w:rPr>
  </w:style>
  <w:style w:type="paragraph" w:customStyle="1" w:styleId="8CC605EF6B084EADA63C06FFBA6FF4D433">
    <w:name w:val="8CC605EF6B084EADA63C06FFBA6FF4D433"/>
    <w:rsid w:val="00F07BC5"/>
    <w:pPr>
      <w:spacing w:before="120" w:after="120" w:line="288" w:lineRule="auto"/>
    </w:pPr>
    <w:rPr>
      <w:rFonts w:eastAsiaTheme="minorHAnsi"/>
      <w:lang w:val="de-DE" w:eastAsia="en-US"/>
    </w:rPr>
  </w:style>
  <w:style w:type="paragraph" w:customStyle="1" w:styleId="1D19A4D8BDF14E9489C88BC36EF241D834">
    <w:name w:val="1D19A4D8BDF14E9489C88BC36EF241D834"/>
    <w:rsid w:val="00F07BC5"/>
    <w:pPr>
      <w:spacing w:before="120" w:after="120" w:line="288" w:lineRule="auto"/>
    </w:pPr>
    <w:rPr>
      <w:rFonts w:eastAsiaTheme="minorHAnsi"/>
      <w:lang w:val="de-DE" w:eastAsia="en-US"/>
    </w:rPr>
  </w:style>
  <w:style w:type="paragraph" w:customStyle="1" w:styleId="6AF934296A1B4351887F8A2430469A7024">
    <w:name w:val="6AF934296A1B4351887F8A2430469A7024"/>
    <w:rsid w:val="00F07BC5"/>
    <w:pPr>
      <w:spacing w:before="120" w:after="120" w:line="288" w:lineRule="auto"/>
    </w:pPr>
    <w:rPr>
      <w:rFonts w:eastAsiaTheme="minorHAnsi"/>
      <w:lang w:val="de-DE" w:eastAsia="en-US"/>
    </w:rPr>
  </w:style>
  <w:style w:type="paragraph" w:customStyle="1" w:styleId="B7C86B3A80EE414B982A282E28130A1224">
    <w:name w:val="B7C86B3A80EE414B982A282E28130A1224"/>
    <w:rsid w:val="00F07BC5"/>
    <w:pPr>
      <w:spacing w:before="120" w:after="120" w:line="288" w:lineRule="auto"/>
      <w:ind w:left="720"/>
      <w:contextualSpacing/>
    </w:pPr>
    <w:rPr>
      <w:rFonts w:eastAsiaTheme="minorHAnsi"/>
      <w:lang w:val="de-DE" w:eastAsia="en-US"/>
    </w:rPr>
  </w:style>
  <w:style w:type="paragraph" w:customStyle="1" w:styleId="279C5C2B8D8A49F99F941A82F7035E2724">
    <w:name w:val="279C5C2B8D8A49F99F941A82F7035E2724"/>
    <w:rsid w:val="00F07BC5"/>
    <w:pPr>
      <w:spacing w:before="120" w:after="120" w:line="288" w:lineRule="auto"/>
    </w:pPr>
    <w:rPr>
      <w:rFonts w:eastAsiaTheme="minorHAnsi"/>
      <w:lang w:val="de-DE" w:eastAsia="en-US"/>
    </w:rPr>
  </w:style>
  <w:style w:type="paragraph" w:customStyle="1" w:styleId="A61712AEF50F4511949C0C8E993DF3F024">
    <w:name w:val="A61712AEF50F4511949C0C8E993DF3F024"/>
    <w:rsid w:val="00F07BC5"/>
    <w:pPr>
      <w:spacing w:before="120" w:after="120" w:line="288" w:lineRule="auto"/>
      <w:ind w:left="720"/>
      <w:contextualSpacing/>
    </w:pPr>
    <w:rPr>
      <w:rFonts w:eastAsiaTheme="minorHAnsi"/>
      <w:lang w:val="de-DE" w:eastAsia="en-US"/>
    </w:rPr>
  </w:style>
  <w:style w:type="paragraph" w:customStyle="1" w:styleId="1743B87E6D1E460894089F7EBBF889D124">
    <w:name w:val="1743B87E6D1E460894089F7EBBF889D124"/>
    <w:rsid w:val="00F07BC5"/>
    <w:pPr>
      <w:spacing w:before="120" w:after="120" w:line="288" w:lineRule="auto"/>
    </w:pPr>
    <w:rPr>
      <w:rFonts w:eastAsiaTheme="minorHAnsi"/>
      <w:lang w:val="de-DE" w:eastAsia="en-US"/>
    </w:rPr>
  </w:style>
  <w:style w:type="paragraph" w:customStyle="1" w:styleId="BF13FA496AED47B0AF13B2B7BDD64A5024">
    <w:name w:val="BF13FA496AED47B0AF13B2B7BDD64A5024"/>
    <w:rsid w:val="00F07BC5"/>
    <w:pPr>
      <w:spacing w:before="120" w:after="120" w:line="288" w:lineRule="auto"/>
      <w:ind w:left="720"/>
      <w:contextualSpacing/>
    </w:pPr>
    <w:rPr>
      <w:rFonts w:eastAsiaTheme="minorHAnsi"/>
      <w:lang w:val="de-DE" w:eastAsia="en-US"/>
    </w:rPr>
  </w:style>
  <w:style w:type="paragraph" w:customStyle="1" w:styleId="A73DA535CC2E4A61994A1E2292BED2AE5">
    <w:name w:val="A73DA535CC2E4A61994A1E2292BED2AE5"/>
    <w:rsid w:val="00F07BC5"/>
    <w:pPr>
      <w:spacing w:before="120" w:after="120" w:line="288" w:lineRule="auto"/>
    </w:pPr>
    <w:rPr>
      <w:rFonts w:eastAsiaTheme="minorHAnsi"/>
      <w:lang w:val="de-DE" w:eastAsia="en-US"/>
    </w:rPr>
  </w:style>
  <w:style w:type="paragraph" w:customStyle="1" w:styleId="6C09F22AD90541E8854D058150E070434">
    <w:name w:val="6C09F22AD90541E8854D058150E070434"/>
    <w:rsid w:val="00F07BC5"/>
    <w:pPr>
      <w:spacing w:before="120" w:after="120" w:line="288" w:lineRule="auto"/>
    </w:pPr>
    <w:rPr>
      <w:rFonts w:eastAsiaTheme="minorHAnsi"/>
      <w:lang w:val="de-DE" w:eastAsia="en-US"/>
    </w:rPr>
  </w:style>
  <w:style w:type="paragraph" w:customStyle="1" w:styleId="197EB8548D97439A8379EB0099EA04795">
    <w:name w:val="197EB8548D97439A8379EB0099EA04795"/>
    <w:rsid w:val="00F07BC5"/>
    <w:pPr>
      <w:spacing w:before="120" w:after="120" w:line="288" w:lineRule="auto"/>
    </w:pPr>
    <w:rPr>
      <w:rFonts w:eastAsiaTheme="minorHAnsi"/>
      <w:lang w:val="de-DE" w:eastAsia="en-US"/>
    </w:rPr>
  </w:style>
  <w:style w:type="paragraph" w:customStyle="1" w:styleId="EB0145F426494C3F92ADE6A27E94CE5118">
    <w:name w:val="EB0145F426494C3F92ADE6A27E94CE5118"/>
    <w:rsid w:val="00F07BC5"/>
    <w:pPr>
      <w:spacing w:before="120" w:after="120" w:line="288" w:lineRule="auto"/>
      <w:ind w:left="720"/>
      <w:contextualSpacing/>
    </w:pPr>
    <w:rPr>
      <w:rFonts w:eastAsiaTheme="minorHAnsi"/>
      <w:lang w:val="de-DE" w:eastAsia="en-US"/>
    </w:rPr>
  </w:style>
  <w:style w:type="paragraph" w:customStyle="1" w:styleId="68BF52B6D1E84B69AA841FC816E5E0D816">
    <w:name w:val="68BF52B6D1E84B69AA841FC816E5E0D816"/>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6">
    <w:name w:val="94D78537254246519566AEE9D70F365316"/>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49">
    <w:name w:val="F1A9D142B44C439B8A5F4611C1F9D3F849"/>
    <w:rsid w:val="00F07BC5"/>
    <w:pPr>
      <w:spacing w:before="120" w:after="120" w:line="288" w:lineRule="auto"/>
    </w:pPr>
    <w:rPr>
      <w:rFonts w:eastAsiaTheme="minorHAnsi"/>
      <w:lang w:val="de-DE" w:eastAsia="en-US"/>
    </w:rPr>
  </w:style>
  <w:style w:type="paragraph" w:customStyle="1" w:styleId="23495994907D407BBE40F340682F2AB049">
    <w:name w:val="23495994907D407BBE40F340682F2AB049"/>
    <w:rsid w:val="00F07BC5"/>
    <w:pPr>
      <w:spacing w:before="120" w:after="120" w:line="288" w:lineRule="auto"/>
    </w:pPr>
    <w:rPr>
      <w:rFonts w:eastAsiaTheme="minorHAnsi"/>
      <w:lang w:val="de-DE" w:eastAsia="en-US"/>
    </w:rPr>
  </w:style>
  <w:style w:type="paragraph" w:customStyle="1" w:styleId="762DA126DB304F6B84B40D7D4B15965349">
    <w:name w:val="762DA126DB304F6B84B40D7D4B15965349"/>
    <w:rsid w:val="00F07BC5"/>
    <w:pPr>
      <w:spacing w:before="120" w:after="120" w:line="288" w:lineRule="auto"/>
    </w:pPr>
    <w:rPr>
      <w:rFonts w:eastAsiaTheme="minorHAnsi"/>
      <w:lang w:val="de-DE" w:eastAsia="en-US"/>
    </w:rPr>
  </w:style>
  <w:style w:type="paragraph" w:customStyle="1" w:styleId="1B4508550BB049859A46D9657ACC3A7447">
    <w:name w:val="1B4508550BB049859A46D9657ACC3A7447"/>
    <w:rsid w:val="00F07BC5"/>
    <w:pPr>
      <w:spacing w:before="120" w:after="120" w:line="288" w:lineRule="auto"/>
    </w:pPr>
    <w:rPr>
      <w:rFonts w:eastAsiaTheme="minorHAnsi"/>
      <w:lang w:val="de-DE" w:eastAsia="en-US"/>
    </w:rPr>
  </w:style>
  <w:style w:type="paragraph" w:customStyle="1" w:styleId="FBE25CCB6AFE4E17BBFFC110BFA3BF9F40">
    <w:name w:val="FBE25CCB6AFE4E17BBFFC110BFA3BF9F40"/>
    <w:rsid w:val="00F07BC5"/>
    <w:pPr>
      <w:spacing w:before="120" w:after="120" w:line="288" w:lineRule="auto"/>
      <w:ind w:left="720"/>
      <w:contextualSpacing/>
    </w:pPr>
    <w:rPr>
      <w:rFonts w:eastAsiaTheme="minorHAnsi"/>
      <w:lang w:val="de-DE" w:eastAsia="en-US"/>
    </w:rPr>
  </w:style>
  <w:style w:type="paragraph" w:customStyle="1" w:styleId="0BF0B7F89E7B4F5CA3EDA2054A7C0A5A48">
    <w:name w:val="0BF0B7F89E7B4F5CA3EDA2054A7C0A5A48"/>
    <w:rsid w:val="00F07BC5"/>
    <w:pPr>
      <w:spacing w:before="120" w:after="120" w:line="288" w:lineRule="auto"/>
    </w:pPr>
    <w:rPr>
      <w:rFonts w:eastAsiaTheme="minorHAnsi"/>
      <w:lang w:val="de-DE" w:eastAsia="en-US"/>
    </w:rPr>
  </w:style>
  <w:style w:type="paragraph" w:customStyle="1" w:styleId="0E35CDB02B43491488BCA143F168FC6048">
    <w:name w:val="0E35CDB02B43491488BCA143F168FC6048"/>
    <w:rsid w:val="00F07BC5"/>
    <w:pPr>
      <w:spacing w:before="120" w:after="120" w:line="288" w:lineRule="auto"/>
    </w:pPr>
    <w:rPr>
      <w:rFonts w:eastAsiaTheme="minorHAnsi"/>
      <w:lang w:val="de-DE" w:eastAsia="en-US"/>
    </w:rPr>
  </w:style>
  <w:style w:type="paragraph" w:customStyle="1" w:styleId="DDD66183BD604FD283B1BA83380132D948">
    <w:name w:val="DDD66183BD604FD283B1BA83380132D948"/>
    <w:rsid w:val="00F07BC5"/>
    <w:pPr>
      <w:spacing w:before="120" w:after="120" w:line="288" w:lineRule="auto"/>
    </w:pPr>
    <w:rPr>
      <w:rFonts w:eastAsiaTheme="minorHAnsi"/>
      <w:lang w:val="de-DE" w:eastAsia="en-US"/>
    </w:rPr>
  </w:style>
  <w:style w:type="paragraph" w:customStyle="1" w:styleId="710718C12CDA4D219B07DC3F411DA55B48">
    <w:name w:val="710718C12CDA4D219B07DC3F411DA55B48"/>
    <w:rsid w:val="00F07BC5"/>
    <w:pPr>
      <w:spacing w:before="120" w:after="120" w:line="288" w:lineRule="auto"/>
    </w:pPr>
    <w:rPr>
      <w:rFonts w:eastAsiaTheme="minorHAnsi"/>
      <w:lang w:val="de-DE" w:eastAsia="en-US"/>
    </w:rPr>
  </w:style>
  <w:style w:type="paragraph" w:customStyle="1" w:styleId="CCE917A482F748689A6F6B980EFCA6BD48">
    <w:name w:val="CCE917A482F748689A6F6B980EFCA6BD48"/>
    <w:rsid w:val="00F07BC5"/>
    <w:pPr>
      <w:spacing w:before="120" w:after="120" w:line="288" w:lineRule="auto"/>
    </w:pPr>
    <w:rPr>
      <w:rFonts w:eastAsiaTheme="minorHAnsi"/>
      <w:lang w:val="de-DE" w:eastAsia="en-US"/>
    </w:rPr>
  </w:style>
  <w:style w:type="paragraph" w:customStyle="1" w:styleId="9DF06687B83C4D5A8CC18146040495AB48">
    <w:name w:val="9DF06687B83C4D5A8CC18146040495AB48"/>
    <w:rsid w:val="00F07BC5"/>
    <w:pPr>
      <w:spacing w:before="120" w:after="120" w:line="288" w:lineRule="auto"/>
    </w:pPr>
    <w:rPr>
      <w:rFonts w:eastAsiaTheme="minorHAnsi"/>
      <w:lang w:val="de-DE" w:eastAsia="en-US"/>
    </w:rPr>
  </w:style>
  <w:style w:type="paragraph" w:customStyle="1" w:styleId="B9BA3E7D6BC34E7EB012674706AAC42348">
    <w:name w:val="B9BA3E7D6BC34E7EB012674706AAC42348"/>
    <w:rsid w:val="00F07BC5"/>
    <w:pPr>
      <w:spacing w:before="120" w:after="120" w:line="288" w:lineRule="auto"/>
    </w:pPr>
    <w:rPr>
      <w:rFonts w:eastAsiaTheme="minorHAnsi"/>
      <w:lang w:val="de-DE" w:eastAsia="en-US"/>
    </w:rPr>
  </w:style>
  <w:style w:type="paragraph" w:customStyle="1" w:styleId="3E6BB4F5E6314280BBC9EF3CD541338125">
    <w:name w:val="3E6BB4F5E6314280BBC9EF3CD541338125"/>
    <w:rsid w:val="00F07BC5"/>
    <w:pPr>
      <w:spacing w:before="120" w:after="120" w:line="288" w:lineRule="auto"/>
    </w:pPr>
    <w:rPr>
      <w:rFonts w:eastAsiaTheme="minorHAnsi"/>
      <w:lang w:val="de-DE" w:eastAsia="en-US"/>
    </w:rPr>
  </w:style>
  <w:style w:type="paragraph" w:customStyle="1" w:styleId="8CC605EF6B084EADA63C06FFBA6FF4D434">
    <w:name w:val="8CC605EF6B084EADA63C06FFBA6FF4D434"/>
    <w:rsid w:val="00F07BC5"/>
    <w:pPr>
      <w:spacing w:before="120" w:after="120" w:line="288" w:lineRule="auto"/>
    </w:pPr>
    <w:rPr>
      <w:rFonts w:eastAsiaTheme="minorHAnsi"/>
      <w:lang w:val="de-DE" w:eastAsia="en-US"/>
    </w:rPr>
  </w:style>
  <w:style w:type="paragraph" w:customStyle="1" w:styleId="1D19A4D8BDF14E9489C88BC36EF241D835">
    <w:name w:val="1D19A4D8BDF14E9489C88BC36EF241D835"/>
    <w:rsid w:val="00F07BC5"/>
    <w:pPr>
      <w:spacing w:before="120" w:after="120" w:line="288" w:lineRule="auto"/>
    </w:pPr>
    <w:rPr>
      <w:rFonts w:eastAsiaTheme="minorHAnsi"/>
      <w:lang w:val="de-DE" w:eastAsia="en-US"/>
    </w:rPr>
  </w:style>
  <w:style w:type="paragraph" w:customStyle="1" w:styleId="6AF934296A1B4351887F8A2430469A7025">
    <w:name w:val="6AF934296A1B4351887F8A2430469A7025"/>
    <w:rsid w:val="00F07BC5"/>
    <w:pPr>
      <w:spacing w:before="120" w:after="120" w:line="288" w:lineRule="auto"/>
    </w:pPr>
    <w:rPr>
      <w:rFonts w:eastAsiaTheme="minorHAnsi"/>
      <w:lang w:val="de-DE" w:eastAsia="en-US"/>
    </w:rPr>
  </w:style>
  <w:style w:type="paragraph" w:customStyle="1" w:styleId="B7C86B3A80EE414B982A282E28130A1225">
    <w:name w:val="B7C86B3A80EE414B982A282E28130A1225"/>
    <w:rsid w:val="00F07BC5"/>
    <w:pPr>
      <w:spacing w:before="120" w:after="120" w:line="288" w:lineRule="auto"/>
      <w:ind w:left="720"/>
      <w:contextualSpacing/>
    </w:pPr>
    <w:rPr>
      <w:rFonts w:eastAsiaTheme="minorHAnsi"/>
      <w:lang w:val="de-DE" w:eastAsia="en-US"/>
    </w:rPr>
  </w:style>
  <w:style w:type="paragraph" w:customStyle="1" w:styleId="279C5C2B8D8A49F99F941A82F7035E2725">
    <w:name w:val="279C5C2B8D8A49F99F941A82F7035E2725"/>
    <w:rsid w:val="00F07BC5"/>
    <w:pPr>
      <w:spacing w:before="120" w:after="120" w:line="288" w:lineRule="auto"/>
    </w:pPr>
    <w:rPr>
      <w:rFonts w:eastAsiaTheme="minorHAnsi"/>
      <w:lang w:val="de-DE" w:eastAsia="en-US"/>
    </w:rPr>
  </w:style>
  <w:style w:type="paragraph" w:customStyle="1" w:styleId="A61712AEF50F4511949C0C8E993DF3F025">
    <w:name w:val="A61712AEF50F4511949C0C8E993DF3F025"/>
    <w:rsid w:val="00F07BC5"/>
    <w:pPr>
      <w:spacing w:before="120" w:after="120" w:line="288" w:lineRule="auto"/>
      <w:ind w:left="720"/>
      <w:contextualSpacing/>
    </w:pPr>
    <w:rPr>
      <w:rFonts w:eastAsiaTheme="minorHAnsi"/>
      <w:lang w:val="de-DE" w:eastAsia="en-US"/>
    </w:rPr>
  </w:style>
  <w:style w:type="paragraph" w:customStyle="1" w:styleId="1743B87E6D1E460894089F7EBBF889D125">
    <w:name w:val="1743B87E6D1E460894089F7EBBF889D125"/>
    <w:rsid w:val="00F07BC5"/>
    <w:pPr>
      <w:spacing w:before="120" w:after="120" w:line="288" w:lineRule="auto"/>
    </w:pPr>
    <w:rPr>
      <w:rFonts w:eastAsiaTheme="minorHAnsi"/>
      <w:lang w:val="de-DE" w:eastAsia="en-US"/>
    </w:rPr>
  </w:style>
  <w:style w:type="paragraph" w:customStyle="1" w:styleId="BF13FA496AED47B0AF13B2B7BDD64A5025">
    <w:name w:val="BF13FA496AED47B0AF13B2B7BDD64A5025"/>
    <w:rsid w:val="00F07BC5"/>
    <w:pPr>
      <w:spacing w:before="120" w:after="120" w:line="288" w:lineRule="auto"/>
      <w:ind w:left="720"/>
      <w:contextualSpacing/>
    </w:pPr>
    <w:rPr>
      <w:rFonts w:eastAsiaTheme="minorHAnsi"/>
      <w:lang w:val="de-DE" w:eastAsia="en-US"/>
    </w:rPr>
  </w:style>
  <w:style w:type="paragraph" w:customStyle="1" w:styleId="A73DA535CC2E4A61994A1E2292BED2AE6">
    <w:name w:val="A73DA535CC2E4A61994A1E2292BED2AE6"/>
    <w:rsid w:val="00F07BC5"/>
    <w:pPr>
      <w:spacing w:before="120" w:after="120" w:line="288" w:lineRule="auto"/>
    </w:pPr>
    <w:rPr>
      <w:rFonts w:eastAsiaTheme="minorHAnsi"/>
      <w:lang w:val="de-DE" w:eastAsia="en-US"/>
    </w:rPr>
  </w:style>
  <w:style w:type="paragraph" w:customStyle="1" w:styleId="6C09F22AD90541E8854D058150E070435">
    <w:name w:val="6C09F22AD90541E8854D058150E070435"/>
    <w:rsid w:val="00F07BC5"/>
    <w:pPr>
      <w:spacing w:before="120" w:after="120" w:line="288" w:lineRule="auto"/>
    </w:pPr>
    <w:rPr>
      <w:rFonts w:eastAsiaTheme="minorHAnsi"/>
      <w:lang w:val="de-DE" w:eastAsia="en-US"/>
    </w:rPr>
  </w:style>
  <w:style w:type="paragraph" w:customStyle="1" w:styleId="197EB8548D97439A8379EB0099EA04796">
    <w:name w:val="197EB8548D97439A8379EB0099EA04796"/>
    <w:rsid w:val="00F07BC5"/>
    <w:pPr>
      <w:spacing w:before="120" w:after="120" w:line="288" w:lineRule="auto"/>
    </w:pPr>
    <w:rPr>
      <w:rFonts w:eastAsiaTheme="minorHAnsi"/>
      <w:lang w:val="de-DE" w:eastAsia="en-US"/>
    </w:rPr>
  </w:style>
  <w:style w:type="paragraph" w:customStyle="1" w:styleId="EB0145F426494C3F92ADE6A27E94CE5119">
    <w:name w:val="EB0145F426494C3F92ADE6A27E94CE5119"/>
    <w:rsid w:val="00F07BC5"/>
    <w:pPr>
      <w:spacing w:before="120" w:after="120" w:line="288" w:lineRule="auto"/>
      <w:ind w:left="720"/>
      <w:contextualSpacing/>
    </w:pPr>
    <w:rPr>
      <w:rFonts w:eastAsiaTheme="minorHAnsi"/>
      <w:lang w:val="de-DE" w:eastAsia="en-US"/>
    </w:rPr>
  </w:style>
  <w:style w:type="paragraph" w:customStyle="1" w:styleId="68BF52B6D1E84B69AA841FC816E5E0D817">
    <w:name w:val="68BF52B6D1E84B69AA841FC816E5E0D817"/>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7">
    <w:name w:val="94D78537254246519566AEE9D70F365317"/>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7FF87A2C36A140BAAFF684BB8B455FDD">
    <w:name w:val="7FF87A2C36A140BAAFF684BB8B455FDD"/>
    <w:rsid w:val="00F07BC5"/>
  </w:style>
  <w:style w:type="paragraph" w:customStyle="1" w:styleId="EA79D33F63BC4B2792B1B1203B885D81">
    <w:name w:val="EA79D33F63BC4B2792B1B1203B885D81"/>
    <w:rsid w:val="00F07BC5"/>
  </w:style>
  <w:style w:type="paragraph" w:customStyle="1" w:styleId="0C1CA66DD79B4604966E454EDCC0B2C5">
    <w:name w:val="0C1CA66DD79B4604966E454EDCC0B2C5"/>
    <w:rsid w:val="00F07BC5"/>
  </w:style>
  <w:style w:type="paragraph" w:customStyle="1" w:styleId="51BFE419F6914A0384AC1E05E74AA2A9">
    <w:name w:val="51BFE419F6914A0384AC1E05E74AA2A9"/>
    <w:rsid w:val="00F07BC5"/>
  </w:style>
  <w:style w:type="paragraph" w:customStyle="1" w:styleId="52F2A3D93C0645689440EC80F404CFB2">
    <w:name w:val="52F2A3D93C0645689440EC80F404CFB2"/>
    <w:rsid w:val="00F07BC5"/>
  </w:style>
  <w:style w:type="paragraph" w:customStyle="1" w:styleId="58EA845026394588BCDB6327E70FF411">
    <w:name w:val="58EA845026394588BCDB6327E70FF411"/>
    <w:rsid w:val="00F07BC5"/>
  </w:style>
  <w:style w:type="paragraph" w:customStyle="1" w:styleId="A6D2BB5ED6CB4E06B96B3AAF123F79A8">
    <w:name w:val="A6D2BB5ED6CB4E06B96B3AAF123F79A8"/>
    <w:rsid w:val="00F07BC5"/>
  </w:style>
  <w:style w:type="paragraph" w:customStyle="1" w:styleId="D896C5217E1F42AEA2E81BFB0CAAF8EF">
    <w:name w:val="D896C5217E1F42AEA2E81BFB0CAAF8EF"/>
    <w:rsid w:val="00F07BC5"/>
  </w:style>
  <w:style w:type="paragraph" w:customStyle="1" w:styleId="F1A9D142B44C439B8A5F4611C1F9D3F850">
    <w:name w:val="F1A9D142B44C439B8A5F4611C1F9D3F850"/>
    <w:rsid w:val="00F07BC5"/>
    <w:pPr>
      <w:spacing w:before="120" w:after="120" w:line="288" w:lineRule="auto"/>
    </w:pPr>
    <w:rPr>
      <w:rFonts w:eastAsiaTheme="minorHAnsi"/>
      <w:lang w:val="de-DE" w:eastAsia="en-US"/>
    </w:rPr>
  </w:style>
  <w:style w:type="paragraph" w:customStyle="1" w:styleId="23495994907D407BBE40F340682F2AB050">
    <w:name w:val="23495994907D407BBE40F340682F2AB050"/>
    <w:rsid w:val="00F07BC5"/>
    <w:pPr>
      <w:spacing w:before="120" w:after="120" w:line="288" w:lineRule="auto"/>
    </w:pPr>
    <w:rPr>
      <w:rFonts w:eastAsiaTheme="minorHAnsi"/>
      <w:lang w:val="de-DE" w:eastAsia="en-US"/>
    </w:rPr>
  </w:style>
  <w:style w:type="paragraph" w:customStyle="1" w:styleId="762DA126DB304F6B84B40D7D4B15965350">
    <w:name w:val="762DA126DB304F6B84B40D7D4B15965350"/>
    <w:rsid w:val="00F07BC5"/>
    <w:pPr>
      <w:spacing w:before="120" w:after="120" w:line="288" w:lineRule="auto"/>
    </w:pPr>
    <w:rPr>
      <w:rFonts w:eastAsiaTheme="minorHAnsi"/>
      <w:lang w:val="de-DE" w:eastAsia="en-US"/>
    </w:rPr>
  </w:style>
  <w:style w:type="paragraph" w:customStyle="1" w:styleId="1B4508550BB049859A46D9657ACC3A7448">
    <w:name w:val="1B4508550BB049859A46D9657ACC3A7448"/>
    <w:rsid w:val="00F07BC5"/>
    <w:pPr>
      <w:spacing w:before="120" w:after="120" w:line="288" w:lineRule="auto"/>
    </w:pPr>
    <w:rPr>
      <w:rFonts w:eastAsiaTheme="minorHAnsi"/>
      <w:lang w:val="de-DE" w:eastAsia="en-US"/>
    </w:rPr>
  </w:style>
  <w:style w:type="paragraph" w:customStyle="1" w:styleId="FBE25CCB6AFE4E17BBFFC110BFA3BF9F41">
    <w:name w:val="FBE25CCB6AFE4E17BBFFC110BFA3BF9F41"/>
    <w:rsid w:val="00F07BC5"/>
    <w:pPr>
      <w:spacing w:before="120" w:after="120" w:line="288" w:lineRule="auto"/>
      <w:ind w:left="720"/>
      <w:contextualSpacing/>
    </w:pPr>
    <w:rPr>
      <w:rFonts w:eastAsiaTheme="minorHAnsi"/>
      <w:lang w:val="de-DE" w:eastAsia="en-US"/>
    </w:rPr>
  </w:style>
  <w:style w:type="paragraph" w:customStyle="1" w:styleId="0BF0B7F89E7B4F5CA3EDA2054A7C0A5A49">
    <w:name w:val="0BF0B7F89E7B4F5CA3EDA2054A7C0A5A49"/>
    <w:rsid w:val="00F07BC5"/>
    <w:pPr>
      <w:spacing w:before="120" w:after="120" w:line="288" w:lineRule="auto"/>
    </w:pPr>
    <w:rPr>
      <w:rFonts w:eastAsiaTheme="minorHAnsi"/>
      <w:lang w:val="de-DE" w:eastAsia="en-US"/>
    </w:rPr>
  </w:style>
  <w:style w:type="paragraph" w:customStyle="1" w:styleId="0E35CDB02B43491488BCA143F168FC6049">
    <w:name w:val="0E35CDB02B43491488BCA143F168FC6049"/>
    <w:rsid w:val="00F07BC5"/>
    <w:pPr>
      <w:spacing w:before="120" w:after="120" w:line="288" w:lineRule="auto"/>
    </w:pPr>
    <w:rPr>
      <w:rFonts w:eastAsiaTheme="minorHAnsi"/>
      <w:lang w:val="de-DE" w:eastAsia="en-US"/>
    </w:rPr>
  </w:style>
  <w:style w:type="paragraph" w:customStyle="1" w:styleId="DDD66183BD604FD283B1BA83380132D949">
    <w:name w:val="DDD66183BD604FD283B1BA83380132D949"/>
    <w:rsid w:val="00F07BC5"/>
    <w:pPr>
      <w:spacing w:before="120" w:after="120" w:line="288" w:lineRule="auto"/>
    </w:pPr>
    <w:rPr>
      <w:rFonts w:eastAsiaTheme="minorHAnsi"/>
      <w:lang w:val="de-DE" w:eastAsia="en-US"/>
    </w:rPr>
  </w:style>
  <w:style w:type="paragraph" w:customStyle="1" w:styleId="710718C12CDA4D219B07DC3F411DA55B49">
    <w:name w:val="710718C12CDA4D219B07DC3F411DA55B49"/>
    <w:rsid w:val="00F07BC5"/>
    <w:pPr>
      <w:spacing w:before="120" w:after="120" w:line="288" w:lineRule="auto"/>
    </w:pPr>
    <w:rPr>
      <w:rFonts w:eastAsiaTheme="minorHAnsi"/>
      <w:lang w:val="de-DE" w:eastAsia="en-US"/>
    </w:rPr>
  </w:style>
  <w:style w:type="paragraph" w:customStyle="1" w:styleId="CCE917A482F748689A6F6B980EFCA6BD49">
    <w:name w:val="CCE917A482F748689A6F6B980EFCA6BD49"/>
    <w:rsid w:val="00F07BC5"/>
    <w:pPr>
      <w:spacing w:before="120" w:after="120" w:line="288" w:lineRule="auto"/>
    </w:pPr>
    <w:rPr>
      <w:rFonts w:eastAsiaTheme="minorHAnsi"/>
      <w:lang w:val="de-DE" w:eastAsia="en-US"/>
    </w:rPr>
  </w:style>
  <w:style w:type="paragraph" w:customStyle="1" w:styleId="9DF06687B83C4D5A8CC18146040495AB49">
    <w:name w:val="9DF06687B83C4D5A8CC18146040495AB49"/>
    <w:rsid w:val="00F07BC5"/>
    <w:pPr>
      <w:spacing w:before="120" w:after="120" w:line="288" w:lineRule="auto"/>
    </w:pPr>
    <w:rPr>
      <w:rFonts w:eastAsiaTheme="minorHAnsi"/>
      <w:lang w:val="de-DE" w:eastAsia="en-US"/>
    </w:rPr>
  </w:style>
  <w:style w:type="paragraph" w:customStyle="1" w:styleId="B9BA3E7D6BC34E7EB012674706AAC42349">
    <w:name w:val="B9BA3E7D6BC34E7EB012674706AAC42349"/>
    <w:rsid w:val="00F07BC5"/>
    <w:pPr>
      <w:spacing w:before="120" w:after="120" w:line="288" w:lineRule="auto"/>
    </w:pPr>
    <w:rPr>
      <w:rFonts w:eastAsiaTheme="minorHAnsi"/>
      <w:lang w:val="de-DE" w:eastAsia="en-US"/>
    </w:rPr>
  </w:style>
  <w:style w:type="paragraph" w:customStyle="1" w:styleId="3E6BB4F5E6314280BBC9EF3CD541338126">
    <w:name w:val="3E6BB4F5E6314280BBC9EF3CD541338126"/>
    <w:rsid w:val="00F07BC5"/>
    <w:pPr>
      <w:spacing w:before="120" w:after="120" w:line="288" w:lineRule="auto"/>
    </w:pPr>
    <w:rPr>
      <w:rFonts w:eastAsiaTheme="minorHAnsi"/>
      <w:lang w:val="de-DE" w:eastAsia="en-US"/>
    </w:rPr>
  </w:style>
  <w:style w:type="paragraph" w:customStyle="1" w:styleId="8CC605EF6B084EADA63C06FFBA6FF4D435">
    <w:name w:val="8CC605EF6B084EADA63C06FFBA6FF4D435"/>
    <w:rsid w:val="00F07BC5"/>
    <w:pPr>
      <w:spacing w:before="120" w:after="120" w:line="288" w:lineRule="auto"/>
    </w:pPr>
    <w:rPr>
      <w:rFonts w:eastAsiaTheme="minorHAnsi"/>
      <w:lang w:val="de-DE" w:eastAsia="en-US"/>
    </w:rPr>
  </w:style>
  <w:style w:type="paragraph" w:customStyle="1" w:styleId="1D19A4D8BDF14E9489C88BC36EF241D836">
    <w:name w:val="1D19A4D8BDF14E9489C88BC36EF241D836"/>
    <w:rsid w:val="00F07BC5"/>
    <w:pPr>
      <w:spacing w:before="120" w:after="120" w:line="288" w:lineRule="auto"/>
    </w:pPr>
    <w:rPr>
      <w:rFonts w:eastAsiaTheme="minorHAnsi"/>
      <w:lang w:val="de-DE" w:eastAsia="en-US"/>
    </w:rPr>
  </w:style>
  <w:style w:type="paragraph" w:customStyle="1" w:styleId="6AF934296A1B4351887F8A2430469A7026">
    <w:name w:val="6AF934296A1B4351887F8A2430469A7026"/>
    <w:rsid w:val="00F07BC5"/>
    <w:pPr>
      <w:spacing w:before="120" w:after="120" w:line="288" w:lineRule="auto"/>
    </w:pPr>
    <w:rPr>
      <w:rFonts w:eastAsiaTheme="minorHAnsi"/>
      <w:lang w:val="de-DE" w:eastAsia="en-US"/>
    </w:rPr>
  </w:style>
  <w:style w:type="paragraph" w:customStyle="1" w:styleId="B7C86B3A80EE414B982A282E28130A1226">
    <w:name w:val="B7C86B3A80EE414B982A282E28130A1226"/>
    <w:rsid w:val="00F07BC5"/>
    <w:pPr>
      <w:spacing w:before="120" w:after="120" w:line="288" w:lineRule="auto"/>
      <w:ind w:left="720"/>
      <w:contextualSpacing/>
    </w:pPr>
    <w:rPr>
      <w:rFonts w:eastAsiaTheme="minorHAnsi"/>
      <w:lang w:val="de-DE" w:eastAsia="en-US"/>
    </w:rPr>
  </w:style>
  <w:style w:type="paragraph" w:customStyle="1" w:styleId="279C5C2B8D8A49F99F941A82F7035E2726">
    <w:name w:val="279C5C2B8D8A49F99F941A82F7035E2726"/>
    <w:rsid w:val="00F07BC5"/>
    <w:pPr>
      <w:spacing w:before="120" w:after="120" w:line="288" w:lineRule="auto"/>
    </w:pPr>
    <w:rPr>
      <w:rFonts w:eastAsiaTheme="minorHAnsi"/>
      <w:lang w:val="de-DE" w:eastAsia="en-US"/>
    </w:rPr>
  </w:style>
  <w:style w:type="paragraph" w:customStyle="1" w:styleId="A61712AEF50F4511949C0C8E993DF3F026">
    <w:name w:val="A61712AEF50F4511949C0C8E993DF3F026"/>
    <w:rsid w:val="00F07BC5"/>
    <w:pPr>
      <w:spacing w:before="120" w:after="120" w:line="288" w:lineRule="auto"/>
      <w:ind w:left="720"/>
      <w:contextualSpacing/>
    </w:pPr>
    <w:rPr>
      <w:rFonts w:eastAsiaTheme="minorHAnsi"/>
      <w:lang w:val="de-DE" w:eastAsia="en-US"/>
    </w:rPr>
  </w:style>
  <w:style w:type="paragraph" w:customStyle="1" w:styleId="1743B87E6D1E460894089F7EBBF889D126">
    <w:name w:val="1743B87E6D1E460894089F7EBBF889D126"/>
    <w:rsid w:val="00F07BC5"/>
    <w:pPr>
      <w:spacing w:before="120" w:after="120" w:line="288" w:lineRule="auto"/>
    </w:pPr>
    <w:rPr>
      <w:rFonts w:eastAsiaTheme="minorHAnsi"/>
      <w:lang w:val="de-DE" w:eastAsia="en-US"/>
    </w:rPr>
  </w:style>
  <w:style w:type="paragraph" w:customStyle="1" w:styleId="BF13FA496AED47B0AF13B2B7BDD64A5026">
    <w:name w:val="BF13FA496AED47B0AF13B2B7BDD64A5026"/>
    <w:rsid w:val="00F07BC5"/>
    <w:pPr>
      <w:spacing w:before="120" w:after="120" w:line="288" w:lineRule="auto"/>
      <w:ind w:left="720"/>
      <w:contextualSpacing/>
    </w:pPr>
    <w:rPr>
      <w:rFonts w:eastAsiaTheme="minorHAnsi"/>
      <w:lang w:val="de-DE" w:eastAsia="en-US"/>
    </w:rPr>
  </w:style>
  <w:style w:type="paragraph" w:customStyle="1" w:styleId="A73DA535CC2E4A61994A1E2292BED2AE7">
    <w:name w:val="A73DA535CC2E4A61994A1E2292BED2AE7"/>
    <w:rsid w:val="00F07BC5"/>
    <w:pPr>
      <w:spacing w:before="120" w:after="120" w:line="288" w:lineRule="auto"/>
    </w:pPr>
    <w:rPr>
      <w:rFonts w:eastAsiaTheme="minorHAnsi"/>
      <w:lang w:val="de-DE" w:eastAsia="en-US"/>
    </w:rPr>
  </w:style>
  <w:style w:type="paragraph" w:customStyle="1" w:styleId="6C09F22AD90541E8854D058150E070436">
    <w:name w:val="6C09F22AD90541E8854D058150E070436"/>
    <w:rsid w:val="00F07BC5"/>
    <w:pPr>
      <w:spacing w:before="120" w:after="120" w:line="288" w:lineRule="auto"/>
    </w:pPr>
    <w:rPr>
      <w:rFonts w:eastAsiaTheme="minorHAnsi"/>
      <w:lang w:val="de-DE" w:eastAsia="en-US"/>
    </w:rPr>
  </w:style>
  <w:style w:type="paragraph" w:customStyle="1" w:styleId="197EB8548D97439A8379EB0099EA04797">
    <w:name w:val="197EB8548D97439A8379EB0099EA04797"/>
    <w:rsid w:val="00F07BC5"/>
    <w:pPr>
      <w:spacing w:before="120" w:after="120" w:line="288" w:lineRule="auto"/>
    </w:pPr>
    <w:rPr>
      <w:rFonts w:eastAsiaTheme="minorHAnsi"/>
      <w:lang w:val="de-DE" w:eastAsia="en-US"/>
    </w:rPr>
  </w:style>
  <w:style w:type="paragraph" w:customStyle="1" w:styleId="58EA845026394588BCDB6327E70FF4111">
    <w:name w:val="58EA845026394588BCDB6327E70FF4111"/>
    <w:rsid w:val="00F07BC5"/>
    <w:pPr>
      <w:spacing w:before="120" w:after="120" w:line="288" w:lineRule="auto"/>
    </w:pPr>
    <w:rPr>
      <w:rFonts w:eastAsiaTheme="minorHAnsi"/>
      <w:lang w:val="de-DE" w:eastAsia="en-US"/>
    </w:rPr>
  </w:style>
  <w:style w:type="paragraph" w:customStyle="1" w:styleId="A6D2BB5ED6CB4E06B96B3AAF123F79A81">
    <w:name w:val="A6D2BB5ED6CB4E06B96B3AAF123F79A81"/>
    <w:rsid w:val="00F07BC5"/>
    <w:pPr>
      <w:spacing w:before="120" w:after="120" w:line="288" w:lineRule="auto"/>
    </w:pPr>
    <w:rPr>
      <w:rFonts w:eastAsiaTheme="minorHAnsi"/>
      <w:lang w:val="de-DE" w:eastAsia="en-US"/>
    </w:rPr>
  </w:style>
  <w:style w:type="paragraph" w:customStyle="1" w:styleId="D896C5217E1F42AEA2E81BFB0CAAF8EF1">
    <w:name w:val="D896C5217E1F42AEA2E81BFB0CAAF8EF1"/>
    <w:rsid w:val="00F07BC5"/>
    <w:pPr>
      <w:spacing w:before="120" w:after="120" w:line="288" w:lineRule="auto"/>
    </w:pPr>
    <w:rPr>
      <w:rFonts w:eastAsiaTheme="minorHAnsi"/>
      <w:lang w:val="de-DE" w:eastAsia="en-US"/>
    </w:rPr>
  </w:style>
  <w:style w:type="paragraph" w:customStyle="1" w:styleId="EB0145F426494C3F92ADE6A27E94CE5120">
    <w:name w:val="EB0145F426494C3F92ADE6A27E94CE5120"/>
    <w:rsid w:val="00F07BC5"/>
    <w:pPr>
      <w:spacing w:before="120" w:after="120" w:line="288" w:lineRule="auto"/>
      <w:ind w:left="720"/>
      <w:contextualSpacing/>
    </w:pPr>
    <w:rPr>
      <w:rFonts w:eastAsiaTheme="minorHAnsi"/>
      <w:lang w:val="de-DE" w:eastAsia="en-US"/>
    </w:rPr>
  </w:style>
  <w:style w:type="paragraph" w:customStyle="1" w:styleId="68BF52B6D1E84B69AA841FC816E5E0D818">
    <w:name w:val="68BF52B6D1E84B69AA841FC816E5E0D818"/>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8">
    <w:name w:val="94D78537254246519566AEE9D70F365318"/>
    <w:rsid w:val="00F07B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C114F2794ADE42168D42C975D768E15B">
    <w:name w:val="C114F2794ADE42168D42C975D768E15B"/>
    <w:rsid w:val="00F07BC5"/>
  </w:style>
  <w:style w:type="paragraph" w:customStyle="1" w:styleId="789B524FC32F4943980BDEE4A43D6597">
    <w:name w:val="789B524FC32F4943980BDEE4A43D6597"/>
    <w:rsid w:val="00F07BC5"/>
  </w:style>
  <w:style w:type="paragraph" w:customStyle="1" w:styleId="F0083E68D33F44A190B178FD5997E755">
    <w:name w:val="F0083E68D33F44A190B178FD5997E755"/>
    <w:rsid w:val="00F07BC5"/>
  </w:style>
  <w:style w:type="paragraph" w:customStyle="1" w:styleId="4970187E02174EB5B765A65B96C2008B">
    <w:name w:val="4970187E02174EB5B765A65B96C2008B"/>
    <w:rsid w:val="00F07BC5"/>
  </w:style>
  <w:style w:type="paragraph" w:customStyle="1" w:styleId="C1121442E1524B829486FFA14D5F01FF">
    <w:name w:val="C1121442E1524B829486FFA14D5F01FF"/>
    <w:rsid w:val="00FC3390"/>
  </w:style>
  <w:style w:type="paragraph" w:customStyle="1" w:styleId="F3196B0234944A5485192BEFD272746B">
    <w:name w:val="F3196B0234944A5485192BEFD272746B"/>
    <w:rsid w:val="00FC3390"/>
  </w:style>
  <w:style w:type="paragraph" w:customStyle="1" w:styleId="FFA62DA238BF465192BCE0F22A75D4D4">
    <w:name w:val="FFA62DA238BF465192BCE0F22A75D4D4"/>
    <w:rsid w:val="00FC3390"/>
  </w:style>
  <w:style w:type="paragraph" w:customStyle="1" w:styleId="3C7F766E739B44F3AAFEE57468EC314B">
    <w:name w:val="3C7F766E739B44F3AAFEE57468EC314B"/>
    <w:rsid w:val="00FC3390"/>
  </w:style>
  <w:style w:type="paragraph" w:customStyle="1" w:styleId="2247795B4F6F4E71ADC0B8D32B40E8AA">
    <w:name w:val="2247795B4F6F4E71ADC0B8D32B40E8AA"/>
    <w:rsid w:val="00FC3390"/>
  </w:style>
  <w:style w:type="paragraph" w:customStyle="1" w:styleId="0414DE855B6C46A18C7C397A679EACB2">
    <w:name w:val="0414DE855B6C46A18C7C397A679EACB2"/>
    <w:rsid w:val="00FC3390"/>
  </w:style>
  <w:style w:type="paragraph" w:customStyle="1" w:styleId="ABBD3998E5BF43C8877C76C3238C330C">
    <w:name w:val="ABBD3998E5BF43C8877C76C3238C330C"/>
    <w:rsid w:val="00FC3390"/>
  </w:style>
  <w:style w:type="paragraph" w:customStyle="1" w:styleId="86B6ABD9A8E746E4B96D9AD35904B53E">
    <w:name w:val="86B6ABD9A8E746E4B96D9AD35904B53E"/>
    <w:rsid w:val="00FC3390"/>
  </w:style>
  <w:style w:type="paragraph" w:customStyle="1" w:styleId="36BA5EB14EFA4FF0A9A25F2B581DAF6C">
    <w:name w:val="36BA5EB14EFA4FF0A9A25F2B581DAF6C"/>
    <w:rsid w:val="00FC3390"/>
  </w:style>
  <w:style w:type="paragraph" w:customStyle="1" w:styleId="14E6B7AD4EA646819BCECFBB0C6C6EA1">
    <w:name w:val="14E6B7AD4EA646819BCECFBB0C6C6EA1"/>
    <w:rsid w:val="00FC3390"/>
  </w:style>
  <w:style w:type="paragraph" w:customStyle="1" w:styleId="477E9706208E4DBDB5936FC39AC229BA">
    <w:name w:val="477E9706208E4DBDB5936FC39AC229BA"/>
    <w:rsid w:val="00FC3390"/>
  </w:style>
  <w:style w:type="paragraph" w:customStyle="1" w:styleId="F1A9D142B44C439B8A5F4611C1F9D3F851">
    <w:name w:val="F1A9D142B44C439B8A5F4611C1F9D3F851"/>
    <w:rsid w:val="00FC3390"/>
    <w:pPr>
      <w:spacing w:before="120" w:after="120" w:line="288" w:lineRule="auto"/>
    </w:pPr>
    <w:rPr>
      <w:rFonts w:eastAsiaTheme="minorHAnsi"/>
      <w:lang w:val="de-DE" w:eastAsia="en-US"/>
    </w:rPr>
  </w:style>
  <w:style w:type="paragraph" w:customStyle="1" w:styleId="23495994907D407BBE40F340682F2AB051">
    <w:name w:val="23495994907D407BBE40F340682F2AB051"/>
    <w:rsid w:val="00FC3390"/>
    <w:pPr>
      <w:spacing w:before="120" w:after="120" w:line="288" w:lineRule="auto"/>
    </w:pPr>
    <w:rPr>
      <w:rFonts w:eastAsiaTheme="minorHAnsi"/>
      <w:lang w:val="de-DE" w:eastAsia="en-US"/>
    </w:rPr>
  </w:style>
  <w:style w:type="paragraph" w:customStyle="1" w:styleId="762DA126DB304F6B84B40D7D4B15965351">
    <w:name w:val="762DA126DB304F6B84B40D7D4B15965351"/>
    <w:rsid w:val="00FC3390"/>
    <w:pPr>
      <w:spacing w:before="120" w:after="120" w:line="288" w:lineRule="auto"/>
    </w:pPr>
    <w:rPr>
      <w:rFonts w:eastAsiaTheme="minorHAnsi"/>
      <w:lang w:val="de-DE" w:eastAsia="en-US"/>
    </w:rPr>
  </w:style>
  <w:style w:type="paragraph" w:customStyle="1" w:styleId="FBE25CCB6AFE4E17BBFFC110BFA3BF9F42">
    <w:name w:val="FBE25CCB6AFE4E17BBFFC110BFA3BF9F42"/>
    <w:rsid w:val="00FC3390"/>
    <w:pPr>
      <w:spacing w:before="120" w:after="120" w:line="288" w:lineRule="auto"/>
      <w:ind w:left="720"/>
      <w:contextualSpacing/>
    </w:pPr>
    <w:rPr>
      <w:rFonts w:eastAsiaTheme="minorHAnsi"/>
      <w:lang w:val="de-DE" w:eastAsia="en-US"/>
    </w:rPr>
  </w:style>
  <w:style w:type="paragraph" w:customStyle="1" w:styleId="C1121442E1524B829486FFA14D5F01FF1">
    <w:name w:val="C1121442E1524B829486FFA14D5F01FF1"/>
    <w:rsid w:val="00FC3390"/>
    <w:pPr>
      <w:spacing w:before="120" w:after="120" w:line="288" w:lineRule="auto"/>
      <w:ind w:left="720"/>
      <w:contextualSpacing/>
    </w:pPr>
    <w:rPr>
      <w:rFonts w:eastAsiaTheme="minorHAnsi"/>
      <w:lang w:val="de-DE" w:eastAsia="en-US"/>
    </w:rPr>
  </w:style>
  <w:style w:type="paragraph" w:customStyle="1" w:styleId="F3196B0234944A5485192BEFD272746B1">
    <w:name w:val="F3196B0234944A5485192BEFD272746B1"/>
    <w:rsid w:val="00FC3390"/>
    <w:pPr>
      <w:spacing w:before="120" w:after="120" w:line="288" w:lineRule="auto"/>
      <w:ind w:left="720"/>
      <w:contextualSpacing/>
    </w:pPr>
    <w:rPr>
      <w:rFonts w:eastAsiaTheme="minorHAnsi"/>
      <w:lang w:val="de-DE" w:eastAsia="en-US"/>
    </w:rPr>
  </w:style>
  <w:style w:type="paragraph" w:customStyle="1" w:styleId="FFA62DA238BF465192BCE0F22A75D4D41">
    <w:name w:val="FFA62DA238BF465192BCE0F22A75D4D41"/>
    <w:rsid w:val="00FC3390"/>
    <w:pPr>
      <w:spacing w:before="120" w:after="120" w:line="288" w:lineRule="auto"/>
      <w:ind w:left="720"/>
      <w:contextualSpacing/>
    </w:pPr>
    <w:rPr>
      <w:rFonts w:eastAsiaTheme="minorHAnsi"/>
      <w:lang w:val="de-DE" w:eastAsia="en-US"/>
    </w:rPr>
  </w:style>
  <w:style w:type="paragraph" w:customStyle="1" w:styleId="710718C12CDA4D219B07DC3F411DA55B50">
    <w:name w:val="710718C12CDA4D219B07DC3F411DA55B50"/>
    <w:rsid w:val="00FC3390"/>
    <w:pPr>
      <w:spacing w:before="120" w:after="120" w:line="288" w:lineRule="auto"/>
    </w:pPr>
    <w:rPr>
      <w:rFonts w:eastAsiaTheme="minorHAnsi"/>
      <w:lang w:val="de-DE" w:eastAsia="en-US"/>
    </w:rPr>
  </w:style>
  <w:style w:type="paragraph" w:customStyle="1" w:styleId="CCE917A482F748689A6F6B980EFCA6BD50">
    <w:name w:val="CCE917A482F748689A6F6B980EFCA6BD50"/>
    <w:rsid w:val="00FC3390"/>
    <w:pPr>
      <w:spacing w:before="120" w:after="120" w:line="288" w:lineRule="auto"/>
    </w:pPr>
    <w:rPr>
      <w:rFonts w:eastAsiaTheme="minorHAnsi"/>
      <w:lang w:val="de-DE" w:eastAsia="en-US"/>
    </w:rPr>
  </w:style>
  <w:style w:type="paragraph" w:customStyle="1" w:styleId="9DF06687B83C4D5A8CC18146040495AB50">
    <w:name w:val="9DF06687B83C4D5A8CC18146040495AB50"/>
    <w:rsid w:val="00FC3390"/>
    <w:pPr>
      <w:spacing w:before="120" w:after="120" w:line="288" w:lineRule="auto"/>
    </w:pPr>
    <w:rPr>
      <w:rFonts w:eastAsiaTheme="minorHAnsi"/>
      <w:lang w:val="de-DE" w:eastAsia="en-US"/>
    </w:rPr>
  </w:style>
  <w:style w:type="paragraph" w:customStyle="1" w:styleId="B9BA3E7D6BC34E7EB012674706AAC42350">
    <w:name w:val="B9BA3E7D6BC34E7EB012674706AAC42350"/>
    <w:rsid w:val="00FC3390"/>
    <w:pPr>
      <w:spacing w:before="120" w:after="120" w:line="288" w:lineRule="auto"/>
    </w:pPr>
    <w:rPr>
      <w:rFonts w:eastAsiaTheme="minorHAnsi"/>
      <w:lang w:val="de-DE" w:eastAsia="en-US"/>
    </w:rPr>
  </w:style>
  <w:style w:type="paragraph" w:customStyle="1" w:styleId="3E6BB4F5E6314280BBC9EF3CD541338127">
    <w:name w:val="3E6BB4F5E6314280BBC9EF3CD541338127"/>
    <w:rsid w:val="00FC3390"/>
    <w:pPr>
      <w:spacing w:before="120" w:after="120" w:line="288" w:lineRule="auto"/>
    </w:pPr>
    <w:rPr>
      <w:rFonts w:eastAsiaTheme="minorHAnsi"/>
      <w:lang w:val="de-DE" w:eastAsia="en-US"/>
    </w:rPr>
  </w:style>
  <w:style w:type="paragraph" w:customStyle="1" w:styleId="8CC605EF6B084EADA63C06FFBA6FF4D436">
    <w:name w:val="8CC605EF6B084EADA63C06FFBA6FF4D436"/>
    <w:rsid w:val="00FC3390"/>
    <w:pPr>
      <w:spacing w:before="120" w:after="120" w:line="288" w:lineRule="auto"/>
    </w:pPr>
    <w:rPr>
      <w:rFonts w:eastAsiaTheme="minorHAnsi"/>
      <w:lang w:val="de-DE" w:eastAsia="en-US"/>
    </w:rPr>
  </w:style>
  <w:style w:type="paragraph" w:customStyle="1" w:styleId="6AF934296A1B4351887F8A2430469A7027">
    <w:name w:val="6AF934296A1B4351887F8A2430469A7027"/>
    <w:rsid w:val="00FC3390"/>
    <w:pPr>
      <w:spacing w:before="120" w:after="120" w:line="288" w:lineRule="auto"/>
    </w:pPr>
    <w:rPr>
      <w:rFonts w:eastAsiaTheme="minorHAnsi"/>
      <w:lang w:val="de-DE" w:eastAsia="en-US"/>
    </w:rPr>
  </w:style>
  <w:style w:type="paragraph" w:customStyle="1" w:styleId="B7C86B3A80EE414B982A282E28130A1227">
    <w:name w:val="B7C86B3A80EE414B982A282E28130A1227"/>
    <w:rsid w:val="00FC3390"/>
    <w:pPr>
      <w:spacing w:before="120" w:after="120" w:line="288" w:lineRule="auto"/>
      <w:ind w:left="720"/>
      <w:contextualSpacing/>
    </w:pPr>
    <w:rPr>
      <w:rFonts w:eastAsiaTheme="minorHAnsi"/>
      <w:lang w:val="de-DE" w:eastAsia="en-US"/>
    </w:rPr>
  </w:style>
  <w:style w:type="paragraph" w:customStyle="1" w:styleId="3C7F766E739B44F3AAFEE57468EC314B1">
    <w:name w:val="3C7F766E739B44F3AAFEE57468EC314B1"/>
    <w:rsid w:val="00FC3390"/>
    <w:pPr>
      <w:spacing w:before="120" w:after="120" w:line="288" w:lineRule="auto"/>
    </w:pPr>
    <w:rPr>
      <w:rFonts w:eastAsiaTheme="minorHAnsi"/>
      <w:lang w:val="de-DE" w:eastAsia="en-US"/>
    </w:rPr>
  </w:style>
  <w:style w:type="paragraph" w:customStyle="1" w:styleId="2247795B4F6F4E71ADC0B8D32B40E8AA1">
    <w:name w:val="2247795B4F6F4E71ADC0B8D32B40E8AA1"/>
    <w:rsid w:val="00FC3390"/>
    <w:pPr>
      <w:spacing w:before="120" w:after="120" w:line="288" w:lineRule="auto"/>
      <w:ind w:left="720"/>
      <w:contextualSpacing/>
    </w:pPr>
    <w:rPr>
      <w:rFonts w:eastAsiaTheme="minorHAnsi"/>
      <w:lang w:val="de-DE" w:eastAsia="en-US"/>
    </w:rPr>
  </w:style>
  <w:style w:type="paragraph" w:customStyle="1" w:styleId="0414DE855B6C46A18C7C397A679EACB21">
    <w:name w:val="0414DE855B6C46A18C7C397A679EACB21"/>
    <w:rsid w:val="00FC3390"/>
    <w:pPr>
      <w:spacing w:before="120" w:after="120" w:line="288" w:lineRule="auto"/>
    </w:pPr>
    <w:rPr>
      <w:rFonts w:eastAsiaTheme="minorHAnsi"/>
      <w:lang w:val="de-DE" w:eastAsia="en-US"/>
    </w:rPr>
  </w:style>
  <w:style w:type="paragraph" w:customStyle="1" w:styleId="ABBD3998E5BF43C8877C76C3238C330C1">
    <w:name w:val="ABBD3998E5BF43C8877C76C3238C330C1"/>
    <w:rsid w:val="00FC3390"/>
    <w:pPr>
      <w:spacing w:before="120" w:after="120" w:line="288" w:lineRule="auto"/>
      <w:ind w:left="720"/>
      <w:contextualSpacing/>
    </w:pPr>
    <w:rPr>
      <w:rFonts w:eastAsiaTheme="minorHAnsi"/>
      <w:lang w:val="de-DE" w:eastAsia="en-US"/>
    </w:rPr>
  </w:style>
  <w:style w:type="paragraph" w:customStyle="1" w:styleId="86B6ABD9A8E746E4B96D9AD35904B53E1">
    <w:name w:val="86B6ABD9A8E746E4B96D9AD35904B53E1"/>
    <w:rsid w:val="00FC3390"/>
    <w:pPr>
      <w:spacing w:before="120" w:after="120" w:line="288" w:lineRule="auto"/>
    </w:pPr>
    <w:rPr>
      <w:rFonts w:eastAsiaTheme="minorHAnsi"/>
      <w:lang w:val="de-DE" w:eastAsia="en-US"/>
    </w:rPr>
  </w:style>
  <w:style w:type="paragraph" w:customStyle="1" w:styleId="36BA5EB14EFA4FF0A9A25F2B581DAF6C1">
    <w:name w:val="36BA5EB14EFA4FF0A9A25F2B581DAF6C1"/>
    <w:rsid w:val="00FC3390"/>
    <w:pPr>
      <w:spacing w:before="120" w:after="120" w:line="288" w:lineRule="auto"/>
      <w:ind w:left="720"/>
      <w:contextualSpacing/>
    </w:pPr>
    <w:rPr>
      <w:rFonts w:eastAsiaTheme="minorHAnsi"/>
      <w:lang w:val="de-DE" w:eastAsia="en-US"/>
    </w:rPr>
  </w:style>
  <w:style w:type="paragraph" w:customStyle="1" w:styleId="14E6B7AD4EA646819BCECFBB0C6C6EA11">
    <w:name w:val="14E6B7AD4EA646819BCECFBB0C6C6EA11"/>
    <w:rsid w:val="00FC3390"/>
    <w:pPr>
      <w:spacing w:before="120" w:after="120" w:line="288" w:lineRule="auto"/>
      <w:ind w:left="720"/>
      <w:contextualSpacing/>
    </w:pPr>
    <w:rPr>
      <w:rFonts w:eastAsiaTheme="minorHAnsi"/>
      <w:lang w:val="de-DE" w:eastAsia="en-US"/>
    </w:rPr>
  </w:style>
  <w:style w:type="paragraph" w:customStyle="1" w:styleId="477E9706208E4DBDB5936FC39AC229BA1">
    <w:name w:val="477E9706208E4DBDB5936FC39AC229BA1"/>
    <w:rsid w:val="00FC3390"/>
    <w:pPr>
      <w:spacing w:before="120" w:after="120" w:line="288" w:lineRule="auto"/>
      <w:ind w:left="720"/>
      <w:contextualSpacing/>
    </w:pPr>
    <w:rPr>
      <w:rFonts w:eastAsiaTheme="minorHAnsi"/>
      <w:lang w:val="de-DE" w:eastAsia="en-US"/>
    </w:rPr>
  </w:style>
  <w:style w:type="paragraph" w:customStyle="1" w:styleId="68BF52B6D1E84B69AA841FC816E5E0D819">
    <w:name w:val="68BF52B6D1E84B69AA841FC816E5E0D819"/>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19">
    <w:name w:val="94D78537254246519566AEE9D70F365319"/>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BE25CCB6AFE4E17BBFFC110BFA3BF9F43">
    <w:name w:val="FBE25CCB6AFE4E17BBFFC110BFA3BF9F43"/>
    <w:rsid w:val="00FC3390"/>
    <w:pPr>
      <w:spacing w:before="120" w:after="120" w:line="288" w:lineRule="auto"/>
      <w:ind w:left="720"/>
      <w:contextualSpacing/>
    </w:pPr>
    <w:rPr>
      <w:rFonts w:eastAsiaTheme="minorHAnsi"/>
      <w:lang w:val="de-DE" w:eastAsia="en-US"/>
    </w:rPr>
  </w:style>
  <w:style w:type="paragraph" w:customStyle="1" w:styleId="C1121442E1524B829486FFA14D5F01FF2">
    <w:name w:val="C1121442E1524B829486FFA14D5F01FF2"/>
    <w:rsid w:val="00FC3390"/>
    <w:pPr>
      <w:spacing w:before="120" w:after="120" w:line="288" w:lineRule="auto"/>
      <w:ind w:left="720"/>
      <w:contextualSpacing/>
    </w:pPr>
    <w:rPr>
      <w:rFonts w:eastAsiaTheme="minorHAnsi"/>
      <w:lang w:val="de-DE" w:eastAsia="en-US"/>
    </w:rPr>
  </w:style>
  <w:style w:type="paragraph" w:customStyle="1" w:styleId="F3196B0234944A5485192BEFD272746B2">
    <w:name w:val="F3196B0234944A5485192BEFD272746B2"/>
    <w:rsid w:val="00FC3390"/>
    <w:pPr>
      <w:spacing w:before="120" w:after="120" w:line="288" w:lineRule="auto"/>
      <w:ind w:left="720"/>
      <w:contextualSpacing/>
    </w:pPr>
    <w:rPr>
      <w:rFonts w:eastAsiaTheme="minorHAnsi"/>
      <w:lang w:val="de-DE" w:eastAsia="en-US"/>
    </w:rPr>
  </w:style>
  <w:style w:type="paragraph" w:customStyle="1" w:styleId="FFA62DA238BF465192BCE0F22A75D4D42">
    <w:name w:val="FFA62DA238BF465192BCE0F22A75D4D42"/>
    <w:rsid w:val="00FC3390"/>
    <w:pPr>
      <w:spacing w:before="120" w:after="120" w:line="288" w:lineRule="auto"/>
      <w:ind w:left="720"/>
      <w:contextualSpacing/>
    </w:pPr>
    <w:rPr>
      <w:rFonts w:eastAsiaTheme="minorHAnsi"/>
      <w:lang w:val="de-DE" w:eastAsia="en-US"/>
    </w:rPr>
  </w:style>
  <w:style w:type="paragraph" w:customStyle="1" w:styleId="710718C12CDA4D219B07DC3F411DA55B51">
    <w:name w:val="710718C12CDA4D219B07DC3F411DA55B51"/>
    <w:rsid w:val="00FC3390"/>
    <w:pPr>
      <w:spacing w:before="120" w:after="120" w:line="288" w:lineRule="auto"/>
    </w:pPr>
    <w:rPr>
      <w:rFonts w:eastAsiaTheme="minorHAnsi"/>
      <w:lang w:val="de-DE" w:eastAsia="en-US"/>
    </w:rPr>
  </w:style>
  <w:style w:type="paragraph" w:customStyle="1" w:styleId="CCE917A482F748689A6F6B980EFCA6BD51">
    <w:name w:val="CCE917A482F748689A6F6B980EFCA6BD51"/>
    <w:rsid w:val="00FC3390"/>
    <w:pPr>
      <w:spacing w:before="120" w:after="120" w:line="288" w:lineRule="auto"/>
    </w:pPr>
    <w:rPr>
      <w:rFonts w:eastAsiaTheme="minorHAnsi"/>
      <w:lang w:val="de-DE" w:eastAsia="en-US"/>
    </w:rPr>
  </w:style>
  <w:style w:type="paragraph" w:customStyle="1" w:styleId="9DF06687B83C4D5A8CC18146040495AB51">
    <w:name w:val="9DF06687B83C4D5A8CC18146040495AB51"/>
    <w:rsid w:val="00FC3390"/>
    <w:pPr>
      <w:spacing w:before="120" w:after="120" w:line="288" w:lineRule="auto"/>
    </w:pPr>
    <w:rPr>
      <w:rFonts w:eastAsiaTheme="minorHAnsi"/>
      <w:lang w:val="de-DE" w:eastAsia="en-US"/>
    </w:rPr>
  </w:style>
  <w:style w:type="paragraph" w:customStyle="1" w:styleId="B9BA3E7D6BC34E7EB012674706AAC42351">
    <w:name w:val="B9BA3E7D6BC34E7EB012674706AAC42351"/>
    <w:rsid w:val="00FC3390"/>
    <w:pPr>
      <w:spacing w:before="120" w:after="120" w:line="288" w:lineRule="auto"/>
    </w:pPr>
    <w:rPr>
      <w:rFonts w:eastAsiaTheme="minorHAnsi"/>
      <w:lang w:val="de-DE" w:eastAsia="en-US"/>
    </w:rPr>
  </w:style>
  <w:style w:type="paragraph" w:customStyle="1" w:styleId="3E6BB4F5E6314280BBC9EF3CD541338128">
    <w:name w:val="3E6BB4F5E6314280BBC9EF3CD541338128"/>
    <w:rsid w:val="00FC3390"/>
    <w:pPr>
      <w:spacing w:before="120" w:after="120" w:line="288" w:lineRule="auto"/>
    </w:pPr>
    <w:rPr>
      <w:rFonts w:eastAsiaTheme="minorHAnsi"/>
      <w:lang w:val="de-DE" w:eastAsia="en-US"/>
    </w:rPr>
  </w:style>
  <w:style w:type="paragraph" w:customStyle="1" w:styleId="8CC605EF6B084EADA63C06FFBA6FF4D437">
    <w:name w:val="8CC605EF6B084EADA63C06FFBA6FF4D437"/>
    <w:rsid w:val="00FC3390"/>
    <w:pPr>
      <w:spacing w:before="120" w:after="120" w:line="288" w:lineRule="auto"/>
    </w:pPr>
    <w:rPr>
      <w:rFonts w:eastAsiaTheme="minorHAnsi"/>
      <w:lang w:val="de-DE" w:eastAsia="en-US"/>
    </w:rPr>
  </w:style>
  <w:style w:type="paragraph" w:customStyle="1" w:styleId="6AF934296A1B4351887F8A2430469A7028">
    <w:name w:val="6AF934296A1B4351887F8A2430469A7028"/>
    <w:rsid w:val="00FC3390"/>
    <w:pPr>
      <w:spacing w:before="120" w:after="120" w:line="288" w:lineRule="auto"/>
    </w:pPr>
    <w:rPr>
      <w:rFonts w:eastAsiaTheme="minorHAnsi"/>
      <w:lang w:val="de-DE" w:eastAsia="en-US"/>
    </w:rPr>
  </w:style>
  <w:style w:type="paragraph" w:customStyle="1" w:styleId="B7C86B3A80EE414B982A282E28130A1228">
    <w:name w:val="B7C86B3A80EE414B982A282E28130A1228"/>
    <w:rsid w:val="00FC3390"/>
    <w:pPr>
      <w:spacing w:before="120" w:after="120" w:line="288" w:lineRule="auto"/>
      <w:ind w:left="720"/>
      <w:contextualSpacing/>
    </w:pPr>
    <w:rPr>
      <w:rFonts w:eastAsiaTheme="minorHAnsi"/>
      <w:lang w:val="de-DE" w:eastAsia="en-US"/>
    </w:rPr>
  </w:style>
  <w:style w:type="paragraph" w:customStyle="1" w:styleId="3C7F766E739B44F3AAFEE57468EC314B2">
    <w:name w:val="3C7F766E739B44F3AAFEE57468EC314B2"/>
    <w:rsid w:val="00FC3390"/>
    <w:pPr>
      <w:spacing w:before="120" w:after="120" w:line="288" w:lineRule="auto"/>
    </w:pPr>
    <w:rPr>
      <w:rFonts w:eastAsiaTheme="minorHAnsi"/>
      <w:lang w:val="de-DE" w:eastAsia="en-US"/>
    </w:rPr>
  </w:style>
  <w:style w:type="paragraph" w:customStyle="1" w:styleId="2247795B4F6F4E71ADC0B8D32B40E8AA2">
    <w:name w:val="2247795B4F6F4E71ADC0B8D32B40E8AA2"/>
    <w:rsid w:val="00FC3390"/>
    <w:pPr>
      <w:spacing w:before="120" w:after="120" w:line="288" w:lineRule="auto"/>
      <w:ind w:left="720"/>
      <w:contextualSpacing/>
    </w:pPr>
    <w:rPr>
      <w:rFonts w:eastAsiaTheme="minorHAnsi"/>
      <w:lang w:val="de-DE" w:eastAsia="en-US"/>
    </w:rPr>
  </w:style>
  <w:style w:type="paragraph" w:customStyle="1" w:styleId="0414DE855B6C46A18C7C397A679EACB22">
    <w:name w:val="0414DE855B6C46A18C7C397A679EACB22"/>
    <w:rsid w:val="00FC3390"/>
    <w:pPr>
      <w:spacing w:before="120" w:after="120" w:line="288" w:lineRule="auto"/>
    </w:pPr>
    <w:rPr>
      <w:rFonts w:eastAsiaTheme="minorHAnsi"/>
      <w:lang w:val="de-DE" w:eastAsia="en-US"/>
    </w:rPr>
  </w:style>
  <w:style w:type="paragraph" w:customStyle="1" w:styleId="ABBD3998E5BF43C8877C76C3238C330C2">
    <w:name w:val="ABBD3998E5BF43C8877C76C3238C330C2"/>
    <w:rsid w:val="00FC3390"/>
    <w:pPr>
      <w:spacing w:before="120" w:after="120" w:line="288" w:lineRule="auto"/>
      <w:ind w:left="720"/>
      <w:contextualSpacing/>
    </w:pPr>
    <w:rPr>
      <w:rFonts w:eastAsiaTheme="minorHAnsi"/>
      <w:lang w:val="de-DE" w:eastAsia="en-US"/>
    </w:rPr>
  </w:style>
  <w:style w:type="paragraph" w:customStyle="1" w:styleId="86B6ABD9A8E746E4B96D9AD35904B53E2">
    <w:name w:val="86B6ABD9A8E746E4B96D9AD35904B53E2"/>
    <w:rsid w:val="00FC3390"/>
    <w:pPr>
      <w:spacing w:before="120" w:after="120" w:line="288" w:lineRule="auto"/>
    </w:pPr>
    <w:rPr>
      <w:rFonts w:eastAsiaTheme="minorHAnsi"/>
      <w:lang w:val="de-DE" w:eastAsia="en-US"/>
    </w:rPr>
  </w:style>
  <w:style w:type="paragraph" w:customStyle="1" w:styleId="36BA5EB14EFA4FF0A9A25F2B581DAF6C2">
    <w:name w:val="36BA5EB14EFA4FF0A9A25F2B581DAF6C2"/>
    <w:rsid w:val="00FC3390"/>
    <w:pPr>
      <w:spacing w:before="120" w:after="120" w:line="288" w:lineRule="auto"/>
      <w:ind w:left="720"/>
      <w:contextualSpacing/>
    </w:pPr>
    <w:rPr>
      <w:rFonts w:eastAsiaTheme="minorHAnsi"/>
      <w:lang w:val="de-DE" w:eastAsia="en-US"/>
    </w:rPr>
  </w:style>
  <w:style w:type="paragraph" w:customStyle="1" w:styleId="14E6B7AD4EA646819BCECFBB0C6C6EA12">
    <w:name w:val="14E6B7AD4EA646819BCECFBB0C6C6EA12"/>
    <w:rsid w:val="00FC3390"/>
    <w:pPr>
      <w:spacing w:before="120" w:after="120" w:line="288" w:lineRule="auto"/>
      <w:ind w:left="720"/>
      <w:contextualSpacing/>
    </w:pPr>
    <w:rPr>
      <w:rFonts w:eastAsiaTheme="minorHAnsi"/>
      <w:lang w:val="de-DE" w:eastAsia="en-US"/>
    </w:rPr>
  </w:style>
  <w:style w:type="paragraph" w:customStyle="1" w:styleId="477E9706208E4DBDB5936FC39AC229BA2">
    <w:name w:val="477E9706208E4DBDB5936FC39AC229BA2"/>
    <w:rsid w:val="00FC3390"/>
    <w:pPr>
      <w:spacing w:before="120" w:after="120" w:line="288" w:lineRule="auto"/>
      <w:ind w:left="720"/>
      <w:contextualSpacing/>
    </w:pPr>
    <w:rPr>
      <w:rFonts w:eastAsiaTheme="minorHAnsi"/>
      <w:lang w:val="de-DE" w:eastAsia="en-US"/>
    </w:rPr>
  </w:style>
  <w:style w:type="paragraph" w:customStyle="1" w:styleId="68BF52B6D1E84B69AA841FC816E5E0D820">
    <w:name w:val="68BF52B6D1E84B69AA841FC816E5E0D820"/>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0">
    <w:name w:val="94D78537254246519566AEE9D70F365320"/>
    <w:rsid w:val="00FC339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2">
    <w:name w:val="F1A9D142B44C439B8A5F4611C1F9D3F852"/>
    <w:rsid w:val="00FC3390"/>
    <w:pPr>
      <w:spacing w:before="120" w:after="120" w:line="288" w:lineRule="auto"/>
    </w:pPr>
    <w:rPr>
      <w:rFonts w:eastAsiaTheme="minorHAnsi"/>
      <w:lang w:val="de-DE" w:eastAsia="en-US"/>
    </w:rPr>
  </w:style>
  <w:style w:type="paragraph" w:customStyle="1" w:styleId="23495994907D407BBE40F340682F2AB052">
    <w:name w:val="23495994907D407BBE40F340682F2AB052"/>
    <w:rsid w:val="00FC3390"/>
    <w:pPr>
      <w:spacing w:before="120" w:after="120" w:line="288" w:lineRule="auto"/>
    </w:pPr>
    <w:rPr>
      <w:rFonts w:eastAsiaTheme="minorHAnsi"/>
      <w:lang w:val="de-DE" w:eastAsia="en-US"/>
    </w:rPr>
  </w:style>
  <w:style w:type="paragraph" w:customStyle="1" w:styleId="762DA126DB304F6B84B40D7D4B15965352">
    <w:name w:val="762DA126DB304F6B84B40D7D4B15965352"/>
    <w:rsid w:val="00FC3390"/>
    <w:pPr>
      <w:spacing w:before="120" w:after="120" w:line="288" w:lineRule="auto"/>
    </w:pPr>
    <w:rPr>
      <w:rFonts w:eastAsiaTheme="minorHAnsi"/>
      <w:lang w:val="de-DE" w:eastAsia="en-US"/>
    </w:rPr>
  </w:style>
  <w:style w:type="paragraph" w:customStyle="1" w:styleId="FBE25CCB6AFE4E17BBFFC110BFA3BF9F44">
    <w:name w:val="FBE25CCB6AFE4E17BBFFC110BFA3BF9F44"/>
    <w:rsid w:val="00FC3390"/>
    <w:pPr>
      <w:spacing w:before="120" w:after="120" w:line="288" w:lineRule="auto"/>
      <w:ind w:left="720"/>
      <w:contextualSpacing/>
    </w:pPr>
    <w:rPr>
      <w:rFonts w:eastAsiaTheme="minorHAnsi"/>
      <w:lang w:val="de-DE" w:eastAsia="en-US"/>
    </w:rPr>
  </w:style>
  <w:style w:type="paragraph" w:customStyle="1" w:styleId="C1121442E1524B829486FFA14D5F01FF3">
    <w:name w:val="C1121442E1524B829486FFA14D5F01FF3"/>
    <w:rsid w:val="00FC3390"/>
    <w:pPr>
      <w:spacing w:before="120" w:after="120" w:line="288" w:lineRule="auto"/>
      <w:ind w:left="720"/>
      <w:contextualSpacing/>
    </w:pPr>
    <w:rPr>
      <w:rFonts w:eastAsiaTheme="minorHAnsi"/>
      <w:lang w:val="de-DE" w:eastAsia="en-US"/>
    </w:rPr>
  </w:style>
  <w:style w:type="paragraph" w:customStyle="1" w:styleId="F3196B0234944A5485192BEFD272746B3">
    <w:name w:val="F3196B0234944A5485192BEFD272746B3"/>
    <w:rsid w:val="00FC3390"/>
    <w:pPr>
      <w:spacing w:before="120" w:after="120" w:line="288" w:lineRule="auto"/>
      <w:ind w:left="720"/>
      <w:contextualSpacing/>
    </w:pPr>
    <w:rPr>
      <w:rFonts w:eastAsiaTheme="minorHAnsi"/>
      <w:lang w:val="de-DE" w:eastAsia="en-US"/>
    </w:rPr>
  </w:style>
  <w:style w:type="paragraph" w:customStyle="1" w:styleId="FFA62DA238BF465192BCE0F22A75D4D43">
    <w:name w:val="FFA62DA238BF465192BCE0F22A75D4D43"/>
    <w:rsid w:val="00FC3390"/>
    <w:pPr>
      <w:spacing w:before="120" w:after="120" w:line="288" w:lineRule="auto"/>
      <w:ind w:left="720"/>
      <w:contextualSpacing/>
    </w:pPr>
    <w:rPr>
      <w:rFonts w:eastAsiaTheme="minorHAnsi"/>
      <w:lang w:val="de-DE" w:eastAsia="en-US"/>
    </w:rPr>
  </w:style>
  <w:style w:type="paragraph" w:customStyle="1" w:styleId="710718C12CDA4D219B07DC3F411DA55B52">
    <w:name w:val="710718C12CDA4D219B07DC3F411DA55B52"/>
    <w:rsid w:val="00FC3390"/>
    <w:pPr>
      <w:spacing w:before="120" w:after="120" w:line="288" w:lineRule="auto"/>
    </w:pPr>
    <w:rPr>
      <w:rFonts w:eastAsiaTheme="minorHAnsi"/>
      <w:lang w:val="de-DE" w:eastAsia="en-US"/>
    </w:rPr>
  </w:style>
  <w:style w:type="paragraph" w:customStyle="1" w:styleId="CCE917A482F748689A6F6B980EFCA6BD52">
    <w:name w:val="CCE917A482F748689A6F6B980EFCA6BD52"/>
    <w:rsid w:val="00FC3390"/>
    <w:pPr>
      <w:spacing w:before="120" w:after="120" w:line="288" w:lineRule="auto"/>
    </w:pPr>
    <w:rPr>
      <w:rFonts w:eastAsiaTheme="minorHAnsi"/>
      <w:lang w:val="de-DE" w:eastAsia="en-US"/>
    </w:rPr>
  </w:style>
  <w:style w:type="paragraph" w:customStyle="1" w:styleId="9DF06687B83C4D5A8CC18146040495AB52">
    <w:name w:val="9DF06687B83C4D5A8CC18146040495AB52"/>
    <w:rsid w:val="00FC3390"/>
    <w:pPr>
      <w:spacing w:before="120" w:after="120" w:line="288" w:lineRule="auto"/>
    </w:pPr>
    <w:rPr>
      <w:rFonts w:eastAsiaTheme="minorHAnsi"/>
      <w:lang w:val="de-DE" w:eastAsia="en-US"/>
    </w:rPr>
  </w:style>
  <w:style w:type="paragraph" w:customStyle="1" w:styleId="B9BA3E7D6BC34E7EB012674706AAC42352">
    <w:name w:val="B9BA3E7D6BC34E7EB012674706AAC42352"/>
    <w:rsid w:val="00FC3390"/>
    <w:pPr>
      <w:spacing w:before="120" w:after="120" w:line="288" w:lineRule="auto"/>
    </w:pPr>
    <w:rPr>
      <w:rFonts w:eastAsiaTheme="minorHAnsi"/>
      <w:lang w:val="de-DE" w:eastAsia="en-US"/>
    </w:rPr>
  </w:style>
  <w:style w:type="paragraph" w:customStyle="1" w:styleId="3E6BB4F5E6314280BBC9EF3CD541338129">
    <w:name w:val="3E6BB4F5E6314280BBC9EF3CD541338129"/>
    <w:rsid w:val="00FC3390"/>
    <w:pPr>
      <w:spacing w:before="120" w:after="120" w:line="288" w:lineRule="auto"/>
    </w:pPr>
    <w:rPr>
      <w:rFonts w:eastAsiaTheme="minorHAnsi"/>
      <w:lang w:val="de-DE" w:eastAsia="en-US"/>
    </w:rPr>
  </w:style>
  <w:style w:type="paragraph" w:customStyle="1" w:styleId="8CC605EF6B084EADA63C06FFBA6FF4D438">
    <w:name w:val="8CC605EF6B084EADA63C06FFBA6FF4D438"/>
    <w:rsid w:val="00FC3390"/>
    <w:pPr>
      <w:spacing w:before="120" w:after="120" w:line="288" w:lineRule="auto"/>
    </w:pPr>
    <w:rPr>
      <w:rFonts w:eastAsiaTheme="minorHAnsi"/>
      <w:lang w:val="de-DE" w:eastAsia="en-US"/>
    </w:rPr>
  </w:style>
  <w:style w:type="paragraph" w:customStyle="1" w:styleId="20DFF532DDDC49F594BE62A341D9E84F">
    <w:name w:val="20DFF532DDDC49F594BE62A341D9E84F"/>
    <w:rsid w:val="00FC3390"/>
  </w:style>
  <w:style w:type="paragraph" w:customStyle="1" w:styleId="F1A9D142B44C439B8A5F4611C1F9D3F853">
    <w:name w:val="F1A9D142B44C439B8A5F4611C1F9D3F853"/>
    <w:rsid w:val="00FC3390"/>
    <w:pPr>
      <w:spacing w:before="120" w:after="120" w:line="288" w:lineRule="auto"/>
    </w:pPr>
    <w:rPr>
      <w:rFonts w:eastAsiaTheme="minorHAnsi"/>
      <w:lang w:val="de-DE" w:eastAsia="en-US"/>
    </w:rPr>
  </w:style>
  <w:style w:type="paragraph" w:customStyle="1" w:styleId="23495994907D407BBE40F340682F2AB053">
    <w:name w:val="23495994907D407BBE40F340682F2AB053"/>
    <w:rsid w:val="00FC3390"/>
    <w:pPr>
      <w:spacing w:before="120" w:after="120" w:line="288" w:lineRule="auto"/>
    </w:pPr>
    <w:rPr>
      <w:rFonts w:eastAsiaTheme="minorHAnsi"/>
      <w:lang w:val="de-DE" w:eastAsia="en-US"/>
    </w:rPr>
  </w:style>
  <w:style w:type="paragraph" w:customStyle="1" w:styleId="762DA126DB304F6B84B40D7D4B15965353">
    <w:name w:val="762DA126DB304F6B84B40D7D4B15965353"/>
    <w:rsid w:val="00FC3390"/>
    <w:pPr>
      <w:spacing w:before="120" w:after="120" w:line="288" w:lineRule="auto"/>
    </w:pPr>
    <w:rPr>
      <w:rFonts w:eastAsiaTheme="minorHAnsi"/>
      <w:lang w:val="de-DE" w:eastAsia="en-US"/>
    </w:rPr>
  </w:style>
  <w:style w:type="paragraph" w:customStyle="1" w:styleId="FBE25CCB6AFE4E17BBFFC110BFA3BF9F45">
    <w:name w:val="FBE25CCB6AFE4E17BBFFC110BFA3BF9F45"/>
    <w:rsid w:val="00FC3390"/>
    <w:pPr>
      <w:spacing w:before="120" w:after="120" w:line="288" w:lineRule="auto"/>
      <w:ind w:left="720"/>
      <w:contextualSpacing/>
    </w:pPr>
    <w:rPr>
      <w:rFonts w:eastAsiaTheme="minorHAnsi"/>
      <w:lang w:val="de-DE" w:eastAsia="en-US"/>
    </w:rPr>
  </w:style>
  <w:style w:type="paragraph" w:customStyle="1" w:styleId="C1121442E1524B829486FFA14D5F01FF4">
    <w:name w:val="C1121442E1524B829486FFA14D5F01FF4"/>
    <w:rsid w:val="00FC3390"/>
    <w:pPr>
      <w:spacing w:before="120" w:after="120" w:line="288" w:lineRule="auto"/>
      <w:ind w:left="720"/>
      <w:contextualSpacing/>
    </w:pPr>
    <w:rPr>
      <w:rFonts w:eastAsiaTheme="minorHAnsi"/>
      <w:lang w:val="de-DE" w:eastAsia="en-US"/>
    </w:rPr>
  </w:style>
  <w:style w:type="paragraph" w:customStyle="1" w:styleId="F3196B0234944A5485192BEFD272746B4">
    <w:name w:val="F3196B0234944A5485192BEFD272746B4"/>
    <w:rsid w:val="00FC3390"/>
    <w:pPr>
      <w:spacing w:before="120" w:after="120" w:line="288" w:lineRule="auto"/>
      <w:ind w:left="720"/>
      <w:contextualSpacing/>
    </w:pPr>
    <w:rPr>
      <w:rFonts w:eastAsiaTheme="minorHAnsi"/>
      <w:lang w:val="de-DE" w:eastAsia="en-US"/>
    </w:rPr>
  </w:style>
  <w:style w:type="paragraph" w:customStyle="1" w:styleId="FFA62DA238BF465192BCE0F22A75D4D44">
    <w:name w:val="FFA62DA238BF465192BCE0F22A75D4D44"/>
    <w:rsid w:val="00FC3390"/>
    <w:pPr>
      <w:spacing w:before="120" w:after="120" w:line="288" w:lineRule="auto"/>
      <w:ind w:left="720"/>
      <w:contextualSpacing/>
    </w:pPr>
    <w:rPr>
      <w:rFonts w:eastAsiaTheme="minorHAnsi"/>
      <w:lang w:val="de-DE" w:eastAsia="en-US"/>
    </w:rPr>
  </w:style>
  <w:style w:type="paragraph" w:customStyle="1" w:styleId="710718C12CDA4D219B07DC3F411DA55B53">
    <w:name w:val="710718C12CDA4D219B07DC3F411DA55B53"/>
    <w:rsid w:val="00FC3390"/>
    <w:pPr>
      <w:spacing w:before="120" w:after="120" w:line="288" w:lineRule="auto"/>
    </w:pPr>
    <w:rPr>
      <w:rFonts w:eastAsiaTheme="minorHAnsi"/>
      <w:lang w:val="de-DE" w:eastAsia="en-US"/>
    </w:rPr>
  </w:style>
  <w:style w:type="paragraph" w:customStyle="1" w:styleId="CCE917A482F748689A6F6B980EFCA6BD53">
    <w:name w:val="CCE917A482F748689A6F6B980EFCA6BD53"/>
    <w:rsid w:val="00FC3390"/>
    <w:pPr>
      <w:spacing w:before="120" w:after="120" w:line="288" w:lineRule="auto"/>
    </w:pPr>
    <w:rPr>
      <w:rFonts w:eastAsiaTheme="minorHAnsi"/>
      <w:lang w:val="de-DE" w:eastAsia="en-US"/>
    </w:rPr>
  </w:style>
  <w:style w:type="paragraph" w:customStyle="1" w:styleId="9DF06687B83C4D5A8CC18146040495AB53">
    <w:name w:val="9DF06687B83C4D5A8CC18146040495AB53"/>
    <w:rsid w:val="00FC3390"/>
    <w:pPr>
      <w:spacing w:before="120" w:after="120" w:line="288" w:lineRule="auto"/>
    </w:pPr>
    <w:rPr>
      <w:rFonts w:eastAsiaTheme="minorHAnsi"/>
      <w:lang w:val="de-DE" w:eastAsia="en-US"/>
    </w:rPr>
  </w:style>
  <w:style w:type="paragraph" w:customStyle="1" w:styleId="B9BA3E7D6BC34E7EB012674706AAC42353">
    <w:name w:val="B9BA3E7D6BC34E7EB012674706AAC42353"/>
    <w:rsid w:val="00FC3390"/>
    <w:pPr>
      <w:spacing w:before="120" w:after="120" w:line="288" w:lineRule="auto"/>
    </w:pPr>
    <w:rPr>
      <w:rFonts w:eastAsiaTheme="minorHAnsi"/>
      <w:lang w:val="de-DE" w:eastAsia="en-US"/>
    </w:rPr>
  </w:style>
  <w:style w:type="paragraph" w:customStyle="1" w:styleId="3E6BB4F5E6314280BBC9EF3CD541338130">
    <w:name w:val="3E6BB4F5E6314280BBC9EF3CD541338130"/>
    <w:rsid w:val="00FC3390"/>
    <w:pPr>
      <w:spacing w:before="120" w:after="120" w:line="288" w:lineRule="auto"/>
    </w:pPr>
    <w:rPr>
      <w:rFonts w:eastAsiaTheme="minorHAnsi"/>
      <w:lang w:val="de-DE" w:eastAsia="en-US"/>
    </w:rPr>
  </w:style>
  <w:style w:type="paragraph" w:customStyle="1" w:styleId="8CC605EF6B084EADA63C06FFBA6FF4D439">
    <w:name w:val="8CC605EF6B084EADA63C06FFBA6FF4D439"/>
    <w:rsid w:val="00FC3390"/>
    <w:pPr>
      <w:spacing w:before="120" w:after="120" w:line="288" w:lineRule="auto"/>
    </w:pPr>
    <w:rPr>
      <w:rFonts w:eastAsiaTheme="minorHAnsi"/>
      <w:lang w:val="de-DE" w:eastAsia="en-US"/>
    </w:rPr>
  </w:style>
  <w:style w:type="paragraph" w:customStyle="1" w:styleId="6AF934296A1B4351887F8A2430469A7029">
    <w:name w:val="6AF934296A1B4351887F8A2430469A7029"/>
    <w:rsid w:val="00FC3390"/>
    <w:pPr>
      <w:spacing w:before="120" w:after="120" w:line="288" w:lineRule="auto"/>
    </w:pPr>
    <w:rPr>
      <w:rFonts w:eastAsiaTheme="minorHAnsi"/>
      <w:lang w:val="de-DE" w:eastAsia="en-US"/>
    </w:rPr>
  </w:style>
  <w:style w:type="paragraph" w:customStyle="1" w:styleId="B7C86B3A80EE414B982A282E28130A1229">
    <w:name w:val="B7C86B3A80EE414B982A282E28130A1229"/>
    <w:rsid w:val="00FC3390"/>
    <w:pPr>
      <w:spacing w:before="120" w:after="120" w:line="288" w:lineRule="auto"/>
      <w:ind w:left="720"/>
      <w:contextualSpacing/>
    </w:pPr>
    <w:rPr>
      <w:rFonts w:eastAsiaTheme="minorHAnsi"/>
      <w:lang w:val="de-DE" w:eastAsia="en-US"/>
    </w:rPr>
  </w:style>
  <w:style w:type="paragraph" w:customStyle="1" w:styleId="3C7F766E739B44F3AAFEE57468EC314B3">
    <w:name w:val="3C7F766E739B44F3AAFEE57468EC314B3"/>
    <w:rsid w:val="00FC3390"/>
    <w:pPr>
      <w:spacing w:before="120" w:after="120" w:line="288" w:lineRule="auto"/>
    </w:pPr>
    <w:rPr>
      <w:rFonts w:eastAsiaTheme="minorHAnsi"/>
      <w:lang w:val="de-DE" w:eastAsia="en-US"/>
    </w:rPr>
  </w:style>
  <w:style w:type="paragraph" w:customStyle="1" w:styleId="2247795B4F6F4E71ADC0B8D32B40E8AA3">
    <w:name w:val="2247795B4F6F4E71ADC0B8D32B40E8AA3"/>
    <w:rsid w:val="00FC3390"/>
    <w:pPr>
      <w:spacing w:before="120" w:after="120" w:line="288" w:lineRule="auto"/>
      <w:ind w:left="720"/>
      <w:contextualSpacing/>
    </w:pPr>
    <w:rPr>
      <w:rFonts w:eastAsiaTheme="minorHAnsi"/>
      <w:lang w:val="de-DE" w:eastAsia="en-US"/>
    </w:rPr>
  </w:style>
  <w:style w:type="paragraph" w:customStyle="1" w:styleId="0414DE855B6C46A18C7C397A679EACB23">
    <w:name w:val="0414DE855B6C46A18C7C397A679EACB23"/>
    <w:rsid w:val="00FC3390"/>
    <w:pPr>
      <w:spacing w:before="120" w:after="120" w:line="288" w:lineRule="auto"/>
    </w:pPr>
    <w:rPr>
      <w:rFonts w:eastAsiaTheme="minorHAnsi"/>
      <w:lang w:val="de-DE" w:eastAsia="en-US"/>
    </w:rPr>
  </w:style>
  <w:style w:type="paragraph" w:customStyle="1" w:styleId="ABBD3998E5BF43C8877C76C3238C330C3">
    <w:name w:val="ABBD3998E5BF43C8877C76C3238C330C3"/>
    <w:rsid w:val="00FC3390"/>
    <w:pPr>
      <w:spacing w:before="120" w:after="120" w:line="288" w:lineRule="auto"/>
      <w:ind w:left="720"/>
      <w:contextualSpacing/>
    </w:pPr>
    <w:rPr>
      <w:rFonts w:eastAsiaTheme="minorHAnsi"/>
      <w:lang w:val="de-DE" w:eastAsia="en-US"/>
    </w:rPr>
  </w:style>
  <w:style w:type="paragraph" w:customStyle="1" w:styleId="36BA5EB14EFA4FF0A9A25F2B581DAF6C3">
    <w:name w:val="36BA5EB14EFA4FF0A9A25F2B581DAF6C3"/>
    <w:rsid w:val="00FC3390"/>
    <w:pPr>
      <w:spacing w:before="120" w:after="120" w:line="288" w:lineRule="auto"/>
      <w:ind w:left="720"/>
      <w:contextualSpacing/>
    </w:pPr>
    <w:rPr>
      <w:rFonts w:eastAsiaTheme="minorHAnsi"/>
      <w:lang w:val="de-DE" w:eastAsia="en-US"/>
    </w:rPr>
  </w:style>
  <w:style w:type="paragraph" w:customStyle="1" w:styleId="14E6B7AD4EA646819BCECFBB0C6C6EA13">
    <w:name w:val="14E6B7AD4EA646819BCECFBB0C6C6EA13"/>
    <w:rsid w:val="00FC3390"/>
    <w:pPr>
      <w:spacing w:before="120" w:after="120" w:line="288" w:lineRule="auto"/>
      <w:ind w:left="720"/>
      <w:contextualSpacing/>
    </w:pPr>
    <w:rPr>
      <w:rFonts w:eastAsiaTheme="minorHAnsi"/>
      <w:lang w:val="de-DE" w:eastAsia="en-US"/>
    </w:rPr>
  </w:style>
  <w:style w:type="paragraph" w:customStyle="1" w:styleId="20DFF532DDDC49F594BE62A341D9E84F1">
    <w:name w:val="20DFF532DDDC49F594BE62A341D9E84F1"/>
    <w:rsid w:val="00FC3390"/>
    <w:pPr>
      <w:spacing w:before="120" w:after="120" w:line="288" w:lineRule="auto"/>
      <w:ind w:left="720"/>
      <w:contextualSpacing/>
    </w:pPr>
    <w:rPr>
      <w:rFonts w:eastAsiaTheme="minorHAnsi"/>
      <w:lang w:val="de-DE" w:eastAsia="en-US"/>
    </w:rPr>
  </w:style>
  <w:style w:type="paragraph" w:customStyle="1" w:styleId="F1A9D142B44C439B8A5F4611C1F9D3F854">
    <w:name w:val="F1A9D142B44C439B8A5F4611C1F9D3F854"/>
    <w:rsid w:val="0051117B"/>
    <w:pPr>
      <w:spacing w:before="120" w:after="120" w:line="288" w:lineRule="auto"/>
    </w:pPr>
    <w:rPr>
      <w:rFonts w:eastAsiaTheme="minorHAnsi"/>
      <w:lang w:val="de-DE" w:eastAsia="en-US"/>
    </w:rPr>
  </w:style>
  <w:style w:type="paragraph" w:customStyle="1" w:styleId="23495994907D407BBE40F340682F2AB054">
    <w:name w:val="23495994907D407BBE40F340682F2AB054"/>
    <w:rsid w:val="0051117B"/>
    <w:pPr>
      <w:spacing w:before="120" w:after="120" w:line="288" w:lineRule="auto"/>
    </w:pPr>
    <w:rPr>
      <w:rFonts w:eastAsiaTheme="minorHAnsi"/>
      <w:lang w:val="de-DE" w:eastAsia="en-US"/>
    </w:rPr>
  </w:style>
  <w:style w:type="paragraph" w:customStyle="1" w:styleId="762DA126DB304F6B84B40D7D4B15965354">
    <w:name w:val="762DA126DB304F6B84B40D7D4B15965354"/>
    <w:rsid w:val="0051117B"/>
    <w:pPr>
      <w:spacing w:before="120" w:after="120" w:line="288" w:lineRule="auto"/>
    </w:pPr>
    <w:rPr>
      <w:rFonts w:eastAsiaTheme="minorHAnsi"/>
      <w:lang w:val="de-DE" w:eastAsia="en-US"/>
    </w:rPr>
  </w:style>
  <w:style w:type="paragraph" w:customStyle="1" w:styleId="FBE25CCB6AFE4E17BBFFC110BFA3BF9F46">
    <w:name w:val="FBE25CCB6AFE4E17BBFFC110BFA3BF9F46"/>
    <w:rsid w:val="0051117B"/>
    <w:pPr>
      <w:spacing w:before="120" w:after="120" w:line="288" w:lineRule="auto"/>
      <w:ind w:left="720"/>
      <w:contextualSpacing/>
    </w:pPr>
    <w:rPr>
      <w:rFonts w:eastAsiaTheme="minorHAnsi"/>
      <w:lang w:val="de-DE" w:eastAsia="en-US"/>
    </w:rPr>
  </w:style>
  <w:style w:type="paragraph" w:customStyle="1" w:styleId="C1121442E1524B829486FFA14D5F01FF5">
    <w:name w:val="C1121442E1524B829486FFA14D5F01FF5"/>
    <w:rsid w:val="0051117B"/>
    <w:pPr>
      <w:spacing w:before="120" w:after="120" w:line="288" w:lineRule="auto"/>
      <w:ind w:left="720"/>
      <w:contextualSpacing/>
    </w:pPr>
    <w:rPr>
      <w:rFonts w:eastAsiaTheme="minorHAnsi"/>
      <w:lang w:val="de-DE" w:eastAsia="en-US"/>
    </w:rPr>
  </w:style>
  <w:style w:type="paragraph" w:customStyle="1" w:styleId="F3196B0234944A5485192BEFD272746B5">
    <w:name w:val="F3196B0234944A5485192BEFD272746B5"/>
    <w:rsid w:val="0051117B"/>
    <w:pPr>
      <w:spacing w:before="120" w:after="120" w:line="288" w:lineRule="auto"/>
      <w:ind w:left="720"/>
      <w:contextualSpacing/>
    </w:pPr>
    <w:rPr>
      <w:rFonts w:eastAsiaTheme="minorHAnsi"/>
      <w:lang w:val="de-DE" w:eastAsia="en-US"/>
    </w:rPr>
  </w:style>
  <w:style w:type="paragraph" w:customStyle="1" w:styleId="FFA62DA238BF465192BCE0F22A75D4D45">
    <w:name w:val="FFA62DA238BF465192BCE0F22A75D4D45"/>
    <w:rsid w:val="0051117B"/>
    <w:pPr>
      <w:spacing w:before="120" w:after="120" w:line="288" w:lineRule="auto"/>
      <w:ind w:left="720"/>
      <w:contextualSpacing/>
    </w:pPr>
    <w:rPr>
      <w:rFonts w:eastAsiaTheme="minorHAnsi"/>
      <w:lang w:val="de-DE" w:eastAsia="en-US"/>
    </w:rPr>
  </w:style>
  <w:style w:type="paragraph" w:customStyle="1" w:styleId="710718C12CDA4D219B07DC3F411DA55B54">
    <w:name w:val="710718C12CDA4D219B07DC3F411DA55B54"/>
    <w:rsid w:val="0051117B"/>
    <w:pPr>
      <w:spacing w:before="120" w:after="120" w:line="288" w:lineRule="auto"/>
    </w:pPr>
    <w:rPr>
      <w:rFonts w:eastAsiaTheme="minorHAnsi"/>
      <w:lang w:val="de-DE" w:eastAsia="en-US"/>
    </w:rPr>
  </w:style>
  <w:style w:type="paragraph" w:customStyle="1" w:styleId="CCE917A482F748689A6F6B980EFCA6BD54">
    <w:name w:val="CCE917A482F748689A6F6B980EFCA6BD54"/>
    <w:rsid w:val="0051117B"/>
    <w:pPr>
      <w:spacing w:before="120" w:after="120" w:line="288" w:lineRule="auto"/>
    </w:pPr>
    <w:rPr>
      <w:rFonts w:eastAsiaTheme="minorHAnsi"/>
      <w:lang w:val="de-DE" w:eastAsia="en-US"/>
    </w:rPr>
  </w:style>
  <w:style w:type="paragraph" w:customStyle="1" w:styleId="9DF06687B83C4D5A8CC18146040495AB54">
    <w:name w:val="9DF06687B83C4D5A8CC18146040495AB54"/>
    <w:rsid w:val="0051117B"/>
    <w:pPr>
      <w:spacing w:before="120" w:after="120" w:line="288" w:lineRule="auto"/>
    </w:pPr>
    <w:rPr>
      <w:rFonts w:eastAsiaTheme="minorHAnsi"/>
      <w:lang w:val="de-DE" w:eastAsia="en-US"/>
    </w:rPr>
  </w:style>
  <w:style w:type="paragraph" w:customStyle="1" w:styleId="B9BA3E7D6BC34E7EB012674706AAC42354">
    <w:name w:val="B9BA3E7D6BC34E7EB012674706AAC42354"/>
    <w:rsid w:val="0051117B"/>
    <w:pPr>
      <w:spacing w:before="120" w:after="120" w:line="288" w:lineRule="auto"/>
    </w:pPr>
    <w:rPr>
      <w:rFonts w:eastAsiaTheme="minorHAnsi"/>
      <w:lang w:val="de-DE" w:eastAsia="en-US"/>
    </w:rPr>
  </w:style>
  <w:style w:type="paragraph" w:customStyle="1" w:styleId="3E6BB4F5E6314280BBC9EF3CD541338131">
    <w:name w:val="3E6BB4F5E6314280BBC9EF3CD541338131"/>
    <w:rsid w:val="0051117B"/>
    <w:pPr>
      <w:spacing w:before="120" w:after="120" w:line="288" w:lineRule="auto"/>
    </w:pPr>
    <w:rPr>
      <w:rFonts w:eastAsiaTheme="minorHAnsi"/>
      <w:lang w:val="de-DE" w:eastAsia="en-US"/>
    </w:rPr>
  </w:style>
  <w:style w:type="paragraph" w:customStyle="1" w:styleId="8CC605EF6B084EADA63C06FFBA6FF4D440">
    <w:name w:val="8CC605EF6B084EADA63C06FFBA6FF4D440"/>
    <w:rsid w:val="0051117B"/>
    <w:pPr>
      <w:spacing w:before="120" w:after="120" w:line="288" w:lineRule="auto"/>
    </w:pPr>
    <w:rPr>
      <w:rFonts w:eastAsiaTheme="minorHAnsi"/>
      <w:lang w:val="de-DE" w:eastAsia="en-US"/>
    </w:rPr>
  </w:style>
  <w:style w:type="paragraph" w:customStyle="1" w:styleId="6AF934296A1B4351887F8A2430469A7030">
    <w:name w:val="6AF934296A1B4351887F8A2430469A7030"/>
    <w:rsid w:val="0051117B"/>
    <w:pPr>
      <w:spacing w:before="120" w:after="120" w:line="288" w:lineRule="auto"/>
    </w:pPr>
    <w:rPr>
      <w:rFonts w:eastAsiaTheme="minorHAnsi"/>
      <w:lang w:val="de-DE" w:eastAsia="en-US"/>
    </w:rPr>
  </w:style>
  <w:style w:type="paragraph" w:customStyle="1" w:styleId="B7C86B3A80EE414B982A282E28130A1230">
    <w:name w:val="B7C86B3A80EE414B982A282E28130A1230"/>
    <w:rsid w:val="0051117B"/>
    <w:pPr>
      <w:spacing w:before="120" w:after="120" w:line="288" w:lineRule="auto"/>
      <w:ind w:left="720"/>
      <w:contextualSpacing/>
    </w:pPr>
    <w:rPr>
      <w:rFonts w:eastAsiaTheme="minorHAnsi"/>
      <w:lang w:val="de-DE" w:eastAsia="en-US"/>
    </w:rPr>
  </w:style>
  <w:style w:type="paragraph" w:customStyle="1" w:styleId="3C7F766E739B44F3AAFEE57468EC314B4">
    <w:name w:val="3C7F766E739B44F3AAFEE57468EC314B4"/>
    <w:rsid w:val="0051117B"/>
    <w:pPr>
      <w:spacing w:before="120" w:after="120" w:line="288" w:lineRule="auto"/>
    </w:pPr>
    <w:rPr>
      <w:rFonts w:eastAsiaTheme="minorHAnsi"/>
      <w:lang w:val="de-DE" w:eastAsia="en-US"/>
    </w:rPr>
  </w:style>
  <w:style w:type="paragraph" w:customStyle="1" w:styleId="2247795B4F6F4E71ADC0B8D32B40E8AA4">
    <w:name w:val="2247795B4F6F4E71ADC0B8D32B40E8AA4"/>
    <w:rsid w:val="0051117B"/>
    <w:pPr>
      <w:spacing w:before="120" w:after="120" w:line="288" w:lineRule="auto"/>
      <w:ind w:left="720"/>
      <w:contextualSpacing/>
    </w:pPr>
    <w:rPr>
      <w:rFonts w:eastAsiaTheme="minorHAnsi"/>
      <w:lang w:val="de-DE" w:eastAsia="en-US"/>
    </w:rPr>
  </w:style>
  <w:style w:type="paragraph" w:customStyle="1" w:styleId="0414DE855B6C46A18C7C397A679EACB24">
    <w:name w:val="0414DE855B6C46A18C7C397A679EACB24"/>
    <w:rsid w:val="0051117B"/>
    <w:pPr>
      <w:spacing w:before="120" w:after="120" w:line="288" w:lineRule="auto"/>
    </w:pPr>
    <w:rPr>
      <w:rFonts w:eastAsiaTheme="minorHAnsi"/>
      <w:lang w:val="de-DE" w:eastAsia="en-US"/>
    </w:rPr>
  </w:style>
  <w:style w:type="paragraph" w:customStyle="1" w:styleId="ABBD3998E5BF43C8877C76C3238C330C4">
    <w:name w:val="ABBD3998E5BF43C8877C76C3238C330C4"/>
    <w:rsid w:val="0051117B"/>
    <w:pPr>
      <w:spacing w:before="120" w:after="120" w:line="288" w:lineRule="auto"/>
      <w:ind w:left="720"/>
      <w:contextualSpacing/>
    </w:pPr>
    <w:rPr>
      <w:rFonts w:eastAsiaTheme="minorHAnsi"/>
      <w:lang w:val="de-DE" w:eastAsia="en-US"/>
    </w:rPr>
  </w:style>
  <w:style w:type="paragraph" w:customStyle="1" w:styleId="86B6ABD9A8E746E4B96D9AD35904B53E3">
    <w:name w:val="86B6ABD9A8E746E4B96D9AD35904B53E3"/>
    <w:rsid w:val="0051117B"/>
    <w:pPr>
      <w:spacing w:before="120" w:after="120" w:line="288" w:lineRule="auto"/>
    </w:pPr>
    <w:rPr>
      <w:rFonts w:eastAsiaTheme="minorHAnsi"/>
      <w:lang w:val="de-DE" w:eastAsia="en-US"/>
    </w:rPr>
  </w:style>
  <w:style w:type="paragraph" w:customStyle="1" w:styleId="36BA5EB14EFA4FF0A9A25F2B581DAF6C4">
    <w:name w:val="36BA5EB14EFA4FF0A9A25F2B581DAF6C4"/>
    <w:rsid w:val="0051117B"/>
    <w:pPr>
      <w:spacing w:before="120" w:after="120" w:line="288" w:lineRule="auto"/>
      <w:ind w:left="720"/>
      <w:contextualSpacing/>
    </w:pPr>
    <w:rPr>
      <w:rFonts w:eastAsiaTheme="minorHAnsi"/>
      <w:lang w:val="de-DE" w:eastAsia="en-US"/>
    </w:rPr>
  </w:style>
  <w:style w:type="paragraph" w:customStyle="1" w:styleId="14E6B7AD4EA646819BCECFBB0C6C6EA14">
    <w:name w:val="14E6B7AD4EA646819BCECFBB0C6C6EA14"/>
    <w:rsid w:val="0051117B"/>
    <w:pPr>
      <w:spacing w:before="120" w:after="120" w:line="288" w:lineRule="auto"/>
      <w:ind w:left="720"/>
      <w:contextualSpacing/>
    </w:pPr>
    <w:rPr>
      <w:rFonts w:eastAsiaTheme="minorHAnsi"/>
      <w:lang w:val="de-DE" w:eastAsia="en-US"/>
    </w:rPr>
  </w:style>
  <w:style w:type="paragraph" w:customStyle="1" w:styleId="20DFF532DDDC49F594BE62A341D9E84F2">
    <w:name w:val="20DFF532DDDC49F594BE62A341D9E84F2"/>
    <w:rsid w:val="0051117B"/>
    <w:pPr>
      <w:spacing w:before="120" w:after="120" w:line="288" w:lineRule="auto"/>
      <w:ind w:left="720"/>
      <w:contextualSpacing/>
    </w:pPr>
    <w:rPr>
      <w:rFonts w:eastAsiaTheme="minorHAnsi"/>
      <w:lang w:val="de-DE" w:eastAsia="en-US"/>
    </w:rPr>
  </w:style>
  <w:style w:type="paragraph" w:customStyle="1" w:styleId="B81F638C6B454E12BC55F9FF372FACDD">
    <w:name w:val="B81F638C6B454E12BC55F9FF372FACDD"/>
    <w:rsid w:val="00D71F45"/>
  </w:style>
  <w:style w:type="paragraph" w:customStyle="1" w:styleId="FC7F99893DFD4977B284F5EBC4DAF8A1">
    <w:name w:val="FC7F99893DFD4977B284F5EBC4DAF8A1"/>
    <w:rsid w:val="00D71F45"/>
  </w:style>
  <w:style w:type="paragraph" w:customStyle="1" w:styleId="59D511AE11BB4ADA98D4775B02B9F797">
    <w:name w:val="59D511AE11BB4ADA98D4775B02B9F797"/>
    <w:rsid w:val="00D71F45"/>
  </w:style>
  <w:style w:type="paragraph" w:customStyle="1" w:styleId="F901EA1576574C40838764F0F79453AA">
    <w:name w:val="F901EA1576574C40838764F0F79453AA"/>
    <w:rsid w:val="00D71F45"/>
  </w:style>
  <w:style w:type="paragraph" w:customStyle="1" w:styleId="FE1CFFE6107047809AFAC048D3A75EC2">
    <w:name w:val="FE1CFFE6107047809AFAC048D3A75EC2"/>
    <w:rsid w:val="00D71F45"/>
  </w:style>
  <w:style w:type="paragraph" w:customStyle="1" w:styleId="F1A9D142B44C439B8A5F4611C1F9D3F855">
    <w:name w:val="F1A9D142B44C439B8A5F4611C1F9D3F855"/>
    <w:rsid w:val="00D71F45"/>
    <w:pPr>
      <w:spacing w:before="120" w:after="120" w:line="288" w:lineRule="auto"/>
    </w:pPr>
    <w:rPr>
      <w:rFonts w:eastAsiaTheme="minorHAnsi"/>
      <w:lang w:val="de-DE" w:eastAsia="en-US"/>
    </w:rPr>
  </w:style>
  <w:style w:type="paragraph" w:customStyle="1" w:styleId="23495994907D407BBE40F340682F2AB055">
    <w:name w:val="23495994907D407BBE40F340682F2AB055"/>
    <w:rsid w:val="00D71F45"/>
    <w:pPr>
      <w:spacing w:before="120" w:after="120" w:line="288" w:lineRule="auto"/>
    </w:pPr>
    <w:rPr>
      <w:rFonts w:eastAsiaTheme="minorHAnsi"/>
      <w:lang w:val="de-DE" w:eastAsia="en-US"/>
    </w:rPr>
  </w:style>
  <w:style w:type="paragraph" w:customStyle="1" w:styleId="762DA126DB304F6B84B40D7D4B15965355">
    <w:name w:val="762DA126DB304F6B84B40D7D4B15965355"/>
    <w:rsid w:val="00D71F45"/>
    <w:pPr>
      <w:spacing w:before="120" w:after="120" w:line="288" w:lineRule="auto"/>
    </w:pPr>
    <w:rPr>
      <w:rFonts w:eastAsiaTheme="minorHAnsi"/>
      <w:lang w:val="de-DE" w:eastAsia="en-US"/>
    </w:rPr>
  </w:style>
  <w:style w:type="paragraph" w:customStyle="1" w:styleId="FBE25CCB6AFE4E17BBFFC110BFA3BF9F47">
    <w:name w:val="FBE25CCB6AFE4E17BBFFC110BFA3BF9F47"/>
    <w:rsid w:val="00D71F45"/>
    <w:pPr>
      <w:spacing w:before="120" w:after="120" w:line="288" w:lineRule="auto"/>
      <w:ind w:left="720"/>
      <w:contextualSpacing/>
    </w:pPr>
    <w:rPr>
      <w:rFonts w:eastAsiaTheme="minorHAnsi"/>
      <w:lang w:val="de-DE" w:eastAsia="en-US"/>
    </w:rPr>
  </w:style>
  <w:style w:type="paragraph" w:customStyle="1" w:styleId="C1121442E1524B829486FFA14D5F01FF6">
    <w:name w:val="C1121442E1524B829486FFA14D5F01FF6"/>
    <w:rsid w:val="00D71F45"/>
    <w:pPr>
      <w:spacing w:before="120" w:after="120" w:line="288" w:lineRule="auto"/>
      <w:ind w:left="720"/>
      <w:contextualSpacing/>
    </w:pPr>
    <w:rPr>
      <w:rFonts w:eastAsiaTheme="minorHAnsi"/>
      <w:lang w:val="de-DE" w:eastAsia="en-US"/>
    </w:rPr>
  </w:style>
  <w:style w:type="paragraph" w:customStyle="1" w:styleId="F3196B0234944A5485192BEFD272746B6">
    <w:name w:val="F3196B0234944A5485192BEFD272746B6"/>
    <w:rsid w:val="00D71F45"/>
    <w:pPr>
      <w:spacing w:before="120" w:after="120" w:line="288" w:lineRule="auto"/>
      <w:ind w:left="720"/>
      <w:contextualSpacing/>
    </w:pPr>
    <w:rPr>
      <w:rFonts w:eastAsiaTheme="minorHAnsi"/>
      <w:lang w:val="de-DE" w:eastAsia="en-US"/>
    </w:rPr>
  </w:style>
  <w:style w:type="paragraph" w:customStyle="1" w:styleId="FFA62DA238BF465192BCE0F22A75D4D46">
    <w:name w:val="FFA62DA238BF465192BCE0F22A75D4D46"/>
    <w:rsid w:val="00D71F45"/>
    <w:pPr>
      <w:spacing w:before="120" w:after="120" w:line="288" w:lineRule="auto"/>
      <w:ind w:left="720"/>
      <w:contextualSpacing/>
    </w:pPr>
    <w:rPr>
      <w:rFonts w:eastAsiaTheme="minorHAnsi"/>
      <w:lang w:val="de-DE" w:eastAsia="en-US"/>
    </w:rPr>
  </w:style>
  <w:style w:type="paragraph" w:customStyle="1" w:styleId="710718C12CDA4D219B07DC3F411DA55B55">
    <w:name w:val="710718C12CDA4D219B07DC3F411DA55B55"/>
    <w:rsid w:val="00D71F45"/>
    <w:pPr>
      <w:spacing w:before="120" w:after="120" w:line="288" w:lineRule="auto"/>
    </w:pPr>
    <w:rPr>
      <w:rFonts w:eastAsiaTheme="minorHAnsi"/>
      <w:lang w:val="de-DE" w:eastAsia="en-US"/>
    </w:rPr>
  </w:style>
  <w:style w:type="paragraph" w:customStyle="1" w:styleId="CCE917A482F748689A6F6B980EFCA6BD55">
    <w:name w:val="CCE917A482F748689A6F6B980EFCA6BD55"/>
    <w:rsid w:val="00D71F45"/>
    <w:pPr>
      <w:spacing w:before="120" w:after="120" w:line="288" w:lineRule="auto"/>
    </w:pPr>
    <w:rPr>
      <w:rFonts w:eastAsiaTheme="minorHAnsi"/>
      <w:lang w:val="de-DE" w:eastAsia="en-US"/>
    </w:rPr>
  </w:style>
  <w:style w:type="paragraph" w:customStyle="1" w:styleId="9DF06687B83C4D5A8CC18146040495AB55">
    <w:name w:val="9DF06687B83C4D5A8CC18146040495AB55"/>
    <w:rsid w:val="00D71F45"/>
    <w:pPr>
      <w:spacing w:before="120" w:after="120" w:line="288" w:lineRule="auto"/>
    </w:pPr>
    <w:rPr>
      <w:rFonts w:eastAsiaTheme="minorHAnsi"/>
      <w:lang w:val="de-DE" w:eastAsia="en-US"/>
    </w:rPr>
  </w:style>
  <w:style w:type="paragraph" w:customStyle="1" w:styleId="B9BA3E7D6BC34E7EB012674706AAC42355">
    <w:name w:val="B9BA3E7D6BC34E7EB012674706AAC42355"/>
    <w:rsid w:val="00D71F45"/>
    <w:pPr>
      <w:spacing w:before="120" w:after="120" w:line="288" w:lineRule="auto"/>
    </w:pPr>
    <w:rPr>
      <w:rFonts w:eastAsiaTheme="minorHAnsi"/>
      <w:lang w:val="de-DE" w:eastAsia="en-US"/>
    </w:rPr>
  </w:style>
  <w:style w:type="paragraph" w:customStyle="1" w:styleId="B81F638C6B454E12BC55F9FF372FACDD1">
    <w:name w:val="B81F638C6B454E12BC55F9FF372FACDD1"/>
    <w:rsid w:val="00D71F45"/>
    <w:pPr>
      <w:spacing w:before="120" w:after="120" w:line="288" w:lineRule="auto"/>
    </w:pPr>
    <w:rPr>
      <w:rFonts w:eastAsiaTheme="minorHAnsi"/>
      <w:lang w:val="de-DE" w:eastAsia="en-US"/>
    </w:rPr>
  </w:style>
  <w:style w:type="paragraph" w:customStyle="1" w:styleId="FC7F99893DFD4977B284F5EBC4DAF8A11">
    <w:name w:val="FC7F99893DFD4977B284F5EBC4DAF8A11"/>
    <w:rsid w:val="00D71F45"/>
    <w:pPr>
      <w:spacing w:before="120" w:after="120" w:line="288" w:lineRule="auto"/>
    </w:pPr>
    <w:rPr>
      <w:rFonts w:eastAsiaTheme="minorHAnsi"/>
      <w:lang w:val="de-DE" w:eastAsia="en-US"/>
    </w:rPr>
  </w:style>
  <w:style w:type="paragraph" w:customStyle="1" w:styleId="59D511AE11BB4ADA98D4775B02B9F7971">
    <w:name w:val="59D511AE11BB4ADA98D4775B02B9F7971"/>
    <w:rsid w:val="00D71F45"/>
    <w:pPr>
      <w:spacing w:before="120" w:after="120" w:line="288" w:lineRule="auto"/>
    </w:pPr>
    <w:rPr>
      <w:rFonts w:eastAsiaTheme="minorHAnsi"/>
      <w:lang w:val="de-DE" w:eastAsia="en-US"/>
    </w:rPr>
  </w:style>
  <w:style w:type="paragraph" w:customStyle="1" w:styleId="F901EA1576574C40838764F0F79453AA1">
    <w:name w:val="F901EA1576574C40838764F0F79453AA1"/>
    <w:rsid w:val="00D71F45"/>
    <w:pPr>
      <w:spacing w:before="120" w:after="120" w:line="288" w:lineRule="auto"/>
    </w:pPr>
    <w:rPr>
      <w:rFonts w:eastAsiaTheme="minorHAnsi"/>
      <w:lang w:val="de-DE" w:eastAsia="en-US"/>
    </w:rPr>
  </w:style>
  <w:style w:type="paragraph" w:customStyle="1" w:styleId="FE1CFFE6107047809AFAC048D3A75EC21">
    <w:name w:val="FE1CFFE6107047809AFAC048D3A75EC21"/>
    <w:rsid w:val="00D71F45"/>
    <w:pPr>
      <w:spacing w:before="120" w:after="120" w:line="288" w:lineRule="auto"/>
    </w:pPr>
    <w:rPr>
      <w:rFonts w:eastAsiaTheme="minorHAnsi"/>
      <w:lang w:val="de-DE" w:eastAsia="en-US"/>
    </w:rPr>
  </w:style>
  <w:style w:type="paragraph" w:customStyle="1" w:styleId="3E6BB4F5E6314280BBC9EF3CD541338132">
    <w:name w:val="3E6BB4F5E6314280BBC9EF3CD541338132"/>
    <w:rsid w:val="00D71F45"/>
    <w:pPr>
      <w:spacing w:before="120" w:after="120" w:line="288" w:lineRule="auto"/>
    </w:pPr>
    <w:rPr>
      <w:rFonts w:eastAsiaTheme="minorHAnsi"/>
      <w:lang w:val="de-DE" w:eastAsia="en-US"/>
    </w:rPr>
  </w:style>
  <w:style w:type="paragraph" w:customStyle="1" w:styleId="8CC605EF6B084EADA63C06FFBA6FF4D441">
    <w:name w:val="8CC605EF6B084EADA63C06FFBA6FF4D441"/>
    <w:rsid w:val="00D71F45"/>
    <w:pPr>
      <w:spacing w:before="120" w:after="120" w:line="288" w:lineRule="auto"/>
    </w:pPr>
    <w:rPr>
      <w:rFonts w:eastAsiaTheme="minorHAnsi"/>
      <w:lang w:val="de-DE" w:eastAsia="en-US"/>
    </w:rPr>
  </w:style>
  <w:style w:type="paragraph" w:customStyle="1" w:styleId="6AF934296A1B4351887F8A2430469A7031">
    <w:name w:val="6AF934296A1B4351887F8A2430469A7031"/>
    <w:rsid w:val="00D71F45"/>
    <w:pPr>
      <w:spacing w:before="120" w:after="120" w:line="288" w:lineRule="auto"/>
    </w:pPr>
    <w:rPr>
      <w:rFonts w:eastAsiaTheme="minorHAnsi"/>
      <w:lang w:val="de-DE" w:eastAsia="en-US"/>
    </w:rPr>
  </w:style>
  <w:style w:type="paragraph" w:customStyle="1" w:styleId="B7C86B3A80EE414B982A282E28130A1231">
    <w:name w:val="B7C86B3A80EE414B982A282E28130A1231"/>
    <w:rsid w:val="00D71F45"/>
    <w:pPr>
      <w:spacing w:before="120" w:after="120" w:line="288" w:lineRule="auto"/>
      <w:ind w:left="720"/>
      <w:contextualSpacing/>
    </w:pPr>
    <w:rPr>
      <w:rFonts w:eastAsiaTheme="minorHAnsi"/>
      <w:lang w:val="de-DE" w:eastAsia="en-US"/>
    </w:rPr>
  </w:style>
  <w:style w:type="paragraph" w:customStyle="1" w:styleId="3C7F766E739B44F3AAFEE57468EC314B5">
    <w:name w:val="3C7F766E739B44F3AAFEE57468EC314B5"/>
    <w:rsid w:val="00D71F45"/>
    <w:pPr>
      <w:spacing w:before="120" w:after="120" w:line="288" w:lineRule="auto"/>
    </w:pPr>
    <w:rPr>
      <w:rFonts w:eastAsiaTheme="minorHAnsi"/>
      <w:lang w:val="de-DE" w:eastAsia="en-US"/>
    </w:rPr>
  </w:style>
  <w:style w:type="paragraph" w:customStyle="1" w:styleId="2247795B4F6F4E71ADC0B8D32B40E8AA5">
    <w:name w:val="2247795B4F6F4E71ADC0B8D32B40E8AA5"/>
    <w:rsid w:val="00D71F45"/>
    <w:pPr>
      <w:spacing w:before="120" w:after="120" w:line="288" w:lineRule="auto"/>
      <w:ind w:left="720"/>
      <w:contextualSpacing/>
    </w:pPr>
    <w:rPr>
      <w:rFonts w:eastAsiaTheme="minorHAnsi"/>
      <w:lang w:val="de-DE" w:eastAsia="en-US"/>
    </w:rPr>
  </w:style>
  <w:style w:type="paragraph" w:customStyle="1" w:styleId="0414DE855B6C46A18C7C397A679EACB25">
    <w:name w:val="0414DE855B6C46A18C7C397A679EACB25"/>
    <w:rsid w:val="00D71F45"/>
    <w:pPr>
      <w:spacing w:before="120" w:after="120" w:line="288" w:lineRule="auto"/>
    </w:pPr>
    <w:rPr>
      <w:rFonts w:eastAsiaTheme="minorHAnsi"/>
      <w:lang w:val="de-DE" w:eastAsia="en-US"/>
    </w:rPr>
  </w:style>
  <w:style w:type="paragraph" w:customStyle="1" w:styleId="ABBD3998E5BF43C8877C76C3238C330C5">
    <w:name w:val="ABBD3998E5BF43C8877C76C3238C330C5"/>
    <w:rsid w:val="00D71F45"/>
    <w:pPr>
      <w:spacing w:before="120" w:after="120" w:line="288" w:lineRule="auto"/>
      <w:ind w:left="720"/>
      <w:contextualSpacing/>
    </w:pPr>
    <w:rPr>
      <w:rFonts w:eastAsiaTheme="minorHAnsi"/>
      <w:lang w:val="de-DE" w:eastAsia="en-US"/>
    </w:rPr>
  </w:style>
  <w:style w:type="paragraph" w:customStyle="1" w:styleId="86B6ABD9A8E746E4B96D9AD35904B53E4">
    <w:name w:val="86B6ABD9A8E746E4B96D9AD35904B53E4"/>
    <w:rsid w:val="00D71F45"/>
    <w:pPr>
      <w:spacing w:before="120" w:after="120" w:line="288" w:lineRule="auto"/>
    </w:pPr>
    <w:rPr>
      <w:rFonts w:eastAsiaTheme="minorHAnsi"/>
      <w:lang w:val="de-DE" w:eastAsia="en-US"/>
    </w:rPr>
  </w:style>
  <w:style w:type="paragraph" w:customStyle="1" w:styleId="36BA5EB14EFA4FF0A9A25F2B581DAF6C5">
    <w:name w:val="36BA5EB14EFA4FF0A9A25F2B581DAF6C5"/>
    <w:rsid w:val="00D71F45"/>
    <w:pPr>
      <w:spacing w:before="120" w:after="120" w:line="288" w:lineRule="auto"/>
      <w:ind w:left="720"/>
      <w:contextualSpacing/>
    </w:pPr>
    <w:rPr>
      <w:rFonts w:eastAsiaTheme="minorHAnsi"/>
      <w:lang w:val="de-DE" w:eastAsia="en-US"/>
    </w:rPr>
  </w:style>
  <w:style w:type="paragraph" w:customStyle="1" w:styleId="14E6B7AD4EA646819BCECFBB0C6C6EA15">
    <w:name w:val="14E6B7AD4EA646819BCECFBB0C6C6EA15"/>
    <w:rsid w:val="00D71F45"/>
    <w:pPr>
      <w:spacing w:before="120" w:after="120" w:line="288" w:lineRule="auto"/>
      <w:ind w:left="720"/>
      <w:contextualSpacing/>
    </w:pPr>
    <w:rPr>
      <w:rFonts w:eastAsiaTheme="minorHAnsi"/>
      <w:lang w:val="de-DE" w:eastAsia="en-US"/>
    </w:rPr>
  </w:style>
  <w:style w:type="paragraph" w:customStyle="1" w:styleId="20DFF532DDDC49F594BE62A341D9E84F3">
    <w:name w:val="20DFF532DDDC49F594BE62A341D9E84F3"/>
    <w:rsid w:val="00D71F45"/>
    <w:pPr>
      <w:spacing w:before="120" w:after="120" w:line="288" w:lineRule="auto"/>
      <w:ind w:left="720"/>
      <w:contextualSpacing/>
    </w:pPr>
    <w:rPr>
      <w:rFonts w:eastAsiaTheme="minorHAnsi"/>
      <w:lang w:val="de-DE" w:eastAsia="en-US"/>
    </w:rPr>
  </w:style>
  <w:style w:type="paragraph" w:customStyle="1" w:styleId="68BF52B6D1E84B69AA841FC816E5E0D821">
    <w:name w:val="68BF52B6D1E84B69AA841FC816E5E0D821"/>
    <w:rsid w:val="00D71F4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1">
    <w:name w:val="94D78537254246519566AEE9D70F365321"/>
    <w:rsid w:val="00D71F4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21178CE1796942B8A191257EBDBBBF9D">
    <w:name w:val="21178CE1796942B8A191257EBDBBBF9D"/>
    <w:rsid w:val="009328C5"/>
  </w:style>
  <w:style w:type="paragraph" w:customStyle="1" w:styleId="F1A9D142B44C439B8A5F4611C1F9D3F856">
    <w:name w:val="F1A9D142B44C439B8A5F4611C1F9D3F856"/>
    <w:rsid w:val="009328C5"/>
    <w:pPr>
      <w:spacing w:before="120" w:after="120" w:line="288" w:lineRule="auto"/>
    </w:pPr>
    <w:rPr>
      <w:rFonts w:eastAsiaTheme="minorHAnsi"/>
      <w:lang w:val="de-DE" w:eastAsia="en-US"/>
    </w:rPr>
  </w:style>
  <w:style w:type="paragraph" w:customStyle="1" w:styleId="23495994907D407BBE40F340682F2AB056">
    <w:name w:val="23495994907D407BBE40F340682F2AB056"/>
    <w:rsid w:val="009328C5"/>
    <w:pPr>
      <w:spacing w:before="120" w:after="120" w:line="288" w:lineRule="auto"/>
    </w:pPr>
    <w:rPr>
      <w:rFonts w:eastAsiaTheme="minorHAnsi"/>
      <w:lang w:val="de-DE" w:eastAsia="en-US"/>
    </w:rPr>
  </w:style>
  <w:style w:type="paragraph" w:customStyle="1" w:styleId="762DA126DB304F6B84B40D7D4B15965356">
    <w:name w:val="762DA126DB304F6B84B40D7D4B15965356"/>
    <w:rsid w:val="009328C5"/>
    <w:pPr>
      <w:spacing w:before="120" w:after="120" w:line="288" w:lineRule="auto"/>
    </w:pPr>
    <w:rPr>
      <w:rFonts w:eastAsiaTheme="minorHAnsi"/>
      <w:lang w:val="de-DE" w:eastAsia="en-US"/>
    </w:rPr>
  </w:style>
  <w:style w:type="paragraph" w:customStyle="1" w:styleId="FBE25CCB6AFE4E17BBFFC110BFA3BF9F48">
    <w:name w:val="FBE25CCB6AFE4E17BBFFC110BFA3BF9F48"/>
    <w:rsid w:val="009328C5"/>
    <w:pPr>
      <w:spacing w:before="120" w:after="120" w:line="288" w:lineRule="auto"/>
      <w:ind w:left="720"/>
      <w:contextualSpacing/>
    </w:pPr>
    <w:rPr>
      <w:rFonts w:eastAsiaTheme="minorHAnsi"/>
      <w:lang w:val="de-DE" w:eastAsia="en-US"/>
    </w:rPr>
  </w:style>
  <w:style w:type="paragraph" w:customStyle="1" w:styleId="C1121442E1524B829486FFA14D5F01FF7">
    <w:name w:val="C1121442E1524B829486FFA14D5F01FF7"/>
    <w:rsid w:val="009328C5"/>
    <w:pPr>
      <w:spacing w:before="120" w:after="120" w:line="288" w:lineRule="auto"/>
      <w:ind w:left="720"/>
      <w:contextualSpacing/>
    </w:pPr>
    <w:rPr>
      <w:rFonts w:eastAsiaTheme="minorHAnsi"/>
      <w:lang w:val="de-DE" w:eastAsia="en-US"/>
    </w:rPr>
  </w:style>
  <w:style w:type="paragraph" w:customStyle="1" w:styleId="F3196B0234944A5485192BEFD272746B7">
    <w:name w:val="F3196B0234944A5485192BEFD272746B7"/>
    <w:rsid w:val="009328C5"/>
    <w:pPr>
      <w:spacing w:before="120" w:after="120" w:line="288" w:lineRule="auto"/>
      <w:ind w:left="720"/>
      <w:contextualSpacing/>
    </w:pPr>
    <w:rPr>
      <w:rFonts w:eastAsiaTheme="minorHAnsi"/>
      <w:lang w:val="de-DE" w:eastAsia="en-US"/>
    </w:rPr>
  </w:style>
  <w:style w:type="paragraph" w:customStyle="1" w:styleId="FFA62DA238BF465192BCE0F22A75D4D47">
    <w:name w:val="FFA62DA238BF465192BCE0F22A75D4D47"/>
    <w:rsid w:val="009328C5"/>
    <w:pPr>
      <w:spacing w:before="120" w:after="120" w:line="288" w:lineRule="auto"/>
      <w:ind w:left="720"/>
      <w:contextualSpacing/>
    </w:pPr>
    <w:rPr>
      <w:rFonts w:eastAsiaTheme="minorHAnsi"/>
      <w:lang w:val="de-DE" w:eastAsia="en-US"/>
    </w:rPr>
  </w:style>
  <w:style w:type="paragraph" w:customStyle="1" w:styleId="710718C12CDA4D219B07DC3F411DA55B56">
    <w:name w:val="710718C12CDA4D219B07DC3F411DA55B56"/>
    <w:rsid w:val="009328C5"/>
    <w:pPr>
      <w:spacing w:before="120" w:after="120" w:line="288" w:lineRule="auto"/>
    </w:pPr>
    <w:rPr>
      <w:rFonts w:eastAsiaTheme="minorHAnsi"/>
      <w:lang w:val="de-DE" w:eastAsia="en-US"/>
    </w:rPr>
  </w:style>
  <w:style w:type="paragraph" w:customStyle="1" w:styleId="CCE917A482F748689A6F6B980EFCA6BD56">
    <w:name w:val="CCE917A482F748689A6F6B980EFCA6BD56"/>
    <w:rsid w:val="009328C5"/>
    <w:pPr>
      <w:spacing w:before="120" w:after="120" w:line="288" w:lineRule="auto"/>
    </w:pPr>
    <w:rPr>
      <w:rFonts w:eastAsiaTheme="minorHAnsi"/>
      <w:lang w:val="de-DE" w:eastAsia="en-US"/>
    </w:rPr>
  </w:style>
  <w:style w:type="paragraph" w:customStyle="1" w:styleId="9DF06687B83C4D5A8CC18146040495AB56">
    <w:name w:val="9DF06687B83C4D5A8CC18146040495AB56"/>
    <w:rsid w:val="009328C5"/>
    <w:pPr>
      <w:spacing w:before="120" w:after="120" w:line="288" w:lineRule="auto"/>
    </w:pPr>
    <w:rPr>
      <w:rFonts w:eastAsiaTheme="minorHAnsi"/>
      <w:lang w:val="de-DE" w:eastAsia="en-US"/>
    </w:rPr>
  </w:style>
  <w:style w:type="paragraph" w:customStyle="1" w:styleId="B9BA3E7D6BC34E7EB012674706AAC42356">
    <w:name w:val="B9BA3E7D6BC34E7EB012674706AAC42356"/>
    <w:rsid w:val="009328C5"/>
    <w:pPr>
      <w:spacing w:before="120" w:after="120" w:line="288" w:lineRule="auto"/>
    </w:pPr>
    <w:rPr>
      <w:rFonts w:eastAsiaTheme="minorHAnsi"/>
      <w:lang w:val="de-DE" w:eastAsia="en-US"/>
    </w:rPr>
  </w:style>
  <w:style w:type="paragraph" w:customStyle="1" w:styleId="B81F638C6B454E12BC55F9FF372FACDD2">
    <w:name w:val="B81F638C6B454E12BC55F9FF372FACDD2"/>
    <w:rsid w:val="009328C5"/>
    <w:pPr>
      <w:spacing w:before="120" w:after="120" w:line="288" w:lineRule="auto"/>
    </w:pPr>
    <w:rPr>
      <w:rFonts w:eastAsiaTheme="minorHAnsi"/>
      <w:lang w:val="de-DE" w:eastAsia="en-US"/>
    </w:rPr>
  </w:style>
  <w:style w:type="paragraph" w:customStyle="1" w:styleId="FC7F99893DFD4977B284F5EBC4DAF8A12">
    <w:name w:val="FC7F99893DFD4977B284F5EBC4DAF8A12"/>
    <w:rsid w:val="009328C5"/>
    <w:pPr>
      <w:spacing w:before="120" w:after="120" w:line="288" w:lineRule="auto"/>
    </w:pPr>
    <w:rPr>
      <w:rFonts w:eastAsiaTheme="minorHAnsi"/>
      <w:lang w:val="de-DE" w:eastAsia="en-US"/>
    </w:rPr>
  </w:style>
  <w:style w:type="paragraph" w:customStyle="1" w:styleId="59D511AE11BB4ADA98D4775B02B9F7972">
    <w:name w:val="59D511AE11BB4ADA98D4775B02B9F7972"/>
    <w:rsid w:val="009328C5"/>
    <w:pPr>
      <w:spacing w:before="120" w:after="120" w:line="288" w:lineRule="auto"/>
    </w:pPr>
    <w:rPr>
      <w:rFonts w:eastAsiaTheme="minorHAnsi"/>
      <w:lang w:val="de-DE" w:eastAsia="en-US"/>
    </w:rPr>
  </w:style>
  <w:style w:type="paragraph" w:customStyle="1" w:styleId="F901EA1576574C40838764F0F79453AA2">
    <w:name w:val="F901EA1576574C40838764F0F79453AA2"/>
    <w:rsid w:val="009328C5"/>
    <w:pPr>
      <w:spacing w:before="120" w:after="120" w:line="288" w:lineRule="auto"/>
    </w:pPr>
    <w:rPr>
      <w:rFonts w:eastAsiaTheme="minorHAnsi"/>
      <w:lang w:val="de-DE" w:eastAsia="en-US"/>
    </w:rPr>
  </w:style>
  <w:style w:type="paragraph" w:customStyle="1" w:styleId="FE1CFFE6107047809AFAC048D3A75EC22">
    <w:name w:val="FE1CFFE6107047809AFAC048D3A75EC22"/>
    <w:rsid w:val="009328C5"/>
    <w:pPr>
      <w:spacing w:before="120" w:after="120" w:line="288" w:lineRule="auto"/>
    </w:pPr>
    <w:rPr>
      <w:rFonts w:eastAsiaTheme="minorHAnsi"/>
      <w:lang w:val="de-DE" w:eastAsia="en-US"/>
    </w:rPr>
  </w:style>
  <w:style w:type="paragraph" w:customStyle="1" w:styleId="3E6BB4F5E6314280BBC9EF3CD541338133">
    <w:name w:val="3E6BB4F5E6314280BBC9EF3CD541338133"/>
    <w:rsid w:val="009328C5"/>
    <w:pPr>
      <w:spacing w:before="120" w:after="120" w:line="288" w:lineRule="auto"/>
    </w:pPr>
    <w:rPr>
      <w:rFonts w:eastAsiaTheme="minorHAnsi"/>
      <w:lang w:val="de-DE" w:eastAsia="en-US"/>
    </w:rPr>
  </w:style>
  <w:style w:type="paragraph" w:customStyle="1" w:styleId="8CC605EF6B084EADA63C06FFBA6FF4D442">
    <w:name w:val="8CC605EF6B084EADA63C06FFBA6FF4D442"/>
    <w:rsid w:val="009328C5"/>
    <w:pPr>
      <w:spacing w:before="120" w:after="120" w:line="288" w:lineRule="auto"/>
    </w:pPr>
    <w:rPr>
      <w:rFonts w:eastAsiaTheme="minorHAnsi"/>
      <w:lang w:val="de-DE" w:eastAsia="en-US"/>
    </w:rPr>
  </w:style>
  <w:style w:type="paragraph" w:customStyle="1" w:styleId="21178CE1796942B8A191257EBDBBBF9D1">
    <w:name w:val="21178CE1796942B8A191257EBDBBBF9D1"/>
    <w:rsid w:val="009328C5"/>
    <w:pPr>
      <w:spacing w:before="120" w:after="120" w:line="288" w:lineRule="auto"/>
      <w:ind w:left="720"/>
      <w:contextualSpacing/>
    </w:pPr>
    <w:rPr>
      <w:rFonts w:eastAsiaTheme="minorHAnsi"/>
      <w:lang w:val="de-DE" w:eastAsia="en-US"/>
    </w:rPr>
  </w:style>
  <w:style w:type="paragraph" w:customStyle="1" w:styleId="6AF934296A1B4351887F8A2430469A7032">
    <w:name w:val="6AF934296A1B4351887F8A2430469A7032"/>
    <w:rsid w:val="009328C5"/>
    <w:pPr>
      <w:spacing w:before="120" w:after="120" w:line="288" w:lineRule="auto"/>
    </w:pPr>
    <w:rPr>
      <w:rFonts w:eastAsiaTheme="minorHAnsi"/>
      <w:lang w:val="de-DE" w:eastAsia="en-US"/>
    </w:rPr>
  </w:style>
  <w:style w:type="paragraph" w:customStyle="1" w:styleId="B7C86B3A80EE414B982A282E28130A1232">
    <w:name w:val="B7C86B3A80EE414B982A282E28130A1232"/>
    <w:rsid w:val="009328C5"/>
    <w:pPr>
      <w:spacing w:before="120" w:after="120" w:line="288" w:lineRule="auto"/>
      <w:ind w:left="720"/>
      <w:contextualSpacing/>
    </w:pPr>
    <w:rPr>
      <w:rFonts w:eastAsiaTheme="minorHAnsi"/>
      <w:lang w:val="de-DE" w:eastAsia="en-US"/>
    </w:rPr>
  </w:style>
  <w:style w:type="paragraph" w:customStyle="1" w:styleId="3C7F766E739B44F3AAFEE57468EC314B6">
    <w:name w:val="3C7F766E739B44F3AAFEE57468EC314B6"/>
    <w:rsid w:val="009328C5"/>
    <w:pPr>
      <w:spacing w:before="120" w:after="120" w:line="288" w:lineRule="auto"/>
    </w:pPr>
    <w:rPr>
      <w:rFonts w:eastAsiaTheme="minorHAnsi"/>
      <w:lang w:val="de-DE" w:eastAsia="en-US"/>
    </w:rPr>
  </w:style>
  <w:style w:type="paragraph" w:customStyle="1" w:styleId="2247795B4F6F4E71ADC0B8D32B40E8AA6">
    <w:name w:val="2247795B4F6F4E71ADC0B8D32B40E8AA6"/>
    <w:rsid w:val="009328C5"/>
    <w:pPr>
      <w:spacing w:before="120" w:after="120" w:line="288" w:lineRule="auto"/>
      <w:ind w:left="720"/>
      <w:contextualSpacing/>
    </w:pPr>
    <w:rPr>
      <w:rFonts w:eastAsiaTheme="minorHAnsi"/>
      <w:lang w:val="de-DE" w:eastAsia="en-US"/>
    </w:rPr>
  </w:style>
  <w:style w:type="paragraph" w:customStyle="1" w:styleId="0414DE855B6C46A18C7C397A679EACB26">
    <w:name w:val="0414DE855B6C46A18C7C397A679EACB26"/>
    <w:rsid w:val="009328C5"/>
    <w:pPr>
      <w:spacing w:before="120" w:after="120" w:line="288" w:lineRule="auto"/>
    </w:pPr>
    <w:rPr>
      <w:rFonts w:eastAsiaTheme="minorHAnsi"/>
      <w:lang w:val="de-DE" w:eastAsia="en-US"/>
    </w:rPr>
  </w:style>
  <w:style w:type="paragraph" w:customStyle="1" w:styleId="ABBD3998E5BF43C8877C76C3238C330C6">
    <w:name w:val="ABBD3998E5BF43C8877C76C3238C330C6"/>
    <w:rsid w:val="009328C5"/>
    <w:pPr>
      <w:spacing w:before="120" w:after="120" w:line="288" w:lineRule="auto"/>
      <w:ind w:left="720"/>
      <w:contextualSpacing/>
    </w:pPr>
    <w:rPr>
      <w:rFonts w:eastAsiaTheme="minorHAnsi"/>
      <w:lang w:val="de-DE" w:eastAsia="en-US"/>
    </w:rPr>
  </w:style>
  <w:style w:type="paragraph" w:customStyle="1" w:styleId="86B6ABD9A8E746E4B96D9AD35904B53E5">
    <w:name w:val="86B6ABD9A8E746E4B96D9AD35904B53E5"/>
    <w:rsid w:val="009328C5"/>
    <w:pPr>
      <w:spacing w:before="120" w:after="120" w:line="288" w:lineRule="auto"/>
    </w:pPr>
    <w:rPr>
      <w:rFonts w:eastAsiaTheme="minorHAnsi"/>
      <w:lang w:val="de-DE" w:eastAsia="en-US"/>
    </w:rPr>
  </w:style>
  <w:style w:type="paragraph" w:customStyle="1" w:styleId="36BA5EB14EFA4FF0A9A25F2B581DAF6C6">
    <w:name w:val="36BA5EB14EFA4FF0A9A25F2B581DAF6C6"/>
    <w:rsid w:val="009328C5"/>
    <w:pPr>
      <w:spacing w:before="120" w:after="120" w:line="288" w:lineRule="auto"/>
      <w:ind w:left="720"/>
      <w:contextualSpacing/>
    </w:pPr>
    <w:rPr>
      <w:rFonts w:eastAsiaTheme="minorHAnsi"/>
      <w:lang w:val="de-DE" w:eastAsia="en-US"/>
    </w:rPr>
  </w:style>
  <w:style w:type="paragraph" w:customStyle="1" w:styleId="14E6B7AD4EA646819BCECFBB0C6C6EA16">
    <w:name w:val="14E6B7AD4EA646819BCECFBB0C6C6EA16"/>
    <w:rsid w:val="009328C5"/>
    <w:pPr>
      <w:spacing w:before="120" w:after="120" w:line="288" w:lineRule="auto"/>
      <w:ind w:left="720"/>
      <w:contextualSpacing/>
    </w:pPr>
    <w:rPr>
      <w:rFonts w:eastAsiaTheme="minorHAnsi"/>
      <w:lang w:val="de-DE" w:eastAsia="en-US"/>
    </w:rPr>
  </w:style>
  <w:style w:type="paragraph" w:customStyle="1" w:styleId="20DFF532DDDC49F594BE62A341D9E84F4">
    <w:name w:val="20DFF532DDDC49F594BE62A341D9E84F4"/>
    <w:rsid w:val="009328C5"/>
    <w:pPr>
      <w:spacing w:before="120" w:after="120" w:line="288" w:lineRule="auto"/>
      <w:ind w:left="720"/>
      <w:contextualSpacing/>
    </w:pPr>
    <w:rPr>
      <w:rFonts w:eastAsiaTheme="minorHAnsi"/>
      <w:lang w:val="de-DE" w:eastAsia="en-US"/>
    </w:rPr>
  </w:style>
  <w:style w:type="paragraph" w:customStyle="1" w:styleId="68BF52B6D1E84B69AA841FC816E5E0D822">
    <w:name w:val="68BF52B6D1E84B69AA841FC816E5E0D822"/>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2">
    <w:name w:val="94D78537254246519566AEE9D70F365322"/>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7">
    <w:name w:val="F1A9D142B44C439B8A5F4611C1F9D3F857"/>
    <w:rsid w:val="009328C5"/>
    <w:pPr>
      <w:spacing w:before="120" w:after="120" w:line="288" w:lineRule="auto"/>
    </w:pPr>
    <w:rPr>
      <w:rFonts w:eastAsiaTheme="minorHAnsi"/>
      <w:lang w:val="de-DE" w:eastAsia="en-US"/>
    </w:rPr>
  </w:style>
  <w:style w:type="paragraph" w:customStyle="1" w:styleId="23495994907D407BBE40F340682F2AB057">
    <w:name w:val="23495994907D407BBE40F340682F2AB057"/>
    <w:rsid w:val="009328C5"/>
    <w:pPr>
      <w:spacing w:before="120" w:after="120" w:line="288" w:lineRule="auto"/>
    </w:pPr>
    <w:rPr>
      <w:rFonts w:eastAsiaTheme="minorHAnsi"/>
      <w:lang w:val="de-DE" w:eastAsia="en-US"/>
    </w:rPr>
  </w:style>
  <w:style w:type="paragraph" w:customStyle="1" w:styleId="762DA126DB304F6B84B40D7D4B15965357">
    <w:name w:val="762DA126DB304F6B84B40D7D4B15965357"/>
    <w:rsid w:val="009328C5"/>
    <w:pPr>
      <w:spacing w:before="120" w:after="120" w:line="288" w:lineRule="auto"/>
    </w:pPr>
    <w:rPr>
      <w:rFonts w:eastAsiaTheme="minorHAnsi"/>
      <w:lang w:val="de-DE" w:eastAsia="en-US"/>
    </w:rPr>
  </w:style>
  <w:style w:type="paragraph" w:customStyle="1" w:styleId="FBE25CCB6AFE4E17BBFFC110BFA3BF9F49">
    <w:name w:val="FBE25CCB6AFE4E17BBFFC110BFA3BF9F49"/>
    <w:rsid w:val="009328C5"/>
    <w:pPr>
      <w:spacing w:before="120" w:after="120" w:line="288" w:lineRule="auto"/>
      <w:ind w:left="720"/>
      <w:contextualSpacing/>
    </w:pPr>
    <w:rPr>
      <w:rFonts w:eastAsiaTheme="minorHAnsi"/>
      <w:lang w:val="de-DE" w:eastAsia="en-US"/>
    </w:rPr>
  </w:style>
  <w:style w:type="paragraph" w:customStyle="1" w:styleId="C1121442E1524B829486FFA14D5F01FF8">
    <w:name w:val="C1121442E1524B829486FFA14D5F01FF8"/>
    <w:rsid w:val="009328C5"/>
    <w:pPr>
      <w:spacing w:before="120" w:after="120" w:line="288" w:lineRule="auto"/>
      <w:ind w:left="720"/>
      <w:contextualSpacing/>
    </w:pPr>
    <w:rPr>
      <w:rFonts w:eastAsiaTheme="minorHAnsi"/>
      <w:lang w:val="de-DE" w:eastAsia="en-US"/>
    </w:rPr>
  </w:style>
  <w:style w:type="paragraph" w:customStyle="1" w:styleId="F3196B0234944A5485192BEFD272746B8">
    <w:name w:val="F3196B0234944A5485192BEFD272746B8"/>
    <w:rsid w:val="009328C5"/>
    <w:pPr>
      <w:spacing w:before="120" w:after="120" w:line="288" w:lineRule="auto"/>
      <w:ind w:left="720"/>
      <w:contextualSpacing/>
    </w:pPr>
    <w:rPr>
      <w:rFonts w:eastAsiaTheme="minorHAnsi"/>
      <w:lang w:val="de-DE" w:eastAsia="en-US"/>
    </w:rPr>
  </w:style>
  <w:style w:type="paragraph" w:customStyle="1" w:styleId="FFA62DA238BF465192BCE0F22A75D4D48">
    <w:name w:val="FFA62DA238BF465192BCE0F22A75D4D48"/>
    <w:rsid w:val="009328C5"/>
    <w:pPr>
      <w:spacing w:before="120" w:after="120" w:line="288" w:lineRule="auto"/>
      <w:ind w:left="720"/>
      <w:contextualSpacing/>
    </w:pPr>
    <w:rPr>
      <w:rFonts w:eastAsiaTheme="minorHAnsi"/>
      <w:lang w:val="de-DE" w:eastAsia="en-US"/>
    </w:rPr>
  </w:style>
  <w:style w:type="paragraph" w:customStyle="1" w:styleId="710718C12CDA4D219B07DC3F411DA55B57">
    <w:name w:val="710718C12CDA4D219B07DC3F411DA55B57"/>
    <w:rsid w:val="009328C5"/>
    <w:pPr>
      <w:spacing w:before="120" w:after="120" w:line="288" w:lineRule="auto"/>
    </w:pPr>
    <w:rPr>
      <w:rFonts w:eastAsiaTheme="minorHAnsi"/>
      <w:lang w:val="de-DE" w:eastAsia="en-US"/>
    </w:rPr>
  </w:style>
  <w:style w:type="paragraph" w:customStyle="1" w:styleId="CCE917A482F748689A6F6B980EFCA6BD57">
    <w:name w:val="CCE917A482F748689A6F6B980EFCA6BD57"/>
    <w:rsid w:val="009328C5"/>
    <w:pPr>
      <w:spacing w:before="120" w:after="120" w:line="288" w:lineRule="auto"/>
    </w:pPr>
    <w:rPr>
      <w:rFonts w:eastAsiaTheme="minorHAnsi"/>
      <w:lang w:val="de-DE" w:eastAsia="en-US"/>
    </w:rPr>
  </w:style>
  <w:style w:type="paragraph" w:customStyle="1" w:styleId="9DF06687B83C4D5A8CC18146040495AB57">
    <w:name w:val="9DF06687B83C4D5A8CC18146040495AB57"/>
    <w:rsid w:val="009328C5"/>
    <w:pPr>
      <w:spacing w:before="120" w:after="120" w:line="288" w:lineRule="auto"/>
    </w:pPr>
    <w:rPr>
      <w:rFonts w:eastAsiaTheme="minorHAnsi"/>
      <w:lang w:val="de-DE" w:eastAsia="en-US"/>
    </w:rPr>
  </w:style>
  <w:style w:type="paragraph" w:customStyle="1" w:styleId="B9BA3E7D6BC34E7EB012674706AAC42357">
    <w:name w:val="B9BA3E7D6BC34E7EB012674706AAC42357"/>
    <w:rsid w:val="009328C5"/>
    <w:pPr>
      <w:spacing w:before="120" w:after="120" w:line="288" w:lineRule="auto"/>
    </w:pPr>
    <w:rPr>
      <w:rFonts w:eastAsiaTheme="minorHAnsi"/>
      <w:lang w:val="de-DE" w:eastAsia="en-US"/>
    </w:rPr>
  </w:style>
  <w:style w:type="paragraph" w:customStyle="1" w:styleId="B81F638C6B454E12BC55F9FF372FACDD3">
    <w:name w:val="B81F638C6B454E12BC55F9FF372FACDD3"/>
    <w:rsid w:val="009328C5"/>
    <w:pPr>
      <w:spacing w:before="120" w:after="120" w:line="288" w:lineRule="auto"/>
    </w:pPr>
    <w:rPr>
      <w:rFonts w:eastAsiaTheme="minorHAnsi"/>
      <w:lang w:val="de-DE" w:eastAsia="en-US"/>
    </w:rPr>
  </w:style>
  <w:style w:type="paragraph" w:customStyle="1" w:styleId="FC7F99893DFD4977B284F5EBC4DAF8A13">
    <w:name w:val="FC7F99893DFD4977B284F5EBC4DAF8A13"/>
    <w:rsid w:val="009328C5"/>
    <w:pPr>
      <w:spacing w:before="120" w:after="120" w:line="288" w:lineRule="auto"/>
    </w:pPr>
    <w:rPr>
      <w:rFonts w:eastAsiaTheme="minorHAnsi"/>
      <w:lang w:val="de-DE" w:eastAsia="en-US"/>
    </w:rPr>
  </w:style>
  <w:style w:type="paragraph" w:customStyle="1" w:styleId="59D511AE11BB4ADA98D4775B02B9F7973">
    <w:name w:val="59D511AE11BB4ADA98D4775B02B9F7973"/>
    <w:rsid w:val="009328C5"/>
    <w:pPr>
      <w:spacing w:before="120" w:after="120" w:line="288" w:lineRule="auto"/>
    </w:pPr>
    <w:rPr>
      <w:rFonts w:eastAsiaTheme="minorHAnsi"/>
      <w:lang w:val="de-DE" w:eastAsia="en-US"/>
    </w:rPr>
  </w:style>
  <w:style w:type="paragraph" w:customStyle="1" w:styleId="F901EA1576574C40838764F0F79453AA3">
    <w:name w:val="F901EA1576574C40838764F0F79453AA3"/>
    <w:rsid w:val="009328C5"/>
    <w:pPr>
      <w:spacing w:before="120" w:after="120" w:line="288" w:lineRule="auto"/>
    </w:pPr>
    <w:rPr>
      <w:rFonts w:eastAsiaTheme="minorHAnsi"/>
      <w:lang w:val="de-DE" w:eastAsia="en-US"/>
    </w:rPr>
  </w:style>
  <w:style w:type="paragraph" w:customStyle="1" w:styleId="FE1CFFE6107047809AFAC048D3A75EC23">
    <w:name w:val="FE1CFFE6107047809AFAC048D3A75EC23"/>
    <w:rsid w:val="009328C5"/>
    <w:pPr>
      <w:spacing w:before="120" w:after="120" w:line="288" w:lineRule="auto"/>
    </w:pPr>
    <w:rPr>
      <w:rFonts w:eastAsiaTheme="minorHAnsi"/>
      <w:lang w:val="de-DE" w:eastAsia="en-US"/>
    </w:rPr>
  </w:style>
  <w:style w:type="paragraph" w:customStyle="1" w:styleId="3E6BB4F5E6314280BBC9EF3CD541338134">
    <w:name w:val="3E6BB4F5E6314280BBC9EF3CD541338134"/>
    <w:rsid w:val="009328C5"/>
    <w:pPr>
      <w:spacing w:before="120" w:after="120" w:line="288" w:lineRule="auto"/>
    </w:pPr>
    <w:rPr>
      <w:rFonts w:eastAsiaTheme="minorHAnsi"/>
      <w:lang w:val="de-DE" w:eastAsia="en-US"/>
    </w:rPr>
  </w:style>
  <w:style w:type="paragraph" w:customStyle="1" w:styleId="8CC605EF6B084EADA63C06FFBA6FF4D443">
    <w:name w:val="8CC605EF6B084EADA63C06FFBA6FF4D443"/>
    <w:rsid w:val="009328C5"/>
    <w:pPr>
      <w:spacing w:before="120" w:after="120" w:line="288" w:lineRule="auto"/>
    </w:pPr>
    <w:rPr>
      <w:rFonts w:eastAsiaTheme="minorHAnsi"/>
      <w:lang w:val="de-DE" w:eastAsia="en-US"/>
    </w:rPr>
  </w:style>
  <w:style w:type="paragraph" w:customStyle="1" w:styleId="21178CE1796942B8A191257EBDBBBF9D2">
    <w:name w:val="21178CE1796942B8A191257EBDBBBF9D2"/>
    <w:rsid w:val="009328C5"/>
    <w:pPr>
      <w:spacing w:before="120" w:after="120" w:line="288" w:lineRule="auto"/>
      <w:ind w:left="720"/>
      <w:contextualSpacing/>
    </w:pPr>
    <w:rPr>
      <w:rFonts w:eastAsiaTheme="minorHAnsi"/>
      <w:lang w:val="de-DE" w:eastAsia="en-US"/>
    </w:rPr>
  </w:style>
  <w:style w:type="paragraph" w:customStyle="1" w:styleId="6AF934296A1B4351887F8A2430469A7033">
    <w:name w:val="6AF934296A1B4351887F8A2430469A7033"/>
    <w:rsid w:val="009328C5"/>
    <w:pPr>
      <w:spacing w:before="120" w:after="120" w:line="288" w:lineRule="auto"/>
    </w:pPr>
    <w:rPr>
      <w:rFonts w:eastAsiaTheme="minorHAnsi"/>
      <w:lang w:val="de-DE" w:eastAsia="en-US"/>
    </w:rPr>
  </w:style>
  <w:style w:type="paragraph" w:customStyle="1" w:styleId="B7C86B3A80EE414B982A282E28130A1233">
    <w:name w:val="B7C86B3A80EE414B982A282E28130A1233"/>
    <w:rsid w:val="009328C5"/>
    <w:pPr>
      <w:spacing w:before="120" w:after="120" w:line="288" w:lineRule="auto"/>
      <w:ind w:left="720"/>
      <w:contextualSpacing/>
    </w:pPr>
    <w:rPr>
      <w:rFonts w:eastAsiaTheme="minorHAnsi"/>
      <w:lang w:val="de-DE" w:eastAsia="en-US"/>
    </w:rPr>
  </w:style>
  <w:style w:type="paragraph" w:customStyle="1" w:styleId="3C7F766E739B44F3AAFEE57468EC314B7">
    <w:name w:val="3C7F766E739B44F3AAFEE57468EC314B7"/>
    <w:rsid w:val="009328C5"/>
    <w:pPr>
      <w:spacing w:before="120" w:after="120" w:line="288" w:lineRule="auto"/>
    </w:pPr>
    <w:rPr>
      <w:rFonts w:eastAsiaTheme="minorHAnsi"/>
      <w:lang w:val="de-DE" w:eastAsia="en-US"/>
    </w:rPr>
  </w:style>
  <w:style w:type="paragraph" w:customStyle="1" w:styleId="2247795B4F6F4E71ADC0B8D32B40E8AA7">
    <w:name w:val="2247795B4F6F4E71ADC0B8D32B40E8AA7"/>
    <w:rsid w:val="009328C5"/>
    <w:pPr>
      <w:spacing w:before="120" w:after="120" w:line="288" w:lineRule="auto"/>
      <w:ind w:left="720"/>
      <w:contextualSpacing/>
    </w:pPr>
    <w:rPr>
      <w:rFonts w:eastAsiaTheme="minorHAnsi"/>
      <w:lang w:val="de-DE" w:eastAsia="en-US"/>
    </w:rPr>
  </w:style>
  <w:style w:type="paragraph" w:customStyle="1" w:styleId="0414DE855B6C46A18C7C397A679EACB27">
    <w:name w:val="0414DE855B6C46A18C7C397A679EACB27"/>
    <w:rsid w:val="009328C5"/>
    <w:pPr>
      <w:spacing w:before="120" w:after="120" w:line="288" w:lineRule="auto"/>
    </w:pPr>
    <w:rPr>
      <w:rFonts w:eastAsiaTheme="minorHAnsi"/>
      <w:lang w:val="de-DE" w:eastAsia="en-US"/>
    </w:rPr>
  </w:style>
  <w:style w:type="paragraph" w:customStyle="1" w:styleId="ABBD3998E5BF43C8877C76C3238C330C7">
    <w:name w:val="ABBD3998E5BF43C8877C76C3238C330C7"/>
    <w:rsid w:val="009328C5"/>
    <w:pPr>
      <w:spacing w:before="120" w:after="120" w:line="288" w:lineRule="auto"/>
      <w:ind w:left="720"/>
      <w:contextualSpacing/>
    </w:pPr>
    <w:rPr>
      <w:rFonts w:eastAsiaTheme="minorHAnsi"/>
      <w:lang w:val="de-DE" w:eastAsia="en-US"/>
    </w:rPr>
  </w:style>
  <w:style w:type="paragraph" w:customStyle="1" w:styleId="86B6ABD9A8E746E4B96D9AD35904B53E6">
    <w:name w:val="86B6ABD9A8E746E4B96D9AD35904B53E6"/>
    <w:rsid w:val="009328C5"/>
    <w:pPr>
      <w:spacing w:before="120" w:after="120" w:line="288" w:lineRule="auto"/>
    </w:pPr>
    <w:rPr>
      <w:rFonts w:eastAsiaTheme="minorHAnsi"/>
      <w:lang w:val="de-DE" w:eastAsia="en-US"/>
    </w:rPr>
  </w:style>
  <w:style w:type="paragraph" w:customStyle="1" w:styleId="36BA5EB14EFA4FF0A9A25F2B581DAF6C7">
    <w:name w:val="36BA5EB14EFA4FF0A9A25F2B581DAF6C7"/>
    <w:rsid w:val="009328C5"/>
    <w:pPr>
      <w:spacing w:before="120" w:after="120" w:line="288" w:lineRule="auto"/>
      <w:ind w:left="720"/>
      <w:contextualSpacing/>
    </w:pPr>
    <w:rPr>
      <w:rFonts w:eastAsiaTheme="minorHAnsi"/>
      <w:lang w:val="de-DE" w:eastAsia="en-US"/>
    </w:rPr>
  </w:style>
  <w:style w:type="paragraph" w:customStyle="1" w:styleId="14E6B7AD4EA646819BCECFBB0C6C6EA17">
    <w:name w:val="14E6B7AD4EA646819BCECFBB0C6C6EA17"/>
    <w:rsid w:val="009328C5"/>
    <w:pPr>
      <w:spacing w:before="120" w:after="120" w:line="288" w:lineRule="auto"/>
      <w:ind w:left="720"/>
      <w:contextualSpacing/>
    </w:pPr>
    <w:rPr>
      <w:rFonts w:eastAsiaTheme="minorHAnsi"/>
      <w:lang w:val="de-DE" w:eastAsia="en-US"/>
    </w:rPr>
  </w:style>
  <w:style w:type="paragraph" w:customStyle="1" w:styleId="20DFF532DDDC49F594BE62A341D9E84F5">
    <w:name w:val="20DFF532DDDC49F594BE62A341D9E84F5"/>
    <w:rsid w:val="009328C5"/>
    <w:pPr>
      <w:spacing w:before="120" w:after="120" w:line="288" w:lineRule="auto"/>
      <w:ind w:left="720"/>
      <w:contextualSpacing/>
    </w:pPr>
    <w:rPr>
      <w:rFonts w:eastAsiaTheme="minorHAnsi"/>
      <w:lang w:val="de-DE" w:eastAsia="en-US"/>
    </w:rPr>
  </w:style>
  <w:style w:type="paragraph" w:customStyle="1" w:styleId="68BF52B6D1E84B69AA841FC816E5E0D823">
    <w:name w:val="68BF52B6D1E84B69AA841FC816E5E0D823"/>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3">
    <w:name w:val="94D78537254246519566AEE9D70F365323"/>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8">
    <w:name w:val="F1A9D142B44C439B8A5F4611C1F9D3F858"/>
    <w:rsid w:val="009328C5"/>
    <w:pPr>
      <w:spacing w:before="120" w:after="120" w:line="288" w:lineRule="auto"/>
    </w:pPr>
    <w:rPr>
      <w:rFonts w:eastAsiaTheme="minorHAnsi"/>
      <w:lang w:val="de-DE" w:eastAsia="en-US"/>
    </w:rPr>
  </w:style>
  <w:style w:type="paragraph" w:customStyle="1" w:styleId="23495994907D407BBE40F340682F2AB058">
    <w:name w:val="23495994907D407BBE40F340682F2AB058"/>
    <w:rsid w:val="009328C5"/>
    <w:pPr>
      <w:spacing w:before="120" w:after="120" w:line="288" w:lineRule="auto"/>
    </w:pPr>
    <w:rPr>
      <w:rFonts w:eastAsiaTheme="minorHAnsi"/>
      <w:lang w:val="de-DE" w:eastAsia="en-US"/>
    </w:rPr>
  </w:style>
  <w:style w:type="paragraph" w:customStyle="1" w:styleId="762DA126DB304F6B84B40D7D4B15965358">
    <w:name w:val="762DA126DB304F6B84B40D7D4B15965358"/>
    <w:rsid w:val="009328C5"/>
    <w:pPr>
      <w:spacing w:before="120" w:after="120" w:line="288" w:lineRule="auto"/>
    </w:pPr>
    <w:rPr>
      <w:rFonts w:eastAsiaTheme="minorHAnsi"/>
      <w:lang w:val="de-DE" w:eastAsia="en-US"/>
    </w:rPr>
  </w:style>
  <w:style w:type="paragraph" w:customStyle="1" w:styleId="FBE25CCB6AFE4E17BBFFC110BFA3BF9F50">
    <w:name w:val="FBE25CCB6AFE4E17BBFFC110BFA3BF9F50"/>
    <w:rsid w:val="009328C5"/>
    <w:pPr>
      <w:spacing w:before="120" w:after="120" w:line="288" w:lineRule="auto"/>
      <w:ind w:left="720"/>
      <w:contextualSpacing/>
    </w:pPr>
    <w:rPr>
      <w:rFonts w:eastAsiaTheme="minorHAnsi"/>
      <w:lang w:val="de-DE" w:eastAsia="en-US"/>
    </w:rPr>
  </w:style>
  <w:style w:type="paragraph" w:customStyle="1" w:styleId="C1121442E1524B829486FFA14D5F01FF9">
    <w:name w:val="C1121442E1524B829486FFA14D5F01FF9"/>
    <w:rsid w:val="009328C5"/>
    <w:pPr>
      <w:spacing w:before="120" w:after="120" w:line="288" w:lineRule="auto"/>
      <w:ind w:left="720"/>
      <w:contextualSpacing/>
    </w:pPr>
    <w:rPr>
      <w:rFonts w:eastAsiaTheme="minorHAnsi"/>
      <w:lang w:val="de-DE" w:eastAsia="en-US"/>
    </w:rPr>
  </w:style>
  <w:style w:type="paragraph" w:customStyle="1" w:styleId="F3196B0234944A5485192BEFD272746B9">
    <w:name w:val="F3196B0234944A5485192BEFD272746B9"/>
    <w:rsid w:val="009328C5"/>
    <w:pPr>
      <w:spacing w:before="120" w:after="120" w:line="288" w:lineRule="auto"/>
      <w:ind w:left="720"/>
      <w:contextualSpacing/>
    </w:pPr>
    <w:rPr>
      <w:rFonts w:eastAsiaTheme="minorHAnsi"/>
      <w:lang w:val="de-DE" w:eastAsia="en-US"/>
    </w:rPr>
  </w:style>
  <w:style w:type="paragraph" w:customStyle="1" w:styleId="FFA62DA238BF465192BCE0F22A75D4D49">
    <w:name w:val="FFA62DA238BF465192BCE0F22A75D4D49"/>
    <w:rsid w:val="009328C5"/>
    <w:pPr>
      <w:spacing w:before="120" w:after="120" w:line="288" w:lineRule="auto"/>
      <w:ind w:left="720"/>
      <w:contextualSpacing/>
    </w:pPr>
    <w:rPr>
      <w:rFonts w:eastAsiaTheme="minorHAnsi"/>
      <w:lang w:val="de-DE" w:eastAsia="en-US"/>
    </w:rPr>
  </w:style>
  <w:style w:type="paragraph" w:customStyle="1" w:styleId="710718C12CDA4D219B07DC3F411DA55B58">
    <w:name w:val="710718C12CDA4D219B07DC3F411DA55B58"/>
    <w:rsid w:val="009328C5"/>
    <w:pPr>
      <w:spacing w:before="120" w:after="120" w:line="288" w:lineRule="auto"/>
    </w:pPr>
    <w:rPr>
      <w:rFonts w:eastAsiaTheme="minorHAnsi"/>
      <w:lang w:val="de-DE" w:eastAsia="en-US"/>
    </w:rPr>
  </w:style>
  <w:style w:type="paragraph" w:customStyle="1" w:styleId="CCE917A482F748689A6F6B980EFCA6BD58">
    <w:name w:val="CCE917A482F748689A6F6B980EFCA6BD58"/>
    <w:rsid w:val="009328C5"/>
    <w:pPr>
      <w:spacing w:before="120" w:after="120" w:line="288" w:lineRule="auto"/>
    </w:pPr>
    <w:rPr>
      <w:rFonts w:eastAsiaTheme="minorHAnsi"/>
      <w:lang w:val="de-DE" w:eastAsia="en-US"/>
    </w:rPr>
  </w:style>
  <w:style w:type="paragraph" w:customStyle="1" w:styleId="9DF06687B83C4D5A8CC18146040495AB58">
    <w:name w:val="9DF06687B83C4D5A8CC18146040495AB58"/>
    <w:rsid w:val="009328C5"/>
    <w:pPr>
      <w:spacing w:before="120" w:after="120" w:line="288" w:lineRule="auto"/>
    </w:pPr>
    <w:rPr>
      <w:rFonts w:eastAsiaTheme="minorHAnsi"/>
      <w:lang w:val="de-DE" w:eastAsia="en-US"/>
    </w:rPr>
  </w:style>
  <w:style w:type="paragraph" w:customStyle="1" w:styleId="B9BA3E7D6BC34E7EB012674706AAC42358">
    <w:name w:val="B9BA3E7D6BC34E7EB012674706AAC42358"/>
    <w:rsid w:val="009328C5"/>
    <w:pPr>
      <w:spacing w:before="120" w:after="120" w:line="288" w:lineRule="auto"/>
    </w:pPr>
    <w:rPr>
      <w:rFonts w:eastAsiaTheme="minorHAnsi"/>
      <w:lang w:val="de-DE" w:eastAsia="en-US"/>
    </w:rPr>
  </w:style>
  <w:style w:type="paragraph" w:customStyle="1" w:styleId="B81F638C6B454E12BC55F9FF372FACDD4">
    <w:name w:val="B81F638C6B454E12BC55F9FF372FACDD4"/>
    <w:rsid w:val="009328C5"/>
    <w:pPr>
      <w:spacing w:before="120" w:after="120" w:line="288" w:lineRule="auto"/>
    </w:pPr>
    <w:rPr>
      <w:rFonts w:eastAsiaTheme="minorHAnsi"/>
      <w:lang w:val="de-DE" w:eastAsia="en-US"/>
    </w:rPr>
  </w:style>
  <w:style w:type="paragraph" w:customStyle="1" w:styleId="FC7F99893DFD4977B284F5EBC4DAF8A14">
    <w:name w:val="FC7F99893DFD4977B284F5EBC4DAF8A14"/>
    <w:rsid w:val="009328C5"/>
    <w:pPr>
      <w:spacing w:before="120" w:after="120" w:line="288" w:lineRule="auto"/>
    </w:pPr>
    <w:rPr>
      <w:rFonts w:eastAsiaTheme="minorHAnsi"/>
      <w:lang w:val="de-DE" w:eastAsia="en-US"/>
    </w:rPr>
  </w:style>
  <w:style w:type="paragraph" w:customStyle="1" w:styleId="59D511AE11BB4ADA98D4775B02B9F7974">
    <w:name w:val="59D511AE11BB4ADA98D4775B02B9F7974"/>
    <w:rsid w:val="009328C5"/>
    <w:pPr>
      <w:spacing w:before="120" w:after="120" w:line="288" w:lineRule="auto"/>
    </w:pPr>
    <w:rPr>
      <w:rFonts w:eastAsiaTheme="minorHAnsi"/>
      <w:lang w:val="de-DE" w:eastAsia="en-US"/>
    </w:rPr>
  </w:style>
  <w:style w:type="paragraph" w:customStyle="1" w:styleId="F901EA1576574C40838764F0F79453AA4">
    <w:name w:val="F901EA1576574C40838764F0F79453AA4"/>
    <w:rsid w:val="009328C5"/>
    <w:pPr>
      <w:spacing w:before="120" w:after="120" w:line="288" w:lineRule="auto"/>
    </w:pPr>
    <w:rPr>
      <w:rFonts w:eastAsiaTheme="minorHAnsi"/>
      <w:lang w:val="de-DE" w:eastAsia="en-US"/>
    </w:rPr>
  </w:style>
  <w:style w:type="paragraph" w:customStyle="1" w:styleId="FE1CFFE6107047809AFAC048D3A75EC24">
    <w:name w:val="FE1CFFE6107047809AFAC048D3A75EC24"/>
    <w:rsid w:val="009328C5"/>
    <w:pPr>
      <w:spacing w:before="120" w:after="120" w:line="288" w:lineRule="auto"/>
    </w:pPr>
    <w:rPr>
      <w:rFonts w:eastAsiaTheme="minorHAnsi"/>
      <w:lang w:val="de-DE" w:eastAsia="en-US"/>
    </w:rPr>
  </w:style>
  <w:style w:type="paragraph" w:customStyle="1" w:styleId="3E6BB4F5E6314280BBC9EF3CD541338135">
    <w:name w:val="3E6BB4F5E6314280BBC9EF3CD541338135"/>
    <w:rsid w:val="009328C5"/>
    <w:pPr>
      <w:spacing w:before="120" w:after="120" w:line="288" w:lineRule="auto"/>
    </w:pPr>
    <w:rPr>
      <w:rFonts w:eastAsiaTheme="minorHAnsi"/>
      <w:lang w:val="de-DE" w:eastAsia="en-US"/>
    </w:rPr>
  </w:style>
  <w:style w:type="paragraph" w:customStyle="1" w:styleId="8CC605EF6B084EADA63C06FFBA6FF4D444">
    <w:name w:val="8CC605EF6B084EADA63C06FFBA6FF4D444"/>
    <w:rsid w:val="009328C5"/>
    <w:pPr>
      <w:spacing w:before="120" w:after="120" w:line="288" w:lineRule="auto"/>
    </w:pPr>
    <w:rPr>
      <w:rFonts w:eastAsiaTheme="minorHAnsi"/>
      <w:lang w:val="de-DE" w:eastAsia="en-US"/>
    </w:rPr>
  </w:style>
  <w:style w:type="paragraph" w:customStyle="1" w:styleId="21178CE1796942B8A191257EBDBBBF9D3">
    <w:name w:val="21178CE1796942B8A191257EBDBBBF9D3"/>
    <w:rsid w:val="009328C5"/>
    <w:pPr>
      <w:spacing w:before="120" w:after="120" w:line="288" w:lineRule="auto"/>
      <w:ind w:left="720"/>
      <w:contextualSpacing/>
    </w:pPr>
    <w:rPr>
      <w:rFonts w:eastAsiaTheme="minorHAnsi"/>
      <w:lang w:val="de-DE" w:eastAsia="en-US"/>
    </w:rPr>
  </w:style>
  <w:style w:type="paragraph" w:customStyle="1" w:styleId="6AF934296A1B4351887F8A2430469A7034">
    <w:name w:val="6AF934296A1B4351887F8A2430469A7034"/>
    <w:rsid w:val="009328C5"/>
    <w:pPr>
      <w:spacing w:before="120" w:after="120" w:line="288" w:lineRule="auto"/>
    </w:pPr>
    <w:rPr>
      <w:rFonts w:eastAsiaTheme="minorHAnsi"/>
      <w:lang w:val="de-DE" w:eastAsia="en-US"/>
    </w:rPr>
  </w:style>
  <w:style w:type="paragraph" w:customStyle="1" w:styleId="B7C86B3A80EE414B982A282E28130A1234">
    <w:name w:val="B7C86B3A80EE414B982A282E28130A1234"/>
    <w:rsid w:val="009328C5"/>
    <w:pPr>
      <w:spacing w:before="120" w:after="120" w:line="288" w:lineRule="auto"/>
      <w:ind w:left="720"/>
      <w:contextualSpacing/>
    </w:pPr>
    <w:rPr>
      <w:rFonts w:eastAsiaTheme="minorHAnsi"/>
      <w:lang w:val="de-DE" w:eastAsia="en-US"/>
    </w:rPr>
  </w:style>
  <w:style w:type="paragraph" w:customStyle="1" w:styleId="3C7F766E739B44F3AAFEE57468EC314B8">
    <w:name w:val="3C7F766E739B44F3AAFEE57468EC314B8"/>
    <w:rsid w:val="009328C5"/>
    <w:pPr>
      <w:spacing w:before="120" w:after="120" w:line="288" w:lineRule="auto"/>
    </w:pPr>
    <w:rPr>
      <w:rFonts w:eastAsiaTheme="minorHAnsi"/>
      <w:lang w:val="de-DE" w:eastAsia="en-US"/>
    </w:rPr>
  </w:style>
  <w:style w:type="paragraph" w:customStyle="1" w:styleId="2247795B4F6F4E71ADC0B8D32B40E8AA8">
    <w:name w:val="2247795B4F6F4E71ADC0B8D32B40E8AA8"/>
    <w:rsid w:val="009328C5"/>
    <w:pPr>
      <w:spacing w:before="120" w:after="120" w:line="288" w:lineRule="auto"/>
      <w:ind w:left="720"/>
      <w:contextualSpacing/>
    </w:pPr>
    <w:rPr>
      <w:rFonts w:eastAsiaTheme="minorHAnsi"/>
      <w:lang w:val="de-DE" w:eastAsia="en-US"/>
    </w:rPr>
  </w:style>
  <w:style w:type="paragraph" w:customStyle="1" w:styleId="0414DE855B6C46A18C7C397A679EACB28">
    <w:name w:val="0414DE855B6C46A18C7C397A679EACB28"/>
    <w:rsid w:val="009328C5"/>
    <w:pPr>
      <w:spacing w:before="120" w:after="120" w:line="288" w:lineRule="auto"/>
    </w:pPr>
    <w:rPr>
      <w:rFonts w:eastAsiaTheme="minorHAnsi"/>
      <w:lang w:val="de-DE" w:eastAsia="en-US"/>
    </w:rPr>
  </w:style>
  <w:style w:type="paragraph" w:customStyle="1" w:styleId="ABBD3998E5BF43C8877C76C3238C330C8">
    <w:name w:val="ABBD3998E5BF43C8877C76C3238C330C8"/>
    <w:rsid w:val="009328C5"/>
    <w:pPr>
      <w:spacing w:before="120" w:after="120" w:line="288" w:lineRule="auto"/>
      <w:ind w:left="720"/>
      <w:contextualSpacing/>
    </w:pPr>
    <w:rPr>
      <w:rFonts w:eastAsiaTheme="minorHAnsi"/>
      <w:lang w:val="de-DE" w:eastAsia="en-US"/>
    </w:rPr>
  </w:style>
  <w:style w:type="paragraph" w:customStyle="1" w:styleId="86B6ABD9A8E746E4B96D9AD35904B53E7">
    <w:name w:val="86B6ABD9A8E746E4B96D9AD35904B53E7"/>
    <w:rsid w:val="009328C5"/>
    <w:pPr>
      <w:spacing w:before="120" w:after="120" w:line="288" w:lineRule="auto"/>
    </w:pPr>
    <w:rPr>
      <w:rFonts w:eastAsiaTheme="minorHAnsi"/>
      <w:lang w:val="de-DE" w:eastAsia="en-US"/>
    </w:rPr>
  </w:style>
  <w:style w:type="paragraph" w:customStyle="1" w:styleId="36BA5EB14EFA4FF0A9A25F2B581DAF6C8">
    <w:name w:val="36BA5EB14EFA4FF0A9A25F2B581DAF6C8"/>
    <w:rsid w:val="009328C5"/>
    <w:pPr>
      <w:spacing w:before="120" w:after="120" w:line="288" w:lineRule="auto"/>
      <w:ind w:left="720"/>
      <w:contextualSpacing/>
    </w:pPr>
    <w:rPr>
      <w:rFonts w:eastAsiaTheme="minorHAnsi"/>
      <w:lang w:val="de-DE" w:eastAsia="en-US"/>
    </w:rPr>
  </w:style>
  <w:style w:type="paragraph" w:customStyle="1" w:styleId="14E6B7AD4EA646819BCECFBB0C6C6EA18">
    <w:name w:val="14E6B7AD4EA646819BCECFBB0C6C6EA18"/>
    <w:rsid w:val="009328C5"/>
    <w:pPr>
      <w:spacing w:before="120" w:after="120" w:line="288" w:lineRule="auto"/>
      <w:ind w:left="720"/>
      <w:contextualSpacing/>
    </w:pPr>
    <w:rPr>
      <w:rFonts w:eastAsiaTheme="minorHAnsi"/>
      <w:lang w:val="de-DE" w:eastAsia="en-US"/>
    </w:rPr>
  </w:style>
  <w:style w:type="paragraph" w:customStyle="1" w:styleId="20DFF532DDDC49F594BE62A341D9E84F6">
    <w:name w:val="20DFF532DDDC49F594BE62A341D9E84F6"/>
    <w:rsid w:val="009328C5"/>
    <w:pPr>
      <w:spacing w:before="120" w:after="120" w:line="288" w:lineRule="auto"/>
      <w:ind w:left="720"/>
      <w:contextualSpacing/>
    </w:pPr>
    <w:rPr>
      <w:rFonts w:eastAsiaTheme="minorHAnsi"/>
      <w:lang w:val="de-DE" w:eastAsia="en-US"/>
    </w:rPr>
  </w:style>
  <w:style w:type="paragraph" w:customStyle="1" w:styleId="68BF52B6D1E84B69AA841FC816E5E0D824">
    <w:name w:val="68BF52B6D1E84B69AA841FC816E5E0D824"/>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94D78537254246519566AEE9D70F365324">
    <w:name w:val="94D78537254246519566AEE9D70F365324"/>
    <w:rsid w:val="009328C5"/>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A5968F5E4D394E2D990ACC775647C33E">
    <w:name w:val="A5968F5E4D394E2D990ACC775647C33E"/>
    <w:rsid w:val="00C9192F"/>
  </w:style>
  <w:style w:type="paragraph" w:customStyle="1" w:styleId="CD73952E43F84864B1D5A362B1C6204B">
    <w:name w:val="CD73952E43F84864B1D5A362B1C6204B"/>
    <w:rsid w:val="00C9192F"/>
  </w:style>
  <w:style w:type="paragraph" w:customStyle="1" w:styleId="DCC3542A905A4F1BB3A4440AC25E901B">
    <w:name w:val="DCC3542A905A4F1BB3A4440AC25E901B"/>
    <w:rsid w:val="00C9192F"/>
  </w:style>
  <w:style w:type="paragraph" w:customStyle="1" w:styleId="63506CCB312F42EF8CA85763FE6FA27B">
    <w:name w:val="63506CCB312F42EF8CA85763FE6FA27B"/>
    <w:rsid w:val="00C9192F"/>
  </w:style>
  <w:style w:type="paragraph" w:customStyle="1" w:styleId="DCC3542A905A4F1BB3A4440AC25E901B1">
    <w:name w:val="DCC3542A905A4F1BB3A4440AC25E901B1"/>
    <w:rsid w:val="00C9192F"/>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1">
    <w:name w:val="63506CCB312F42EF8CA85763FE6FA27B1"/>
    <w:rsid w:val="00C9192F"/>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59">
    <w:name w:val="F1A9D142B44C439B8A5F4611C1F9D3F859"/>
    <w:rsid w:val="00C9192F"/>
    <w:pPr>
      <w:spacing w:before="120" w:after="120" w:line="288" w:lineRule="auto"/>
    </w:pPr>
    <w:rPr>
      <w:rFonts w:eastAsiaTheme="minorHAnsi"/>
      <w:lang w:val="de-DE" w:eastAsia="en-US"/>
    </w:rPr>
  </w:style>
  <w:style w:type="paragraph" w:customStyle="1" w:styleId="23495994907D407BBE40F340682F2AB059">
    <w:name w:val="23495994907D407BBE40F340682F2AB059"/>
    <w:rsid w:val="00C9192F"/>
    <w:pPr>
      <w:spacing w:before="120" w:after="120" w:line="288" w:lineRule="auto"/>
    </w:pPr>
    <w:rPr>
      <w:rFonts w:eastAsiaTheme="minorHAnsi"/>
      <w:lang w:val="de-DE" w:eastAsia="en-US"/>
    </w:rPr>
  </w:style>
  <w:style w:type="paragraph" w:customStyle="1" w:styleId="762DA126DB304F6B84B40D7D4B15965359">
    <w:name w:val="762DA126DB304F6B84B40D7D4B15965359"/>
    <w:rsid w:val="00C9192F"/>
    <w:pPr>
      <w:spacing w:before="120" w:after="120" w:line="288" w:lineRule="auto"/>
    </w:pPr>
    <w:rPr>
      <w:rFonts w:eastAsiaTheme="minorHAnsi"/>
      <w:lang w:val="de-DE" w:eastAsia="en-US"/>
    </w:rPr>
  </w:style>
  <w:style w:type="paragraph" w:customStyle="1" w:styleId="FBE25CCB6AFE4E17BBFFC110BFA3BF9F51">
    <w:name w:val="FBE25CCB6AFE4E17BBFFC110BFA3BF9F51"/>
    <w:rsid w:val="00C9192F"/>
    <w:pPr>
      <w:spacing w:before="120" w:after="120" w:line="288" w:lineRule="auto"/>
      <w:ind w:left="720"/>
      <w:contextualSpacing/>
    </w:pPr>
    <w:rPr>
      <w:rFonts w:eastAsiaTheme="minorHAnsi"/>
      <w:lang w:val="de-DE" w:eastAsia="en-US"/>
    </w:rPr>
  </w:style>
  <w:style w:type="paragraph" w:customStyle="1" w:styleId="C1121442E1524B829486FFA14D5F01FF10">
    <w:name w:val="C1121442E1524B829486FFA14D5F01FF10"/>
    <w:rsid w:val="00C9192F"/>
    <w:pPr>
      <w:spacing w:before="120" w:after="120" w:line="288" w:lineRule="auto"/>
      <w:ind w:left="720"/>
      <w:contextualSpacing/>
    </w:pPr>
    <w:rPr>
      <w:rFonts w:eastAsiaTheme="minorHAnsi"/>
      <w:lang w:val="de-DE" w:eastAsia="en-US"/>
    </w:rPr>
  </w:style>
  <w:style w:type="paragraph" w:customStyle="1" w:styleId="F3196B0234944A5485192BEFD272746B10">
    <w:name w:val="F3196B0234944A5485192BEFD272746B10"/>
    <w:rsid w:val="00C9192F"/>
    <w:pPr>
      <w:spacing w:before="120" w:after="120" w:line="288" w:lineRule="auto"/>
      <w:ind w:left="720"/>
      <w:contextualSpacing/>
    </w:pPr>
    <w:rPr>
      <w:rFonts w:eastAsiaTheme="minorHAnsi"/>
      <w:lang w:val="de-DE" w:eastAsia="en-US"/>
    </w:rPr>
  </w:style>
  <w:style w:type="paragraph" w:customStyle="1" w:styleId="FFA62DA238BF465192BCE0F22A75D4D410">
    <w:name w:val="FFA62DA238BF465192BCE0F22A75D4D410"/>
    <w:rsid w:val="00C9192F"/>
    <w:pPr>
      <w:spacing w:before="120" w:after="120" w:line="288" w:lineRule="auto"/>
      <w:ind w:left="720"/>
      <w:contextualSpacing/>
    </w:pPr>
    <w:rPr>
      <w:rFonts w:eastAsiaTheme="minorHAnsi"/>
      <w:lang w:val="de-DE" w:eastAsia="en-US"/>
    </w:rPr>
  </w:style>
  <w:style w:type="paragraph" w:customStyle="1" w:styleId="710718C12CDA4D219B07DC3F411DA55B59">
    <w:name w:val="710718C12CDA4D219B07DC3F411DA55B59"/>
    <w:rsid w:val="00C9192F"/>
    <w:pPr>
      <w:spacing w:before="120" w:after="120" w:line="288" w:lineRule="auto"/>
    </w:pPr>
    <w:rPr>
      <w:rFonts w:eastAsiaTheme="minorHAnsi"/>
      <w:lang w:val="de-DE" w:eastAsia="en-US"/>
    </w:rPr>
  </w:style>
  <w:style w:type="paragraph" w:customStyle="1" w:styleId="CCE917A482F748689A6F6B980EFCA6BD59">
    <w:name w:val="CCE917A482F748689A6F6B980EFCA6BD59"/>
    <w:rsid w:val="00C9192F"/>
    <w:pPr>
      <w:spacing w:before="120" w:after="120" w:line="288" w:lineRule="auto"/>
    </w:pPr>
    <w:rPr>
      <w:rFonts w:eastAsiaTheme="minorHAnsi"/>
      <w:lang w:val="de-DE" w:eastAsia="en-US"/>
    </w:rPr>
  </w:style>
  <w:style w:type="paragraph" w:customStyle="1" w:styleId="9DF06687B83C4D5A8CC18146040495AB59">
    <w:name w:val="9DF06687B83C4D5A8CC18146040495AB59"/>
    <w:rsid w:val="00C9192F"/>
    <w:pPr>
      <w:spacing w:before="120" w:after="120" w:line="288" w:lineRule="auto"/>
    </w:pPr>
    <w:rPr>
      <w:rFonts w:eastAsiaTheme="minorHAnsi"/>
      <w:lang w:val="de-DE" w:eastAsia="en-US"/>
    </w:rPr>
  </w:style>
  <w:style w:type="paragraph" w:customStyle="1" w:styleId="B9BA3E7D6BC34E7EB012674706AAC42359">
    <w:name w:val="B9BA3E7D6BC34E7EB012674706AAC42359"/>
    <w:rsid w:val="00C9192F"/>
    <w:pPr>
      <w:spacing w:before="120" w:after="120" w:line="288" w:lineRule="auto"/>
    </w:pPr>
    <w:rPr>
      <w:rFonts w:eastAsiaTheme="minorHAnsi"/>
      <w:lang w:val="de-DE" w:eastAsia="en-US"/>
    </w:rPr>
  </w:style>
  <w:style w:type="paragraph" w:customStyle="1" w:styleId="B81F638C6B454E12BC55F9FF372FACDD5">
    <w:name w:val="B81F638C6B454E12BC55F9FF372FACDD5"/>
    <w:rsid w:val="00C9192F"/>
    <w:pPr>
      <w:spacing w:before="120" w:after="120" w:line="288" w:lineRule="auto"/>
    </w:pPr>
    <w:rPr>
      <w:rFonts w:eastAsiaTheme="minorHAnsi"/>
      <w:lang w:val="de-DE" w:eastAsia="en-US"/>
    </w:rPr>
  </w:style>
  <w:style w:type="paragraph" w:customStyle="1" w:styleId="FC7F99893DFD4977B284F5EBC4DAF8A15">
    <w:name w:val="FC7F99893DFD4977B284F5EBC4DAF8A15"/>
    <w:rsid w:val="00C9192F"/>
    <w:pPr>
      <w:spacing w:before="120" w:after="120" w:line="288" w:lineRule="auto"/>
    </w:pPr>
    <w:rPr>
      <w:rFonts w:eastAsiaTheme="minorHAnsi"/>
      <w:lang w:val="de-DE" w:eastAsia="en-US"/>
    </w:rPr>
  </w:style>
  <w:style w:type="paragraph" w:customStyle="1" w:styleId="59D511AE11BB4ADA98D4775B02B9F7975">
    <w:name w:val="59D511AE11BB4ADA98D4775B02B9F7975"/>
    <w:rsid w:val="00C9192F"/>
    <w:pPr>
      <w:spacing w:before="120" w:after="120" w:line="288" w:lineRule="auto"/>
    </w:pPr>
    <w:rPr>
      <w:rFonts w:eastAsiaTheme="minorHAnsi"/>
      <w:lang w:val="de-DE" w:eastAsia="en-US"/>
    </w:rPr>
  </w:style>
  <w:style w:type="paragraph" w:customStyle="1" w:styleId="F901EA1576574C40838764F0F79453AA5">
    <w:name w:val="F901EA1576574C40838764F0F79453AA5"/>
    <w:rsid w:val="00C9192F"/>
    <w:pPr>
      <w:spacing w:before="120" w:after="120" w:line="288" w:lineRule="auto"/>
    </w:pPr>
    <w:rPr>
      <w:rFonts w:eastAsiaTheme="minorHAnsi"/>
      <w:lang w:val="de-DE" w:eastAsia="en-US"/>
    </w:rPr>
  </w:style>
  <w:style w:type="paragraph" w:customStyle="1" w:styleId="FE1CFFE6107047809AFAC048D3A75EC25">
    <w:name w:val="FE1CFFE6107047809AFAC048D3A75EC25"/>
    <w:rsid w:val="00C9192F"/>
    <w:pPr>
      <w:spacing w:before="120" w:after="120" w:line="288" w:lineRule="auto"/>
    </w:pPr>
    <w:rPr>
      <w:rFonts w:eastAsiaTheme="minorHAnsi"/>
      <w:lang w:val="de-DE" w:eastAsia="en-US"/>
    </w:rPr>
  </w:style>
  <w:style w:type="paragraph" w:customStyle="1" w:styleId="3E6BB4F5E6314280BBC9EF3CD541338136">
    <w:name w:val="3E6BB4F5E6314280BBC9EF3CD541338136"/>
    <w:rsid w:val="00C9192F"/>
    <w:pPr>
      <w:spacing w:before="120" w:after="120" w:line="288" w:lineRule="auto"/>
    </w:pPr>
    <w:rPr>
      <w:rFonts w:eastAsiaTheme="minorHAnsi"/>
      <w:lang w:val="de-DE" w:eastAsia="en-US"/>
    </w:rPr>
  </w:style>
  <w:style w:type="paragraph" w:customStyle="1" w:styleId="8CC605EF6B084EADA63C06FFBA6FF4D445">
    <w:name w:val="8CC605EF6B084EADA63C06FFBA6FF4D445"/>
    <w:rsid w:val="00C9192F"/>
    <w:pPr>
      <w:spacing w:before="120" w:after="120" w:line="288" w:lineRule="auto"/>
    </w:pPr>
    <w:rPr>
      <w:rFonts w:eastAsiaTheme="minorHAnsi"/>
      <w:lang w:val="de-DE" w:eastAsia="en-US"/>
    </w:rPr>
  </w:style>
  <w:style w:type="paragraph" w:customStyle="1" w:styleId="21178CE1796942B8A191257EBDBBBF9D4">
    <w:name w:val="21178CE1796942B8A191257EBDBBBF9D4"/>
    <w:rsid w:val="00C9192F"/>
    <w:pPr>
      <w:spacing w:before="120" w:after="120" w:line="288" w:lineRule="auto"/>
      <w:ind w:left="720"/>
      <w:contextualSpacing/>
    </w:pPr>
    <w:rPr>
      <w:rFonts w:eastAsiaTheme="minorHAnsi"/>
      <w:lang w:val="de-DE" w:eastAsia="en-US"/>
    </w:rPr>
  </w:style>
  <w:style w:type="paragraph" w:customStyle="1" w:styleId="6AF934296A1B4351887F8A2430469A7035">
    <w:name w:val="6AF934296A1B4351887F8A2430469A7035"/>
    <w:rsid w:val="00C9192F"/>
    <w:pPr>
      <w:spacing w:before="120" w:after="120" w:line="288" w:lineRule="auto"/>
    </w:pPr>
    <w:rPr>
      <w:rFonts w:eastAsiaTheme="minorHAnsi"/>
      <w:lang w:val="de-DE" w:eastAsia="en-US"/>
    </w:rPr>
  </w:style>
  <w:style w:type="paragraph" w:customStyle="1" w:styleId="B7C86B3A80EE414B982A282E28130A1235">
    <w:name w:val="B7C86B3A80EE414B982A282E28130A1235"/>
    <w:rsid w:val="00C9192F"/>
    <w:pPr>
      <w:spacing w:before="120" w:after="120" w:line="288" w:lineRule="auto"/>
      <w:ind w:left="720"/>
      <w:contextualSpacing/>
    </w:pPr>
    <w:rPr>
      <w:rFonts w:eastAsiaTheme="minorHAnsi"/>
      <w:lang w:val="de-DE" w:eastAsia="en-US"/>
    </w:rPr>
  </w:style>
  <w:style w:type="paragraph" w:customStyle="1" w:styleId="3C7F766E739B44F3AAFEE57468EC314B9">
    <w:name w:val="3C7F766E739B44F3AAFEE57468EC314B9"/>
    <w:rsid w:val="00C9192F"/>
    <w:pPr>
      <w:spacing w:before="120" w:after="120" w:line="288" w:lineRule="auto"/>
    </w:pPr>
    <w:rPr>
      <w:rFonts w:eastAsiaTheme="minorHAnsi"/>
      <w:lang w:val="de-DE" w:eastAsia="en-US"/>
    </w:rPr>
  </w:style>
  <w:style w:type="paragraph" w:customStyle="1" w:styleId="2247795B4F6F4E71ADC0B8D32B40E8AA9">
    <w:name w:val="2247795B4F6F4E71ADC0B8D32B40E8AA9"/>
    <w:rsid w:val="00C9192F"/>
    <w:pPr>
      <w:spacing w:before="120" w:after="120" w:line="288" w:lineRule="auto"/>
      <w:ind w:left="720"/>
      <w:contextualSpacing/>
    </w:pPr>
    <w:rPr>
      <w:rFonts w:eastAsiaTheme="minorHAnsi"/>
      <w:lang w:val="de-DE" w:eastAsia="en-US"/>
    </w:rPr>
  </w:style>
  <w:style w:type="paragraph" w:customStyle="1" w:styleId="0414DE855B6C46A18C7C397A679EACB29">
    <w:name w:val="0414DE855B6C46A18C7C397A679EACB29"/>
    <w:rsid w:val="00C9192F"/>
    <w:pPr>
      <w:spacing w:before="120" w:after="120" w:line="288" w:lineRule="auto"/>
    </w:pPr>
    <w:rPr>
      <w:rFonts w:eastAsiaTheme="minorHAnsi"/>
      <w:lang w:val="de-DE" w:eastAsia="en-US"/>
    </w:rPr>
  </w:style>
  <w:style w:type="paragraph" w:customStyle="1" w:styleId="ABBD3998E5BF43C8877C76C3238C330C9">
    <w:name w:val="ABBD3998E5BF43C8877C76C3238C330C9"/>
    <w:rsid w:val="00C9192F"/>
    <w:pPr>
      <w:spacing w:before="120" w:after="120" w:line="288" w:lineRule="auto"/>
      <w:ind w:left="720"/>
      <w:contextualSpacing/>
    </w:pPr>
    <w:rPr>
      <w:rFonts w:eastAsiaTheme="minorHAnsi"/>
      <w:lang w:val="de-DE" w:eastAsia="en-US"/>
    </w:rPr>
  </w:style>
  <w:style w:type="paragraph" w:customStyle="1" w:styleId="86B6ABD9A8E746E4B96D9AD35904B53E8">
    <w:name w:val="86B6ABD9A8E746E4B96D9AD35904B53E8"/>
    <w:rsid w:val="00C9192F"/>
    <w:pPr>
      <w:spacing w:before="120" w:after="120" w:line="288" w:lineRule="auto"/>
    </w:pPr>
    <w:rPr>
      <w:rFonts w:eastAsiaTheme="minorHAnsi"/>
      <w:lang w:val="de-DE" w:eastAsia="en-US"/>
    </w:rPr>
  </w:style>
  <w:style w:type="paragraph" w:customStyle="1" w:styleId="36BA5EB14EFA4FF0A9A25F2B581DAF6C9">
    <w:name w:val="36BA5EB14EFA4FF0A9A25F2B581DAF6C9"/>
    <w:rsid w:val="00C9192F"/>
    <w:pPr>
      <w:spacing w:before="120" w:after="120" w:line="288" w:lineRule="auto"/>
      <w:ind w:left="720"/>
      <w:contextualSpacing/>
    </w:pPr>
    <w:rPr>
      <w:rFonts w:eastAsiaTheme="minorHAnsi"/>
      <w:lang w:val="de-DE" w:eastAsia="en-US"/>
    </w:rPr>
  </w:style>
  <w:style w:type="paragraph" w:customStyle="1" w:styleId="14E6B7AD4EA646819BCECFBB0C6C6EA19">
    <w:name w:val="14E6B7AD4EA646819BCECFBB0C6C6EA19"/>
    <w:rsid w:val="00C9192F"/>
    <w:pPr>
      <w:spacing w:before="120" w:after="120" w:line="288" w:lineRule="auto"/>
      <w:ind w:left="720"/>
      <w:contextualSpacing/>
    </w:pPr>
    <w:rPr>
      <w:rFonts w:eastAsiaTheme="minorHAnsi"/>
      <w:lang w:val="de-DE" w:eastAsia="en-US"/>
    </w:rPr>
  </w:style>
  <w:style w:type="paragraph" w:customStyle="1" w:styleId="20DFF532DDDC49F594BE62A341D9E84F7">
    <w:name w:val="20DFF532DDDC49F594BE62A341D9E84F7"/>
    <w:rsid w:val="00C9192F"/>
    <w:pPr>
      <w:spacing w:before="120" w:after="120" w:line="288" w:lineRule="auto"/>
      <w:ind w:left="720"/>
      <w:contextualSpacing/>
    </w:pPr>
    <w:rPr>
      <w:rFonts w:eastAsiaTheme="minorHAnsi"/>
      <w:lang w:val="de-DE" w:eastAsia="en-US"/>
    </w:rPr>
  </w:style>
  <w:style w:type="paragraph" w:customStyle="1" w:styleId="DCC3542A905A4F1BB3A4440AC25E901B2">
    <w:name w:val="DCC3542A905A4F1BB3A4440AC25E901B2"/>
    <w:rsid w:val="00910B88"/>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2">
    <w:name w:val="63506CCB312F42EF8CA85763FE6FA27B2"/>
    <w:rsid w:val="00910B88"/>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0">
    <w:name w:val="F1A9D142B44C439B8A5F4611C1F9D3F860"/>
    <w:rsid w:val="00910B88"/>
    <w:pPr>
      <w:spacing w:before="120" w:after="120" w:line="288" w:lineRule="auto"/>
    </w:pPr>
    <w:rPr>
      <w:rFonts w:eastAsiaTheme="minorHAnsi"/>
      <w:lang w:val="de-DE" w:eastAsia="en-US"/>
    </w:rPr>
  </w:style>
  <w:style w:type="paragraph" w:customStyle="1" w:styleId="23495994907D407BBE40F340682F2AB060">
    <w:name w:val="23495994907D407BBE40F340682F2AB060"/>
    <w:rsid w:val="00910B88"/>
    <w:pPr>
      <w:spacing w:before="120" w:after="120" w:line="288" w:lineRule="auto"/>
    </w:pPr>
    <w:rPr>
      <w:rFonts w:eastAsiaTheme="minorHAnsi"/>
      <w:lang w:val="de-DE" w:eastAsia="en-US"/>
    </w:rPr>
  </w:style>
  <w:style w:type="paragraph" w:customStyle="1" w:styleId="762DA126DB304F6B84B40D7D4B15965360">
    <w:name w:val="762DA126DB304F6B84B40D7D4B15965360"/>
    <w:rsid w:val="00910B88"/>
    <w:pPr>
      <w:spacing w:before="120" w:after="120" w:line="288" w:lineRule="auto"/>
    </w:pPr>
    <w:rPr>
      <w:rFonts w:eastAsiaTheme="minorHAnsi"/>
      <w:lang w:val="de-DE" w:eastAsia="en-US"/>
    </w:rPr>
  </w:style>
  <w:style w:type="paragraph" w:customStyle="1" w:styleId="FBE25CCB6AFE4E17BBFFC110BFA3BF9F52">
    <w:name w:val="FBE25CCB6AFE4E17BBFFC110BFA3BF9F52"/>
    <w:rsid w:val="00910B88"/>
    <w:pPr>
      <w:spacing w:before="120" w:after="120" w:line="288" w:lineRule="auto"/>
      <w:ind w:left="720"/>
      <w:contextualSpacing/>
    </w:pPr>
    <w:rPr>
      <w:rFonts w:eastAsiaTheme="minorHAnsi"/>
      <w:lang w:val="de-DE" w:eastAsia="en-US"/>
    </w:rPr>
  </w:style>
  <w:style w:type="paragraph" w:customStyle="1" w:styleId="C1121442E1524B829486FFA14D5F01FF11">
    <w:name w:val="C1121442E1524B829486FFA14D5F01FF11"/>
    <w:rsid w:val="00910B88"/>
    <w:pPr>
      <w:spacing w:before="120" w:after="120" w:line="288" w:lineRule="auto"/>
      <w:ind w:left="720"/>
      <w:contextualSpacing/>
    </w:pPr>
    <w:rPr>
      <w:rFonts w:eastAsiaTheme="minorHAnsi"/>
      <w:lang w:val="de-DE" w:eastAsia="en-US"/>
    </w:rPr>
  </w:style>
  <w:style w:type="paragraph" w:customStyle="1" w:styleId="F3196B0234944A5485192BEFD272746B11">
    <w:name w:val="F3196B0234944A5485192BEFD272746B11"/>
    <w:rsid w:val="00910B88"/>
    <w:pPr>
      <w:spacing w:before="120" w:after="120" w:line="288" w:lineRule="auto"/>
      <w:ind w:left="720"/>
      <w:contextualSpacing/>
    </w:pPr>
    <w:rPr>
      <w:rFonts w:eastAsiaTheme="minorHAnsi"/>
      <w:lang w:val="de-DE" w:eastAsia="en-US"/>
    </w:rPr>
  </w:style>
  <w:style w:type="paragraph" w:customStyle="1" w:styleId="FFA62DA238BF465192BCE0F22A75D4D411">
    <w:name w:val="FFA62DA238BF465192BCE0F22A75D4D411"/>
    <w:rsid w:val="00910B88"/>
    <w:pPr>
      <w:spacing w:before="120" w:after="120" w:line="288" w:lineRule="auto"/>
      <w:ind w:left="720"/>
      <w:contextualSpacing/>
    </w:pPr>
    <w:rPr>
      <w:rFonts w:eastAsiaTheme="minorHAnsi"/>
      <w:lang w:val="de-DE" w:eastAsia="en-US"/>
    </w:rPr>
  </w:style>
  <w:style w:type="paragraph" w:customStyle="1" w:styleId="710718C12CDA4D219B07DC3F411DA55B60">
    <w:name w:val="710718C12CDA4D219B07DC3F411DA55B60"/>
    <w:rsid w:val="00910B88"/>
    <w:pPr>
      <w:spacing w:before="120" w:after="120" w:line="288" w:lineRule="auto"/>
    </w:pPr>
    <w:rPr>
      <w:rFonts w:eastAsiaTheme="minorHAnsi"/>
      <w:lang w:val="de-DE" w:eastAsia="en-US"/>
    </w:rPr>
  </w:style>
  <w:style w:type="paragraph" w:customStyle="1" w:styleId="CCE917A482F748689A6F6B980EFCA6BD60">
    <w:name w:val="CCE917A482F748689A6F6B980EFCA6BD60"/>
    <w:rsid w:val="00910B88"/>
    <w:pPr>
      <w:spacing w:before="120" w:after="120" w:line="288" w:lineRule="auto"/>
    </w:pPr>
    <w:rPr>
      <w:rFonts w:eastAsiaTheme="minorHAnsi"/>
      <w:lang w:val="de-DE" w:eastAsia="en-US"/>
    </w:rPr>
  </w:style>
  <w:style w:type="paragraph" w:customStyle="1" w:styleId="9DF06687B83C4D5A8CC18146040495AB60">
    <w:name w:val="9DF06687B83C4D5A8CC18146040495AB60"/>
    <w:rsid w:val="00910B88"/>
    <w:pPr>
      <w:spacing w:before="120" w:after="120" w:line="288" w:lineRule="auto"/>
    </w:pPr>
    <w:rPr>
      <w:rFonts w:eastAsiaTheme="minorHAnsi"/>
      <w:lang w:val="de-DE" w:eastAsia="en-US"/>
    </w:rPr>
  </w:style>
  <w:style w:type="paragraph" w:customStyle="1" w:styleId="B9BA3E7D6BC34E7EB012674706AAC42360">
    <w:name w:val="B9BA3E7D6BC34E7EB012674706AAC42360"/>
    <w:rsid w:val="00910B88"/>
    <w:pPr>
      <w:spacing w:before="120" w:after="120" w:line="288" w:lineRule="auto"/>
    </w:pPr>
    <w:rPr>
      <w:rFonts w:eastAsiaTheme="minorHAnsi"/>
      <w:lang w:val="de-DE" w:eastAsia="en-US"/>
    </w:rPr>
  </w:style>
  <w:style w:type="paragraph" w:customStyle="1" w:styleId="B81F638C6B454E12BC55F9FF372FACDD6">
    <w:name w:val="B81F638C6B454E12BC55F9FF372FACDD6"/>
    <w:rsid w:val="00910B88"/>
    <w:pPr>
      <w:spacing w:before="120" w:after="120" w:line="288" w:lineRule="auto"/>
    </w:pPr>
    <w:rPr>
      <w:rFonts w:eastAsiaTheme="minorHAnsi"/>
      <w:lang w:val="de-DE" w:eastAsia="en-US"/>
    </w:rPr>
  </w:style>
  <w:style w:type="paragraph" w:customStyle="1" w:styleId="FC7F99893DFD4977B284F5EBC4DAF8A16">
    <w:name w:val="FC7F99893DFD4977B284F5EBC4DAF8A16"/>
    <w:rsid w:val="00910B88"/>
    <w:pPr>
      <w:spacing w:before="120" w:after="120" w:line="288" w:lineRule="auto"/>
    </w:pPr>
    <w:rPr>
      <w:rFonts w:eastAsiaTheme="minorHAnsi"/>
      <w:lang w:val="de-DE" w:eastAsia="en-US"/>
    </w:rPr>
  </w:style>
  <w:style w:type="paragraph" w:customStyle="1" w:styleId="59D511AE11BB4ADA98D4775B02B9F7976">
    <w:name w:val="59D511AE11BB4ADA98D4775B02B9F7976"/>
    <w:rsid w:val="00910B88"/>
    <w:pPr>
      <w:spacing w:before="120" w:after="120" w:line="288" w:lineRule="auto"/>
    </w:pPr>
    <w:rPr>
      <w:rFonts w:eastAsiaTheme="minorHAnsi"/>
      <w:lang w:val="de-DE" w:eastAsia="en-US"/>
    </w:rPr>
  </w:style>
  <w:style w:type="paragraph" w:customStyle="1" w:styleId="F901EA1576574C40838764F0F79453AA6">
    <w:name w:val="F901EA1576574C40838764F0F79453AA6"/>
    <w:rsid w:val="00910B88"/>
    <w:pPr>
      <w:spacing w:before="120" w:after="120" w:line="288" w:lineRule="auto"/>
    </w:pPr>
    <w:rPr>
      <w:rFonts w:eastAsiaTheme="minorHAnsi"/>
      <w:lang w:val="de-DE" w:eastAsia="en-US"/>
    </w:rPr>
  </w:style>
  <w:style w:type="paragraph" w:customStyle="1" w:styleId="FE1CFFE6107047809AFAC048D3A75EC26">
    <w:name w:val="FE1CFFE6107047809AFAC048D3A75EC26"/>
    <w:rsid w:val="00910B88"/>
    <w:pPr>
      <w:spacing w:before="120" w:after="120" w:line="288" w:lineRule="auto"/>
    </w:pPr>
    <w:rPr>
      <w:rFonts w:eastAsiaTheme="minorHAnsi"/>
      <w:lang w:val="de-DE" w:eastAsia="en-US"/>
    </w:rPr>
  </w:style>
  <w:style w:type="paragraph" w:customStyle="1" w:styleId="3E6BB4F5E6314280BBC9EF3CD541338137">
    <w:name w:val="3E6BB4F5E6314280BBC9EF3CD541338137"/>
    <w:rsid w:val="00910B88"/>
    <w:pPr>
      <w:spacing w:before="120" w:after="120" w:line="288" w:lineRule="auto"/>
    </w:pPr>
    <w:rPr>
      <w:rFonts w:eastAsiaTheme="minorHAnsi"/>
      <w:lang w:val="de-DE" w:eastAsia="en-US"/>
    </w:rPr>
  </w:style>
  <w:style w:type="paragraph" w:customStyle="1" w:styleId="8CC605EF6B084EADA63C06FFBA6FF4D446">
    <w:name w:val="8CC605EF6B084EADA63C06FFBA6FF4D446"/>
    <w:rsid w:val="00910B88"/>
    <w:pPr>
      <w:spacing w:before="120" w:after="120" w:line="288" w:lineRule="auto"/>
    </w:pPr>
    <w:rPr>
      <w:rFonts w:eastAsiaTheme="minorHAnsi"/>
      <w:lang w:val="de-DE" w:eastAsia="en-US"/>
    </w:rPr>
  </w:style>
  <w:style w:type="paragraph" w:customStyle="1" w:styleId="21178CE1796942B8A191257EBDBBBF9D5">
    <w:name w:val="21178CE1796942B8A191257EBDBBBF9D5"/>
    <w:rsid w:val="00910B88"/>
    <w:pPr>
      <w:spacing w:before="120" w:after="120" w:line="288" w:lineRule="auto"/>
      <w:ind w:left="720"/>
      <w:contextualSpacing/>
    </w:pPr>
    <w:rPr>
      <w:rFonts w:eastAsiaTheme="minorHAnsi"/>
      <w:lang w:val="de-DE" w:eastAsia="en-US"/>
    </w:rPr>
  </w:style>
  <w:style w:type="paragraph" w:customStyle="1" w:styleId="6AF934296A1B4351887F8A2430469A7036">
    <w:name w:val="6AF934296A1B4351887F8A2430469A7036"/>
    <w:rsid w:val="00910B88"/>
    <w:pPr>
      <w:spacing w:before="120" w:after="120" w:line="288" w:lineRule="auto"/>
    </w:pPr>
    <w:rPr>
      <w:rFonts w:eastAsiaTheme="minorHAnsi"/>
      <w:lang w:val="de-DE" w:eastAsia="en-US"/>
    </w:rPr>
  </w:style>
  <w:style w:type="paragraph" w:customStyle="1" w:styleId="B7C86B3A80EE414B982A282E28130A1236">
    <w:name w:val="B7C86B3A80EE414B982A282E28130A1236"/>
    <w:rsid w:val="00910B88"/>
    <w:pPr>
      <w:spacing w:before="120" w:after="120" w:line="288" w:lineRule="auto"/>
      <w:ind w:left="720"/>
      <w:contextualSpacing/>
    </w:pPr>
    <w:rPr>
      <w:rFonts w:eastAsiaTheme="minorHAnsi"/>
      <w:lang w:val="de-DE" w:eastAsia="en-US"/>
    </w:rPr>
  </w:style>
  <w:style w:type="paragraph" w:customStyle="1" w:styleId="3C7F766E739B44F3AAFEE57468EC314B10">
    <w:name w:val="3C7F766E739B44F3AAFEE57468EC314B10"/>
    <w:rsid w:val="00910B88"/>
    <w:pPr>
      <w:spacing w:before="120" w:after="120" w:line="288" w:lineRule="auto"/>
    </w:pPr>
    <w:rPr>
      <w:rFonts w:eastAsiaTheme="minorHAnsi"/>
      <w:lang w:val="de-DE" w:eastAsia="en-US"/>
    </w:rPr>
  </w:style>
  <w:style w:type="paragraph" w:customStyle="1" w:styleId="2247795B4F6F4E71ADC0B8D32B40E8AA10">
    <w:name w:val="2247795B4F6F4E71ADC0B8D32B40E8AA10"/>
    <w:rsid w:val="00910B88"/>
    <w:pPr>
      <w:spacing w:before="120" w:after="120" w:line="288" w:lineRule="auto"/>
      <w:ind w:left="720"/>
      <w:contextualSpacing/>
    </w:pPr>
    <w:rPr>
      <w:rFonts w:eastAsiaTheme="minorHAnsi"/>
      <w:lang w:val="de-DE" w:eastAsia="en-US"/>
    </w:rPr>
  </w:style>
  <w:style w:type="paragraph" w:customStyle="1" w:styleId="0414DE855B6C46A18C7C397A679EACB210">
    <w:name w:val="0414DE855B6C46A18C7C397A679EACB210"/>
    <w:rsid w:val="00910B88"/>
    <w:pPr>
      <w:spacing w:before="120" w:after="120" w:line="288" w:lineRule="auto"/>
    </w:pPr>
    <w:rPr>
      <w:rFonts w:eastAsiaTheme="minorHAnsi"/>
      <w:lang w:val="de-DE" w:eastAsia="en-US"/>
    </w:rPr>
  </w:style>
  <w:style w:type="paragraph" w:customStyle="1" w:styleId="ABBD3998E5BF43C8877C76C3238C330C10">
    <w:name w:val="ABBD3998E5BF43C8877C76C3238C330C10"/>
    <w:rsid w:val="00910B88"/>
    <w:pPr>
      <w:spacing w:before="120" w:after="120" w:line="288" w:lineRule="auto"/>
      <w:ind w:left="720"/>
      <w:contextualSpacing/>
    </w:pPr>
    <w:rPr>
      <w:rFonts w:eastAsiaTheme="minorHAnsi"/>
      <w:lang w:val="de-DE" w:eastAsia="en-US"/>
    </w:rPr>
  </w:style>
  <w:style w:type="paragraph" w:customStyle="1" w:styleId="86B6ABD9A8E746E4B96D9AD35904B53E9">
    <w:name w:val="86B6ABD9A8E746E4B96D9AD35904B53E9"/>
    <w:rsid w:val="00910B88"/>
    <w:pPr>
      <w:spacing w:before="120" w:after="120" w:line="288" w:lineRule="auto"/>
    </w:pPr>
    <w:rPr>
      <w:rFonts w:eastAsiaTheme="minorHAnsi"/>
      <w:lang w:val="de-DE" w:eastAsia="en-US"/>
    </w:rPr>
  </w:style>
  <w:style w:type="paragraph" w:customStyle="1" w:styleId="36BA5EB14EFA4FF0A9A25F2B581DAF6C10">
    <w:name w:val="36BA5EB14EFA4FF0A9A25F2B581DAF6C10"/>
    <w:rsid w:val="00910B88"/>
    <w:pPr>
      <w:spacing w:before="120" w:after="120" w:line="288" w:lineRule="auto"/>
      <w:ind w:left="720"/>
      <w:contextualSpacing/>
    </w:pPr>
    <w:rPr>
      <w:rFonts w:eastAsiaTheme="minorHAnsi"/>
      <w:lang w:val="de-DE" w:eastAsia="en-US"/>
    </w:rPr>
  </w:style>
  <w:style w:type="paragraph" w:customStyle="1" w:styleId="14E6B7AD4EA646819BCECFBB0C6C6EA110">
    <w:name w:val="14E6B7AD4EA646819BCECFBB0C6C6EA110"/>
    <w:rsid w:val="00910B88"/>
    <w:pPr>
      <w:spacing w:before="120" w:after="120" w:line="288" w:lineRule="auto"/>
      <w:ind w:left="720"/>
      <w:contextualSpacing/>
    </w:pPr>
    <w:rPr>
      <w:rFonts w:eastAsiaTheme="minorHAnsi"/>
      <w:lang w:val="de-DE" w:eastAsia="en-US"/>
    </w:rPr>
  </w:style>
  <w:style w:type="paragraph" w:customStyle="1" w:styleId="20DFF532DDDC49F594BE62A341D9E84F8">
    <w:name w:val="20DFF532DDDC49F594BE62A341D9E84F8"/>
    <w:rsid w:val="00910B88"/>
    <w:pPr>
      <w:spacing w:before="120" w:after="120" w:line="288" w:lineRule="auto"/>
      <w:ind w:left="720"/>
      <w:contextualSpacing/>
    </w:pPr>
    <w:rPr>
      <w:rFonts w:eastAsiaTheme="minorHAnsi"/>
      <w:lang w:val="de-DE" w:eastAsia="en-US"/>
    </w:rPr>
  </w:style>
  <w:style w:type="paragraph" w:customStyle="1" w:styleId="DCC3542A905A4F1BB3A4440AC25E901B3">
    <w:name w:val="DCC3542A905A4F1BB3A4440AC25E901B3"/>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3">
    <w:name w:val="63506CCB312F42EF8CA85763FE6FA27B3"/>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1">
    <w:name w:val="F1A9D142B44C439B8A5F4611C1F9D3F861"/>
    <w:rsid w:val="005C1B9A"/>
    <w:pPr>
      <w:spacing w:before="120" w:after="120" w:line="288" w:lineRule="auto"/>
    </w:pPr>
    <w:rPr>
      <w:rFonts w:eastAsiaTheme="minorHAnsi"/>
      <w:lang w:val="de-DE" w:eastAsia="en-US"/>
    </w:rPr>
  </w:style>
  <w:style w:type="paragraph" w:customStyle="1" w:styleId="23495994907D407BBE40F340682F2AB061">
    <w:name w:val="23495994907D407BBE40F340682F2AB061"/>
    <w:rsid w:val="005C1B9A"/>
    <w:pPr>
      <w:spacing w:before="120" w:after="120" w:line="288" w:lineRule="auto"/>
    </w:pPr>
    <w:rPr>
      <w:rFonts w:eastAsiaTheme="minorHAnsi"/>
      <w:lang w:val="de-DE" w:eastAsia="en-US"/>
    </w:rPr>
  </w:style>
  <w:style w:type="paragraph" w:customStyle="1" w:styleId="762DA126DB304F6B84B40D7D4B15965361">
    <w:name w:val="762DA126DB304F6B84B40D7D4B15965361"/>
    <w:rsid w:val="005C1B9A"/>
    <w:pPr>
      <w:spacing w:before="120" w:after="120" w:line="288" w:lineRule="auto"/>
    </w:pPr>
    <w:rPr>
      <w:rFonts w:eastAsiaTheme="minorHAnsi"/>
      <w:lang w:val="de-DE" w:eastAsia="en-US"/>
    </w:rPr>
  </w:style>
  <w:style w:type="paragraph" w:customStyle="1" w:styleId="FBE25CCB6AFE4E17BBFFC110BFA3BF9F53">
    <w:name w:val="FBE25CCB6AFE4E17BBFFC110BFA3BF9F53"/>
    <w:rsid w:val="005C1B9A"/>
    <w:pPr>
      <w:spacing w:before="120" w:after="120" w:line="288" w:lineRule="auto"/>
      <w:ind w:left="720"/>
      <w:contextualSpacing/>
    </w:pPr>
    <w:rPr>
      <w:rFonts w:eastAsiaTheme="minorHAnsi"/>
      <w:lang w:val="de-DE" w:eastAsia="en-US"/>
    </w:rPr>
  </w:style>
  <w:style w:type="paragraph" w:customStyle="1" w:styleId="C1121442E1524B829486FFA14D5F01FF12">
    <w:name w:val="C1121442E1524B829486FFA14D5F01FF12"/>
    <w:rsid w:val="005C1B9A"/>
    <w:pPr>
      <w:spacing w:before="120" w:after="120" w:line="288" w:lineRule="auto"/>
      <w:ind w:left="720"/>
      <w:contextualSpacing/>
    </w:pPr>
    <w:rPr>
      <w:rFonts w:eastAsiaTheme="minorHAnsi"/>
      <w:lang w:val="de-DE" w:eastAsia="en-US"/>
    </w:rPr>
  </w:style>
  <w:style w:type="paragraph" w:customStyle="1" w:styleId="F3196B0234944A5485192BEFD272746B12">
    <w:name w:val="F3196B0234944A5485192BEFD272746B12"/>
    <w:rsid w:val="005C1B9A"/>
    <w:pPr>
      <w:spacing w:before="120" w:after="120" w:line="288" w:lineRule="auto"/>
      <w:ind w:left="720"/>
      <w:contextualSpacing/>
    </w:pPr>
    <w:rPr>
      <w:rFonts w:eastAsiaTheme="minorHAnsi"/>
      <w:lang w:val="de-DE" w:eastAsia="en-US"/>
    </w:rPr>
  </w:style>
  <w:style w:type="paragraph" w:customStyle="1" w:styleId="FFA62DA238BF465192BCE0F22A75D4D412">
    <w:name w:val="FFA62DA238BF465192BCE0F22A75D4D412"/>
    <w:rsid w:val="005C1B9A"/>
    <w:pPr>
      <w:spacing w:before="120" w:after="120" w:line="288" w:lineRule="auto"/>
      <w:ind w:left="720"/>
      <w:contextualSpacing/>
    </w:pPr>
    <w:rPr>
      <w:rFonts w:eastAsiaTheme="minorHAnsi"/>
      <w:lang w:val="de-DE" w:eastAsia="en-US"/>
    </w:rPr>
  </w:style>
  <w:style w:type="paragraph" w:customStyle="1" w:styleId="710718C12CDA4D219B07DC3F411DA55B61">
    <w:name w:val="710718C12CDA4D219B07DC3F411DA55B61"/>
    <w:rsid w:val="005C1B9A"/>
    <w:pPr>
      <w:spacing w:before="120" w:after="120" w:line="288" w:lineRule="auto"/>
    </w:pPr>
    <w:rPr>
      <w:rFonts w:eastAsiaTheme="minorHAnsi"/>
      <w:lang w:val="de-DE" w:eastAsia="en-US"/>
    </w:rPr>
  </w:style>
  <w:style w:type="paragraph" w:customStyle="1" w:styleId="CCE917A482F748689A6F6B980EFCA6BD61">
    <w:name w:val="CCE917A482F748689A6F6B980EFCA6BD61"/>
    <w:rsid w:val="005C1B9A"/>
    <w:pPr>
      <w:spacing w:before="120" w:after="120" w:line="288" w:lineRule="auto"/>
    </w:pPr>
    <w:rPr>
      <w:rFonts w:eastAsiaTheme="minorHAnsi"/>
      <w:lang w:val="de-DE" w:eastAsia="en-US"/>
    </w:rPr>
  </w:style>
  <w:style w:type="paragraph" w:customStyle="1" w:styleId="9DF06687B83C4D5A8CC18146040495AB61">
    <w:name w:val="9DF06687B83C4D5A8CC18146040495AB61"/>
    <w:rsid w:val="005C1B9A"/>
    <w:pPr>
      <w:spacing w:before="120" w:after="120" w:line="288" w:lineRule="auto"/>
    </w:pPr>
    <w:rPr>
      <w:rFonts w:eastAsiaTheme="minorHAnsi"/>
      <w:lang w:val="de-DE" w:eastAsia="en-US"/>
    </w:rPr>
  </w:style>
  <w:style w:type="paragraph" w:customStyle="1" w:styleId="B9BA3E7D6BC34E7EB012674706AAC42361">
    <w:name w:val="B9BA3E7D6BC34E7EB012674706AAC42361"/>
    <w:rsid w:val="005C1B9A"/>
    <w:pPr>
      <w:spacing w:before="120" w:after="120" w:line="288" w:lineRule="auto"/>
    </w:pPr>
    <w:rPr>
      <w:rFonts w:eastAsiaTheme="minorHAnsi"/>
      <w:lang w:val="de-DE" w:eastAsia="en-US"/>
    </w:rPr>
  </w:style>
  <w:style w:type="paragraph" w:customStyle="1" w:styleId="B81F638C6B454E12BC55F9FF372FACDD7">
    <w:name w:val="B81F638C6B454E12BC55F9FF372FACDD7"/>
    <w:rsid w:val="005C1B9A"/>
    <w:pPr>
      <w:spacing w:before="120" w:after="120" w:line="288" w:lineRule="auto"/>
    </w:pPr>
    <w:rPr>
      <w:rFonts w:eastAsiaTheme="minorHAnsi"/>
      <w:lang w:val="de-DE" w:eastAsia="en-US"/>
    </w:rPr>
  </w:style>
  <w:style w:type="paragraph" w:customStyle="1" w:styleId="FC7F99893DFD4977B284F5EBC4DAF8A17">
    <w:name w:val="FC7F99893DFD4977B284F5EBC4DAF8A17"/>
    <w:rsid w:val="005C1B9A"/>
    <w:pPr>
      <w:spacing w:before="120" w:after="120" w:line="288" w:lineRule="auto"/>
    </w:pPr>
    <w:rPr>
      <w:rFonts w:eastAsiaTheme="minorHAnsi"/>
      <w:lang w:val="de-DE" w:eastAsia="en-US"/>
    </w:rPr>
  </w:style>
  <w:style w:type="paragraph" w:customStyle="1" w:styleId="59D511AE11BB4ADA98D4775B02B9F7977">
    <w:name w:val="59D511AE11BB4ADA98D4775B02B9F7977"/>
    <w:rsid w:val="005C1B9A"/>
    <w:pPr>
      <w:spacing w:before="120" w:after="120" w:line="288" w:lineRule="auto"/>
    </w:pPr>
    <w:rPr>
      <w:rFonts w:eastAsiaTheme="minorHAnsi"/>
      <w:lang w:val="de-DE" w:eastAsia="en-US"/>
    </w:rPr>
  </w:style>
  <w:style w:type="paragraph" w:customStyle="1" w:styleId="F901EA1576574C40838764F0F79453AA7">
    <w:name w:val="F901EA1576574C40838764F0F79453AA7"/>
    <w:rsid w:val="005C1B9A"/>
    <w:pPr>
      <w:spacing w:before="120" w:after="120" w:line="288" w:lineRule="auto"/>
    </w:pPr>
    <w:rPr>
      <w:rFonts w:eastAsiaTheme="minorHAnsi"/>
      <w:lang w:val="de-DE" w:eastAsia="en-US"/>
    </w:rPr>
  </w:style>
  <w:style w:type="paragraph" w:customStyle="1" w:styleId="FE1CFFE6107047809AFAC048D3A75EC27">
    <w:name w:val="FE1CFFE6107047809AFAC048D3A75EC27"/>
    <w:rsid w:val="005C1B9A"/>
    <w:pPr>
      <w:spacing w:before="120" w:after="120" w:line="288" w:lineRule="auto"/>
    </w:pPr>
    <w:rPr>
      <w:rFonts w:eastAsiaTheme="minorHAnsi"/>
      <w:lang w:val="de-DE" w:eastAsia="en-US"/>
    </w:rPr>
  </w:style>
  <w:style w:type="paragraph" w:customStyle="1" w:styleId="3E6BB4F5E6314280BBC9EF3CD541338138">
    <w:name w:val="3E6BB4F5E6314280BBC9EF3CD541338138"/>
    <w:rsid w:val="005C1B9A"/>
    <w:pPr>
      <w:spacing w:before="120" w:after="120" w:line="288" w:lineRule="auto"/>
    </w:pPr>
    <w:rPr>
      <w:rFonts w:eastAsiaTheme="minorHAnsi"/>
      <w:lang w:val="de-DE" w:eastAsia="en-US"/>
    </w:rPr>
  </w:style>
  <w:style w:type="paragraph" w:customStyle="1" w:styleId="8CC605EF6B084EADA63C06FFBA6FF4D447">
    <w:name w:val="8CC605EF6B084EADA63C06FFBA6FF4D447"/>
    <w:rsid w:val="005C1B9A"/>
    <w:pPr>
      <w:spacing w:before="120" w:after="120" w:line="288" w:lineRule="auto"/>
    </w:pPr>
    <w:rPr>
      <w:rFonts w:eastAsiaTheme="minorHAnsi"/>
      <w:lang w:val="de-DE" w:eastAsia="en-US"/>
    </w:rPr>
  </w:style>
  <w:style w:type="paragraph" w:customStyle="1" w:styleId="21178CE1796942B8A191257EBDBBBF9D6">
    <w:name w:val="21178CE1796942B8A191257EBDBBBF9D6"/>
    <w:rsid w:val="005C1B9A"/>
    <w:pPr>
      <w:spacing w:before="120" w:after="120" w:line="288" w:lineRule="auto"/>
      <w:ind w:left="720"/>
      <w:contextualSpacing/>
    </w:pPr>
    <w:rPr>
      <w:rFonts w:eastAsiaTheme="minorHAnsi"/>
      <w:lang w:val="de-DE" w:eastAsia="en-US"/>
    </w:rPr>
  </w:style>
  <w:style w:type="paragraph" w:customStyle="1" w:styleId="6AF934296A1B4351887F8A2430469A7037">
    <w:name w:val="6AF934296A1B4351887F8A2430469A7037"/>
    <w:rsid w:val="005C1B9A"/>
    <w:pPr>
      <w:spacing w:before="120" w:after="120" w:line="288" w:lineRule="auto"/>
    </w:pPr>
    <w:rPr>
      <w:rFonts w:eastAsiaTheme="minorHAnsi"/>
      <w:lang w:val="de-DE" w:eastAsia="en-US"/>
    </w:rPr>
  </w:style>
  <w:style w:type="paragraph" w:customStyle="1" w:styleId="B7C86B3A80EE414B982A282E28130A1237">
    <w:name w:val="B7C86B3A80EE414B982A282E28130A1237"/>
    <w:rsid w:val="005C1B9A"/>
    <w:pPr>
      <w:spacing w:before="120" w:after="120" w:line="288" w:lineRule="auto"/>
      <w:ind w:left="720"/>
      <w:contextualSpacing/>
    </w:pPr>
    <w:rPr>
      <w:rFonts w:eastAsiaTheme="minorHAnsi"/>
      <w:lang w:val="de-DE" w:eastAsia="en-US"/>
    </w:rPr>
  </w:style>
  <w:style w:type="paragraph" w:customStyle="1" w:styleId="3C7F766E739B44F3AAFEE57468EC314B11">
    <w:name w:val="3C7F766E739B44F3AAFEE57468EC314B11"/>
    <w:rsid w:val="005C1B9A"/>
    <w:pPr>
      <w:spacing w:before="120" w:after="120" w:line="288" w:lineRule="auto"/>
    </w:pPr>
    <w:rPr>
      <w:rFonts w:eastAsiaTheme="minorHAnsi"/>
      <w:lang w:val="de-DE" w:eastAsia="en-US"/>
    </w:rPr>
  </w:style>
  <w:style w:type="paragraph" w:customStyle="1" w:styleId="2247795B4F6F4E71ADC0B8D32B40E8AA11">
    <w:name w:val="2247795B4F6F4E71ADC0B8D32B40E8AA11"/>
    <w:rsid w:val="005C1B9A"/>
    <w:pPr>
      <w:spacing w:before="120" w:after="120" w:line="288" w:lineRule="auto"/>
      <w:ind w:left="720"/>
      <w:contextualSpacing/>
    </w:pPr>
    <w:rPr>
      <w:rFonts w:eastAsiaTheme="minorHAnsi"/>
      <w:lang w:val="de-DE" w:eastAsia="en-US"/>
    </w:rPr>
  </w:style>
  <w:style w:type="paragraph" w:customStyle="1" w:styleId="0414DE855B6C46A18C7C397A679EACB211">
    <w:name w:val="0414DE855B6C46A18C7C397A679EACB211"/>
    <w:rsid w:val="005C1B9A"/>
    <w:pPr>
      <w:spacing w:before="120" w:after="120" w:line="288" w:lineRule="auto"/>
    </w:pPr>
    <w:rPr>
      <w:rFonts w:eastAsiaTheme="minorHAnsi"/>
      <w:lang w:val="de-DE" w:eastAsia="en-US"/>
    </w:rPr>
  </w:style>
  <w:style w:type="paragraph" w:customStyle="1" w:styleId="ABBD3998E5BF43C8877C76C3238C330C11">
    <w:name w:val="ABBD3998E5BF43C8877C76C3238C330C11"/>
    <w:rsid w:val="005C1B9A"/>
    <w:pPr>
      <w:spacing w:before="120" w:after="120" w:line="288" w:lineRule="auto"/>
      <w:ind w:left="720"/>
      <w:contextualSpacing/>
    </w:pPr>
    <w:rPr>
      <w:rFonts w:eastAsiaTheme="minorHAnsi"/>
      <w:lang w:val="de-DE" w:eastAsia="en-US"/>
    </w:rPr>
  </w:style>
  <w:style w:type="paragraph" w:customStyle="1" w:styleId="86B6ABD9A8E746E4B96D9AD35904B53E10">
    <w:name w:val="86B6ABD9A8E746E4B96D9AD35904B53E10"/>
    <w:rsid w:val="005C1B9A"/>
    <w:pPr>
      <w:spacing w:before="120" w:after="120" w:line="288" w:lineRule="auto"/>
    </w:pPr>
    <w:rPr>
      <w:rFonts w:eastAsiaTheme="minorHAnsi"/>
      <w:lang w:val="de-DE" w:eastAsia="en-US"/>
    </w:rPr>
  </w:style>
  <w:style w:type="paragraph" w:customStyle="1" w:styleId="36BA5EB14EFA4FF0A9A25F2B581DAF6C11">
    <w:name w:val="36BA5EB14EFA4FF0A9A25F2B581DAF6C11"/>
    <w:rsid w:val="005C1B9A"/>
    <w:pPr>
      <w:spacing w:before="120" w:after="120" w:line="288" w:lineRule="auto"/>
      <w:ind w:left="720"/>
      <w:contextualSpacing/>
    </w:pPr>
    <w:rPr>
      <w:rFonts w:eastAsiaTheme="minorHAnsi"/>
      <w:lang w:val="de-DE" w:eastAsia="en-US"/>
    </w:rPr>
  </w:style>
  <w:style w:type="paragraph" w:customStyle="1" w:styleId="14E6B7AD4EA646819BCECFBB0C6C6EA111">
    <w:name w:val="14E6B7AD4EA646819BCECFBB0C6C6EA111"/>
    <w:rsid w:val="005C1B9A"/>
    <w:pPr>
      <w:spacing w:before="120" w:after="120" w:line="288" w:lineRule="auto"/>
      <w:ind w:left="720"/>
      <w:contextualSpacing/>
    </w:pPr>
    <w:rPr>
      <w:rFonts w:eastAsiaTheme="minorHAnsi"/>
      <w:lang w:val="de-DE" w:eastAsia="en-US"/>
    </w:rPr>
  </w:style>
  <w:style w:type="paragraph" w:customStyle="1" w:styleId="20DFF532DDDC49F594BE62A341D9E84F9">
    <w:name w:val="20DFF532DDDC49F594BE62A341D9E84F9"/>
    <w:rsid w:val="005C1B9A"/>
    <w:pPr>
      <w:spacing w:before="120" w:after="120" w:line="288" w:lineRule="auto"/>
      <w:ind w:left="720"/>
      <w:contextualSpacing/>
    </w:pPr>
    <w:rPr>
      <w:rFonts w:eastAsiaTheme="minorHAnsi"/>
      <w:lang w:val="de-DE" w:eastAsia="en-US"/>
    </w:rPr>
  </w:style>
  <w:style w:type="paragraph" w:customStyle="1" w:styleId="DCC3542A905A4F1BB3A4440AC25E901B4">
    <w:name w:val="DCC3542A905A4F1BB3A4440AC25E901B4"/>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4">
    <w:name w:val="63506CCB312F42EF8CA85763FE6FA27B4"/>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2">
    <w:name w:val="F1A9D142B44C439B8A5F4611C1F9D3F862"/>
    <w:rsid w:val="005C1B9A"/>
    <w:pPr>
      <w:spacing w:before="120" w:after="120" w:line="288" w:lineRule="auto"/>
    </w:pPr>
    <w:rPr>
      <w:rFonts w:eastAsiaTheme="minorHAnsi"/>
      <w:lang w:val="de-DE" w:eastAsia="en-US"/>
    </w:rPr>
  </w:style>
  <w:style w:type="paragraph" w:customStyle="1" w:styleId="23495994907D407BBE40F340682F2AB062">
    <w:name w:val="23495994907D407BBE40F340682F2AB062"/>
    <w:rsid w:val="005C1B9A"/>
    <w:pPr>
      <w:spacing w:before="120" w:after="120" w:line="288" w:lineRule="auto"/>
    </w:pPr>
    <w:rPr>
      <w:rFonts w:eastAsiaTheme="minorHAnsi"/>
      <w:lang w:val="de-DE" w:eastAsia="en-US"/>
    </w:rPr>
  </w:style>
  <w:style w:type="paragraph" w:customStyle="1" w:styleId="762DA126DB304F6B84B40D7D4B15965362">
    <w:name w:val="762DA126DB304F6B84B40D7D4B15965362"/>
    <w:rsid w:val="005C1B9A"/>
    <w:pPr>
      <w:spacing w:before="120" w:after="120" w:line="288" w:lineRule="auto"/>
    </w:pPr>
    <w:rPr>
      <w:rFonts w:eastAsiaTheme="minorHAnsi"/>
      <w:lang w:val="de-DE" w:eastAsia="en-US"/>
    </w:rPr>
  </w:style>
  <w:style w:type="paragraph" w:customStyle="1" w:styleId="FBE25CCB6AFE4E17BBFFC110BFA3BF9F54">
    <w:name w:val="FBE25CCB6AFE4E17BBFFC110BFA3BF9F54"/>
    <w:rsid w:val="005C1B9A"/>
    <w:pPr>
      <w:spacing w:before="120" w:after="120" w:line="288" w:lineRule="auto"/>
      <w:ind w:left="720"/>
      <w:contextualSpacing/>
    </w:pPr>
    <w:rPr>
      <w:rFonts w:eastAsiaTheme="minorHAnsi"/>
      <w:lang w:val="de-DE" w:eastAsia="en-US"/>
    </w:rPr>
  </w:style>
  <w:style w:type="paragraph" w:customStyle="1" w:styleId="C1121442E1524B829486FFA14D5F01FF13">
    <w:name w:val="C1121442E1524B829486FFA14D5F01FF13"/>
    <w:rsid w:val="005C1B9A"/>
    <w:pPr>
      <w:spacing w:before="120" w:after="120" w:line="288" w:lineRule="auto"/>
      <w:ind w:left="720"/>
      <w:contextualSpacing/>
    </w:pPr>
    <w:rPr>
      <w:rFonts w:eastAsiaTheme="minorHAnsi"/>
      <w:lang w:val="de-DE" w:eastAsia="en-US"/>
    </w:rPr>
  </w:style>
  <w:style w:type="paragraph" w:customStyle="1" w:styleId="F3196B0234944A5485192BEFD272746B13">
    <w:name w:val="F3196B0234944A5485192BEFD272746B13"/>
    <w:rsid w:val="005C1B9A"/>
    <w:pPr>
      <w:spacing w:before="120" w:after="120" w:line="288" w:lineRule="auto"/>
      <w:ind w:left="720"/>
      <w:contextualSpacing/>
    </w:pPr>
    <w:rPr>
      <w:rFonts w:eastAsiaTheme="minorHAnsi"/>
      <w:lang w:val="de-DE" w:eastAsia="en-US"/>
    </w:rPr>
  </w:style>
  <w:style w:type="paragraph" w:customStyle="1" w:styleId="FFA62DA238BF465192BCE0F22A75D4D413">
    <w:name w:val="FFA62DA238BF465192BCE0F22A75D4D413"/>
    <w:rsid w:val="005C1B9A"/>
    <w:pPr>
      <w:spacing w:before="120" w:after="120" w:line="288" w:lineRule="auto"/>
      <w:ind w:left="720"/>
      <w:contextualSpacing/>
    </w:pPr>
    <w:rPr>
      <w:rFonts w:eastAsiaTheme="minorHAnsi"/>
      <w:lang w:val="de-DE" w:eastAsia="en-US"/>
    </w:rPr>
  </w:style>
  <w:style w:type="paragraph" w:customStyle="1" w:styleId="710718C12CDA4D219B07DC3F411DA55B62">
    <w:name w:val="710718C12CDA4D219B07DC3F411DA55B62"/>
    <w:rsid w:val="005C1B9A"/>
    <w:pPr>
      <w:spacing w:before="120" w:after="120" w:line="288" w:lineRule="auto"/>
    </w:pPr>
    <w:rPr>
      <w:rFonts w:eastAsiaTheme="minorHAnsi"/>
      <w:lang w:val="de-DE" w:eastAsia="en-US"/>
    </w:rPr>
  </w:style>
  <w:style w:type="paragraph" w:customStyle="1" w:styleId="CCE917A482F748689A6F6B980EFCA6BD62">
    <w:name w:val="CCE917A482F748689A6F6B980EFCA6BD62"/>
    <w:rsid w:val="005C1B9A"/>
    <w:pPr>
      <w:spacing w:before="120" w:after="120" w:line="288" w:lineRule="auto"/>
    </w:pPr>
    <w:rPr>
      <w:rFonts w:eastAsiaTheme="minorHAnsi"/>
      <w:lang w:val="de-DE" w:eastAsia="en-US"/>
    </w:rPr>
  </w:style>
  <w:style w:type="paragraph" w:customStyle="1" w:styleId="9DF06687B83C4D5A8CC18146040495AB62">
    <w:name w:val="9DF06687B83C4D5A8CC18146040495AB62"/>
    <w:rsid w:val="005C1B9A"/>
    <w:pPr>
      <w:spacing w:before="120" w:after="120" w:line="288" w:lineRule="auto"/>
    </w:pPr>
    <w:rPr>
      <w:rFonts w:eastAsiaTheme="minorHAnsi"/>
      <w:lang w:val="de-DE" w:eastAsia="en-US"/>
    </w:rPr>
  </w:style>
  <w:style w:type="paragraph" w:customStyle="1" w:styleId="B9BA3E7D6BC34E7EB012674706AAC42362">
    <w:name w:val="B9BA3E7D6BC34E7EB012674706AAC42362"/>
    <w:rsid w:val="005C1B9A"/>
    <w:pPr>
      <w:spacing w:before="120" w:after="120" w:line="288" w:lineRule="auto"/>
    </w:pPr>
    <w:rPr>
      <w:rFonts w:eastAsiaTheme="minorHAnsi"/>
      <w:lang w:val="de-DE" w:eastAsia="en-US"/>
    </w:rPr>
  </w:style>
  <w:style w:type="paragraph" w:customStyle="1" w:styleId="B81F638C6B454E12BC55F9FF372FACDD8">
    <w:name w:val="B81F638C6B454E12BC55F9FF372FACDD8"/>
    <w:rsid w:val="005C1B9A"/>
    <w:pPr>
      <w:spacing w:before="120" w:after="120" w:line="288" w:lineRule="auto"/>
    </w:pPr>
    <w:rPr>
      <w:rFonts w:eastAsiaTheme="minorHAnsi"/>
      <w:lang w:val="de-DE" w:eastAsia="en-US"/>
    </w:rPr>
  </w:style>
  <w:style w:type="paragraph" w:customStyle="1" w:styleId="FC7F99893DFD4977B284F5EBC4DAF8A18">
    <w:name w:val="FC7F99893DFD4977B284F5EBC4DAF8A18"/>
    <w:rsid w:val="005C1B9A"/>
    <w:pPr>
      <w:spacing w:before="120" w:after="120" w:line="288" w:lineRule="auto"/>
    </w:pPr>
    <w:rPr>
      <w:rFonts w:eastAsiaTheme="minorHAnsi"/>
      <w:lang w:val="de-DE" w:eastAsia="en-US"/>
    </w:rPr>
  </w:style>
  <w:style w:type="paragraph" w:customStyle="1" w:styleId="59D511AE11BB4ADA98D4775B02B9F7978">
    <w:name w:val="59D511AE11BB4ADA98D4775B02B9F7978"/>
    <w:rsid w:val="005C1B9A"/>
    <w:pPr>
      <w:spacing w:before="120" w:after="120" w:line="288" w:lineRule="auto"/>
    </w:pPr>
    <w:rPr>
      <w:rFonts w:eastAsiaTheme="minorHAnsi"/>
      <w:lang w:val="de-DE" w:eastAsia="en-US"/>
    </w:rPr>
  </w:style>
  <w:style w:type="paragraph" w:customStyle="1" w:styleId="F901EA1576574C40838764F0F79453AA8">
    <w:name w:val="F901EA1576574C40838764F0F79453AA8"/>
    <w:rsid w:val="005C1B9A"/>
    <w:pPr>
      <w:spacing w:before="120" w:after="120" w:line="288" w:lineRule="auto"/>
    </w:pPr>
    <w:rPr>
      <w:rFonts w:eastAsiaTheme="minorHAnsi"/>
      <w:lang w:val="de-DE" w:eastAsia="en-US"/>
    </w:rPr>
  </w:style>
  <w:style w:type="paragraph" w:customStyle="1" w:styleId="FE1CFFE6107047809AFAC048D3A75EC28">
    <w:name w:val="FE1CFFE6107047809AFAC048D3A75EC28"/>
    <w:rsid w:val="005C1B9A"/>
    <w:pPr>
      <w:spacing w:before="120" w:after="120" w:line="288" w:lineRule="auto"/>
    </w:pPr>
    <w:rPr>
      <w:rFonts w:eastAsiaTheme="minorHAnsi"/>
      <w:lang w:val="de-DE" w:eastAsia="en-US"/>
    </w:rPr>
  </w:style>
  <w:style w:type="paragraph" w:customStyle="1" w:styleId="3E6BB4F5E6314280BBC9EF3CD541338139">
    <w:name w:val="3E6BB4F5E6314280BBC9EF3CD541338139"/>
    <w:rsid w:val="005C1B9A"/>
    <w:pPr>
      <w:spacing w:before="120" w:after="120" w:line="288" w:lineRule="auto"/>
    </w:pPr>
    <w:rPr>
      <w:rFonts w:eastAsiaTheme="minorHAnsi"/>
      <w:lang w:val="de-DE" w:eastAsia="en-US"/>
    </w:rPr>
  </w:style>
  <w:style w:type="paragraph" w:customStyle="1" w:styleId="8CC605EF6B084EADA63C06FFBA6FF4D448">
    <w:name w:val="8CC605EF6B084EADA63C06FFBA6FF4D448"/>
    <w:rsid w:val="005C1B9A"/>
    <w:pPr>
      <w:spacing w:before="120" w:after="120" w:line="288" w:lineRule="auto"/>
    </w:pPr>
    <w:rPr>
      <w:rFonts w:eastAsiaTheme="minorHAnsi"/>
      <w:lang w:val="de-DE" w:eastAsia="en-US"/>
    </w:rPr>
  </w:style>
  <w:style w:type="paragraph" w:customStyle="1" w:styleId="21178CE1796942B8A191257EBDBBBF9D7">
    <w:name w:val="21178CE1796942B8A191257EBDBBBF9D7"/>
    <w:rsid w:val="005C1B9A"/>
    <w:pPr>
      <w:spacing w:before="120" w:after="120" w:line="288" w:lineRule="auto"/>
      <w:ind w:left="720"/>
      <w:contextualSpacing/>
    </w:pPr>
    <w:rPr>
      <w:rFonts w:eastAsiaTheme="minorHAnsi"/>
      <w:lang w:val="de-DE" w:eastAsia="en-US"/>
    </w:rPr>
  </w:style>
  <w:style w:type="paragraph" w:customStyle="1" w:styleId="6AF934296A1B4351887F8A2430469A7038">
    <w:name w:val="6AF934296A1B4351887F8A2430469A7038"/>
    <w:rsid w:val="005C1B9A"/>
    <w:pPr>
      <w:spacing w:before="120" w:after="120" w:line="288" w:lineRule="auto"/>
    </w:pPr>
    <w:rPr>
      <w:rFonts w:eastAsiaTheme="minorHAnsi"/>
      <w:lang w:val="de-DE" w:eastAsia="en-US"/>
    </w:rPr>
  </w:style>
  <w:style w:type="paragraph" w:customStyle="1" w:styleId="B7C86B3A80EE414B982A282E28130A1238">
    <w:name w:val="B7C86B3A80EE414B982A282E28130A1238"/>
    <w:rsid w:val="005C1B9A"/>
    <w:pPr>
      <w:spacing w:before="120" w:after="120" w:line="288" w:lineRule="auto"/>
      <w:ind w:left="720"/>
      <w:contextualSpacing/>
    </w:pPr>
    <w:rPr>
      <w:rFonts w:eastAsiaTheme="minorHAnsi"/>
      <w:lang w:val="de-DE" w:eastAsia="en-US"/>
    </w:rPr>
  </w:style>
  <w:style w:type="paragraph" w:customStyle="1" w:styleId="3C7F766E739B44F3AAFEE57468EC314B12">
    <w:name w:val="3C7F766E739B44F3AAFEE57468EC314B12"/>
    <w:rsid w:val="005C1B9A"/>
    <w:pPr>
      <w:spacing w:before="120" w:after="120" w:line="288" w:lineRule="auto"/>
    </w:pPr>
    <w:rPr>
      <w:rFonts w:eastAsiaTheme="minorHAnsi"/>
      <w:lang w:val="de-DE" w:eastAsia="en-US"/>
    </w:rPr>
  </w:style>
  <w:style w:type="paragraph" w:customStyle="1" w:styleId="2247795B4F6F4E71ADC0B8D32B40E8AA12">
    <w:name w:val="2247795B4F6F4E71ADC0B8D32B40E8AA12"/>
    <w:rsid w:val="005C1B9A"/>
    <w:pPr>
      <w:spacing w:before="120" w:after="120" w:line="288" w:lineRule="auto"/>
      <w:ind w:left="720"/>
      <w:contextualSpacing/>
    </w:pPr>
    <w:rPr>
      <w:rFonts w:eastAsiaTheme="minorHAnsi"/>
      <w:lang w:val="de-DE" w:eastAsia="en-US"/>
    </w:rPr>
  </w:style>
  <w:style w:type="paragraph" w:customStyle="1" w:styleId="0414DE855B6C46A18C7C397A679EACB212">
    <w:name w:val="0414DE855B6C46A18C7C397A679EACB212"/>
    <w:rsid w:val="005C1B9A"/>
    <w:pPr>
      <w:spacing w:before="120" w:after="120" w:line="288" w:lineRule="auto"/>
    </w:pPr>
    <w:rPr>
      <w:rFonts w:eastAsiaTheme="minorHAnsi"/>
      <w:lang w:val="de-DE" w:eastAsia="en-US"/>
    </w:rPr>
  </w:style>
  <w:style w:type="paragraph" w:customStyle="1" w:styleId="ABBD3998E5BF43C8877C76C3238C330C12">
    <w:name w:val="ABBD3998E5BF43C8877C76C3238C330C12"/>
    <w:rsid w:val="005C1B9A"/>
    <w:pPr>
      <w:spacing w:before="120" w:after="120" w:line="288" w:lineRule="auto"/>
      <w:ind w:left="720"/>
      <w:contextualSpacing/>
    </w:pPr>
    <w:rPr>
      <w:rFonts w:eastAsiaTheme="minorHAnsi"/>
      <w:lang w:val="de-DE" w:eastAsia="en-US"/>
    </w:rPr>
  </w:style>
  <w:style w:type="paragraph" w:customStyle="1" w:styleId="86B6ABD9A8E746E4B96D9AD35904B53E11">
    <w:name w:val="86B6ABD9A8E746E4B96D9AD35904B53E11"/>
    <w:rsid w:val="005C1B9A"/>
    <w:pPr>
      <w:spacing w:before="120" w:after="120" w:line="288" w:lineRule="auto"/>
    </w:pPr>
    <w:rPr>
      <w:rFonts w:eastAsiaTheme="minorHAnsi"/>
      <w:lang w:val="de-DE" w:eastAsia="en-US"/>
    </w:rPr>
  </w:style>
  <w:style w:type="paragraph" w:customStyle="1" w:styleId="36BA5EB14EFA4FF0A9A25F2B581DAF6C12">
    <w:name w:val="36BA5EB14EFA4FF0A9A25F2B581DAF6C12"/>
    <w:rsid w:val="005C1B9A"/>
    <w:pPr>
      <w:spacing w:before="120" w:after="120" w:line="288" w:lineRule="auto"/>
      <w:ind w:left="720"/>
      <w:contextualSpacing/>
    </w:pPr>
    <w:rPr>
      <w:rFonts w:eastAsiaTheme="minorHAnsi"/>
      <w:lang w:val="de-DE" w:eastAsia="en-US"/>
    </w:rPr>
  </w:style>
  <w:style w:type="paragraph" w:customStyle="1" w:styleId="14E6B7AD4EA646819BCECFBB0C6C6EA112">
    <w:name w:val="14E6B7AD4EA646819BCECFBB0C6C6EA112"/>
    <w:rsid w:val="005C1B9A"/>
    <w:pPr>
      <w:spacing w:before="120" w:after="120" w:line="288" w:lineRule="auto"/>
      <w:ind w:left="720"/>
      <w:contextualSpacing/>
    </w:pPr>
    <w:rPr>
      <w:rFonts w:eastAsiaTheme="minorHAnsi"/>
      <w:lang w:val="de-DE" w:eastAsia="en-US"/>
    </w:rPr>
  </w:style>
  <w:style w:type="paragraph" w:customStyle="1" w:styleId="20DFF532DDDC49F594BE62A341D9E84F10">
    <w:name w:val="20DFF532DDDC49F594BE62A341D9E84F10"/>
    <w:rsid w:val="005C1B9A"/>
    <w:pPr>
      <w:spacing w:before="120" w:after="120" w:line="288" w:lineRule="auto"/>
      <w:ind w:left="720"/>
      <w:contextualSpacing/>
    </w:pPr>
    <w:rPr>
      <w:rFonts w:eastAsiaTheme="minorHAnsi"/>
      <w:lang w:val="de-DE" w:eastAsia="en-US"/>
    </w:rPr>
  </w:style>
  <w:style w:type="paragraph" w:customStyle="1" w:styleId="88FB18A33FE94F6684BCF48F55F37859">
    <w:name w:val="88FB18A33FE94F6684BCF48F55F37859"/>
    <w:rsid w:val="005C1B9A"/>
  </w:style>
  <w:style w:type="paragraph" w:customStyle="1" w:styleId="DCC3542A905A4F1BB3A4440AC25E901B5">
    <w:name w:val="DCC3542A905A4F1BB3A4440AC25E901B5"/>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5">
    <w:name w:val="63506CCB312F42EF8CA85763FE6FA27B5"/>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3">
    <w:name w:val="F1A9D142B44C439B8A5F4611C1F9D3F863"/>
    <w:rsid w:val="005C1B9A"/>
    <w:pPr>
      <w:spacing w:before="120" w:after="120" w:line="288" w:lineRule="auto"/>
    </w:pPr>
    <w:rPr>
      <w:rFonts w:eastAsiaTheme="minorHAnsi"/>
      <w:lang w:val="de-DE" w:eastAsia="en-US"/>
    </w:rPr>
  </w:style>
  <w:style w:type="paragraph" w:customStyle="1" w:styleId="23495994907D407BBE40F340682F2AB063">
    <w:name w:val="23495994907D407BBE40F340682F2AB063"/>
    <w:rsid w:val="005C1B9A"/>
    <w:pPr>
      <w:spacing w:before="120" w:after="120" w:line="288" w:lineRule="auto"/>
    </w:pPr>
    <w:rPr>
      <w:rFonts w:eastAsiaTheme="minorHAnsi"/>
      <w:lang w:val="de-DE" w:eastAsia="en-US"/>
    </w:rPr>
  </w:style>
  <w:style w:type="paragraph" w:customStyle="1" w:styleId="762DA126DB304F6B84B40D7D4B15965363">
    <w:name w:val="762DA126DB304F6B84B40D7D4B15965363"/>
    <w:rsid w:val="005C1B9A"/>
    <w:pPr>
      <w:spacing w:before="120" w:after="120" w:line="288" w:lineRule="auto"/>
    </w:pPr>
    <w:rPr>
      <w:rFonts w:eastAsiaTheme="minorHAnsi"/>
      <w:lang w:val="de-DE" w:eastAsia="en-US"/>
    </w:rPr>
  </w:style>
  <w:style w:type="paragraph" w:customStyle="1" w:styleId="FBE25CCB6AFE4E17BBFFC110BFA3BF9F55">
    <w:name w:val="FBE25CCB6AFE4E17BBFFC110BFA3BF9F55"/>
    <w:rsid w:val="005C1B9A"/>
    <w:pPr>
      <w:spacing w:before="120" w:after="120" w:line="288" w:lineRule="auto"/>
      <w:ind w:left="720"/>
      <w:contextualSpacing/>
    </w:pPr>
    <w:rPr>
      <w:rFonts w:eastAsiaTheme="minorHAnsi"/>
      <w:lang w:val="de-DE" w:eastAsia="en-US"/>
    </w:rPr>
  </w:style>
  <w:style w:type="paragraph" w:customStyle="1" w:styleId="C1121442E1524B829486FFA14D5F01FF14">
    <w:name w:val="C1121442E1524B829486FFA14D5F01FF14"/>
    <w:rsid w:val="005C1B9A"/>
    <w:pPr>
      <w:spacing w:before="120" w:after="120" w:line="288" w:lineRule="auto"/>
      <w:ind w:left="720"/>
      <w:contextualSpacing/>
    </w:pPr>
    <w:rPr>
      <w:rFonts w:eastAsiaTheme="minorHAnsi"/>
      <w:lang w:val="de-DE" w:eastAsia="en-US"/>
    </w:rPr>
  </w:style>
  <w:style w:type="paragraph" w:customStyle="1" w:styleId="F3196B0234944A5485192BEFD272746B14">
    <w:name w:val="F3196B0234944A5485192BEFD272746B14"/>
    <w:rsid w:val="005C1B9A"/>
    <w:pPr>
      <w:spacing w:before="120" w:after="120" w:line="288" w:lineRule="auto"/>
      <w:ind w:left="720"/>
      <w:contextualSpacing/>
    </w:pPr>
    <w:rPr>
      <w:rFonts w:eastAsiaTheme="minorHAnsi"/>
      <w:lang w:val="de-DE" w:eastAsia="en-US"/>
    </w:rPr>
  </w:style>
  <w:style w:type="paragraph" w:customStyle="1" w:styleId="FFA62DA238BF465192BCE0F22A75D4D414">
    <w:name w:val="FFA62DA238BF465192BCE0F22A75D4D414"/>
    <w:rsid w:val="005C1B9A"/>
    <w:pPr>
      <w:spacing w:before="120" w:after="120" w:line="288" w:lineRule="auto"/>
      <w:ind w:left="720"/>
      <w:contextualSpacing/>
    </w:pPr>
    <w:rPr>
      <w:rFonts w:eastAsiaTheme="minorHAnsi"/>
      <w:lang w:val="de-DE" w:eastAsia="en-US"/>
    </w:rPr>
  </w:style>
  <w:style w:type="paragraph" w:customStyle="1" w:styleId="710718C12CDA4D219B07DC3F411DA55B63">
    <w:name w:val="710718C12CDA4D219B07DC3F411DA55B63"/>
    <w:rsid w:val="005C1B9A"/>
    <w:pPr>
      <w:spacing w:before="120" w:after="120" w:line="288" w:lineRule="auto"/>
    </w:pPr>
    <w:rPr>
      <w:rFonts w:eastAsiaTheme="minorHAnsi"/>
      <w:lang w:val="de-DE" w:eastAsia="en-US"/>
    </w:rPr>
  </w:style>
  <w:style w:type="paragraph" w:customStyle="1" w:styleId="CCE917A482F748689A6F6B980EFCA6BD63">
    <w:name w:val="CCE917A482F748689A6F6B980EFCA6BD63"/>
    <w:rsid w:val="005C1B9A"/>
    <w:pPr>
      <w:spacing w:before="120" w:after="120" w:line="288" w:lineRule="auto"/>
    </w:pPr>
    <w:rPr>
      <w:rFonts w:eastAsiaTheme="minorHAnsi"/>
      <w:lang w:val="de-DE" w:eastAsia="en-US"/>
    </w:rPr>
  </w:style>
  <w:style w:type="paragraph" w:customStyle="1" w:styleId="9DF06687B83C4D5A8CC18146040495AB63">
    <w:name w:val="9DF06687B83C4D5A8CC18146040495AB63"/>
    <w:rsid w:val="005C1B9A"/>
    <w:pPr>
      <w:spacing w:before="120" w:after="120" w:line="288" w:lineRule="auto"/>
    </w:pPr>
    <w:rPr>
      <w:rFonts w:eastAsiaTheme="minorHAnsi"/>
      <w:lang w:val="de-DE" w:eastAsia="en-US"/>
    </w:rPr>
  </w:style>
  <w:style w:type="paragraph" w:customStyle="1" w:styleId="B9BA3E7D6BC34E7EB012674706AAC42363">
    <w:name w:val="B9BA3E7D6BC34E7EB012674706AAC42363"/>
    <w:rsid w:val="005C1B9A"/>
    <w:pPr>
      <w:spacing w:before="120" w:after="120" w:line="288" w:lineRule="auto"/>
    </w:pPr>
    <w:rPr>
      <w:rFonts w:eastAsiaTheme="minorHAnsi"/>
      <w:lang w:val="de-DE" w:eastAsia="en-US"/>
    </w:rPr>
  </w:style>
  <w:style w:type="paragraph" w:customStyle="1" w:styleId="88FB18A33FE94F6684BCF48F55F378591">
    <w:name w:val="88FB18A33FE94F6684BCF48F55F378591"/>
    <w:rsid w:val="005C1B9A"/>
    <w:pPr>
      <w:spacing w:before="120" w:after="120" w:line="288" w:lineRule="auto"/>
      <w:ind w:left="720"/>
      <w:contextualSpacing/>
    </w:pPr>
    <w:rPr>
      <w:rFonts w:eastAsiaTheme="minorHAnsi"/>
      <w:lang w:val="de-DE" w:eastAsia="en-US"/>
    </w:rPr>
  </w:style>
  <w:style w:type="paragraph" w:customStyle="1" w:styleId="B81F638C6B454E12BC55F9FF372FACDD9">
    <w:name w:val="B81F638C6B454E12BC55F9FF372FACDD9"/>
    <w:rsid w:val="005C1B9A"/>
    <w:pPr>
      <w:spacing w:before="120" w:after="120" w:line="288" w:lineRule="auto"/>
    </w:pPr>
    <w:rPr>
      <w:rFonts w:eastAsiaTheme="minorHAnsi"/>
      <w:lang w:val="de-DE" w:eastAsia="en-US"/>
    </w:rPr>
  </w:style>
  <w:style w:type="paragraph" w:customStyle="1" w:styleId="FC7F99893DFD4977B284F5EBC4DAF8A19">
    <w:name w:val="FC7F99893DFD4977B284F5EBC4DAF8A19"/>
    <w:rsid w:val="005C1B9A"/>
    <w:pPr>
      <w:spacing w:before="120" w:after="120" w:line="288" w:lineRule="auto"/>
    </w:pPr>
    <w:rPr>
      <w:rFonts w:eastAsiaTheme="minorHAnsi"/>
      <w:lang w:val="de-DE" w:eastAsia="en-US"/>
    </w:rPr>
  </w:style>
  <w:style w:type="paragraph" w:customStyle="1" w:styleId="59D511AE11BB4ADA98D4775B02B9F7979">
    <w:name w:val="59D511AE11BB4ADA98D4775B02B9F7979"/>
    <w:rsid w:val="005C1B9A"/>
    <w:pPr>
      <w:spacing w:before="120" w:after="120" w:line="288" w:lineRule="auto"/>
    </w:pPr>
    <w:rPr>
      <w:rFonts w:eastAsiaTheme="minorHAnsi"/>
      <w:lang w:val="de-DE" w:eastAsia="en-US"/>
    </w:rPr>
  </w:style>
  <w:style w:type="paragraph" w:customStyle="1" w:styleId="F901EA1576574C40838764F0F79453AA9">
    <w:name w:val="F901EA1576574C40838764F0F79453AA9"/>
    <w:rsid w:val="005C1B9A"/>
    <w:pPr>
      <w:spacing w:before="120" w:after="120" w:line="288" w:lineRule="auto"/>
    </w:pPr>
    <w:rPr>
      <w:rFonts w:eastAsiaTheme="minorHAnsi"/>
      <w:lang w:val="de-DE" w:eastAsia="en-US"/>
    </w:rPr>
  </w:style>
  <w:style w:type="paragraph" w:customStyle="1" w:styleId="FE1CFFE6107047809AFAC048D3A75EC29">
    <w:name w:val="FE1CFFE6107047809AFAC048D3A75EC29"/>
    <w:rsid w:val="005C1B9A"/>
    <w:pPr>
      <w:spacing w:before="120" w:after="120" w:line="288" w:lineRule="auto"/>
    </w:pPr>
    <w:rPr>
      <w:rFonts w:eastAsiaTheme="minorHAnsi"/>
      <w:lang w:val="de-DE" w:eastAsia="en-US"/>
    </w:rPr>
  </w:style>
  <w:style w:type="paragraph" w:customStyle="1" w:styleId="3E6BB4F5E6314280BBC9EF3CD541338140">
    <w:name w:val="3E6BB4F5E6314280BBC9EF3CD541338140"/>
    <w:rsid w:val="005C1B9A"/>
    <w:pPr>
      <w:spacing w:before="120" w:after="120" w:line="288" w:lineRule="auto"/>
    </w:pPr>
    <w:rPr>
      <w:rFonts w:eastAsiaTheme="minorHAnsi"/>
      <w:lang w:val="de-DE" w:eastAsia="en-US"/>
    </w:rPr>
  </w:style>
  <w:style w:type="paragraph" w:customStyle="1" w:styleId="8CC605EF6B084EADA63C06FFBA6FF4D449">
    <w:name w:val="8CC605EF6B084EADA63C06FFBA6FF4D449"/>
    <w:rsid w:val="005C1B9A"/>
    <w:pPr>
      <w:spacing w:before="120" w:after="120" w:line="288" w:lineRule="auto"/>
    </w:pPr>
    <w:rPr>
      <w:rFonts w:eastAsiaTheme="minorHAnsi"/>
      <w:lang w:val="de-DE" w:eastAsia="en-US"/>
    </w:rPr>
  </w:style>
  <w:style w:type="paragraph" w:customStyle="1" w:styleId="21178CE1796942B8A191257EBDBBBF9D8">
    <w:name w:val="21178CE1796942B8A191257EBDBBBF9D8"/>
    <w:rsid w:val="005C1B9A"/>
    <w:pPr>
      <w:spacing w:before="120" w:after="120" w:line="288" w:lineRule="auto"/>
      <w:ind w:left="720"/>
      <w:contextualSpacing/>
    </w:pPr>
    <w:rPr>
      <w:rFonts w:eastAsiaTheme="minorHAnsi"/>
      <w:lang w:val="de-DE" w:eastAsia="en-US"/>
    </w:rPr>
  </w:style>
  <w:style w:type="paragraph" w:customStyle="1" w:styleId="6AF934296A1B4351887F8A2430469A7039">
    <w:name w:val="6AF934296A1B4351887F8A2430469A7039"/>
    <w:rsid w:val="005C1B9A"/>
    <w:pPr>
      <w:spacing w:before="120" w:after="120" w:line="288" w:lineRule="auto"/>
    </w:pPr>
    <w:rPr>
      <w:rFonts w:eastAsiaTheme="minorHAnsi"/>
      <w:lang w:val="de-DE" w:eastAsia="en-US"/>
    </w:rPr>
  </w:style>
  <w:style w:type="paragraph" w:customStyle="1" w:styleId="B7C86B3A80EE414B982A282E28130A1239">
    <w:name w:val="B7C86B3A80EE414B982A282E28130A1239"/>
    <w:rsid w:val="005C1B9A"/>
    <w:pPr>
      <w:spacing w:before="120" w:after="120" w:line="288" w:lineRule="auto"/>
      <w:ind w:left="720"/>
      <w:contextualSpacing/>
    </w:pPr>
    <w:rPr>
      <w:rFonts w:eastAsiaTheme="minorHAnsi"/>
      <w:lang w:val="de-DE" w:eastAsia="en-US"/>
    </w:rPr>
  </w:style>
  <w:style w:type="paragraph" w:customStyle="1" w:styleId="3C7F766E739B44F3AAFEE57468EC314B13">
    <w:name w:val="3C7F766E739B44F3AAFEE57468EC314B13"/>
    <w:rsid w:val="005C1B9A"/>
    <w:pPr>
      <w:spacing w:before="120" w:after="120" w:line="288" w:lineRule="auto"/>
    </w:pPr>
    <w:rPr>
      <w:rFonts w:eastAsiaTheme="minorHAnsi"/>
      <w:lang w:val="de-DE" w:eastAsia="en-US"/>
    </w:rPr>
  </w:style>
  <w:style w:type="paragraph" w:customStyle="1" w:styleId="2247795B4F6F4E71ADC0B8D32B40E8AA13">
    <w:name w:val="2247795B4F6F4E71ADC0B8D32B40E8AA13"/>
    <w:rsid w:val="005C1B9A"/>
    <w:pPr>
      <w:spacing w:before="120" w:after="120" w:line="288" w:lineRule="auto"/>
      <w:ind w:left="720"/>
      <w:contextualSpacing/>
    </w:pPr>
    <w:rPr>
      <w:rFonts w:eastAsiaTheme="minorHAnsi"/>
      <w:lang w:val="de-DE" w:eastAsia="en-US"/>
    </w:rPr>
  </w:style>
  <w:style w:type="paragraph" w:customStyle="1" w:styleId="0414DE855B6C46A18C7C397A679EACB213">
    <w:name w:val="0414DE855B6C46A18C7C397A679EACB213"/>
    <w:rsid w:val="005C1B9A"/>
    <w:pPr>
      <w:spacing w:before="120" w:after="120" w:line="288" w:lineRule="auto"/>
    </w:pPr>
    <w:rPr>
      <w:rFonts w:eastAsiaTheme="minorHAnsi"/>
      <w:lang w:val="de-DE" w:eastAsia="en-US"/>
    </w:rPr>
  </w:style>
  <w:style w:type="paragraph" w:customStyle="1" w:styleId="ABBD3998E5BF43C8877C76C3238C330C13">
    <w:name w:val="ABBD3998E5BF43C8877C76C3238C330C13"/>
    <w:rsid w:val="005C1B9A"/>
    <w:pPr>
      <w:spacing w:before="120" w:after="120" w:line="288" w:lineRule="auto"/>
      <w:ind w:left="720"/>
      <w:contextualSpacing/>
    </w:pPr>
    <w:rPr>
      <w:rFonts w:eastAsiaTheme="minorHAnsi"/>
      <w:lang w:val="de-DE" w:eastAsia="en-US"/>
    </w:rPr>
  </w:style>
  <w:style w:type="paragraph" w:customStyle="1" w:styleId="86B6ABD9A8E746E4B96D9AD35904B53E12">
    <w:name w:val="86B6ABD9A8E746E4B96D9AD35904B53E12"/>
    <w:rsid w:val="005C1B9A"/>
    <w:pPr>
      <w:spacing w:before="120" w:after="120" w:line="288" w:lineRule="auto"/>
    </w:pPr>
    <w:rPr>
      <w:rFonts w:eastAsiaTheme="minorHAnsi"/>
      <w:lang w:val="de-DE" w:eastAsia="en-US"/>
    </w:rPr>
  </w:style>
  <w:style w:type="paragraph" w:customStyle="1" w:styleId="36BA5EB14EFA4FF0A9A25F2B581DAF6C13">
    <w:name w:val="36BA5EB14EFA4FF0A9A25F2B581DAF6C13"/>
    <w:rsid w:val="005C1B9A"/>
    <w:pPr>
      <w:spacing w:before="120" w:after="120" w:line="288" w:lineRule="auto"/>
      <w:ind w:left="720"/>
      <w:contextualSpacing/>
    </w:pPr>
    <w:rPr>
      <w:rFonts w:eastAsiaTheme="minorHAnsi"/>
      <w:lang w:val="de-DE" w:eastAsia="en-US"/>
    </w:rPr>
  </w:style>
  <w:style w:type="paragraph" w:customStyle="1" w:styleId="14E6B7AD4EA646819BCECFBB0C6C6EA113">
    <w:name w:val="14E6B7AD4EA646819BCECFBB0C6C6EA113"/>
    <w:rsid w:val="005C1B9A"/>
    <w:pPr>
      <w:spacing w:before="120" w:after="120" w:line="288" w:lineRule="auto"/>
      <w:ind w:left="720"/>
      <w:contextualSpacing/>
    </w:pPr>
    <w:rPr>
      <w:rFonts w:eastAsiaTheme="minorHAnsi"/>
      <w:lang w:val="de-DE" w:eastAsia="en-US"/>
    </w:rPr>
  </w:style>
  <w:style w:type="paragraph" w:customStyle="1" w:styleId="20DFF532DDDC49F594BE62A341D9E84F11">
    <w:name w:val="20DFF532DDDC49F594BE62A341D9E84F11"/>
    <w:rsid w:val="005C1B9A"/>
    <w:pPr>
      <w:spacing w:before="120" w:after="120" w:line="288" w:lineRule="auto"/>
      <w:ind w:left="720"/>
      <w:contextualSpacing/>
    </w:pPr>
    <w:rPr>
      <w:rFonts w:eastAsiaTheme="minorHAnsi"/>
      <w:lang w:val="de-DE" w:eastAsia="en-US"/>
    </w:rPr>
  </w:style>
  <w:style w:type="paragraph" w:customStyle="1" w:styleId="350BB13769F34D9EA08BC9B39A13A52B">
    <w:name w:val="350BB13769F34D9EA08BC9B39A13A52B"/>
    <w:rsid w:val="005C1B9A"/>
  </w:style>
  <w:style w:type="paragraph" w:customStyle="1" w:styleId="DCC3542A905A4F1BB3A4440AC25E901B6">
    <w:name w:val="DCC3542A905A4F1BB3A4440AC25E901B6"/>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6">
    <w:name w:val="63506CCB312F42EF8CA85763FE6FA27B6"/>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4">
    <w:name w:val="F1A9D142B44C439B8A5F4611C1F9D3F864"/>
    <w:rsid w:val="005C1B9A"/>
    <w:pPr>
      <w:spacing w:before="120" w:after="120" w:line="288" w:lineRule="auto"/>
    </w:pPr>
    <w:rPr>
      <w:rFonts w:eastAsiaTheme="minorHAnsi"/>
      <w:lang w:val="de-DE" w:eastAsia="en-US"/>
    </w:rPr>
  </w:style>
  <w:style w:type="paragraph" w:customStyle="1" w:styleId="23495994907D407BBE40F340682F2AB064">
    <w:name w:val="23495994907D407BBE40F340682F2AB064"/>
    <w:rsid w:val="005C1B9A"/>
    <w:pPr>
      <w:spacing w:before="120" w:after="120" w:line="288" w:lineRule="auto"/>
    </w:pPr>
    <w:rPr>
      <w:rFonts w:eastAsiaTheme="minorHAnsi"/>
      <w:lang w:val="de-DE" w:eastAsia="en-US"/>
    </w:rPr>
  </w:style>
  <w:style w:type="paragraph" w:customStyle="1" w:styleId="762DA126DB304F6B84B40D7D4B15965364">
    <w:name w:val="762DA126DB304F6B84B40D7D4B15965364"/>
    <w:rsid w:val="005C1B9A"/>
    <w:pPr>
      <w:spacing w:before="120" w:after="120" w:line="288" w:lineRule="auto"/>
    </w:pPr>
    <w:rPr>
      <w:rFonts w:eastAsiaTheme="minorHAnsi"/>
      <w:lang w:val="de-DE" w:eastAsia="en-US"/>
    </w:rPr>
  </w:style>
  <w:style w:type="paragraph" w:customStyle="1" w:styleId="FBE25CCB6AFE4E17BBFFC110BFA3BF9F56">
    <w:name w:val="FBE25CCB6AFE4E17BBFFC110BFA3BF9F56"/>
    <w:rsid w:val="005C1B9A"/>
    <w:pPr>
      <w:spacing w:before="120" w:after="120" w:line="288" w:lineRule="auto"/>
      <w:ind w:left="720"/>
      <w:contextualSpacing/>
    </w:pPr>
    <w:rPr>
      <w:rFonts w:eastAsiaTheme="minorHAnsi"/>
      <w:lang w:val="de-DE" w:eastAsia="en-US"/>
    </w:rPr>
  </w:style>
  <w:style w:type="paragraph" w:customStyle="1" w:styleId="C1121442E1524B829486FFA14D5F01FF15">
    <w:name w:val="C1121442E1524B829486FFA14D5F01FF15"/>
    <w:rsid w:val="005C1B9A"/>
    <w:pPr>
      <w:spacing w:before="120" w:after="120" w:line="288" w:lineRule="auto"/>
      <w:ind w:left="720"/>
      <w:contextualSpacing/>
    </w:pPr>
    <w:rPr>
      <w:rFonts w:eastAsiaTheme="minorHAnsi"/>
      <w:lang w:val="de-DE" w:eastAsia="en-US"/>
    </w:rPr>
  </w:style>
  <w:style w:type="paragraph" w:customStyle="1" w:styleId="F3196B0234944A5485192BEFD272746B15">
    <w:name w:val="F3196B0234944A5485192BEFD272746B15"/>
    <w:rsid w:val="005C1B9A"/>
    <w:pPr>
      <w:spacing w:before="120" w:after="120" w:line="288" w:lineRule="auto"/>
      <w:ind w:left="720"/>
      <w:contextualSpacing/>
    </w:pPr>
    <w:rPr>
      <w:rFonts w:eastAsiaTheme="minorHAnsi"/>
      <w:lang w:val="de-DE" w:eastAsia="en-US"/>
    </w:rPr>
  </w:style>
  <w:style w:type="paragraph" w:customStyle="1" w:styleId="FFA62DA238BF465192BCE0F22A75D4D415">
    <w:name w:val="FFA62DA238BF465192BCE0F22A75D4D415"/>
    <w:rsid w:val="005C1B9A"/>
    <w:pPr>
      <w:spacing w:before="120" w:after="120" w:line="288" w:lineRule="auto"/>
      <w:ind w:left="720"/>
      <w:contextualSpacing/>
    </w:pPr>
    <w:rPr>
      <w:rFonts w:eastAsiaTheme="minorHAnsi"/>
      <w:lang w:val="de-DE" w:eastAsia="en-US"/>
    </w:rPr>
  </w:style>
  <w:style w:type="paragraph" w:customStyle="1" w:styleId="710718C12CDA4D219B07DC3F411DA55B64">
    <w:name w:val="710718C12CDA4D219B07DC3F411DA55B64"/>
    <w:rsid w:val="005C1B9A"/>
    <w:pPr>
      <w:spacing w:before="120" w:after="120" w:line="288" w:lineRule="auto"/>
    </w:pPr>
    <w:rPr>
      <w:rFonts w:eastAsiaTheme="minorHAnsi"/>
      <w:lang w:val="de-DE" w:eastAsia="en-US"/>
    </w:rPr>
  </w:style>
  <w:style w:type="paragraph" w:customStyle="1" w:styleId="CCE917A482F748689A6F6B980EFCA6BD64">
    <w:name w:val="CCE917A482F748689A6F6B980EFCA6BD64"/>
    <w:rsid w:val="005C1B9A"/>
    <w:pPr>
      <w:spacing w:before="120" w:after="120" w:line="288" w:lineRule="auto"/>
    </w:pPr>
    <w:rPr>
      <w:rFonts w:eastAsiaTheme="minorHAnsi"/>
      <w:lang w:val="de-DE" w:eastAsia="en-US"/>
    </w:rPr>
  </w:style>
  <w:style w:type="paragraph" w:customStyle="1" w:styleId="9DF06687B83C4D5A8CC18146040495AB64">
    <w:name w:val="9DF06687B83C4D5A8CC18146040495AB64"/>
    <w:rsid w:val="005C1B9A"/>
    <w:pPr>
      <w:spacing w:before="120" w:after="120" w:line="288" w:lineRule="auto"/>
    </w:pPr>
    <w:rPr>
      <w:rFonts w:eastAsiaTheme="minorHAnsi"/>
      <w:lang w:val="de-DE" w:eastAsia="en-US"/>
    </w:rPr>
  </w:style>
  <w:style w:type="paragraph" w:customStyle="1" w:styleId="B9BA3E7D6BC34E7EB012674706AAC42364">
    <w:name w:val="B9BA3E7D6BC34E7EB012674706AAC42364"/>
    <w:rsid w:val="005C1B9A"/>
    <w:pPr>
      <w:spacing w:before="120" w:after="120" w:line="288" w:lineRule="auto"/>
    </w:pPr>
    <w:rPr>
      <w:rFonts w:eastAsiaTheme="minorHAnsi"/>
      <w:lang w:val="de-DE" w:eastAsia="en-US"/>
    </w:rPr>
  </w:style>
  <w:style w:type="paragraph" w:customStyle="1" w:styleId="350BB13769F34D9EA08BC9B39A13A52B1">
    <w:name w:val="350BB13769F34D9EA08BC9B39A13A52B1"/>
    <w:rsid w:val="005C1B9A"/>
    <w:pPr>
      <w:spacing w:before="120" w:after="120" w:line="288" w:lineRule="auto"/>
      <w:ind w:left="720"/>
      <w:contextualSpacing/>
    </w:pPr>
    <w:rPr>
      <w:rFonts w:eastAsiaTheme="minorHAnsi"/>
      <w:lang w:val="de-DE" w:eastAsia="en-US"/>
    </w:rPr>
  </w:style>
  <w:style w:type="paragraph" w:customStyle="1" w:styleId="88FB18A33FE94F6684BCF48F55F378592">
    <w:name w:val="88FB18A33FE94F6684BCF48F55F378592"/>
    <w:rsid w:val="005C1B9A"/>
    <w:pPr>
      <w:spacing w:before="120" w:after="120" w:line="288" w:lineRule="auto"/>
      <w:ind w:left="720"/>
      <w:contextualSpacing/>
    </w:pPr>
    <w:rPr>
      <w:rFonts w:eastAsiaTheme="minorHAnsi"/>
      <w:lang w:val="de-DE" w:eastAsia="en-US"/>
    </w:rPr>
  </w:style>
  <w:style w:type="paragraph" w:customStyle="1" w:styleId="3E6BB4F5E6314280BBC9EF3CD541338141">
    <w:name w:val="3E6BB4F5E6314280BBC9EF3CD541338141"/>
    <w:rsid w:val="005C1B9A"/>
    <w:pPr>
      <w:spacing w:before="120" w:after="120" w:line="288" w:lineRule="auto"/>
    </w:pPr>
    <w:rPr>
      <w:rFonts w:eastAsiaTheme="minorHAnsi"/>
      <w:lang w:val="de-DE" w:eastAsia="en-US"/>
    </w:rPr>
  </w:style>
  <w:style w:type="paragraph" w:customStyle="1" w:styleId="8CC605EF6B084EADA63C06FFBA6FF4D450">
    <w:name w:val="8CC605EF6B084EADA63C06FFBA6FF4D450"/>
    <w:rsid w:val="005C1B9A"/>
    <w:pPr>
      <w:spacing w:before="120" w:after="120" w:line="288" w:lineRule="auto"/>
    </w:pPr>
    <w:rPr>
      <w:rFonts w:eastAsiaTheme="minorHAnsi"/>
      <w:lang w:val="de-DE" w:eastAsia="en-US"/>
    </w:rPr>
  </w:style>
  <w:style w:type="paragraph" w:customStyle="1" w:styleId="21178CE1796942B8A191257EBDBBBF9D9">
    <w:name w:val="21178CE1796942B8A191257EBDBBBF9D9"/>
    <w:rsid w:val="005C1B9A"/>
    <w:pPr>
      <w:spacing w:before="120" w:after="120" w:line="288" w:lineRule="auto"/>
      <w:ind w:left="720"/>
      <w:contextualSpacing/>
    </w:pPr>
    <w:rPr>
      <w:rFonts w:eastAsiaTheme="minorHAnsi"/>
      <w:lang w:val="de-DE" w:eastAsia="en-US"/>
    </w:rPr>
  </w:style>
  <w:style w:type="paragraph" w:customStyle="1" w:styleId="6AF934296A1B4351887F8A2430469A7040">
    <w:name w:val="6AF934296A1B4351887F8A2430469A7040"/>
    <w:rsid w:val="005C1B9A"/>
    <w:pPr>
      <w:spacing w:before="120" w:after="120" w:line="288" w:lineRule="auto"/>
    </w:pPr>
    <w:rPr>
      <w:rFonts w:eastAsiaTheme="minorHAnsi"/>
      <w:lang w:val="de-DE" w:eastAsia="en-US"/>
    </w:rPr>
  </w:style>
  <w:style w:type="paragraph" w:customStyle="1" w:styleId="B7C86B3A80EE414B982A282E28130A1240">
    <w:name w:val="B7C86B3A80EE414B982A282E28130A1240"/>
    <w:rsid w:val="005C1B9A"/>
    <w:pPr>
      <w:spacing w:before="120" w:after="120" w:line="288" w:lineRule="auto"/>
      <w:ind w:left="720"/>
      <w:contextualSpacing/>
    </w:pPr>
    <w:rPr>
      <w:rFonts w:eastAsiaTheme="minorHAnsi"/>
      <w:lang w:val="de-DE" w:eastAsia="en-US"/>
    </w:rPr>
  </w:style>
  <w:style w:type="paragraph" w:customStyle="1" w:styleId="3C7F766E739B44F3AAFEE57468EC314B14">
    <w:name w:val="3C7F766E739B44F3AAFEE57468EC314B14"/>
    <w:rsid w:val="005C1B9A"/>
    <w:pPr>
      <w:spacing w:before="120" w:after="120" w:line="288" w:lineRule="auto"/>
    </w:pPr>
    <w:rPr>
      <w:rFonts w:eastAsiaTheme="minorHAnsi"/>
      <w:lang w:val="de-DE" w:eastAsia="en-US"/>
    </w:rPr>
  </w:style>
  <w:style w:type="paragraph" w:customStyle="1" w:styleId="2247795B4F6F4E71ADC0B8D32B40E8AA14">
    <w:name w:val="2247795B4F6F4E71ADC0B8D32B40E8AA14"/>
    <w:rsid w:val="005C1B9A"/>
    <w:pPr>
      <w:spacing w:before="120" w:after="120" w:line="288" w:lineRule="auto"/>
      <w:ind w:left="720"/>
      <w:contextualSpacing/>
    </w:pPr>
    <w:rPr>
      <w:rFonts w:eastAsiaTheme="minorHAnsi"/>
      <w:lang w:val="de-DE" w:eastAsia="en-US"/>
    </w:rPr>
  </w:style>
  <w:style w:type="paragraph" w:customStyle="1" w:styleId="0414DE855B6C46A18C7C397A679EACB214">
    <w:name w:val="0414DE855B6C46A18C7C397A679EACB214"/>
    <w:rsid w:val="005C1B9A"/>
    <w:pPr>
      <w:spacing w:before="120" w:after="120" w:line="288" w:lineRule="auto"/>
    </w:pPr>
    <w:rPr>
      <w:rFonts w:eastAsiaTheme="minorHAnsi"/>
      <w:lang w:val="de-DE" w:eastAsia="en-US"/>
    </w:rPr>
  </w:style>
  <w:style w:type="paragraph" w:customStyle="1" w:styleId="ABBD3998E5BF43C8877C76C3238C330C14">
    <w:name w:val="ABBD3998E5BF43C8877C76C3238C330C14"/>
    <w:rsid w:val="005C1B9A"/>
    <w:pPr>
      <w:spacing w:before="120" w:after="120" w:line="288" w:lineRule="auto"/>
      <w:ind w:left="720"/>
      <w:contextualSpacing/>
    </w:pPr>
    <w:rPr>
      <w:rFonts w:eastAsiaTheme="minorHAnsi"/>
      <w:lang w:val="de-DE" w:eastAsia="en-US"/>
    </w:rPr>
  </w:style>
  <w:style w:type="paragraph" w:customStyle="1" w:styleId="86B6ABD9A8E746E4B96D9AD35904B53E13">
    <w:name w:val="86B6ABD9A8E746E4B96D9AD35904B53E13"/>
    <w:rsid w:val="005C1B9A"/>
    <w:pPr>
      <w:spacing w:before="120" w:after="120" w:line="288" w:lineRule="auto"/>
    </w:pPr>
    <w:rPr>
      <w:rFonts w:eastAsiaTheme="minorHAnsi"/>
      <w:lang w:val="de-DE" w:eastAsia="en-US"/>
    </w:rPr>
  </w:style>
  <w:style w:type="paragraph" w:customStyle="1" w:styleId="36BA5EB14EFA4FF0A9A25F2B581DAF6C14">
    <w:name w:val="36BA5EB14EFA4FF0A9A25F2B581DAF6C14"/>
    <w:rsid w:val="005C1B9A"/>
    <w:pPr>
      <w:spacing w:before="120" w:after="120" w:line="288" w:lineRule="auto"/>
      <w:ind w:left="720"/>
      <w:contextualSpacing/>
    </w:pPr>
    <w:rPr>
      <w:rFonts w:eastAsiaTheme="minorHAnsi"/>
      <w:lang w:val="de-DE" w:eastAsia="en-US"/>
    </w:rPr>
  </w:style>
  <w:style w:type="paragraph" w:customStyle="1" w:styleId="14E6B7AD4EA646819BCECFBB0C6C6EA114">
    <w:name w:val="14E6B7AD4EA646819BCECFBB0C6C6EA114"/>
    <w:rsid w:val="005C1B9A"/>
    <w:pPr>
      <w:spacing w:before="120" w:after="120" w:line="288" w:lineRule="auto"/>
      <w:ind w:left="720"/>
      <w:contextualSpacing/>
    </w:pPr>
    <w:rPr>
      <w:rFonts w:eastAsiaTheme="minorHAnsi"/>
      <w:lang w:val="de-DE" w:eastAsia="en-US"/>
    </w:rPr>
  </w:style>
  <w:style w:type="paragraph" w:customStyle="1" w:styleId="20DFF532DDDC49F594BE62A341D9E84F12">
    <w:name w:val="20DFF532DDDC49F594BE62A341D9E84F12"/>
    <w:rsid w:val="005C1B9A"/>
    <w:pPr>
      <w:spacing w:before="120" w:after="120" w:line="288" w:lineRule="auto"/>
      <w:ind w:left="720"/>
      <w:contextualSpacing/>
    </w:pPr>
    <w:rPr>
      <w:rFonts w:eastAsiaTheme="minorHAnsi"/>
      <w:lang w:val="de-DE" w:eastAsia="en-US"/>
    </w:rPr>
  </w:style>
  <w:style w:type="paragraph" w:customStyle="1" w:styleId="35F6D4E8A79742BA87CE8BB72C5A6DF1">
    <w:name w:val="35F6D4E8A79742BA87CE8BB72C5A6DF1"/>
    <w:rsid w:val="005C1B9A"/>
  </w:style>
  <w:style w:type="paragraph" w:customStyle="1" w:styleId="8A92EAB4BA3240B68703BACD9785FEB2">
    <w:name w:val="8A92EAB4BA3240B68703BACD9785FEB2"/>
    <w:rsid w:val="005C1B9A"/>
  </w:style>
  <w:style w:type="paragraph" w:customStyle="1" w:styleId="05BCC3BF1F154DB1ABE498E61E2E7DCF">
    <w:name w:val="05BCC3BF1F154DB1ABE498E61E2E7DCF"/>
    <w:rsid w:val="005C1B9A"/>
  </w:style>
  <w:style w:type="paragraph" w:customStyle="1" w:styleId="DE6A87B0CD87468ABCCA6A4BCA6E406C">
    <w:name w:val="DE6A87B0CD87468ABCCA6A4BCA6E406C"/>
    <w:rsid w:val="005C1B9A"/>
  </w:style>
  <w:style w:type="paragraph" w:customStyle="1" w:styleId="1AB1760B07B24F86BA8AC2F54EB329C2">
    <w:name w:val="1AB1760B07B24F86BA8AC2F54EB329C2"/>
    <w:rsid w:val="005C1B9A"/>
  </w:style>
  <w:style w:type="paragraph" w:customStyle="1" w:styleId="DCC3542A905A4F1BB3A4440AC25E901B7">
    <w:name w:val="DCC3542A905A4F1BB3A4440AC25E901B7"/>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7">
    <w:name w:val="63506CCB312F42EF8CA85763FE6FA27B7"/>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5">
    <w:name w:val="F1A9D142B44C439B8A5F4611C1F9D3F865"/>
    <w:rsid w:val="005C1B9A"/>
    <w:pPr>
      <w:spacing w:before="120" w:after="120" w:line="288" w:lineRule="auto"/>
    </w:pPr>
    <w:rPr>
      <w:rFonts w:eastAsiaTheme="minorHAnsi"/>
      <w:lang w:val="de-DE" w:eastAsia="en-US"/>
    </w:rPr>
  </w:style>
  <w:style w:type="paragraph" w:customStyle="1" w:styleId="23495994907D407BBE40F340682F2AB065">
    <w:name w:val="23495994907D407BBE40F340682F2AB065"/>
    <w:rsid w:val="005C1B9A"/>
    <w:pPr>
      <w:spacing w:before="120" w:after="120" w:line="288" w:lineRule="auto"/>
    </w:pPr>
    <w:rPr>
      <w:rFonts w:eastAsiaTheme="minorHAnsi"/>
      <w:lang w:val="de-DE" w:eastAsia="en-US"/>
    </w:rPr>
  </w:style>
  <w:style w:type="paragraph" w:customStyle="1" w:styleId="762DA126DB304F6B84B40D7D4B15965365">
    <w:name w:val="762DA126DB304F6B84B40D7D4B15965365"/>
    <w:rsid w:val="005C1B9A"/>
    <w:pPr>
      <w:spacing w:before="120" w:after="120" w:line="288" w:lineRule="auto"/>
    </w:pPr>
    <w:rPr>
      <w:rFonts w:eastAsiaTheme="minorHAnsi"/>
      <w:lang w:val="de-DE" w:eastAsia="en-US"/>
    </w:rPr>
  </w:style>
  <w:style w:type="paragraph" w:customStyle="1" w:styleId="FBE25CCB6AFE4E17BBFFC110BFA3BF9F57">
    <w:name w:val="FBE25CCB6AFE4E17BBFFC110BFA3BF9F57"/>
    <w:rsid w:val="005C1B9A"/>
    <w:pPr>
      <w:spacing w:before="120" w:after="120" w:line="288" w:lineRule="auto"/>
      <w:ind w:left="720"/>
      <w:contextualSpacing/>
    </w:pPr>
    <w:rPr>
      <w:rFonts w:eastAsiaTheme="minorHAnsi"/>
      <w:lang w:val="de-DE" w:eastAsia="en-US"/>
    </w:rPr>
  </w:style>
  <w:style w:type="paragraph" w:customStyle="1" w:styleId="C1121442E1524B829486FFA14D5F01FF16">
    <w:name w:val="C1121442E1524B829486FFA14D5F01FF16"/>
    <w:rsid w:val="005C1B9A"/>
    <w:pPr>
      <w:spacing w:before="120" w:after="120" w:line="288" w:lineRule="auto"/>
      <w:ind w:left="720"/>
      <w:contextualSpacing/>
    </w:pPr>
    <w:rPr>
      <w:rFonts w:eastAsiaTheme="minorHAnsi"/>
      <w:lang w:val="de-DE" w:eastAsia="en-US"/>
    </w:rPr>
  </w:style>
  <w:style w:type="paragraph" w:customStyle="1" w:styleId="F3196B0234944A5485192BEFD272746B16">
    <w:name w:val="F3196B0234944A5485192BEFD272746B16"/>
    <w:rsid w:val="005C1B9A"/>
    <w:pPr>
      <w:spacing w:before="120" w:after="120" w:line="288" w:lineRule="auto"/>
      <w:ind w:left="720"/>
      <w:contextualSpacing/>
    </w:pPr>
    <w:rPr>
      <w:rFonts w:eastAsiaTheme="minorHAnsi"/>
      <w:lang w:val="de-DE" w:eastAsia="en-US"/>
    </w:rPr>
  </w:style>
  <w:style w:type="paragraph" w:customStyle="1" w:styleId="FFA62DA238BF465192BCE0F22A75D4D416">
    <w:name w:val="FFA62DA238BF465192BCE0F22A75D4D416"/>
    <w:rsid w:val="005C1B9A"/>
    <w:pPr>
      <w:spacing w:before="120" w:after="120" w:line="288" w:lineRule="auto"/>
      <w:ind w:left="720"/>
      <w:contextualSpacing/>
    </w:pPr>
    <w:rPr>
      <w:rFonts w:eastAsiaTheme="minorHAnsi"/>
      <w:lang w:val="de-DE" w:eastAsia="en-US"/>
    </w:rPr>
  </w:style>
  <w:style w:type="paragraph" w:customStyle="1" w:styleId="710718C12CDA4D219B07DC3F411DA55B65">
    <w:name w:val="710718C12CDA4D219B07DC3F411DA55B65"/>
    <w:rsid w:val="005C1B9A"/>
    <w:pPr>
      <w:spacing w:before="120" w:after="120" w:line="288" w:lineRule="auto"/>
    </w:pPr>
    <w:rPr>
      <w:rFonts w:eastAsiaTheme="minorHAnsi"/>
      <w:lang w:val="de-DE" w:eastAsia="en-US"/>
    </w:rPr>
  </w:style>
  <w:style w:type="paragraph" w:customStyle="1" w:styleId="CCE917A482F748689A6F6B980EFCA6BD65">
    <w:name w:val="CCE917A482F748689A6F6B980EFCA6BD65"/>
    <w:rsid w:val="005C1B9A"/>
    <w:pPr>
      <w:spacing w:before="120" w:after="120" w:line="288" w:lineRule="auto"/>
    </w:pPr>
    <w:rPr>
      <w:rFonts w:eastAsiaTheme="minorHAnsi"/>
      <w:lang w:val="de-DE" w:eastAsia="en-US"/>
    </w:rPr>
  </w:style>
  <w:style w:type="paragraph" w:customStyle="1" w:styleId="9DF06687B83C4D5A8CC18146040495AB65">
    <w:name w:val="9DF06687B83C4D5A8CC18146040495AB65"/>
    <w:rsid w:val="005C1B9A"/>
    <w:pPr>
      <w:spacing w:before="120" w:after="120" w:line="288" w:lineRule="auto"/>
    </w:pPr>
    <w:rPr>
      <w:rFonts w:eastAsiaTheme="minorHAnsi"/>
      <w:lang w:val="de-DE" w:eastAsia="en-US"/>
    </w:rPr>
  </w:style>
  <w:style w:type="paragraph" w:customStyle="1" w:styleId="B9BA3E7D6BC34E7EB012674706AAC42365">
    <w:name w:val="B9BA3E7D6BC34E7EB012674706AAC42365"/>
    <w:rsid w:val="005C1B9A"/>
    <w:pPr>
      <w:spacing w:before="120" w:after="120" w:line="288" w:lineRule="auto"/>
    </w:pPr>
    <w:rPr>
      <w:rFonts w:eastAsiaTheme="minorHAnsi"/>
      <w:lang w:val="de-DE" w:eastAsia="en-US"/>
    </w:rPr>
  </w:style>
  <w:style w:type="paragraph" w:customStyle="1" w:styleId="350BB13769F34D9EA08BC9B39A13A52B2">
    <w:name w:val="350BB13769F34D9EA08BC9B39A13A52B2"/>
    <w:rsid w:val="005C1B9A"/>
    <w:pPr>
      <w:spacing w:before="120" w:after="120" w:line="288" w:lineRule="auto"/>
      <w:ind w:left="720"/>
      <w:contextualSpacing/>
    </w:pPr>
    <w:rPr>
      <w:rFonts w:eastAsiaTheme="minorHAnsi"/>
      <w:lang w:val="de-DE" w:eastAsia="en-US"/>
    </w:rPr>
  </w:style>
  <w:style w:type="paragraph" w:customStyle="1" w:styleId="88FB18A33FE94F6684BCF48F55F378593">
    <w:name w:val="88FB18A33FE94F6684BCF48F55F378593"/>
    <w:rsid w:val="005C1B9A"/>
    <w:pPr>
      <w:spacing w:before="120" w:after="120" w:line="288" w:lineRule="auto"/>
      <w:ind w:left="720"/>
      <w:contextualSpacing/>
    </w:pPr>
    <w:rPr>
      <w:rFonts w:eastAsiaTheme="minorHAnsi"/>
      <w:lang w:val="de-DE" w:eastAsia="en-US"/>
    </w:rPr>
  </w:style>
  <w:style w:type="paragraph" w:customStyle="1" w:styleId="3E6BB4F5E6314280BBC9EF3CD541338142">
    <w:name w:val="3E6BB4F5E6314280BBC9EF3CD541338142"/>
    <w:rsid w:val="005C1B9A"/>
    <w:pPr>
      <w:spacing w:before="120" w:after="120" w:line="288" w:lineRule="auto"/>
    </w:pPr>
    <w:rPr>
      <w:rFonts w:eastAsiaTheme="minorHAnsi"/>
      <w:lang w:val="de-DE" w:eastAsia="en-US"/>
    </w:rPr>
  </w:style>
  <w:style w:type="paragraph" w:customStyle="1" w:styleId="8CC605EF6B084EADA63C06FFBA6FF4D451">
    <w:name w:val="8CC605EF6B084EADA63C06FFBA6FF4D451"/>
    <w:rsid w:val="005C1B9A"/>
    <w:pPr>
      <w:spacing w:before="120" w:after="120" w:line="288" w:lineRule="auto"/>
    </w:pPr>
    <w:rPr>
      <w:rFonts w:eastAsiaTheme="minorHAnsi"/>
      <w:lang w:val="de-DE" w:eastAsia="en-US"/>
    </w:rPr>
  </w:style>
  <w:style w:type="paragraph" w:customStyle="1" w:styleId="1AB1760B07B24F86BA8AC2F54EB329C21">
    <w:name w:val="1AB1760B07B24F86BA8AC2F54EB329C21"/>
    <w:rsid w:val="005C1B9A"/>
    <w:pPr>
      <w:spacing w:before="120" w:after="120" w:line="288" w:lineRule="auto"/>
    </w:pPr>
    <w:rPr>
      <w:rFonts w:eastAsiaTheme="minorHAnsi"/>
      <w:lang w:val="de-DE" w:eastAsia="en-US"/>
    </w:rPr>
  </w:style>
  <w:style w:type="paragraph" w:customStyle="1" w:styleId="21178CE1796942B8A191257EBDBBBF9D10">
    <w:name w:val="21178CE1796942B8A191257EBDBBBF9D10"/>
    <w:rsid w:val="005C1B9A"/>
    <w:pPr>
      <w:spacing w:before="120" w:after="120" w:line="288" w:lineRule="auto"/>
      <w:ind w:left="720"/>
      <w:contextualSpacing/>
    </w:pPr>
    <w:rPr>
      <w:rFonts w:eastAsiaTheme="minorHAnsi"/>
      <w:lang w:val="de-DE" w:eastAsia="en-US"/>
    </w:rPr>
  </w:style>
  <w:style w:type="paragraph" w:customStyle="1" w:styleId="35F6D4E8A79742BA87CE8BB72C5A6DF11">
    <w:name w:val="35F6D4E8A79742BA87CE8BB72C5A6DF11"/>
    <w:rsid w:val="005C1B9A"/>
    <w:pPr>
      <w:spacing w:before="120" w:after="120" w:line="288" w:lineRule="auto"/>
    </w:pPr>
    <w:rPr>
      <w:rFonts w:eastAsiaTheme="minorHAnsi"/>
      <w:lang w:val="de-DE" w:eastAsia="en-US"/>
    </w:rPr>
  </w:style>
  <w:style w:type="paragraph" w:customStyle="1" w:styleId="8A92EAB4BA3240B68703BACD9785FEB21">
    <w:name w:val="8A92EAB4BA3240B68703BACD9785FEB21"/>
    <w:rsid w:val="005C1B9A"/>
    <w:pPr>
      <w:spacing w:before="120" w:after="120" w:line="288" w:lineRule="auto"/>
      <w:ind w:left="720"/>
      <w:contextualSpacing/>
    </w:pPr>
    <w:rPr>
      <w:rFonts w:eastAsiaTheme="minorHAnsi"/>
      <w:lang w:val="de-DE" w:eastAsia="en-US"/>
    </w:rPr>
  </w:style>
  <w:style w:type="paragraph" w:customStyle="1" w:styleId="05BCC3BF1F154DB1ABE498E61E2E7DCF1">
    <w:name w:val="05BCC3BF1F154DB1ABE498E61E2E7DCF1"/>
    <w:rsid w:val="005C1B9A"/>
    <w:pPr>
      <w:spacing w:before="120" w:after="120" w:line="288" w:lineRule="auto"/>
    </w:pPr>
    <w:rPr>
      <w:rFonts w:eastAsiaTheme="minorHAnsi"/>
      <w:lang w:val="de-DE" w:eastAsia="en-US"/>
    </w:rPr>
  </w:style>
  <w:style w:type="paragraph" w:customStyle="1" w:styleId="DE6A87B0CD87468ABCCA6A4BCA6E406C1">
    <w:name w:val="DE6A87B0CD87468ABCCA6A4BCA6E406C1"/>
    <w:rsid w:val="005C1B9A"/>
    <w:pPr>
      <w:spacing w:before="120" w:after="120" w:line="288" w:lineRule="auto"/>
      <w:ind w:left="720"/>
      <w:contextualSpacing/>
    </w:pPr>
    <w:rPr>
      <w:rFonts w:eastAsiaTheme="minorHAnsi"/>
      <w:lang w:val="de-DE" w:eastAsia="en-US"/>
    </w:rPr>
  </w:style>
  <w:style w:type="paragraph" w:customStyle="1" w:styleId="6AF934296A1B4351887F8A2430469A7041">
    <w:name w:val="6AF934296A1B4351887F8A2430469A7041"/>
    <w:rsid w:val="005C1B9A"/>
    <w:pPr>
      <w:spacing w:before="120" w:after="120" w:line="288" w:lineRule="auto"/>
    </w:pPr>
    <w:rPr>
      <w:rFonts w:eastAsiaTheme="minorHAnsi"/>
      <w:lang w:val="de-DE" w:eastAsia="en-US"/>
    </w:rPr>
  </w:style>
  <w:style w:type="paragraph" w:customStyle="1" w:styleId="B7C86B3A80EE414B982A282E28130A1241">
    <w:name w:val="B7C86B3A80EE414B982A282E28130A1241"/>
    <w:rsid w:val="005C1B9A"/>
    <w:pPr>
      <w:spacing w:before="120" w:after="120" w:line="288" w:lineRule="auto"/>
      <w:ind w:left="720"/>
      <w:contextualSpacing/>
    </w:pPr>
    <w:rPr>
      <w:rFonts w:eastAsiaTheme="minorHAnsi"/>
      <w:lang w:val="de-DE" w:eastAsia="en-US"/>
    </w:rPr>
  </w:style>
  <w:style w:type="paragraph" w:customStyle="1" w:styleId="3C7F766E739B44F3AAFEE57468EC314B15">
    <w:name w:val="3C7F766E739B44F3AAFEE57468EC314B15"/>
    <w:rsid w:val="005C1B9A"/>
    <w:pPr>
      <w:spacing w:before="120" w:after="120" w:line="288" w:lineRule="auto"/>
    </w:pPr>
    <w:rPr>
      <w:rFonts w:eastAsiaTheme="minorHAnsi"/>
      <w:lang w:val="de-DE" w:eastAsia="en-US"/>
    </w:rPr>
  </w:style>
  <w:style w:type="paragraph" w:customStyle="1" w:styleId="2247795B4F6F4E71ADC0B8D32B40E8AA15">
    <w:name w:val="2247795B4F6F4E71ADC0B8D32B40E8AA15"/>
    <w:rsid w:val="005C1B9A"/>
    <w:pPr>
      <w:spacing w:before="120" w:after="120" w:line="288" w:lineRule="auto"/>
      <w:ind w:left="720"/>
      <w:contextualSpacing/>
    </w:pPr>
    <w:rPr>
      <w:rFonts w:eastAsiaTheme="minorHAnsi"/>
      <w:lang w:val="de-DE" w:eastAsia="en-US"/>
    </w:rPr>
  </w:style>
  <w:style w:type="paragraph" w:customStyle="1" w:styleId="0414DE855B6C46A18C7C397A679EACB215">
    <w:name w:val="0414DE855B6C46A18C7C397A679EACB215"/>
    <w:rsid w:val="005C1B9A"/>
    <w:pPr>
      <w:spacing w:before="120" w:after="120" w:line="288" w:lineRule="auto"/>
    </w:pPr>
    <w:rPr>
      <w:rFonts w:eastAsiaTheme="minorHAnsi"/>
      <w:lang w:val="de-DE" w:eastAsia="en-US"/>
    </w:rPr>
  </w:style>
  <w:style w:type="paragraph" w:customStyle="1" w:styleId="ABBD3998E5BF43C8877C76C3238C330C15">
    <w:name w:val="ABBD3998E5BF43C8877C76C3238C330C15"/>
    <w:rsid w:val="005C1B9A"/>
    <w:pPr>
      <w:spacing w:before="120" w:after="120" w:line="288" w:lineRule="auto"/>
      <w:ind w:left="720"/>
      <w:contextualSpacing/>
    </w:pPr>
    <w:rPr>
      <w:rFonts w:eastAsiaTheme="minorHAnsi"/>
      <w:lang w:val="de-DE" w:eastAsia="en-US"/>
    </w:rPr>
  </w:style>
  <w:style w:type="paragraph" w:customStyle="1" w:styleId="14E6B7AD4EA646819BCECFBB0C6C6EA115">
    <w:name w:val="14E6B7AD4EA646819BCECFBB0C6C6EA115"/>
    <w:rsid w:val="005C1B9A"/>
    <w:pPr>
      <w:spacing w:before="120" w:after="120" w:line="288" w:lineRule="auto"/>
      <w:ind w:left="720"/>
      <w:contextualSpacing/>
    </w:pPr>
    <w:rPr>
      <w:rFonts w:eastAsiaTheme="minorHAnsi"/>
      <w:lang w:val="de-DE" w:eastAsia="en-US"/>
    </w:rPr>
  </w:style>
  <w:style w:type="paragraph" w:customStyle="1" w:styleId="20DFF532DDDC49F594BE62A341D9E84F13">
    <w:name w:val="20DFF532DDDC49F594BE62A341D9E84F13"/>
    <w:rsid w:val="005C1B9A"/>
    <w:pPr>
      <w:spacing w:before="120" w:after="120" w:line="288" w:lineRule="auto"/>
      <w:ind w:left="720"/>
      <w:contextualSpacing/>
    </w:pPr>
    <w:rPr>
      <w:rFonts w:eastAsiaTheme="minorHAnsi"/>
      <w:lang w:val="de-DE" w:eastAsia="en-US"/>
    </w:rPr>
  </w:style>
  <w:style w:type="paragraph" w:customStyle="1" w:styleId="DCC3542A905A4F1BB3A4440AC25E901B8">
    <w:name w:val="DCC3542A905A4F1BB3A4440AC25E901B8"/>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63506CCB312F42EF8CA85763FE6FA27B8">
    <w:name w:val="63506CCB312F42EF8CA85763FE6FA27B8"/>
    <w:rsid w:val="005C1B9A"/>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6">
    <w:name w:val="F1A9D142B44C439B8A5F4611C1F9D3F866"/>
    <w:rsid w:val="005C1B9A"/>
    <w:pPr>
      <w:spacing w:before="120" w:after="120" w:line="288" w:lineRule="auto"/>
    </w:pPr>
    <w:rPr>
      <w:rFonts w:eastAsiaTheme="minorHAnsi"/>
      <w:lang w:val="de-DE" w:eastAsia="en-US"/>
    </w:rPr>
  </w:style>
  <w:style w:type="paragraph" w:customStyle="1" w:styleId="23495994907D407BBE40F340682F2AB066">
    <w:name w:val="23495994907D407BBE40F340682F2AB066"/>
    <w:rsid w:val="005C1B9A"/>
    <w:pPr>
      <w:spacing w:before="120" w:after="120" w:line="288" w:lineRule="auto"/>
    </w:pPr>
    <w:rPr>
      <w:rFonts w:eastAsiaTheme="minorHAnsi"/>
      <w:lang w:val="de-DE" w:eastAsia="en-US"/>
    </w:rPr>
  </w:style>
  <w:style w:type="paragraph" w:customStyle="1" w:styleId="762DA126DB304F6B84B40D7D4B15965366">
    <w:name w:val="762DA126DB304F6B84B40D7D4B15965366"/>
    <w:rsid w:val="005C1B9A"/>
    <w:pPr>
      <w:spacing w:before="120" w:after="120" w:line="288" w:lineRule="auto"/>
    </w:pPr>
    <w:rPr>
      <w:rFonts w:eastAsiaTheme="minorHAnsi"/>
      <w:lang w:val="de-DE" w:eastAsia="en-US"/>
    </w:rPr>
  </w:style>
  <w:style w:type="paragraph" w:customStyle="1" w:styleId="FBE25CCB6AFE4E17BBFFC110BFA3BF9F58">
    <w:name w:val="FBE25CCB6AFE4E17BBFFC110BFA3BF9F58"/>
    <w:rsid w:val="005C1B9A"/>
    <w:pPr>
      <w:spacing w:before="120" w:after="120" w:line="288" w:lineRule="auto"/>
      <w:ind w:left="720"/>
      <w:contextualSpacing/>
    </w:pPr>
    <w:rPr>
      <w:rFonts w:eastAsiaTheme="minorHAnsi"/>
      <w:lang w:val="de-DE" w:eastAsia="en-US"/>
    </w:rPr>
  </w:style>
  <w:style w:type="paragraph" w:customStyle="1" w:styleId="C1121442E1524B829486FFA14D5F01FF17">
    <w:name w:val="C1121442E1524B829486FFA14D5F01FF17"/>
    <w:rsid w:val="005C1B9A"/>
    <w:pPr>
      <w:spacing w:before="120" w:after="120" w:line="288" w:lineRule="auto"/>
      <w:ind w:left="720"/>
      <w:contextualSpacing/>
    </w:pPr>
    <w:rPr>
      <w:rFonts w:eastAsiaTheme="minorHAnsi"/>
      <w:lang w:val="de-DE" w:eastAsia="en-US"/>
    </w:rPr>
  </w:style>
  <w:style w:type="paragraph" w:customStyle="1" w:styleId="F3196B0234944A5485192BEFD272746B17">
    <w:name w:val="F3196B0234944A5485192BEFD272746B17"/>
    <w:rsid w:val="005C1B9A"/>
    <w:pPr>
      <w:spacing w:before="120" w:after="120" w:line="288" w:lineRule="auto"/>
      <w:ind w:left="720"/>
      <w:contextualSpacing/>
    </w:pPr>
    <w:rPr>
      <w:rFonts w:eastAsiaTheme="minorHAnsi"/>
      <w:lang w:val="de-DE" w:eastAsia="en-US"/>
    </w:rPr>
  </w:style>
  <w:style w:type="paragraph" w:customStyle="1" w:styleId="FFA62DA238BF465192BCE0F22A75D4D417">
    <w:name w:val="FFA62DA238BF465192BCE0F22A75D4D417"/>
    <w:rsid w:val="005C1B9A"/>
    <w:pPr>
      <w:spacing w:before="120" w:after="120" w:line="288" w:lineRule="auto"/>
      <w:ind w:left="720"/>
      <w:contextualSpacing/>
    </w:pPr>
    <w:rPr>
      <w:rFonts w:eastAsiaTheme="minorHAnsi"/>
      <w:lang w:val="de-DE" w:eastAsia="en-US"/>
    </w:rPr>
  </w:style>
  <w:style w:type="paragraph" w:customStyle="1" w:styleId="710718C12CDA4D219B07DC3F411DA55B66">
    <w:name w:val="710718C12CDA4D219B07DC3F411DA55B66"/>
    <w:rsid w:val="005C1B9A"/>
    <w:pPr>
      <w:spacing w:before="120" w:after="120" w:line="288" w:lineRule="auto"/>
    </w:pPr>
    <w:rPr>
      <w:rFonts w:eastAsiaTheme="minorHAnsi"/>
      <w:lang w:val="de-DE" w:eastAsia="en-US"/>
    </w:rPr>
  </w:style>
  <w:style w:type="paragraph" w:customStyle="1" w:styleId="CCE917A482F748689A6F6B980EFCA6BD66">
    <w:name w:val="CCE917A482F748689A6F6B980EFCA6BD66"/>
    <w:rsid w:val="005C1B9A"/>
    <w:pPr>
      <w:spacing w:before="120" w:after="120" w:line="288" w:lineRule="auto"/>
    </w:pPr>
    <w:rPr>
      <w:rFonts w:eastAsiaTheme="minorHAnsi"/>
      <w:lang w:val="de-DE" w:eastAsia="en-US"/>
    </w:rPr>
  </w:style>
  <w:style w:type="paragraph" w:customStyle="1" w:styleId="9DF06687B83C4D5A8CC18146040495AB66">
    <w:name w:val="9DF06687B83C4D5A8CC18146040495AB66"/>
    <w:rsid w:val="005C1B9A"/>
    <w:pPr>
      <w:spacing w:before="120" w:after="120" w:line="288" w:lineRule="auto"/>
    </w:pPr>
    <w:rPr>
      <w:rFonts w:eastAsiaTheme="minorHAnsi"/>
      <w:lang w:val="de-DE" w:eastAsia="en-US"/>
    </w:rPr>
  </w:style>
  <w:style w:type="paragraph" w:customStyle="1" w:styleId="B9BA3E7D6BC34E7EB012674706AAC42366">
    <w:name w:val="B9BA3E7D6BC34E7EB012674706AAC42366"/>
    <w:rsid w:val="005C1B9A"/>
    <w:pPr>
      <w:spacing w:before="120" w:after="120" w:line="288" w:lineRule="auto"/>
    </w:pPr>
    <w:rPr>
      <w:rFonts w:eastAsiaTheme="minorHAnsi"/>
      <w:lang w:val="de-DE" w:eastAsia="en-US"/>
    </w:rPr>
  </w:style>
  <w:style w:type="paragraph" w:customStyle="1" w:styleId="350BB13769F34D9EA08BC9B39A13A52B3">
    <w:name w:val="350BB13769F34D9EA08BC9B39A13A52B3"/>
    <w:rsid w:val="005C1B9A"/>
    <w:pPr>
      <w:spacing w:before="120" w:after="120" w:line="288" w:lineRule="auto"/>
      <w:ind w:left="720"/>
      <w:contextualSpacing/>
    </w:pPr>
    <w:rPr>
      <w:rFonts w:eastAsiaTheme="minorHAnsi"/>
      <w:lang w:val="de-DE" w:eastAsia="en-US"/>
    </w:rPr>
  </w:style>
  <w:style w:type="paragraph" w:customStyle="1" w:styleId="88FB18A33FE94F6684BCF48F55F378594">
    <w:name w:val="88FB18A33FE94F6684BCF48F55F378594"/>
    <w:rsid w:val="005C1B9A"/>
    <w:pPr>
      <w:spacing w:before="120" w:after="120" w:line="288" w:lineRule="auto"/>
      <w:ind w:left="720"/>
      <w:contextualSpacing/>
    </w:pPr>
    <w:rPr>
      <w:rFonts w:eastAsiaTheme="minorHAnsi"/>
      <w:lang w:val="de-DE" w:eastAsia="en-US"/>
    </w:rPr>
  </w:style>
  <w:style w:type="paragraph" w:customStyle="1" w:styleId="3E6BB4F5E6314280BBC9EF3CD541338143">
    <w:name w:val="3E6BB4F5E6314280BBC9EF3CD541338143"/>
    <w:rsid w:val="005C1B9A"/>
    <w:pPr>
      <w:spacing w:before="120" w:after="120" w:line="288" w:lineRule="auto"/>
    </w:pPr>
    <w:rPr>
      <w:rFonts w:eastAsiaTheme="minorHAnsi"/>
      <w:lang w:val="de-DE" w:eastAsia="en-US"/>
    </w:rPr>
  </w:style>
  <w:style w:type="paragraph" w:customStyle="1" w:styleId="8CC605EF6B084EADA63C06FFBA6FF4D452">
    <w:name w:val="8CC605EF6B084EADA63C06FFBA6FF4D452"/>
    <w:rsid w:val="005C1B9A"/>
    <w:pPr>
      <w:spacing w:before="120" w:after="120" w:line="288" w:lineRule="auto"/>
    </w:pPr>
    <w:rPr>
      <w:rFonts w:eastAsiaTheme="minorHAnsi"/>
      <w:lang w:val="de-DE" w:eastAsia="en-US"/>
    </w:rPr>
  </w:style>
  <w:style w:type="paragraph" w:customStyle="1" w:styleId="1AB1760B07B24F86BA8AC2F54EB329C22">
    <w:name w:val="1AB1760B07B24F86BA8AC2F54EB329C22"/>
    <w:rsid w:val="005C1B9A"/>
    <w:pPr>
      <w:spacing w:before="120" w:after="120" w:line="288" w:lineRule="auto"/>
    </w:pPr>
    <w:rPr>
      <w:rFonts w:eastAsiaTheme="minorHAnsi"/>
      <w:lang w:val="de-DE" w:eastAsia="en-US"/>
    </w:rPr>
  </w:style>
  <w:style w:type="paragraph" w:customStyle="1" w:styleId="21178CE1796942B8A191257EBDBBBF9D11">
    <w:name w:val="21178CE1796942B8A191257EBDBBBF9D11"/>
    <w:rsid w:val="005C1B9A"/>
    <w:pPr>
      <w:spacing w:before="120" w:after="120" w:line="288" w:lineRule="auto"/>
      <w:ind w:left="720"/>
      <w:contextualSpacing/>
    </w:pPr>
    <w:rPr>
      <w:rFonts w:eastAsiaTheme="minorHAnsi"/>
      <w:lang w:val="de-DE" w:eastAsia="en-US"/>
    </w:rPr>
  </w:style>
  <w:style w:type="paragraph" w:customStyle="1" w:styleId="35F6D4E8A79742BA87CE8BB72C5A6DF12">
    <w:name w:val="35F6D4E8A79742BA87CE8BB72C5A6DF12"/>
    <w:rsid w:val="005C1B9A"/>
    <w:pPr>
      <w:spacing w:before="120" w:after="120" w:line="288" w:lineRule="auto"/>
    </w:pPr>
    <w:rPr>
      <w:rFonts w:eastAsiaTheme="minorHAnsi"/>
      <w:lang w:val="de-DE" w:eastAsia="en-US"/>
    </w:rPr>
  </w:style>
  <w:style w:type="paragraph" w:customStyle="1" w:styleId="8A92EAB4BA3240B68703BACD9785FEB22">
    <w:name w:val="8A92EAB4BA3240B68703BACD9785FEB22"/>
    <w:rsid w:val="005C1B9A"/>
    <w:pPr>
      <w:spacing w:before="120" w:after="120" w:line="288" w:lineRule="auto"/>
      <w:ind w:left="720"/>
      <w:contextualSpacing/>
    </w:pPr>
    <w:rPr>
      <w:rFonts w:eastAsiaTheme="minorHAnsi"/>
      <w:lang w:val="de-DE" w:eastAsia="en-US"/>
    </w:rPr>
  </w:style>
  <w:style w:type="paragraph" w:customStyle="1" w:styleId="05BCC3BF1F154DB1ABE498E61E2E7DCF2">
    <w:name w:val="05BCC3BF1F154DB1ABE498E61E2E7DCF2"/>
    <w:rsid w:val="005C1B9A"/>
    <w:pPr>
      <w:spacing w:before="120" w:after="120" w:line="288" w:lineRule="auto"/>
    </w:pPr>
    <w:rPr>
      <w:rFonts w:eastAsiaTheme="minorHAnsi"/>
      <w:lang w:val="de-DE" w:eastAsia="en-US"/>
    </w:rPr>
  </w:style>
  <w:style w:type="paragraph" w:customStyle="1" w:styleId="DE6A87B0CD87468ABCCA6A4BCA6E406C2">
    <w:name w:val="DE6A87B0CD87468ABCCA6A4BCA6E406C2"/>
    <w:rsid w:val="005C1B9A"/>
    <w:pPr>
      <w:spacing w:before="120" w:after="120" w:line="288" w:lineRule="auto"/>
      <w:ind w:left="720"/>
      <w:contextualSpacing/>
    </w:pPr>
    <w:rPr>
      <w:rFonts w:eastAsiaTheme="minorHAnsi"/>
      <w:lang w:val="de-DE" w:eastAsia="en-US"/>
    </w:rPr>
  </w:style>
  <w:style w:type="paragraph" w:customStyle="1" w:styleId="6AF934296A1B4351887F8A2430469A7042">
    <w:name w:val="6AF934296A1B4351887F8A2430469A7042"/>
    <w:rsid w:val="005C1B9A"/>
    <w:pPr>
      <w:spacing w:before="120" w:after="120" w:line="288" w:lineRule="auto"/>
    </w:pPr>
    <w:rPr>
      <w:rFonts w:eastAsiaTheme="minorHAnsi"/>
      <w:lang w:val="de-DE" w:eastAsia="en-US"/>
    </w:rPr>
  </w:style>
  <w:style w:type="paragraph" w:customStyle="1" w:styleId="B7C86B3A80EE414B982A282E28130A1242">
    <w:name w:val="B7C86B3A80EE414B982A282E28130A1242"/>
    <w:rsid w:val="005C1B9A"/>
    <w:pPr>
      <w:spacing w:before="120" w:after="120" w:line="288" w:lineRule="auto"/>
      <w:ind w:left="720"/>
      <w:contextualSpacing/>
    </w:pPr>
    <w:rPr>
      <w:rFonts w:eastAsiaTheme="minorHAnsi"/>
      <w:lang w:val="de-DE" w:eastAsia="en-US"/>
    </w:rPr>
  </w:style>
  <w:style w:type="paragraph" w:customStyle="1" w:styleId="3C7F766E739B44F3AAFEE57468EC314B16">
    <w:name w:val="3C7F766E739B44F3AAFEE57468EC314B16"/>
    <w:rsid w:val="005C1B9A"/>
    <w:pPr>
      <w:spacing w:before="120" w:after="120" w:line="288" w:lineRule="auto"/>
    </w:pPr>
    <w:rPr>
      <w:rFonts w:eastAsiaTheme="minorHAnsi"/>
      <w:lang w:val="de-DE" w:eastAsia="en-US"/>
    </w:rPr>
  </w:style>
  <w:style w:type="paragraph" w:customStyle="1" w:styleId="2247795B4F6F4E71ADC0B8D32B40E8AA16">
    <w:name w:val="2247795B4F6F4E71ADC0B8D32B40E8AA16"/>
    <w:rsid w:val="005C1B9A"/>
    <w:pPr>
      <w:spacing w:before="120" w:after="120" w:line="288" w:lineRule="auto"/>
      <w:ind w:left="720"/>
      <w:contextualSpacing/>
    </w:pPr>
    <w:rPr>
      <w:rFonts w:eastAsiaTheme="minorHAnsi"/>
      <w:lang w:val="de-DE" w:eastAsia="en-US"/>
    </w:rPr>
  </w:style>
  <w:style w:type="paragraph" w:customStyle="1" w:styleId="0414DE855B6C46A18C7C397A679EACB216">
    <w:name w:val="0414DE855B6C46A18C7C397A679EACB216"/>
    <w:rsid w:val="005C1B9A"/>
    <w:pPr>
      <w:spacing w:before="120" w:after="120" w:line="288" w:lineRule="auto"/>
    </w:pPr>
    <w:rPr>
      <w:rFonts w:eastAsiaTheme="minorHAnsi"/>
      <w:lang w:val="de-DE" w:eastAsia="en-US"/>
    </w:rPr>
  </w:style>
  <w:style w:type="paragraph" w:customStyle="1" w:styleId="ABBD3998E5BF43C8877C76C3238C330C16">
    <w:name w:val="ABBD3998E5BF43C8877C76C3238C330C16"/>
    <w:rsid w:val="005C1B9A"/>
    <w:pPr>
      <w:spacing w:before="120" w:after="120" w:line="288" w:lineRule="auto"/>
      <w:ind w:left="720"/>
      <w:contextualSpacing/>
    </w:pPr>
    <w:rPr>
      <w:rFonts w:eastAsiaTheme="minorHAnsi"/>
      <w:lang w:val="de-DE" w:eastAsia="en-US"/>
    </w:rPr>
  </w:style>
  <w:style w:type="paragraph" w:customStyle="1" w:styleId="14E6B7AD4EA646819BCECFBB0C6C6EA116">
    <w:name w:val="14E6B7AD4EA646819BCECFBB0C6C6EA116"/>
    <w:rsid w:val="005C1B9A"/>
    <w:pPr>
      <w:spacing w:before="120" w:after="120" w:line="288" w:lineRule="auto"/>
      <w:ind w:left="720"/>
      <w:contextualSpacing/>
    </w:pPr>
    <w:rPr>
      <w:rFonts w:eastAsiaTheme="minorHAnsi"/>
      <w:lang w:val="de-DE" w:eastAsia="en-US"/>
    </w:rPr>
  </w:style>
  <w:style w:type="paragraph" w:customStyle="1" w:styleId="20DFF532DDDC49F594BE62A341D9E84F14">
    <w:name w:val="20DFF532DDDC49F594BE62A341D9E84F14"/>
    <w:rsid w:val="005C1B9A"/>
    <w:pPr>
      <w:spacing w:before="120" w:after="120" w:line="288" w:lineRule="auto"/>
      <w:ind w:left="720"/>
      <w:contextualSpacing/>
    </w:pPr>
    <w:rPr>
      <w:rFonts w:eastAsiaTheme="minorHAnsi"/>
      <w:lang w:val="de-DE" w:eastAsia="en-US"/>
    </w:rPr>
  </w:style>
  <w:style w:type="paragraph" w:customStyle="1" w:styleId="63506CCB312F42EF8CA85763FE6FA27B9">
    <w:name w:val="63506CCB312F42EF8CA85763FE6FA27B9"/>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7">
    <w:name w:val="F1A9D142B44C439B8A5F4611C1F9D3F867"/>
    <w:rsid w:val="004F0823"/>
    <w:pPr>
      <w:spacing w:before="120" w:after="120" w:line="288" w:lineRule="auto"/>
    </w:pPr>
    <w:rPr>
      <w:rFonts w:eastAsiaTheme="minorHAnsi"/>
      <w:lang w:val="de-DE" w:eastAsia="en-US"/>
    </w:rPr>
  </w:style>
  <w:style w:type="paragraph" w:customStyle="1" w:styleId="23495994907D407BBE40F340682F2AB067">
    <w:name w:val="23495994907D407BBE40F340682F2AB067"/>
    <w:rsid w:val="004F0823"/>
    <w:pPr>
      <w:spacing w:before="120" w:after="120" w:line="288" w:lineRule="auto"/>
    </w:pPr>
    <w:rPr>
      <w:rFonts w:eastAsiaTheme="minorHAnsi"/>
      <w:lang w:val="de-DE" w:eastAsia="en-US"/>
    </w:rPr>
  </w:style>
  <w:style w:type="paragraph" w:customStyle="1" w:styleId="762DA126DB304F6B84B40D7D4B15965367">
    <w:name w:val="762DA126DB304F6B84B40D7D4B15965367"/>
    <w:rsid w:val="004F0823"/>
    <w:pPr>
      <w:spacing w:before="120" w:after="120" w:line="288" w:lineRule="auto"/>
    </w:pPr>
    <w:rPr>
      <w:rFonts w:eastAsiaTheme="minorHAnsi"/>
      <w:lang w:val="de-DE" w:eastAsia="en-US"/>
    </w:rPr>
  </w:style>
  <w:style w:type="paragraph" w:customStyle="1" w:styleId="FBE25CCB6AFE4E17BBFFC110BFA3BF9F59">
    <w:name w:val="FBE25CCB6AFE4E17BBFFC110BFA3BF9F59"/>
    <w:rsid w:val="004F0823"/>
    <w:pPr>
      <w:spacing w:before="120" w:after="120" w:line="288" w:lineRule="auto"/>
      <w:ind w:left="720"/>
      <w:contextualSpacing/>
    </w:pPr>
    <w:rPr>
      <w:rFonts w:eastAsiaTheme="minorHAnsi"/>
      <w:lang w:val="de-DE" w:eastAsia="en-US"/>
    </w:rPr>
  </w:style>
  <w:style w:type="paragraph" w:customStyle="1" w:styleId="C1121442E1524B829486FFA14D5F01FF18">
    <w:name w:val="C1121442E1524B829486FFA14D5F01FF18"/>
    <w:rsid w:val="004F0823"/>
    <w:pPr>
      <w:spacing w:before="120" w:after="120" w:line="288" w:lineRule="auto"/>
      <w:ind w:left="720"/>
      <w:contextualSpacing/>
    </w:pPr>
    <w:rPr>
      <w:rFonts w:eastAsiaTheme="minorHAnsi"/>
      <w:lang w:val="de-DE" w:eastAsia="en-US"/>
    </w:rPr>
  </w:style>
  <w:style w:type="paragraph" w:customStyle="1" w:styleId="F3196B0234944A5485192BEFD272746B18">
    <w:name w:val="F3196B0234944A5485192BEFD272746B18"/>
    <w:rsid w:val="004F0823"/>
    <w:pPr>
      <w:spacing w:before="120" w:after="120" w:line="288" w:lineRule="auto"/>
      <w:ind w:left="720"/>
      <w:contextualSpacing/>
    </w:pPr>
    <w:rPr>
      <w:rFonts w:eastAsiaTheme="minorHAnsi"/>
      <w:lang w:val="de-DE" w:eastAsia="en-US"/>
    </w:rPr>
  </w:style>
  <w:style w:type="paragraph" w:customStyle="1" w:styleId="FFA62DA238BF465192BCE0F22A75D4D418">
    <w:name w:val="FFA62DA238BF465192BCE0F22A75D4D418"/>
    <w:rsid w:val="004F0823"/>
    <w:pPr>
      <w:spacing w:before="120" w:after="120" w:line="288" w:lineRule="auto"/>
      <w:ind w:left="720"/>
      <w:contextualSpacing/>
    </w:pPr>
    <w:rPr>
      <w:rFonts w:eastAsiaTheme="minorHAnsi"/>
      <w:lang w:val="de-DE" w:eastAsia="en-US"/>
    </w:rPr>
  </w:style>
  <w:style w:type="paragraph" w:customStyle="1" w:styleId="710718C12CDA4D219B07DC3F411DA55B67">
    <w:name w:val="710718C12CDA4D219B07DC3F411DA55B67"/>
    <w:rsid w:val="004F0823"/>
    <w:pPr>
      <w:spacing w:before="120" w:after="120" w:line="288" w:lineRule="auto"/>
    </w:pPr>
    <w:rPr>
      <w:rFonts w:eastAsiaTheme="minorHAnsi"/>
      <w:lang w:val="de-DE" w:eastAsia="en-US"/>
    </w:rPr>
  </w:style>
  <w:style w:type="paragraph" w:customStyle="1" w:styleId="CCE917A482F748689A6F6B980EFCA6BD67">
    <w:name w:val="CCE917A482F748689A6F6B980EFCA6BD67"/>
    <w:rsid w:val="004F0823"/>
    <w:pPr>
      <w:spacing w:before="120" w:after="120" w:line="288" w:lineRule="auto"/>
    </w:pPr>
    <w:rPr>
      <w:rFonts w:eastAsiaTheme="minorHAnsi"/>
      <w:lang w:val="de-DE" w:eastAsia="en-US"/>
    </w:rPr>
  </w:style>
  <w:style w:type="paragraph" w:customStyle="1" w:styleId="9DF06687B83C4D5A8CC18146040495AB67">
    <w:name w:val="9DF06687B83C4D5A8CC18146040495AB67"/>
    <w:rsid w:val="004F0823"/>
    <w:pPr>
      <w:spacing w:before="120" w:after="120" w:line="288" w:lineRule="auto"/>
    </w:pPr>
    <w:rPr>
      <w:rFonts w:eastAsiaTheme="minorHAnsi"/>
      <w:lang w:val="de-DE" w:eastAsia="en-US"/>
    </w:rPr>
  </w:style>
  <w:style w:type="paragraph" w:customStyle="1" w:styleId="B9BA3E7D6BC34E7EB012674706AAC42367">
    <w:name w:val="B9BA3E7D6BC34E7EB012674706AAC42367"/>
    <w:rsid w:val="004F0823"/>
    <w:pPr>
      <w:spacing w:before="120" w:after="120" w:line="288" w:lineRule="auto"/>
    </w:pPr>
    <w:rPr>
      <w:rFonts w:eastAsiaTheme="minorHAnsi"/>
      <w:lang w:val="de-DE" w:eastAsia="en-US"/>
    </w:rPr>
  </w:style>
  <w:style w:type="paragraph" w:customStyle="1" w:styleId="350BB13769F34D9EA08BC9B39A13A52B4">
    <w:name w:val="350BB13769F34D9EA08BC9B39A13A52B4"/>
    <w:rsid w:val="004F0823"/>
    <w:pPr>
      <w:spacing w:before="120" w:after="120" w:line="288" w:lineRule="auto"/>
      <w:ind w:left="720"/>
      <w:contextualSpacing/>
    </w:pPr>
    <w:rPr>
      <w:rFonts w:eastAsiaTheme="minorHAnsi"/>
      <w:lang w:val="de-DE" w:eastAsia="en-US"/>
    </w:rPr>
  </w:style>
  <w:style w:type="paragraph" w:customStyle="1" w:styleId="88FB18A33FE94F6684BCF48F55F378595">
    <w:name w:val="88FB18A33FE94F6684BCF48F55F378595"/>
    <w:rsid w:val="004F0823"/>
    <w:pPr>
      <w:spacing w:before="120" w:after="120" w:line="288" w:lineRule="auto"/>
      <w:ind w:left="720"/>
      <w:contextualSpacing/>
    </w:pPr>
    <w:rPr>
      <w:rFonts w:eastAsiaTheme="minorHAnsi"/>
      <w:lang w:val="de-DE" w:eastAsia="en-US"/>
    </w:rPr>
  </w:style>
  <w:style w:type="paragraph" w:customStyle="1" w:styleId="3E6BB4F5E6314280BBC9EF3CD541338144">
    <w:name w:val="3E6BB4F5E6314280BBC9EF3CD541338144"/>
    <w:rsid w:val="004F0823"/>
    <w:pPr>
      <w:spacing w:before="120" w:after="120" w:line="288" w:lineRule="auto"/>
    </w:pPr>
    <w:rPr>
      <w:rFonts w:eastAsiaTheme="minorHAnsi"/>
      <w:lang w:val="de-DE" w:eastAsia="en-US"/>
    </w:rPr>
  </w:style>
  <w:style w:type="paragraph" w:customStyle="1" w:styleId="8CC605EF6B084EADA63C06FFBA6FF4D453">
    <w:name w:val="8CC605EF6B084EADA63C06FFBA6FF4D453"/>
    <w:rsid w:val="004F0823"/>
    <w:pPr>
      <w:spacing w:before="120" w:after="120" w:line="288" w:lineRule="auto"/>
    </w:pPr>
    <w:rPr>
      <w:rFonts w:eastAsiaTheme="minorHAnsi"/>
      <w:lang w:val="de-DE" w:eastAsia="en-US"/>
    </w:rPr>
  </w:style>
  <w:style w:type="paragraph" w:customStyle="1" w:styleId="1AB1760B07B24F86BA8AC2F54EB329C23">
    <w:name w:val="1AB1760B07B24F86BA8AC2F54EB329C23"/>
    <w:rsid w:val="004F0823"/>
    <w:pPr>
      <w:spacing w:before="120" w:after="120" w:line="288" w:lineRule="auto"/>
    </w:pPr>
    <w:rPr>
      <w:rFonts w:eastAsiaTheme="minorHAnsi"/>
      <w:lang w:val="de-DE" w:eastAsia="en-US"/>
    </w:rPr>
  </w:style>
  <w:style w:type="paragraph" w:customStyle="1" w:styleId="21178CE1796942B8A191257EBDBBBF9D12">
    <w:name w:val="21178CE1796942B8A191257EBDBBBF9D12"/>
    <w:rsid w:val="004F0823"/>
    <w:pPr>
      <w:spacing w:before="120" w:after="120" w:line="288" w:lineRule="auto"/>
      <w:ind w:left="720"/>
      <w:contextualSpacing/>
    </w:pPr>
    <w:rPr>
      <w:rFonts w:eastAsiaTheme="minorHAnsi"/>
      <w:lang w:val="de-DE" w:eastAsia="en-US"/>
    </w:rPr>
  </w:style>
  <w:style w:type="paragraph" w:customStyle="1" w:styleId="35F6D4E8A79742BA87CE8BB72C5A6DF13">
    <w:name w:val="35F6D4E8A79742BA87CE8BB72C5A6DF13"/>
    <w:rsid w:val="004F0823"/>
    <w:pPr>
      <w:spacing w:before="120" w:after="120" w:line="288" w:lineRule="auto"/>
    </w:pPr>
    <w:rPr>
      <w:rFonts w:eastAsiaTheme="minorHAnsi"/>
      <w:lang w:val="de-DE" w:eastAsia="en-US"/>
    </w:rPr>
  </w:style>
  <w:style w:type="paragraph" w:customStyle="1" w:styleId="8A92EAB4BA3240B68703BACD9785FEB23">
    <w:name w:val="8A92EAB4BA3240B68703BACD9785FEB23"/>
    <w:rsid w:val="004F0823"/>
    <w:pPr>
      <w:spacing w:before="120" w:after="120" w:line="288" w:lineRule="auto"/>
      <w:ind w:left="720"/>
      <w:contextualSpacing/>
    </w:pPr>
    <w:rPr>
      <w:rFonts w:eastAsiaTheme="minorHAnsi"/>
      <w:lang w:val="de-DE" w:eastAsia="en-US"/>
    </w:rPr>
  </w:style>
  <w:style w:type="paragraph" w:customStyle="1" w:styleId="05BCC3BF1F154DB1ABE498E61E2E7DCF3">
    <w:name w:val="05BCC3BF1F154DB1ABE498E61E2E7DCF3"/>
    <w:rsid w:val="004F0823"/>
    <w:pPr>
      <w:spacing w:before="120" w:after="120" w:line="288" w:lineRule="auto"/>
    </w:pPr>
    <w:rPr>
      <w:rFonts w:eastAsiaTheme="minorHAnsi"/>
      <w:lang w:val="de-DE" w:eastAsia="en-US"/>
    </w:rPr>
  </w:style>
  <w:style w:type="paragraph" w:customStyle="1" w:styleId="DE6A87B0CD87468ABCCA6A4BCA6E406C3">
    <w:name w:val="DE6A87B0CD87468ABCCA6A4BCA6E406C3"/>
    <w:rsid w:val="004F0823"/>
    <w:pPr>
      <w:spacing w:before="120" w:after="120" w:line="288" w:lineRule="auto"/>
      <w:ind w:left="720"/>
      <w:contextualSpacing/>
    </w:pPr>
    <w:rPr>
      <w:rFonts w:eastAsiaTheme="minorHAnsi"/>
      <w:lang w:val="de-DE" w:eastAsia="en-US"/>
    </w:rPr>
  </w:style>
  <w:style w:type="paragraph" w:customStyle="1" w:styleId="6AF934296A1B4351887F8A2430469A7043">
    <w:name w:val="6AF934296A1B4351887F8A2430469A7043"/>
    <w:rsid w:val="004F0823"/>
    <w:pPr>
      <w:spacing w:before="120" w:after="120" w:line="288" w:lineRule="auto"/>
    </w:pPr>
    <w:rPr>
      <w:rFonts w:eastAsiaTheme="minorHAnsi"/>
      <w:lang w:val="de-DE" w:eastAsia="en-US"/>
    </w:rPr>
  </w:style>
  <w:style w:type="paragraph" w:customStyle="1" w:styleId="B7C86B3A80EE414B982A282E28130A1243">
    <w:name w:val="B7C86B3A80EE414B982A282E28130A1243"/>
    <w:rsid w:val="004F0823"/>
    <w:pPr>
      <w:spacing w:before="120" w:after="120" w:line="288" w:lineRule="auto"/>
      <w:ind w:left="720"/>
      <w:contextualSpacing/>
    </w:pPr>
    <w:rPr>
      <w:rFonts w:eastAsiaTheme="minorHAnsi"/>
      <w:lang w:val="de-DE" w:eastAsia="en-US"/>
    </w:rPr>
  </w:style>
  <w:style w:type="paragraph" w:customStyle="1" w:styleId="3C7F766E739B44F3AAFEE57468EC314B17">
    <w:name w:val="3C7F766E739B44F3AAFEE57468EC314B17"/>
    <w:rsid w:val="004F0823"/>
    <w:pPr>
      <w:spacing w:before="120" w:after="120" w:line="288" w:lineRule="auto"/>
    </w:pPr>
    <w:rPr>
      <w:rFonts w:eastAsiaTheme="minorHAnsi"/>
      <w:lang w:val="de-DE" w:eastAsia="en-US"/>
    </w:rPr>
  </w:style>
  <w:style w:type="paragraph" w:customStyle="1" w:styleId="2247795B4F6F4E71ADC0B8D32B40E8AA17">
    <w:name w:val="2247795B4F6F4E71ADC0B8D32B40E8AA17"/>
    <w:rsid w:val="004F0823"/>
    <w:pPr>
      <w:spacing w:before="120" w:after="120" w:line="288" w:lineRule="auto"/>
      <w:ind w:left="720"/>
      <w:contextualSpacing/>
    </w:pPr>
    <w:rPr>
      <w:rFonts w:eastAsiaTheme="minorHAnsi"/>
      <w:lang w:val="de-DE" w:eastAsia="en-US"/>
    </w:rPr>
  </w:style>
  <w:style w:type="paragraph" w:customStyle="1" w:styleId="0414DE855B6C46A18C7C397A679EACB217">
    <w:name w:val="0414DE855B6C46A18C7C397A679EACB217"/>
    <w:rsid w:val="004F0823"/>
    <w:pPr>
      <w:spacing w:before="120" w:after="120" w:line="288" w:lineRule="auto"/>
    </w:pPr>
    <w:rPr>
      <w:rFonts w:eastAsiaTheme="minorHAnsi"/>
      <w:lang w:val="de-DE" w:eastAsia="en-US"/>
    </w:rPr>
  </w:style>
  <w:style w:type="paragraph" w:customStyle="1" w:styleId="ABBD3998E5BF43C8877C76C3238C330C17">
    <w:name w:val="ABBD3998E5BF43C8877C76C3238C330C17"/>
    <w:rsid w:val="004F0823"/>
    <w:pPr>
      <w:spacing w:before="120" w:after="120" w:line="288" w:lineRule="auto"/>
      <w:ind w:left="720"/>
      <w:contextualSpacing/>
    </w:pPr>
    <w:rPr>
      <w:rFonts w:eastAsiaTheme="minorHAnsi"/>
      <w:lang w:val="de-DE" w:eastAsia="en-US"/>
    </w:rPr>
  </w:style>
  <w:style w:type="paragraph" w:customStyle="1" w:styleId="14E6B7AD4EA646819BCECFBB0C6C6EA117">
    <w:name w:val="14E6B7AD4EA646819BCECFBB0C6C6EA117"/>
    <w:rsid w:val="004F0823"/>
    <w:pPr>
      <w:spacing w:before="120" w:after="120" w:line="288" w:lineRule="auto"/>
      <w:ind w:left="720"/>
      <w:contextualSpacing/>
    </w:pPr>
    <w:rPr>
      <w:rFonts w:eastAsiaTheme="minorHAnsi"/>
      <w:lang w:val="de-DE" w:eastAsia="en-US"/>
    </w:rPr>
  </w:style>
  <w:style w:type="paragraph" w:customStyle="1" w:styleId="20DFF532DDDC49F594BE62A341D9E84F15">
    <w:name w:val="20DFF532DDDC49F594BE62A341D9E84F15"/>
    <w:rsid w:val="004F0823"/>
    <w:pPr>
      <w:spacing w:before="120" w:after="120" w:line="288" w:lineRule="auto"/>
      <w:ind w:left="720"/>
      <w:contextualSpacing/>
    </w:pPr>
    <w:rPr>
      <w:rFonts w:eastAsiaTheme="minorHAnsi"/>
      <w:lang w:val="de-DE" w:eastAsia="en-US"/>
    </w:rPr>
  </w:style>
  <w:style w:type="paragraph" w:customStyle="1" w:styleId="63506CCB312F42EF8CA85763FE6FA27B10">
    <w:name w:val="63506CCB312F42EF8CA85763FE6FA27B10"/>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8">
    <w:name w:val="F1A9D142B44C439B8A5F4611C1F9D3F868"/>
    <w:rsid w:val="004F0823"/>
    <w:pPr>
      <w:spacing w:before="120" w:after="120" w:line="288" w:lineRule="auto"/>
    </w:pPr>
    <w:rPr>
      <w:rFonts w:eastAsiaTheme="minorHAnsi"/>
      <w:lang w:val="de-DE" w:eastAsia="en-US"/>
    </w:rPr>
  </w:style>
  <w:style w:type="paragraph" w:customStyle="1" w:styleId="23495994907D407BBE40F340682F2AB068">
    <w:name w:val="23495994907D407BBE40F340682F2AB068"/>
    <w:rsid w:val="004F0823"/>
    <w:pPr>
      <w:spacing w:before="120" w:after="120" w:line="288" w:lineRule="auto"/>
    </w:pPr>
    <w:rPr>
      <w:rFonts w:eastAsiaTheme="minorHAnsi"/>
      <w:lang w:val="de-DE" w:eastAsia="en-US"/>
    </w:rPr>
  </w:style>
  <w:style w:type="paragraph" w:customStyle="1" w:styleId="762DA126DB304F6B84B40D7D4B15965368">
    <w:name w:val="762DA126DB304F6B84B40D7D4B15965368"/>
    <w:rsid w:val="004F0823"/>
    <w:pPr>
      <w:spacing w:before="120" w:after="120" w:line="288" w:lineRule="auto"/>
    </w:pPr>
    <w:rPr>
      <w:rFonts w:eastAsiaTheme="minorHAnsi"/>
      <w:lang w:val="de-DE" w:eastAsia="en-US"/>
    </w:rPr>
  </w:style>
  <w:style w:type="paragraph" w:customStyle="1" w:styleId="FBE25CCB6AFE4E17BBFFC110BFA3BF9F60">
    <w:name w:val="FBE25CCB6AFE4E17BBFFC110BFA3BF9F60"/>
    <w:rsid w:val="004F0823"/>
    <w:pPr>
      <w:spacing w:before="120" w:after="120" w:line="288" w:lineRule="auto"/>
      <w:ind w:left="720"/>
      <w:contextualSpacing/>
    </w:pPr>
    <w:rPr>
      <w:rFonts w:eastAsiaTheme="minorHAnsi"/>
      <w:lang w:val="de-DE" w:eastAsia="en-US"/>
    </w:rPr>
  </w:style>
  <w:style w:type="paragraph" w:customStyle="1" w:styleId="C1121442E1524B829486FFA14D5F01FF19">
    <w:name w:val="C1121442E1524B829486FFA14D5F01FF19"/>
    <w:rsid w:val="004F0823"/>
    <w:pPr>
      <w:spacing w:before="120" w:after="120" w:line="288" w:lineRule="auto"/>
      <w:ind w:left="720"/>
      <w:contextualSpacing/>
    </w:pPr>
    <w:rPr>
      <w:rFonts w:eastAsiaTheme="minorHAnsi"/>
      <w:lang w:val="de-DE" w:eastAsia="en-US"/>
    </w:rPr>
  </w:style>
  <w:style w:type="paragraph" w:customStyle="1" w:styleId="F3196B0234944A5485192BEFD272746B19">
    <w:name w:val="F3196B0234944A5485192BEFD272746B19"/>
    <w:rsid w:val="004F0823"/>
    <w:pPr>
      <w:spacing w:before="120" w:after="120" w:line="288" w:lineRule="auto"/>
      <w:ind w:left="720"/>
      <w:contextualSpacing/>
    </w:pPr>
    <w:rPr>
      <w:rFonts w:eastAsiaTheme="minorHAnsi"/>
      <w:lang w:val="de-DE" w:eastAsia="en-US"/>
    </w:rPr>
  </w:style>
  <w:style w:type="paragraph" w:customStyle="1" w:styleId="FFA62DA238BF465192BCE0F22A75D4D419">
    <w:name w:val="FFA62DA238BF465192BCE0F22A75D4D419"/>
    <w:rsid w:val="004F0823"/>
    <w:pPr>
      <w:spacing w:before="120" w:after="120" w:line="288" w:lineRule="auto"/>
      <w:ind w:left="720"/>
      <w:contextualSpacing/>
    </w:pPr>
    <w:rPr>
      <w:rFonts w:eastAsiaTheme="minorHAnsi"/>
      <w:lang w:val="de-DE" w:eastAsia="en-US"/>
    </w:rPr>
  </w:style>
  <w:style w:type="paragraph" w:customStyle="1" w:styleId="710718C12CDA4D219B07DC3F411DA55B68">
    <w:name w:val="710718C12CDA4D219B07DC3F411DA55B68"/>
    <w:rsid w:val="004F0823"/>
    <w:pPr>
      <w:spacing w:before="120" w:after="120" w:line="288" w:lineRule="auto"/>
    </w:pPr>
    <w:rPr>
      <w:rFonts w:eastAsiaTheme="minorHAnsi"/>
      <w:lang w:val="de-DE" w:eastAsia="en-US"/>
    </w:rPr>
  </w:style>
  <w:style w:type="paragraph" w:customStyle="1" w:styleId="CCE917A482F748689A6F6B980EFCA6BD68">
    <w:name w:val="CCE917A482F748689A6F6B980EFCA6BD68"/>
    <w:rsid w:val="004F0823"/>
    <w:pPr>
      <w:spacing w:before="120" w:after="120" w:line="288" w:lineRule="auto"/>
    </w:pPr>
    <w:rPr>
      <w:rFonts w:eastAsiaTheme="minorHAnsi"/>
      <w:lang w:val="de-DE" w:eastAsia="en-US"/>
    </w:rPr>
  </w:style>
  <w:style w:type="paragraph" w:customStyle="1" w:styleId="9DF06687B83C4D5A8CC18146040495AB68">
    <w:name w:val="9DF06687B83C4D5A8CC18146040495AB68"/>
    <w:rsid w:val="004F0823"/>
    <w:pPr>
      <w:spacing w:before="120" w:after="120" w:line="288" w:lineRule="auto"/>
    </w:pPr>
    <w:rPr>
      <w:rFonts w:eastAsiaTheme="minorHAnsi"/>
      <w:lang w:val="de-DE" w:eastAsia="en-US"/>
    </w:rPr>
  </w:style>
  <w:style w:type="paragraph" w:customStyle="1" w:styleId="B9BA3E7D6BC34E7EB012674706AAC42368">
    <w:name w:val="B9BA3E7D6BC34E7EB012674706AAC42368"/>
    <w:rsid w:val="004F0823"/>
    <w:pPr>
      <w:spacing w:before="120" w:after="120" w:line="288" w:lineRule="auto"/>
    </w:pPr>
    <w:rPr>
      <w:rFonts w:eastAsiaTheme="minorHAnsi"/>
      <w:lang w:val="de-DE" w:eastAsia="en-US"/>
    </w:rPr>
  </w:style>
  <w:style w:type="paragraph" w:customStyle="1" w:styleId="350BB13769F34D9EA08BC9B39A13A52B5">
    <w:name w:val="350BB13769F34D9EA08BC9B39A13A52B5"/>
    <w:rsid w:val="004F0823"/>
    <w:pPr>
      <w:spacing w:before="120" w:after="120" w:line="288" w:lineRule="auto"/>
      <w:ind w:left="720"/>
      <w:contextualSpacing/>
    </w:pPr>
    <w:rPr>
      <w:rFonts w:eastAsiaTheme="minorHAnsi"/>
      <w:lang w:val="de-DE" w:eastAsia="en-US"/>
    </w:rPr>
  </w:style>
  <w:style w:type="paragraph" w:customStyle="1" w:styleId="88FB18A33FE94F6684BCF48F55F378596">
    <w:name w:val="88FB18A33FE94F6684BCF48F55F378596"/>
    <w:rsid w:val="004F0823"/>
    <w:pPr>
      <w:spacing w:before="120" w:after="120" w:line="288" w:lineRule="auto"/>
      <w:ind w:left="720"/>
      <w:contextualSpacing/>
    </w:pPr>
    <w:rPr>
      <w:rFonts w:eastAsiaTheme="minorHAnsi"/>
      <w:lang w:val="de-DE" w:eastAsia="en-US"/>
    </w:rPr>
  </w:style>
  <w:style w:type="paragraph" w:customStyle="1" w:styleId="3E6BB4F5E6314280BBC9EF3CD541338145">
    <w:name w:val="3E6BB4F5E6314280BBC9EF3CD541338145"/>
    <w:rsid w:val="004F0823"/>
    <w:pPr>
      <w:spacing w:before="120" w:after="120" w:line="288" w:lineRule="auto"/>
    </w:pPr>
    <w:rPr>
      <w:rFonts w:eastAsiaTheme="minorHAnsi"/>
      <w:lang w:val="de-DE" w:eastAsia="en-US"/>
    </w:rPr>
  </w:style>
  <w:style w:type="paragraph" w:customStyle="1" w:styleId="8CC605EF6B084EADA63C06FFBA6FF4D454">
    <w:name w:val="8CC605EF6B084EADA63C06FFBA6FF4D454"/>
    <w:rsid w:val="004F0823"/>
    <w:pPr>
      <w:spacing w:before="120" w:after="120" w:line="288" w:lineRule="auto"/>
    </w:pPr>
    <w:rPr>
      <w:rFonts w:eastAsiaTheme="minorHAnsi"/>
      <w:lang w:val="de-DE" w:eastAsia="en-US"/>
    </w:rPr>
  </w:style>
  <w:style w:type="paragraph" w:customStyle="1" w:styleId="1AB1760B07B24F86BA8AC2F54EB329C24">
    <w:name w:val="1AB1760B07B24F86BA8AC2F54EB329C24"/>
    <w:rsid w:val="004F0823"/>
    <w:pPr>
      <w:spacing w:before="120" w:after="120" w:line="288" w:lineRule="auto"/>
    </w:pPr>
    <w:rPr>
      <w:rFonts w:eastAsiaTheme="minorHAnsi"/>
      <w:lang w:val="de-DE" w:eastAsia="en-US"/>
    </w:rPr>
  </w:style>
  <w:style w:type="paragraph" w:customStyle="1" w:styleId="21178CE1796942B8A191257EBDBBBF9D13">
    <w:name w:val="21178CE1796942B8A191257EBDBBBF9D13"/>
    <w:rsid w:val="004F0823"/>
    <w:pPr>
      <w:spacing w:before="120" w:after="120" w:line="288" w:lineRule="auto"/>
      <w:ind w:left="720"/>
      <w:contextualSpacing/>
    </w:pPr>
    <w:rPr>
      <w:rFonts w:eastAsiaTheme="minorHAnsi"/>
      <w:lang w:val="de-DE" w:eastAsia="en-US"/>
    </w:rPr>
  </w:style>
  <w:style w:type="paragraph" w:customStyle="1" w:styleId="35F6D4E8A79742BA87CE8BB72C5A6DF14">
    <w:name w:val="35F6D4E8A79742BA87CE8BB72C5A6DF14"/>
    <w:rsid w:val="004F0823"/>
    <w:pPr>
      <w:spacing w:before="120" w:after="120" w:line="288" w:lineRule="auto"/>
    </w:pPr>
    <w:rPr>
      <w:rFonts w:eastAsiaTheme="minorHAnsi"/>
      <w:lang w:val="de-DE" w:eastAsia="en-US"/>
    </w:rPr>
  </w:style>
  <w:style w:type="paragraph" w:customStyle="1" w:styleId="8A92EAB4BA3240B68703BACD9785FEB24">
    <w:name w:val="8A92EAB4BA3240B68703BACD9785FEB24"/>
    <w:rsid w:val="004F0823"/>
    <w:pPr>
      <w:spacing w:before="120" w:after="120" w:line="288" w:lineRule="auto"/>
      <w:ind w:left="720"/>
      <w:contextualSpacing/>
    </w:pPr>
    <w:rPr>
      <w:rFonts w:eastAsiaTheme="minorHAnsi"/>
      <w:lang w:val="de-DE" w:eastAsia="en-US"/>
    </w:rPr>
  </w:style>
  <w:style w:type="paragraph" w:customStyle="1" w:styleId="05BCC3BF1F154DB1ABE498E61E2E7DCF4">
    <w:name w:val="05BCC3BF1F154DB1ABE498E61E2E7DCF4"/>
    <w:rsid w:val="004F0823"/>
    <w:pPr>
      <w:spacing w:before="120" w:after="120" w:line="288" w:lineRule="auto"/>
    </w:pPr>
    <w:rPr>
      <w:rFonts w:eastAsiaTheme="minorHAnsi"/>
      <w:lang w:val="de-DE" w:eastAsia="en-US"/>
    </w:rPr>
  </w:style>
  <w:style w:type="paragraph" w:customStyle="1" w:styleId="DE6A87B0CD87468ABCCA6A4BCA6E406C4">
    <w:name w:val="DE6A87B0CD87468ABCCA6A4BCA6E406C4"/>
    <w:rsid w:val="004F0823"/>
    <w:pPr>
      <w:spacing w:before="120" w:after="120" w:line="288" w:lineRule="auto"/>
      <w:ind w:left="720"/>
      <w:contextualSpacing/>
    </w:pPr>
    <w:rPr>
      <w:rFonts w:eastAsiaTheme="minorHAnsi"/>
      <w:lang w:val="de-DE" w:eastAsia="en-US"/>
    </w:rPr>
  </w:style>
  <w:style w:type="paragraph" w:customStyle="1" w:styleId="6AF934296A1B4351887F8A2430469A7044">
    <w:name w:val="6AF934296A1B4351887F8A2430469A7044"/>
    <w:rsid w:val="004F0823"/>
    <w:pPr>
      <w:spacing w:before="120" w:after="120" w:line="288" w:lineRule="auto"/>
    </w:pPr>
    <w:rPr>
      <w:rFonts w:eastAsiaTheme="minorHAnsi"/>
      <w:lang w:val="de-DE" w:eastAsia="en-US"/>
    </w:rPr>
  </w:style>
  <w:style w:type="paragraph" w:customStyle="1" w:styleId="B7C86B3A80EE414B982A282E28130A1244">
    <w:name w:val="B7C86B3A80EE414B982A282E28130A1244"/>
    <w:rsid w:val="004F0823"/>
    <w:pPr>
      <w:spacing w:before="120" w:after="120" w:line="288" w:lineRule="auto"/>
      <w:ind w:left="720"/>
      <w:contextualSpacing/>
    </w:pPr>
    <w:rPr>
      <w:rFonts w:eastAsiaTheme="minorHAnsi"/>
      <w:lang w:val="de-DE" w:eastAsia="en-US"/>
    </w:rPr>
  </w:style>
  <w:style w:type="paragraph" w:customStyle="1" w:styleId="3C7F766E739B44F3AAFEE57468EC314B18">
    <w:name w:val="3C7F766E739B44F3AAFEE57468EC314B18"/>
    <w:rsid w:val="004F0823"/>
    <w:pPr>
      <w:spacing w:before="120" w:after="120" w:line="288" w:lineRule="auto"/>
    </w:pPr>
    <w:rPr>
      <w:rFonts w:eastAsiaTheme="minorHAnsi"/>
      <w:lang w:val="de-DE" w:eastAsia="en-US"/>
    </w:rPr>
  </w:style>
  <w:style w:type="paragraph" w:customStyle="1" w:styleId="2247795B4F6F4E71ADC0B8D32B40E8AA18">
    <w:name w:val="2247795B4F6F4E71ADC0B8D32B40E8AA18"/>
    <w:rsid w:val="004F0823"/>
    <w:pPr>
      <w:spacing w:before="120" w:after="120" w:line="288" w:lineRule="auto"/>
      <w:ind w:left="720"/>
      <w:contextualSpacing/>
    </w:pPr>
    <w:rPr>
      <w:rFonts w:eastAsiaTheme="minorHAnsi"/>
      <w:lang w:val="de-DE" w:eastAsia="en-US"/>
    </w:rPr>
  </w:style>
  <w:style w:type="paragraph" w:customStyle="1" w:styleId="0414DE855B6C46A18C7C397A679EACB218">
    <w:name w:val="0414DE855B6C46A18C7C397A679EACB218"/>
    <w:rsid w:val="004F0823"/>
    <w:pPr>
      <w:spacing w:before="120" w:after="120" w:line="288" w:lineRule="auto"/>
    </w:pPr>
    <w:rPr>
      <w:rFonts w:eastAsiaTheme="minorHAnsi"/>
      <w:lang w:val="de-DE" w:eastAsia="en-US"/>
    </w:rPr>
  </w:style>
  <w:style w:type="paragraph" w:customStyle="1" w:styleId="ABBD3998E5BF43C8877C76C3238C330C18">
    <w:name w:val="ABBD3998E5BF43C8877C76C3238C330C18"/>
    <w:rsid w:val="004F0823"/>
    <w:pPr>
      <w:spacing w:before="120" w:after="120" w:line="288" w:lineRule="auto"/>
      <w:ind w:left="720"/>
      <w:contextualSpacing/>
    </w:pPr>
    <w:rPr>
      <w:rFonts w:eastAsiaTheme="minorHAnsi"/>
      <w:lang w:val="de-DE" w:eastAsia="en-US"/>
    </w:rPr>
  </w:style>
  <w:style w:type="paragraph" w:customStyle="1" w:styleId="14E6B7AD4EA646819BCECFBB0C6C6EA118">
    <w:name w:val="14E6B7AD4EA646819BCECFBB0C6C6EA118"/>
    <w:rsid w:val="004F0823"/>
    <w:pPr>
      <w:spacing w:before="120" w:after="120" w:line="288" w:lineRule="auto"/>
      <w:ind w:left="720"/>
      <w:contextualSpacing/>
    </w:pPr>
    <w:rPr>
      <w:rFonts w:eastAsiaTheme="minorHAnsi"/>
      <w:lang w:val="de-DE" w:eastAsia="en-US"/>
    </w:rPr>
  </w:style>
  <w:style w:type="paragraph" w:customStyle="1" w:styleId="20DFF532DDDC49F594BE62A341D9E84F16">
    <w:name w:val="20DFF532DDDC49F594BE62A341D9E84F16"/>
    <w:rsid w:val="004F0823"/>
    <w:pPr>
      <w:spacing w:before="120" w:after="120" w:line="288" w:lineRule="auto"/>
      <w:ind w:left="720"/>
      <w:contextualSpacing/>
    </w:pPr>
    <w:rPr>
      <w:rFonts w:eastAsiaTheme="minorHAnsi"/>
      <w:lang w:val="de-DE" w:eastAsia="en-US"/>
    </w:rPr>
  </w:style>
  <w:style w:type="paragraph" w:customStyle="1" w:styleId="63506CCB312F42EF8CA85763FE6FA27B11">
    <w:name w:val="63506CCB312F42EF8CA85763FE6FA27B11"/>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69">
    <w:name w:val="F1A9D142B44C439B8A5F4611C1F9D3F869"/>
    <w:rsid w:val="004F0823"/>
    <w:pPr>
      <w:spacing w:before="120" w:after="120" w:line="288" w:lineRule="auto"/>
    </w:pPr>
    <w:rPr>
      <w:rFonts w:eastAsiaTheme="minorHAnsi"/>
      <w:lang w:val="de-DE" w:eastAsia="en-US"/>
    </w:rPr>
  </w:style>
  <w:style w:type="paragraph" w:customStyle="1" w:styleId="23495994907D407BBE40F340682F2AB069">
    <w:name w:val="23495994907D407BBE40F340682F2AB069"/>
    <w:rsid w:val="004F0823"/>
    <w:pPr>
      <w:spacing w:before="120" w:after="120" w:line="288" w:lineRule="auto"/>
    </w:pPr>
    <w:rPr>
      <w:rFonts w:eastAsiaTheme="minorHAnsi"/>
      <w:lang w:val="de-DE" w:eastAsia="en-US"/>
    </w:rPr>
  </w:style>
  <w:style w:type="paragraph" w:customStyle="1" w:styleId="762DA126DB304F6B84B40D7D4B15965369">
    <w:name w:val="762DA126DB304F6B84B40D7D4B15965369"/>
    <w:rsid w:val="004F0823"/>
    <w:pPr>
      <w:spacing w:before="120" w:after="120" w:line="288" w:lineRule="auto"/>
    </w:pPr>
    <w:rPr>
      <w:rFonts w:eastAsiaTheme="minorHAnsi"/>
      <w:lang w:val="de-DE" w:eastAsia="en-US"/>
    </w:rPr>
  </w:style>
  <w:style w:type="paragraph" w:customStyle="1" w:styleId="FBE25CCB6AFE4E17BBFFC110BFA3BF9F61">
    <w:name w:val="FBE25CCB6AFE4E17BBFFC110BFA3BF9F61"/>
    <w:rsid w:val="004F0823"/>
    <w:pPr>
      <w:spacing w:before="120" w:after="120" w:line="288" w:lineRule="auto"/>
      <w:ind w:left="720"/>
      <w:contextualSpacing/>
    </w:pPr>
    <w:rPr>
      <w:rFonts w:eastAsiaTheme="minorHAnsi"/>
      <w:lang w:val="de-DE" w:eastAsia="en-US"/>
    </w:rPr>
  </w:style>
  <w:style w:type="paragraph" w:customStyle="1" w:styleId="C1121442E1524B829486FFA14D5F01FF20">
    <w:name w:val="C1121442E1524B829486FFA14D5F01FF20"/>
    <w:rsid w:val="004F0823"/>
    <w:pPr>
      <w:spacing w:before="120" w:after="120" w:line="288" w:lineRule="auto"/>
      <w:ind w:left="720"/>
      <w:contextualSpacing/>
    </w:pPr>
    <w:rPr>
      <w:rFonts w:eastAsiaTheme="minorHAnsi"/>
      <w:lang w:val="de-DE" w:eastAsia="en-US"/>
    </w:rPr>
  </w:style>
  <w:style w:type="paragraph" w:customStyle="1" w:styleId="F3196B0234944A5485192BEFD272746B20">
    <w:name w:val="F3196B0234944A5485192BEFD272746B20"/>
    <w:rsid w:val="004F0823"/>
    <w:pPr>
      <w:spacing w:before="120" w:after="120" w:line="288" w:lineRule="auto"/>
      <w:ind w:left="720"/>
      <w:contextualSpacing/>
    </w:pPr>
    <w:rPr>
      <w:rFonts w:eastAsiaTheme="minorHAnsi"/>
      <w:lang w:val="de-DE" w:eastAsia="en-US"/>
    </w:rPr>
  </w:style>
  <w:style w:type="paragraph" w:customStyle="1" w:styleId="FFA62DA238BF465192BCE0F22A75D4D420">
    <w:name w:val="FFA62DA238BF465192BCE0F22A75D4D420"/>
    <w:rsid w:val="004F0823"/>
    <w:pPr>
      <w:spacing w:before="120" w:after="120" w:line="288" w:lineRule="auto"/>
      <w:ind w:left="720"/>
      <w:contextualSpacing/>
    </w:pPr>
    <w:rPr>
      <w:rFonts w:eastAsiaTheme="minorHAnsi"/>
      <w:lang w:val="de-DE" w:eastAsia="en-US"/>
    </w:rPr>
  </w:style>
  <w:style w:type="paragraph" w:customStyle="1" w:styleId="710718C12CDA4D219B07DC3F411DA55B69">
    <w:name w:val="710718C12CDA4D219B07DC3F411DA55B69"/>
    <w:rsid w:val="004F0823"/>
    <w:pPr>
      <w:spacing w:before="120" w:after="120" w:line="288" w:lineRule="auto"/>
    </w:pPr>
    <w:rPr>
      <w:rFonts w:eastAsiaTheme="minorHAnsi"/>
      <w:lang w:val="de-DE" w:eastAsia="en-US"/>
    </w:rPr>
  </w:style>
  <w:style w:type="paragraph" w:customStyle="1" w:styleId="CCE917A482F748689A6F6B980EFCA6BD69">
    <w:name w:val="CCE917A482F748689A6F6B980EFCA6BD69"/>
    <w:rsid w:val="004F0823"/>
    <w:pPr>
      <w:spacing w:before="120" w:after="120" w:line="288" w:lineRule="auto"/>
    </w:pPr>
    <w:rPr>
      <w:rFonts w:eastAsiaTheme="minorHAnsi"/>
      <w:lang w:val="de-DE" w:eastAsia="en-US"/>
    </w:rPr>
  </w:style>
  <w:style w:type="paragraph" w:customStyle="1" w:styleId="9DF06687B83C4D5A8CC18146040495AB69">
    <w:name w:val="9DF06687B83C4D5A8CC18146040495AB69"/>
    <w:rsid w:val="004F0823"/>
    <w:pPr>
      <w:spacing w:before="120" w:after="120" w:line="288" w:lineRule="auto"/>
    </w:pPr>
    <w:rPr>
      <w:rFonts w:eastAsiaTheme="minorHAnsi"/>
      <w:lang w:val="de-DE" w:eastAsia="en-US"/>
    </w:rPr>
  </w:style>
  <w:style w:type="paragraph" w:customStyle="1" w:styleId="B9BA3E7D6BC34E7EB012674706AAC42369">
    <w:name w:val="B9BA3E7D6BC34E7EB012674706AAC42369"/>
    <w:rsid w:val="004F0823"/>
    <w:pPr>
      <w:spacing w:before="120" w:after="120" w:line="288" w:lineRule="auto"/>
    </w:pPr>
    <w:rPr>
      <w:rFonts w:eastAsiaTheme="minorHAnsi"/>
      <w:lang w:val="de-DE" w:eastAsia="en-US"/>
    </w:rPr>
  </w:style>
  <w:style w:type="paragraph" w:customStyle="1" w:styleId="350BB13769F34D9EA08BC9B39A13A52B6">
    <w:name w:val="350BB13769F34D9EA08BC9B39A13A52B6"/>
    <w:rsid w:val="004F0823"/>
    <w:pPr>
      <w:spacing w:before="120" w:after="120" w:line="288" w:lineRule="auto"/>
      <w:ind w:left="720"/>
      <w:contextualSpacing/>
    </w:pPr>
    <w:rPr>
      <w:rFonts w:eastAsiaTheme="minorHAnsi"/>
      <w:lang w:val="de-DE" w:eastAsia="en-US"/>
    </w:rPr>
  </w:style>
  <w:style w:type="paragraph" w:customStyle="1" w:styleId="88FB18A33FE94F6684BCF48F55F378597">
    <w:name w:val="88FB18A33FE94F6684BCF48F55F378597"/>
    <w:rsid w:val="004F0823"/>
    <w:pPr>
      <w:spacing w:before="120" w:after="120" w:line="288" w:lineRule="auto"/>
      <w:ind w:left="720"/>
      <w:contextualSpacing/>
    </w:pPr>
    <w:rPr>
      <w:rFonts w:eastAsiaTheme="minorHAnsi"/>
      <w:lang w:val="de-DE" w:eastAsia="en-US"/>
    </w:rPr>
  </w:style>
  <w:style w:type="paragraph" w:customStyle="1" w:styleId="3E6BB4F5E6314280BBC9EF3CD541338146">
    <w:name w:val="3E6BB4F5E6314280BBC9EF3CD541338146"/>
    <w:rsid w:val="004F0823"/>
    <w:pPr>
      <w:spacing w:before="120" w:after="120" w:line="288" w:lineRule="auto"/>
    </w:pPr>
    <w:rPr>
      <w:rFonts w:eastAsiaTheme="minorHAnsi"/>
      <w:lang w:val="de-DE" w:eastAsia="en-US"/>
    </w:rPr>
  </w:style>
  <w:style w:type="paragraph" w:customStyle="1" w:styleId="8CC605EF6B084EADA63C06FFBA6FF4D455">
    <w:name w:val="8CC605EF6B084EADA63C06FFBA6FF4D455"/>
    <w:rsid w:val="004F0823"/>
    <w:pPr>
      <w:spacing w:before="120" w:after="120" w:line="288" w:lineRule="auto"/>
    </w:pPr>
    <w:rPr>
      <w:rFonts w:eastAsiaTheme="minorHAnsi"/>
      <w:lang w:val="de-DE" w:eastAsia="en-US"/>
    </w:rPr>
  </w:style>
  <w:style w:type="paragraph" w:customStyle="1" w:styleId="1AB1760B07B24F86BA8AC2F54EB329C25">
    <w:name w:val="1AB1760B07B24F86BA8AC2F54EB329C25"/>
    <w:rsid w:val="004F0823"/>
    <w:pPr>
      <w:spacing w:before="120" w:after="120" w:line="288" w:lineRule="auto"/>
    </w:pPr>
    <w:rPr>
      <w:rFonts w:eastAsiaTheme="minorHAnsi"/>
      <w:lang w:val="de-DE" w:eastAsia="en-US"/>
    </w:rPr>
  </w:style>
  <w:style w:type="paragraph" w:customStyle="1" w:styleId="21178CE1796942B8A191257EBDBBBF9D14">
    <w:name w:val="21178CE1796942B8A191257EBDBBBF9D14"/>
    <w:rsid w:val="004F0823"/>
    <w:pPr>
      <w:spacing w:before="120" w:after="120" w:line="288" w:lineRule="auto"/>
      <w:ind w:left="720"/>
      <w:contextualSpacing/>
    </w:pPr>
    <w:rPr>
      <w:rFonts w:eastAsiaTheme="minorHAnsi"/>
      <w:lang w:val="de-DE" w:eastAsia="en-US"/>
    </w:rPr>
  </w:style>
  <w:style w:type="paragraph" w:customStyle="1" w:styleId="35F6D4E8A79742BA87CE8BB72C5A6DF15">
    <w:name w:val="35F6D4E8A79742BA87CE8BB72C5A6DF15"/>
    <w:rsid w:val="004F0823"/>
    <w:pPr>
      <w:spacing w:before="120" w:after="120" w:line="288" w:lineRule="auto"/>
    </w:pPr>
    <w:rPr>
      <w:rFonts w:eastAsiaTheme="minorHAnsi"/>
      <w:lang w:val="de-DE" w:eastAsia="en-US"/>
    </w:rPr>
  </w:style>
  <w:style w:type="paragraph" w:customStyle="1" w:styleId="8A92EAB4BA3240B68703BACD9785FEB25">
    <w:name w:val="8A92EAB4BA3240B68703BACD9785FEB25"/>
    <w:rsid w:val="004F0823"/>
    <w:pPr>
      <w:spacing w:before="120" w:after="120" w:line="288" w:lineRule="auto"/>
      <w:ind w:left="720"/>
      <w:contextualSpacing/>
    </w:pPr>
    <w:rPr>
      <w:rFonts w:eastAsiaTheme="minorHAnsi"/>
      <w:lang w:val="de-DE" w:eastAsia="en-US"/>
    </w:rPr>
  </w:style>
  <w:style w:type="paragraph" w:customStyle="1" w:styleId="05BCC3BF1F154DB1ABE498E61E2E7DCF5">
    <w:name w:val="05BCC3BF1F154DB1ABE498E61E2E7DCF5"/>
    <w:rsid w:val="004F0823"/>
    <w:pPr>
      <w:spacing w:before="120" w:after="120" w:line="288" w:lineRule="auto"/>
    </w:pPr>
    <w:rPr>
      <w:rFonts w:eastAsiaTheme="minorHAnsi"/>
      <w:lang w:val="de-DE" w:eastAsia="en-US"/>
    </w:rPr>
  </w:style>
  <w:style w:type="paragraph" w:customStyle="1" w:styleId="DE6A87B0CD87468ABCCA6A4BCA6E406C5">
    <w:name w:val="DE6A87B0CD87468ABCCA6A4BCA6E406C5"/>
    <w:rsid w:val="004F0823"/>
    <w:pPr>
      <w:spacing w:before="120" w:after="120" w:line="288" w:lineRule="auto"/>
      <w:ind w:left="720"/>
      <w:contextualSpacing/>
    </w:pPr>
    <w:rPr>
      <w:rFonts w:eastAsiaTheme="minorHAnsi"/>
      <w:lang w:val="de-DE" w:eastAsia="en-US"/>
    </w:rPr>
  </w:style>
  <w:style w:type="paragraph" w:customStyle="1" w:styleId="6AF934296A1B4351887F8A2430469A7045">
    <w:name w:val="6AF934296A1B4351887F8A2430469A7045"/>
    <w:rsid w:val="004F0823"/>
    <w:pPr>
      <w:spacing w:before="120" w:after="120" w:line="288" w:lineRule="auto"/>
    </w:pPr>
    <w:rPr>
      <w:rFonts w:eastAsiaTheme="minorHAnsi"/>
      <w:lang w:val="de-DE" w:eastAsia="en-US"/>
    </w:rPr>
  </w:style>
  <w:style w:type="paragraph" w:customStyle="1" w:styleId="B7C86B3A80EE414B982A282E28130A1245">
    <w:name w:val="B7C86B3A80EE414B982A282E28130A1245"/>
    <w:rsid w:val="004F0823"/>
    <w:pPr>
      <w:spacing w:before="120" w:after="120" w:line="288" w:lineRule="auto"/>
      <w:ind w:left="720"/>
      <w:contextualSpacing/>
    </w:pPr>
    <w:rPr>
      <w:rFonts w:eastAsiaTheme="minorHAnsi"/>
      <w:lang w:val="de-DE" w:eastAsia="en-US"/>
    </w:rPr>
  </w:style>
  <w:style w:type="paragraph" w:customStyle="1" w:styleId="3C7F766E739B44F3AAFEE57468EC314B19">
    <w:name w:val="3C7F766E739B44F3AAFEE57468EC314B19"/>
    <w:rsid w:val="004F0823"/>
    <w:pPr>
      <w:spacing w:before="120" w:after="120" w:line="288" w:lineRule="auto"/>
    </w:pPr>
    <w:rPr>
      <w:rFonts w:eastAsiaTheme="minorHAnsi"/>
      <w:lang w:val="de-DE" w:eastAsia="en-US"/>
    </w:rPr>
  </w:style>
  <w:style w:type="paragraph" w:customStyle="1" w:styleId="2247795B4F6F4E71ADC0B8D32B40E8AA19">
    <w:name w:val="2247795B4F6F4E71ADC0B8D32B40E8AA19"/>
    <w:rsid w:val="004F0823"/>
    <w:pPr>
      <w:spacing w:before="120" w:after="120" w:line="288" w:lineRule="auto"/>
      <w:ind w:left="720"/>
      <w:contextualSpacing/>
    </w:pPr>
    <w:rPr>
      <w:rFonts w:eastAsiaTheme="minorHAnsi"/>
      <w:lang w:val="de-DE" w:eastAsia="en-US"/>
    </w:rPr>
  </w:style>
  <w:style w:type="paragraph" w:customStyle="1" w:styleId="0414DE855B6C46A18C7C397A679EACB219">
    <w:name w:val="0414DE855B6C46A18C7C397A679EACB219"/>
    <w:rsid w:val="004F0823"/>
    <w:pPr>
      <w:spacing w:before="120" w:after="120" w:line="288" w:lineRule="auto"/>
    </w:pPr>
    <w:rPr>
      <w:rFonts w:eastAsiaTheme="minorHAnsi"/>
      <w:lang w:val="de-DE" w:eastAsia="en-US"/>
    </w:rPr>
  </w:style>
  <w:style w:type="paragraph" w:customStyle="1" w:styleId="ABBD3998E5BF43C8877C76C3238C330C19">
    <w:name w:val="ABBD3998E5BF43C8877C76C3238C330C19"/>
    <w:rsid w:val="004F0823"/>
    <w:pPr>
      <w:spacing w:before="120" w:after="120" w:line="288" w:lineRule="auto"/>
      <w:ind w:left="720"/>
      <w:contextualSpacing/>
    </w:pPr>
    <w:rPr>
      <w:rFonts w:eastAsiaTheme="minorHAnsi"/>
      <w:lang w:val="de-DE" w:eastAsia="en-US"/>
    </w:rPr>
  </w:style>
  <w:style w:type="paragraph" w:customStyle="1" w:styleId="14E6B7AD4EA646819BCECFBB0C6C6EA119">
    <w:name w:val="14E6B7AD4EA646819BCECFBB0C6C6EA119"/>
    <w:rsid w:val="004F0823"/>
    <w:pPr>
      <w:spacing w:before="120" w:after="120" w:line="288" w:lineRule="auto"/>
      <w:ind w:left="720"/>
      <w:contextualSpacing/>
    </w:pPr>
    <w:rPr>
      <w:rFonts w:eastAsiaTheme="minorHAnsi"/>
      <w:lang w:val="de-DE" w:eastAsia="en-US"/>
    </w:rPr>
  </w:style>
  <w:style w:type="paragraph" w:customStyle="1" w:styleId="20DFF532DDDC49F594BE62A341D9E84F17">
    <w:name w:val="20DFF532DDDC49F594BE62A341D9E84F17"/>
    <w:rsid w:val="004F0823"/>
    <w:pPr>
      <w:spacing w:before="120" w:after="120" w:line="288" w:lineRule="auto"/>
      <w:ind w:left="720"/>
      <w:contextualSpacing/>
    </w:pPr>
    <w:rPr>
      <w:rFonts w:eastAsiaTheme="minorHAnsi"/>
      <w:lang w:val="de-DE" w:eastAsia="en-US"/>
    </w:rPr>
  </w:style>
  <w:style w:type="paragraph" w:customStyle="1" w:styleId="63506CCB312F42EF8CA85763FE6FA27B12">
    <w:name w:val="63506CCB312F42EF8CA85763FE6FA27B12"/>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0">
    <w:name w:val="F1A9D142B44C439B8A5F4611C1F9D3F870"/>
    <w:rsid w:val="004F0823"/>
    <w:pPr>
      <w:spacing w:before="120" w:after="120" w:line="288" w:lineRule="auto"/>
    </w:pPr>
    <w:rPr>
      <w:rFonts w:eastAsiaTheme="minorHAnsi"/>
      <w:lang w:val="de-DE" w:eastAsia="en-US"/>
    </w:rPr>
  </w:style>
  <w:style w:type="paragraph" w:customStyle="1" w:styleId="23495994907D407BBE40F340682F2AB070">
    <w:name w:val="23495994907D407BBE40F340682F2AB070"/>
    <w:rsid w:val="004F0823"/>
    <w:pPr>
      <w:spacing w:before="120" w:after="120" w:line="288" w:lineRule="auto"/>
    </w:pPr>
    <w:rPr>
      <w:rFonts w:eastAsiaTheme="minorHAnsi"/>
      <w:lang w:val="de-DE" w:eastAsia="en-US"/>
    </w:rPr>
  </w:style>
  <w:style w:type="paragraph" w:customStyle="1" w:styleId="762DA126DB304F6B84B40D7D4B15965370">
    <w:name w:val="762DA126DB304F6B84B40D7D4B15965370"/>
    <w:rsid w:val="004F0823"/>
    <w:pPr>
      <w:spacing w:before="120" w:after="120" w:line="288" w:lineRule="auto"/>
    </w:pPr>
    <w:rPr>
      <w:rFonts w:eastAsiaTheme="minorHAnsi"/>
      <w:lang w:val="de-DE" w:eastAsia="en-US"/>
    </w:rPr>
  </w:style>
  <w:style w:type="paragraph" w:customStyle="1" w:styleId="FBE25CCB6AFE4E17BBFFC110BFA3BF9F62">
    <w:name w:val="FBE25CCB6AFE4E17BBFFC110BFA3BF9F62"/>
    <w:rsid w:val="004F0823"/>
    <w:pPr>
      <w:spacing w:before="120" w:after="120" w:line="288" w:lineRule="auto"/>
      <w:ind w:left="720"/>
      <w:contextualSpacing/>
    </w:pPr>
    <w:rPr>
      <w:rFonts w:eastAsiaTheme="minorHAnsi"/>
      <w:lang w:val="de-DE" w:eastAsia="en-US"/>
    </w:rPr>
  </w:style>
  <w:style w:type="paragraph" w:customStyle="1" w:styleId="C1121442E1524B829486FFA14D5F01FF21">
    <w:name w:val="C1121442E1524B829486FFA14D5F01FF21"/>
    <w:rsid w:val="004F0823"/>
    <w:pPr>
      <w:spacing w:before="120" w:after="120" w:line="288" w:lineRule="auto"/>
      <w:ind w:left="720"/>
      <w:contextualSpacing/>
    </w:pPr>
    <w:rPr>
      <w:rFonts w:eastAsiaTheme="minorHAnsi"/>
      <w:lang w:val="de-DE" w:eastAsia="en-US"/>
    </w:rPr>
  </w:style>
  <w:style w:type="paragraph" w:customStyle="1" w:styleId="F3196B0234944A5485192BEFD272746B21">
    <w:name w:val="F3196B0234944A5485192BEFD272746B21"/>
    <w:rsid w:val="004F0823"/>
    <w:pPr>
      <w:spacing w:before="120" w:after="120" w:line="288" w:lineRule="auto"/>
      <w:ind w:left="720"/>
      <w:contextualSpacing/>
    </w:pPr>
    <w:rPr>
      <w:rFonts w:eastAsiaTheme="minorHAnsi"/>
      <w:lang w:val="de-DE" w:eastAsia="en-US"/>
    </w:rPr>
  </w:style>
  <w:style w:type="paragraph" w:customStyle="1" w:styleId="FFA62DA238BF465192BCE0F22A75D4D421">
    <w:name w:val="FFA62DA238BF465192BCE0F22A75D4D421"/>
    <w:rsid w:val="004F0823"/>
    <w:pPr>
      <w:spacing w:before="120" w:after="120" w:line="288" w:lineRule="auto"/>
      <w:ind w:left="720"/>
      <w:contextualSpacing/>
    </w:pPr>
    <w:rPr>
      <w:rFonts w:eastAsiaTheme="minorHAnsi"/>
      <w:lang w:val="de-DE" w:eastAsia="en-US"/>
    </w:rPr>
  </w:style>
  <w:style w:type="paragraph" w:customStyle="1" w:styleId="710718C12CDA4D219B07DC3F411DA55B70">
    <w:name w:val="710718C12CDA4D219B07DC3F411DA55B70"/>
    <w:rsid w:val="004F0823"/>
    <w:pPr>
      <w:spacing w:before="120" w:after="120" w:line="288" w:lineRule="auto"/>
    </w:pPr>
    <w:rPr>
      <w:rFonts w:eastAsiaTheme="minorHAnsi"/>
      <w:lang w:val="de-DE" w:eastAsia="en-US"/>
    </w:rPr>
  </w:style>
  <w:style w:type="paragraph" w:customStyle="1" w:styleId="CCE917A482F748689A6F6B980EFCA6BD70">
    <w:name w:val="CCE917A482F748689A6F6B980EFCA6BD70"/>
    <w:rsid w:val="004F0823"/>
    <w:pPr>
      <w:spacing w:before="120" w:after="120" w:line="288" w:lineRule="auto"/>
    </w:pPr>
    <w:rPr>
      <w:rFonts w:eastAsiaTheme="minorHAnsi"/>
      <w:lang w:val="de-DE" w:eastAsia="en-US"/>
    </w:rPr>
  </w:style>
  <w:style w:type="paragraph" w:customStyle="1" w:styleId="9DF06687B83C4D5A8CC18146040495AB70">
    <w:name w:val="9DF06687B83C4D5A8CC18146040495AB70"/>
    <w:rsid w:val="004F0823"/>
    <w:pPr>
      <w:spacing w:before="120" w:after="120" w:line="288" w:lineRule="auto"/>
    </w:pPr>
    <w:rPr>
      <w:rFonts w:eastAsiaTheme="minorHAnsi"/>
      <w:lang w:val="de-DE" w:eastAsia="en-US"/>
    </w:rPr>
  </w:style>
  <w:style w:type="paragraph" w:customStyle="1" w:styleId="B9BA3E7D6BC34E7EB012674706AAC42370">
    <w:name w:val="B9BA3E7D6BC34E7EB012674706AAC42370"/>
    <w:rsid w:val="004F0823"/>
    <w:pPr>
      <w:spacing w:before="120" w:after="120" w:line="288" w:lineRule="auto"/>
    </w:pPr>
    <w:rPr>
      <w:rFonts w:eastAsiaTheme="minorHAnsi"/>
      <w:lang w:val="de-DE" w:eastAsia="en-US"/>
    </w:rPr>
  </w:style>
  <w:style w:type="paragraph" w:customStyle="1" w:styleId="350BB13769F34D9EA08BC9B39A13A52B7">
    <w:name w:val="350BB13769F34D9EA08BC9B39A13A52B7"/>
    <w:rsid w:val="004F0823"/>
    <w:pPr>
      <w:spacing w:before="120" w:after="120" w:line="288" w:lineRule="auto"/>
      <w:ind w:left="720"/>
      <w:contextualSpacing/>
    </w:pPr>
    <w:rPr>
      <w:rFonts w:eastAsiaTheme="minorHAnsi"/>
      <w:lang w:val="de-DE" w:eastAsia="en-US"/>
    </w:rPr>
  </w:style>
  <w:style w:type="paragraph" w:customStyle="1" w:styleId="88FB18A33FE94F6684BCF48F55F378598">
    <w:name w:val="88FB18A33FE94F6684BCF48F55F378598"/>
    <w:rsid w:val="004F0823"/>
    <w:pPr>
      <w:spacing w:before="120" w:after="120" w:line="288" w:lineRule="auto"/>
      <w:ind w:left="720"/>
      <w:contextualSpacing/>
    </w:pPr>
    <w:rPr>
      <w:rFonts w:eastAsiaTheme="minorHAnsi"/>
      <w:lang w:val="de-DE" w:eastAsia="en-US"/>
    </w:rPr>
  </w:style>
  <w:style w:type="paragraph" w:customStyle="1" w:styleId="3E6BB4F5E6314280BBC9EF3CD541338147">
    <w:name w:val="3E6BB4F5E6314280BBC9EF3CD541338147"/>
    <w:rsid w:val="004F0823"/>
    <w:pPr>
      <w:spacing w:before="120" w:after="120" w:line="288" w:lineRule="auto"/>
    </w:pPr>
    <w:rPr>
      <w:rFonts w:eastAsiaTheme="minorHAnsi"/>
      <w:lang w:val="de-DE" w:eastAsia="en-US"/>
    </w:rPr>
  </w:style>
  <w:style w:type="paragraph" w:customStyle="1" w:styleId="8CC605EF6B084EADA63C06FFBA6FF4D456">
    <w:name w:val="8CC605EF6B084EADA63C06FFBA6FF4D456"/>
    <w:rsid w:val="004F0823"/>
    <w:pPr>
      <w:spacing w:before="120" w:after="120" w:line="288" w:lineRule="auto"/>
    </w:pPr>
    <w:rPr>
      <w:rFonts w:eastAsiaTheme="minorHAnsi"/>
      <w:lang w:val="de-DE" w:eastAsia="en-US"/>
    </w:rPr>
  </w:style>
  <w:style w:type="paragraph" w:customStyle="1" w:styleId="1AB1760B07B24F86BA8AC2F54EB329C26">
    <w:name w:val="1AB1760B07B24F86BA8AC2F54EB329C26"/>
    <w:rsid w:val="004F0823"/>
    <w:pPr>
      <w:spacing w:before="120" w:after="120" w:line="288" w:lineRule="auto"/>
    </w:pPr>
    <w:rPr>
      <w:rFonts w:eastAsiaTheme="minorHAnsi"/>
      <w:lang w:val="de-DE" w:eastAsia="en-US"/>
    </w:rPr>
  </w:style>
  <w:style w:type="paragraph" w:customStyle="1" w:styleId="21178CE1796942B8A191257EBDBBBF9D15">
    <w:name w:val="21178CE1796942B8A191257EBDBBBF9D15"/>
    <w:rsid w:val="004F0823"/>
    <w:pPr>
      <w:spacing w:before="120" w:after="120" w:line="288" w:lineRule="auto"/>
      <w:ind w:left="720"/>
      <w:contextualSpacing/>
    </w:pPr>
    <w:rPr>
      <w:rFonts w:eastAsiaTheme="minorHAnsi"/>
      <w:lang w:val="de-DE" w:eastAsia="en-US"/>
    </w:rPr>
  </w:style>
  <w:style w:type="paragraph" w:customStyle="1" w:styleId="35F6D4E8A79742BA87CE8BB72C5A6DF16">
    <w:name w:val="35F6D4E8A79742BA87CE8BB72C5A6DF16"/>
    <w:rsid w:val="004F0823"/>
    <w:pPr>
      <w:spacing w:before="120" w:after="120" w:line="288" w:lineRule="auto"/>
    </w:pPr>
    <w:rPr>
      <w:rFonts w:eastAsiaTheme="minorHAnsi"/>
      <w:lang w:val="de-DE" w:eastAsia="en-US"/>
    </w:rPr>
  </w:style>
  <w:style w:type="paragraph" w:customStyle="1" w:styleId="8A92EAB4BA3240B68703BACD9785FEB26">
    <w:name w:val="8A92EAB4BA3240B68703BACD9785FEB26"/>
    <w:rsid w:val="004F0823"/>
    <w:pPr>
      <w:spacing w:before="120" w:after="120" w:line="288" w:lineRule="auto"/>
      <w:ind w:left="720"/>
      <w:contextualSpacing/>
    </w:pPr>
    <w:rPr>
      <w:rFonts w:eastAsiaTheme="minorHAnsi"/>
      <w:lang w:val="de-DE" w:eastAsia="en-US"/>
    </w:rPr>
  </w:style>
  <w:style w:type="paragraph" w:customStyle="1" w:styleId="05BCC3BF1F154DB1ABE498E61E2E7DCF6">
    <w:name w:val="05BCC3BF1F154DB1ABE498E61E2E7DCF6"/>
    <w:rsid w:val="004F0823"/>
    <w:pPr>
      <w:spacing w:before="120" w:after="120" w:line="288" w:lineRule="auto"/>
    </w:pPr>
    <w:rPr>
      <w:rFonts w:eastAsiaTheme="minorHAnsi"/>
      <w:lang w:val="de-DE" w:eastAsia="en-US"/>
    </w:rPr>
  </w:style>
  <w:style w:type="paragraph" w:customStyle="1" w:styleId="DE6A87B0CD87468ABCCA6A4BCA6E406C6">
    <w:name w:val="DE6A87B0CD87468ABCCA6A4BCA6E406C6"/>
    <w:rsid w:val="004F0823"/>
    <w:pPr>
      <w:spacing w:before="120" w:after="120" w:line="288" w:lineRule="auto"/>
      <w:ind w:left="720"/>
      <w:contextualSpacing/>
    </w:pPr>
    <w:rPr>
      <w:rFonts w:eastAsiaTheme="minorHAnsi"/>
      <w:lang w:val="de-DE" w:eastAsia="en-US"/>
    </w:rPr>
  </w:style>
  <w:style w:type="paragraph" w:customStyle="1" w:styleId="6AF934296A1B4351887F8A2430469A7046">
    <w:name w:val="6AF934296A1B4351887F8A2430469A7046"/>
    <w:rsid w:val="004F0823"/>
    <w:pPr>
      <w:spacing w:before="120" w:after="120" w:line="288" w:lineRule="auto"/>
    </w:pPr>
    <w:rPr>
      <w:rFonts w:eastAsiaTheme="minorHAnsi"/>
      <w:lang w:val="de-DE" w:eastAsia="en-US"/>
    </w:rPr>
  </w:style>
  <w:style w:type="paragraph" w:customStyle="1" w:styleId="B7C86B3A80EE414B982A282E28130A1246">
    <w:name w:val="B7C86B3A80EE414B982A282E28130A1246"/>
    <w:rsid w:val="004F0823"/>
    <w:pPr>
      <w:spacing w:before="120" w:after="120" w:line="288" w:lineRule="auto"/>
      <w:ind w:left="720"/>
      <w:contextualSpacing/>
    </w:pPr>
    <w:rPr>
      <w:rFonts w:eastAsiaTheme="minorHAnsi"/>
      <w:lang w:val="de-DE" w:eastAsia="en-US"/>
    </w:rPr>
  </w:style>
  <w:style w:type="paragraph" w:customStyle="1" w:styleId="3C7F766E739B44F3AAFEE57468EC314B20">
    <w:name w:val="3C7F766E739B44F3AAFEE57468EC314B20"/>
    <w:rsid w:val="004F0823"/>
    <w:pPr>
      <w:spacing w:before="120" w:after="120" w:line="288" w:lineRule="auto"/>
    </w:pPr>
    <w:rPr>
      <w:rFonts w:eastAsiaTheme="minorHAnsi"/>
      <w:lang w:val="de-DE" w:eastAsia="en-US"/>
    </w:rPr>
  </w:style>
  <w:style w:type="paragraph" w:customStyle="1" w:styleId="2247795B4F6F4E71ADC0B8D32B40E8AA20">
    <w:name w:val="2247795B4F6F4E71ADC0B8D32B40E8AA20"/>
    <w:rsid w:val="004F0823"/>
    <w:pPr>
      <w:spacing w:before="120" w:after="120" w:line="288" w:lineRule="auto"/>
      <w:ind w:left="720"/>
      <w:contextualSpacing/>
    </w:pPr>
    <w:rPr>
      <w:rFonts w:eastAsiaTheme="minorHAnsi"/>
      <w:lang w:val="de-DE" w:eastAsia="en-US"/>
    </w:rPr>
  </w:style>
  <w:style w:type="paragraph" w:customStyle="1" w:styleId="0414DE855B6C46A18C7C397A679EACB220">
    <w:name w:val="0414DE855B6C46A18C7C397A679EACB220"/>
    <w:rsid w:val="004F0823"/>
    <w:pPr>
      <w:spacing w:before="120" w:after="120" w:line="288" w:lineRule="auto"/>
    </w:pPr>
    <w:rPr>
      <w:rFonts w:eastAsiaTheme="minorHAnsi"/>
      <w:lang w:val="de-DE" w:eastAsia="en-US"/>
    </w:rPr>
  </w:style>
  <w:style w:type="paragraph" w:customStyle="1" w:styleId="ABBD3998E5BF43C8877C76C3238C330C20">
    <w:name w:val="ABBD3998E5BF43C8877C76C3238C330C20"/>
    <w:rsid w:val="004F0823"/>
    <w:pPr>
      <w:spacing w:before="120" w:after="120" w:line="288" w:lineRule="auto"/>
      <w:ind w:left="720"/>
      <w:contextualSpacing/>
    </w:pPr>
    <w:rPr>
      <w:rFonts w:eastAsiaTheme="minorHAnsi"/>
      <w:lang w:val="de-DE" w:eastAsia="en-US"/>
    </w:rPr>
  </w:style>
  <w:style w:type="paragraph" w:customStyle="1" w:styleId="14E6B7AD4EA646819BCECFBB0C6C6EA120">
    <w:name w:val="14E6B7AD4EA646819BCECFBB0C6C6EA120"/>
    <w:rsid w:val="004F0823"/>
    <w:pPr>
      <w:spacing w:before="120" w:after="120" w:line="288" w:lineRule="auto"/>
      <w:ind w:left="720"/>
      <w:contextualSpacing/>
    </w:pPr>
    <w:rPr>
      <w:rFonts w:eastAsiaTheme="minorHAnsi"/>
      <w:lang w:val="de-DE" w:eastAsia="en-US"/>
    </w:rPr>
  </w:style>
  <w:style w:type="paragraph" w:customStyle="1" w:styleId="20DFF532DDDC49F594BE62A341D9E84F18">
    <w:name w:val="20DFF532DDDC49F594BE62A341D9E84F18"/>
    <w:rsid w:val="004F0823"/>
    <w:pPr>
      <w:spacing w:before="120" w:after="120" w:line="288" w:lineRule="auto"/>
      <w:ind w:left="720"/>
      <w:contextualSpacing/>
    </w:pPr>
    <w:rPr>
      <w:rFonts w:eastAsiaTheme="minorHAnsi"/>
      <w:lang w:val="de-DE" w:eastAsia="en-US"/>
    </w:rPr>
  </w:style>
  <w:style w:type="paragraph" w:customStyle="1" w:styleId="BF633F84F1A24109BC222336A31471AA">
    <w:name w:val="BF633F84F1A24109BC222336A31471AA"/>
    <w:rsid w:val="004F0823"/>
  </w:style>
  <w:style w:type="paragraph" w:customStyle="1" w:styleId="FF521C13454744C1B70F74E9DB266815">
    <w:name w:val="FF521C13454744C1B70F74E9DB266815"/>
    <w:rsid w:val="004F0823"/>
  </w:style>
  <w:style w:type="paragraph" w:customStyle="1" w:styleId="63506CCB312F42EF8CA85763FE6FA27B13">
    <w:name w:val="63506CCB312F42EF8CA85763FE6FA27B13"/>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1">
    <w:name w:val="F1A9D142B44C439B8A5F4611C1F9D3F871"/>
    <w:rsid w:val="004F0823"/>
    <w:pPr>
      <w:spacing w:before="120" w:after="120" w:line="288" w:lineRule="auto"/>
    </w:pPr>
    <w:rPr>
      <w:rFonts w:eastAsiaTheme="minorHAnsi"/>
      <w:lang w:val="de-DE" w:eastAsia="en-US"/>
    </w:rPr>
  </w:style>
  <w:style w:type="paragraph" w:customStyle="1" w:styleId="23495994907D407BBE40F340682F2AB071">
    <w:name w:val="23495994907D407BBE40F340682F2AB071"/>
    <w:rsid w:val="004F0823"/>
    <w:pPr>
      <w:spacing w:before="120" w:after="120" w:line="288" w:lineRule="auto"/>
    </w:pPr>
    <w:rPr>
      <w:rFonts w:eastAsiaTheme="minorHAnsi"/>
      <w:lang w:val="de-DE" w:eastAsia="en-US"/>
    </w:rPr>
  </w:style>
  <w:style w:type="paragraph" w:customStyle="1" w:styleId="762DA126DB304F6B84B40D7D4B15965371">
    <w:name w:val="762DA126DB304F6B84B40D7D4B15965371"/>
    <w:rsid w:val="004F0823"/>
    <w:pPr>
      <w:spacing w:before="120" w:after="120" w:line="288" w:lineRule="auto"/>
    </w:pPr>
    <w:rPr>
      <w:rFonts w:eastAsiaTheme="minorHAnsi"/>
      <w:lang w:val="de-DE" w:eastAsia="en-US"/>
    </w:rPr>
  </w:style>
  <w:style w:type="paragraph" w:customStyle="1" w:styleId="FBE25CCB6AFE4E17BBFFC110BFA3BF9F63">
    <w:name w:val="FBE25CCB6AFE4E17BBFFC110BFA3BF9F63"/>
    <w:rsid w:val="004F0823"/>
    <w:pPr>
      <w:spacing w:before="120" w:after="120" w:line="288" w:lineRule="auto"/>
      <w:ind w:left="720"/>
      <w:contextualSpacing/>
    </w:pPr>
    <w:rPr>
      <w:rFonts w:eastAsiaTheme="minorHAnsi"/>
      <w:lang w:val="de-DE" w:eastAsia="en-US"/>
    </w:rPr>
  </w:style>
  <w:style w:type="paragraph" w:customStyle="1" w:styleId="C1121442E1524B829486FFA14D5F01FF22">
    <w:name w:val="C1121442E1524B829486FFA14D5F01FF22"/>
    <w:rsid w:val="004F0823"/>
    <w:pPr>
      <w:spacing w:before="120" w:after="120" w:line="288" w:lineRule="auto"/>
      <w:ind w:left="720"/>
      <w:contextualSpacing/>
    </w:pPr>
    <w:rPr>
      <w:rFonts w:eastAsiaTheme="minorHAnsi"/>
      <w:lang w:val="de-DE" w:eastAsia="en-US"/>
    </w:rPr>
  </w:style>
  <w:style w:type="paragraph" w:customStyle="1" w:styleId="F3196B0234944A5485192BEFD272746B22">
    <w:name w:val="F3196B0234944A5485192BEFD272746B22"/>
    <w:rsid w:val="004F0823"/>
    <w:pPr>
      <w:spacing w:before="120" w:after="120" w:line="288" w:lineRule="auto"/>
      <w:ind w:left="720"/>
      <w:contextualSpacing/>
    </w:pPr>
    <w:rPr>
      <w:rFonts w:eastAsiaTheme="minorHAnsi"/>
      <w:lang w:val="de-DE" w:eastAsia="en-US"/>
    </w:rPr>
  </w:style>
  <w:style w:type="paragraph" w:customStyle="1" w:styleId="FFA62DA238BF465192BCE0F22A75D4D422">
    <w:name w:val="FFA62DA238BF465192BCE0F22A75D4D422"/>
    <w:rsid w:val="004F0823"/>
    <w:pPr>
      <w:spacing w:before="120" w:after="120" w:line="288" w:lineRule="auto"/>
      <w:ind w:left="720"/>
      <w:contextualSpacing/>
    </w:pPr>
    <w:rPr>
      <w:rFonts w:eastAsiaTheme="minorHAnsi"/>
      <w:lang w:val="de-DE" w:eastAsia="en-US"/>
    </w:rPr>
  </w:style>
  <w:style w:type="paragraph" w:customStyle="1" w:styleId="710718C12CDA4D219B07DC3F411DA55B71">
    <w:name w:val="710718C12CDA4D219B07DC3F411DA55B71"/>
    <w:rsid w:val="004F0823"/>
    <w:pPr>
      <w:spacing w:before="120" w:after="120" w:line="288" w:lineRule="auto"/>
    </w:pPr>
    <w:rPr>
      <w:rFonts w:eastAsiaTheme="minorHAnsi"/>
      <w:lang w:val="de-DE" w:eastAsia="en-US"/>
    </w:rPr>
  </w:style>
  <w:style w:type="paragraph" w:customStyle="1" w:styleId="CCE917A482F748689A6F6B980EFCA6BD71">
    <w:name w:val="CCE917A482F748689A6F6B980EFCA6BD71"/>
    <w:rsid w:val="004F0823"/>
    <w:pPr>
      <w:spacing w:before="120" w:after="120" w:line="288" w:lineRule="auto"/>
    </w:pPr>
    <w:rPr>
      <w:rFonts w:eastAsiaTheme="minorHAnsi"/>
      <w:lang w:val="de-DE" w:eastAsia="en-US"/>
    </w:rPr>
  </w:style>
  <w:style w:type="paragraph" w:customStyle="1" w:styleId="9DF06687B83C4D5A8CC18146040495AB71">
    <w:name w:val="9DF06687B83C4D5A8CC18146040495AB71"/>
    <w:rsid w:val="004F0823"/>
    <w:pPr>
      <w:spacing w:before="120" w:after="120" w:line="288" w:lineRule="auto"/>
    </w:pPr>
    <w:rPr>
      <w:rFonts w:eastAsiaTheme="minorHAnsi"/>
      <w:lang w:val="de-DE" w:eastAsia="en-US"/>
    </w:rPr>
  </w:style>
  <w:style w:type="paragraph" w:customStyle="1" w:styleId="B9BA3E7D6BC34E7EB012674706AAC42371">
    <w:name w:val="B9BA3E7D6BC34E7EB012674706AAC42371"/>
    <w:rsid w:val="004F0823"/>
    <w:pPr>
      <w:spacing w:before="120" w:after="120" w:line="288" w:lineRule="auto"/>
    </w:pPr>
    <w:rPr>
      <w:rFonts w:eastAsiaTheme="minorHAnsi"/>
      <w:lang w:val="de-DE" w:eastAsia="en-US"/>
    </w:rPr>
  </w:style>
  <w:style w:type="paragraph" w:customStyle="1" w:styleId="350BB13769F34D9EA08BC9B39A13A52B8">
    <w:name w:val="350BB13769F34D9EA08BC9B39A13A52B8"/>
    <w:rsid w:val="004F0823"/>
    <w:pPr>
      <w:spacing w:before="120" w:after="120" w:line="288" w:lineRule="auto"/>
      <w:ind w:left="720"/>
      <w:contextualSpacing/>
    </w:pPr>
    <w:rPr>
      <w:rFonts w:eastAsiaTheme="minorHAnsi"/>
      <w:lang w:val="de-DE" w:eastAsia="en-US"/>
    </w:rPr>
  </w:style>
  <w:style w:type="paragraph" w:customStyle="1" w:styleId="88FB18A33FE94F6684BCF48F55F378599">
    <w:name w:val="88FB18A33FE94F6684BCF48F55F378599"/>
    <w:rsid w:val="004F0823"/>
    <w:pPr>
      <w:spacing w:before="120" w:after="120" w:line="288" w:lineRule="auto"/>
      <w:ind w:left="720"/>
      <w:contextualSpacing/>
    </w:pPr>
    <w:rPr>
      <w:rFonts w:eastAsiaTheme="minorHAnsi"/>
      <w:lang w:val="de-DE" w:eastAsia="en-US"/>
    </w:rPr>
  </w:style>
  <w:style w:type="paragraph" w:customStyle="1" w:styleId="BF633F84F1A24109BC222336A31471AA1">
    <w:name w:val="BF633F84F1A24109BC222336A31471AA1"/>
    <w:rsid w:val="004F0823"/>
    <w:pPr>
      <w:spacing w:before="120" w:after="120" w:line="288" w:lineRule="auto"/>
    </w:pPr>
    <w:rPr>
      <w:rFonts w:eastAsiaTheme="minorHAnsi"/>
      <w:lang w:val="de-DE" w:eastAsia="en-US"/>
    </w:rPr>
  </w:style>
  <w:style w:type="paragraph" w:customStyle="1" w:styleId="FF521C13454744C1B70F74E9DB2668151">
    <w:name w:val="FF521C13454744C1B70F74E9DB2668151"/>
    <w:rsid w:val="004F0823"/>
    <w:pPr>
      <w:spacing w:before="120" w:after="120" w:line="288" w:lineRule="auto"/>
    </w:pPr>
    <w:rPr>
      <w:rFonts w:eastAsiaTheme="minorHAnsi"/>
      <w:lang w:val="de-DE" w:eastAsia="en-US"/>
    </w:rPr>
  </w:style>
  <w:style w:type="paragraph" w:customStyle="1" w:styleId="3E6BB4F5E6314280BBC9EF3CD541338148">
    <w:name w:val="3E6BB4F5E6314280BBC9EF3CD541338148"/>
    <w:rsid w:val="004F0823"/>
    <w:pPr>
      <w:spacing w:before="120" w:after="120" w:line="288" w:lineRule="auto"/>
    </w:pPr>
    <w:rPr>
      <w:rFonts w:eastAsiaTheme="minorHAnsi"/>
      <w:lang w:val="de-DE" w:eastAsia="en-US"/>
    </w:rPr>
  </w:style>
  <w:style w:type="paragraph" w:customStyle="1" w:styleId="8CC605EF6B084EADA63C06FFBA6FF4D457">
    <w:name w:val="8CC605EF6B084EADA63C06FFBA6FF4D457"/>
    <w:rsid w:val="004F0823"/>
    <w:pPr>
      <w:spacing w:before="120" w:after="120" w:line="288" w:lineRule="auto"/>
    </w:pPr>
    <w:rPr>
      <w:rFonts w:eastAsiaTheme="minorHAnsi"/>
      <w:lang w:val="de-DE" w:eastAsia="en-US"/>
    </w:rPr>
  </w:style>
  <w:style w:type="paragraph" w:customStyle="1" w:styleId="1AB1760B07B24F86BA8AC2F54EB329C27">
    <w:name w:val="1AB1760B07B24F86BA8AC2F54EB329C27"/>
    <w:rsid w:val="004F0823"/>
    <w:pPr>
      <w:spacing w:before="120" w:after="120" w:line="288" w:lineRule="auto"/>
    </w:pPr>
    <w:rPr>
      <w:rFonts w:eastAsiaTheme="minorHAnsi"/>
      <w:lang w:val="de-DE" w:eastAsia="en-US"/>
    </w:rPr>
  </w:style>
  <w:style w:type="paragraph" w:customStyle="1" w:styleId="21178CE1796942B8A191257EBDBBBF9D16">
    <w:name w:val="21178CE1796942B8A191257EBDBBBF9D16"/>
    <w:rsid w:val="004F0823"/>
    <w:pPr>
      <w:spacing w:before="120" w:after="120" w:line="288" w:lineRule="auto"/>
      <w:ind w:left="720"/>
      <w:contextualSpacing/>
    </w:pPr>
    <w:rPr>
      <w:rFonts w:eastAsiaTheme="minorHAnsi"/>
      <w:lang w:val="de-DE" w:eastAsia="en-US"/>
    </w:rPr>
  </w:style>
  <w:style w:type="paragraph" w:customStyle="1" w:styleId="35F6D4E8A79742BA87CE8BB72C5A6DF17">
    <w:name w:val="35F6D4E8A79742BA87CE8BB72C5A6DF17"/>
    <w:rsid w:val="004F0823"/>
    <w:pPr>
      <w:spacing w:before="120" w:after="120" w:line="288" w:lineRule="auto"/>
    </w:pPr>
    <w:rPr>
      <w:rFonts w:eastAsiaTheme="minorHAnsi"/>
      <w:lang w:val="de-DE" w:eastAsia="en-US"/>
    </w:rPr>
  </w:style>
  <w:style w:type="paragraph" w:customStyle="1" w:styleId="8A92EAB4BA3240B68703BACD9785FEB27">
    <w:name w:val="8A92EAB4BA3240B68703BACD9785FEB27"/>
    <w:rsid w:val="004F0823"/>
    <w:pPr>
      <w:spacing w:before="120" w:after="120" w:line="288" w:lineRule="auto"/>
      <w:ind w:left="720"/>
      <w:contextualSpacing/>
    </w:pPr>
    <w:rPr>
      <w:rFonts w:eastAsiaTheme="minorHAnsi"/>
      <w:lang w:val="de-DE" w:eastAsia="en-US"/>
    </w:rPr>
  </w:style>
  <w:style w:type="paragraph" w:customStyle="1" w:styleId="05BCC3BF1F154DB1ABE498E61E2E7DCF7">
    <w:name w:val="05BCC3BF1F154DB1ABE498E61E2E7DCF7"/>
    <w:rsid w:val="004F0823"/>
    <w:pPr>
      <w:spacing w:before="120" w:after="120" w:line="288" w:lineRule="auto"/>
    </w:pPr>
    <w:rPr>
      <w:rFonts w:eastAsiaTheme="minorHAnsi"/>
      <w:lang w:val="de-DE" w:eastAsia="en-US"/>
    </w:rPr>
  </w:style>
  <w:style w:type="paragraph" w:customStyle="1" w:styleId="DE6A87B0CD87468ABCCA6A4BCA6E406C7">
    <w:name w:val="DE6A87B0CD87468ABCCA6A4BCA6E406C7"/>
    <w:rsid w:val="004F0823"/>
    <w:pPr>
      <w:spacing w:before="120" w:after="120" w:line="288" w:lineRule="auto"/>
      <w:ind w:left="720"/>
      <w:contextualSpacing/>
    </w:pPr>
    <w:rPr>
      <w:rFonts w:eastAsiaTheme="minorHAnsi"/>
      <w:lang w:val="de-DE" w:eastAsia="en-US"/>
    </w:rPr>
  </w:style>
  <w:style w:type="paragraph" w:customStyle="1" w:styleId="6AF934296A1B4351887F8A2430469A7047">
    <w:name w:val="6AF934296A1B4351887F8A2430469A7047"/>
    <w:rsid w:val="004F0823"/>
    <w:pPr>
      <w:spacing w:before="120" w:after="120" w:line="288" w:lineRule="auto"/>
    </w:pPr>
    <w:rPr>
      <w:rFonts w:eastAsiaTheme="minorHAnsi"/>
      <w:lang w:val="de-DE" w:eastAsia="en-US"/>
    </w:rPr>
  </w:style>
  <w:style w:type="paragraph" w:customStyle="1" w:styleId="B7C86B3A80EE414B982A282E28130A1247">
    <w:name w:val="B7C86B3A80EE414B982A282E28130A1247"/>
    <w:rsid w:val="004F0823"/>
    <w:pPr>
      <w:spacing w:before="120" w:after="120" w:line="288" w:lineRule="auto"/>
      <w:ind w:left="720"/>
      <w:contextualSpacing/>
    </w:pPr>
    <w:rPr>
      <w:rFonts w:eastAsiaTheme="minorHAnsi"/>
      <w:lang w:val="de-DE" w:eastAsia="en-US"/>
    </w:rPr>
  </w:style>
  <w:style w:type="paragraph" w:customStyle="1" w:styleId="3C7F766E739B44F3AAFEE57468EC314B21">
    <w:name w:val="3C7F766E739B44F3AAFEE57468EC314B21"/>
    <w:rsid w:val="004F0823"/>
    <w:pPr>
      <w:spacing w:before="120" w:after="120" w:line="288" w:lineRule="auto"/>
    </w:pPr>
    <w:rPr>
      <w:rFonts w:eastAsiaTheme="minorHAnsi"/>
      <w:lang w:val="de-DE" w:eastAsia="en-US"/>
    </w:rPr>
  </w:style>
  <w:style w:type="paragraph" w:customStyle="1" w:styleId="2247795B4F6F4E71ADC0B8D32B40E8AA21">
    <w:name w:val="2247795B4F6F4E71ADC0B8D32B40E8AA21"/>
    <w:rsid w:val="004F0823"/>
    <w:pPr>
      <w:spacing w:before="120" w:after="120" w:line="288" w:lineRule="auto"/>
      <w:ind w:left="720"/>
      <w:contextualSpacing/>
    </w:pPr>
    <w:rPr>
      <w:rFonts w:eastAsiaTheme="minorHAnsi"/>
      <w:lang w:val="de-DE" w:eastAsia="en-US"/>
    </w:rPr>
  </w:style>
  <w:style w:type="paragraph" w:customStyle="1" w:styleId="0414DE855B6C46A18C7C397A679EACB221">
    <w:name w:val="0414DE855B6C46A18C7C397A679EACB221"/>
    <w:rsid w:val="004F0823"/>
    <w:pPr>
      <w:spacing w:before="120" w:after="120" w:line="288" w:lineRule="auto"/>
    </w:pPr>
    <w:rPr>
      <w:rFonts w:eastAsiaTheme="minorHAnsi"/>
      <w:lang w:val="de-DE" w:eastAsia="en-US"/>
    </w:rPr>
  </w:style>
  <w:style w:type="paragraph" w:customStyle="1" w:styleId="ABBD3998E5BF43C8877C76C3238C330C21">
    <w:name w:val="ABBD3998E5BF43C8877C76C3238C330C21"/>
    <w:rsid w:val="004F0823"/>
    <w:pPr>
      <w:spacing w:before="120" w:after="120" w:line="288" w:lineRule="auto"/>
      <w:ind w:left="720"/>
      <w:contextualSpacing/>
    </w:pPr>
    <w:rPr>
      <w:rFonts w:eastAsiaTheme="minorHAnsi"/>
      <w:lang w:val="de-DE" w:eastAsia="en-US"/>
    </w:rPr>
  </w:style>
  <w:style w:type="paragraph" w:customStyle="1" w:styleId="14E6B7AD4EA646819BCECFBB0C6C6EA121">
    <w:name w:val="14E6B7AD4EA646819BCECFBB0C6C6EA121"/>
    <w:rsid w:val="004F0823"/>
    <w:pPr>
      <w:spacing w:before="120" w:after="120" w:line="288" w:lineRule="auto"/>
      <w:ind w:left="720"/>
      <w:contextualSpacing/>
    </w:pPr>
    <w:rPr>
      <w:rFonts w:eastAsiaTheme="minorHAnsi"/>
      <w:lang w:val="de-DE" w:eastAsia="en-US"/>
    </w:rPr>
  </w:style>
  <w:style w:type="paragraph" w:customStyle="1" w:styleId="20DFF532DDDC49F594BE62A341D9E84F19">
    <w:name w:val="20DFF532DDDC49F594BE62A341D9E84F19"/>
    <w:rsid w:val="004F0823"/>
    <w:pPr>
      <w:spacing w:before="120" w:after="120" w:line="288" w:lineRule="auto"/>
      <w:ind w:left="720"/>
      <w:contextualSpacing/>
    </w:pPr>
    <w:rPr>
      <w:rFonts w:eastAsiaTheme="minorHAnsi"/>
      <w:lang w:val="de-DE" w:eastAsia="en-US"/>
    </w:rPr>
  </w:style>
  <w:style w:type="paragraph" w:customStyle="1" w:styleId="F9294466070D4874BC568F9D8B588B2F">
    <w:name w:val="F9294466070D4874BC568F9D8B588B2F"/>
    <w:rsid w:val="004F0823"/>
  </w:style>
  <w:style w:type="paragraph" w:customStyle="1" w:styleId="63506CCB312F42EF8CA85763FE6FA27B14">
    <w:name w:val="63506CCB312F42EF8CA85763FE6FA27B14"/>
    <w:rsid w:val="004F0823"/>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2">
    <w:name w:val="F1A9D142B44C439B8A5F4611C1F9D3F872"/>
    <w:rsid w:val="004F0823"/>
    <w:pPr>
      <w:spacing w:before="120" w:after="120" w:line="288" w:lineRule="auto"/>
    </w:pPr>
    <w:rPr>
      <w:rFonts w:eastAsiaTheme="minorHAnsi"/>
      <w:lang w:val="de-DE" w:eastAsia="en-US"/>
    </w:rPr>
  </w:style>
  <w:style w:type="paragraph" w:customStyle="1" w:styleId="23495994907D407BBE40F340682F2AB072">
    <w:name w:val="23495994907D407BBE40F340682F2AB072"/>
    <w:rsid w:val="004F0823"/>
    <w:pPr>
      <w:spacing w:before="120" w:after="120" w:line="288" w:lineRule="auto"/>
    </w:pPr>
    <w:rPr>
      <w:rFonts w:eastAsiaTheme="minorHAnsi"/>
      <w:lang w:val="de-DE" w:eastAsia="en-US"/>
    </w:rPr>
  </w:style>
  <w:style w:type="paragraph" w:customStyle="1" w:styleId="762DA126DB304F6B84B40D7D4B15965372">
    <w:name w:val="762DA126DB304F6B84B40D7D4B15965372"/>
    <w:rsid w:val="004F0823"/>
    <w:pPr>
      <w:spacing w:before="120" w:after="120" w:line="288" w:lineRule="auto"/>
    </w:pPr>
    <w:rPr>
      <w:rFonts w:eastAsiaTheme="minorHAnsi"/>
      <w:lang w:val="de-DE" w:eastAsia="en-US"/>
    </w:rPr>
  </w:style>
  <w:style w:type="paragraph" w:customStyle="1" w:styleId="FBE25CCB6AFE4E17BBFFC110BFA3BF9F64">
    <w:name w:val="FBE25CCB6AFE4E17BBFFC110BFA3BF9F64"/>
    <w:rsid w:val="004F0823"/>
    <w:pPr>
      <w:spacing w:before="120" w:after="120" w:line="288" w:lineRule="auto"/>
      <w:ind w:left="720"/>
      <w:contextualSpacing/>
    </w:pPr>
    <w:rPr>
      <w:rFonts w:eastAsiaTheme="minorHAnsi"/>
      <w:lang w:val="de-DE" w:eastAsia="en-US"/>
    </w:rPr>
  </w:style>
  <w:style w:type="paragraph" w:customStyle="1" w:styleId="C1121442E1524B829486FFA14D5F01FF23">
    <w:name w:val="C1121442E1524B829486FFA14D5F01FF23"/>
    <w:rsid w:val="004F0823"/>
    <w:pPr>
      <w:spacing w:before="120" w:after="120" w:line="288" w:lineRule="auto"/>
      <w:ind w:left="720"/>
      <w:contextualSpacing/>
    </w:pPr>
    <w:rPr>
      <w:rFonts w:eastAsiaTheme="minorHAnsi"/>
      <w:lang w:val="de-DE" w:eastAsia="en-US"/>
    </w:rPr>
  </w:style>
  <w:style w:type="paragraph" w:customStyle="1" w:styleId="F3196B0234944A5485192BEFD272746B23">
    <w:name w:val="F3196B0234944A5485192BEFD272746B23"/>
    <w:rsid w:val="004F0823"/>
    <w:pPr>
      <w:spacing w:before="120" w:after="120" w:line="288" w:lineRule="auto"/>
      <w:ind w:left="720"/>
      <w:contextualSpacing/>
    </w:pPr>
    <w:rPr>
      <w:rFonts w:eastAsiaTheme="minorHAnsi"/>
      <w:lang w:val="de-DE" w:eastAsia="en-US"/>
    </w:rPr>
  </w:style>
  <w:style w:type="paragraph" w:customStyle="1" w:styleId="FFA62DA238BF465192BCE0F22A75D4D423">
    <w:name w:val="FFA62DA238BF465192BCE0F22A75D4D423"/>
    <w:rsid w:val="004F0823"/>
    <w:pPr>
      <w:spacing w:before="120" w:after="120" w:line="288" w:lineRule="auto"/>
      <w:ind w:left="720"/>
      <w:contextualSpacing/>
    </w:pPr>
    <w:rPr>
      <w:rFonts w:eastAsiaTheme="minorHAnsi"/>
      <w:lang w:val="de-DE" w:eastAsia="en-US"/>
    </w:rPr>
  </w:style>
  <w:style w:type="paragraph" w:customStyle="1" w:styleId="710718C12CDA4D219B07DC3F411DA55B72">
    <w:name w:val="710718C12CDA4D219B07DC3F411DA55B72"/>
    <w:rsid w:val="004F0823"/>
    <w:pPr>
      <w:spacing w:before="120" w:after="120" w:line="288" w:lineRule="auto"/>
    </w:pPr>
    <w:rPr>
      <w:rFonts w:eastAsiaTheme="minorHAnsi"/>
      <w:lang w:val="de-DE" w:eastAsia="en-US"/>
    </w:rPr>
  </w:style>
  <w:style w:type="paragraph" w:customStyle="1" w:styleId="CCE917A482F748689A6F6B980EFCA6BD72">
    <w:name w:val="CCE917A482F748689A6F6B980EFCA6BD72"/>
    <w:rsid w:val="004F0823"/>
    <w:pPr>
      <w:spacing w:before="120" w:after="120" w:line="288" w:lineRule="auto"/>
    </w:pPr>
    <w:rPr>
      <w:rFonts w:eastAsiaTheme="minorHAnsi"/>
      <w:lang w:val="de-DE" w:eastAsia="en-US"/>
    </w:rPr>
  </w:style>
  <w:style w:type="paragraph" w:customStyle="1" w:styleId="9DF06687B83C4D5A8CC18146040495AB72">
    <w:name w:val="9DF06687B83C4D5A8CC18146040495AB72"/>
    <w:rsid w:val="004F0823"/>
    <w:pPr>
      <w:spacing w:before="120" w:after="120" w:line="288" w:lineRule="auto"/>
    </w:pPr>
    <w:rPr>
      <w:rFonts w:eastAsiaTheme="minorHAnsi"/>
      <w:lang w:val="de-DE" w:eastAsia="en-US"/>
    </w:rPr>
  </w:style>
  <w:style w:type="paragraph" w:customStyle="1" w:styleId="B9BA3E7D6BC34E7EB012674706AAC42372">
    <w:name w:val="B9BA3E7D6BC34E7EB012674706AAC42372"/>
    <w:rsid w:val="004F0823"/>
    <w:pPr>
      <w:spacing w:before="120" w:after="120" w:line="288" w:lineRule="auto"/>
    </w:pPr>
    <w:rPr>
      <w:rFonts w:eastAsiaTheme="minorHAnsi"/>
      <w:lang w:val="de-DE" w:eastAsia="en-US"/>
    </w:rPr>
  </w:style>
  <w:style w:type="paragraph" w:customStyle="1" w:styleId="350BB13769F34D9EA08BC9B39A13A52B9">
    <w:name w:val="350BB13769F34D9EA08BC9B39A13A52B9"/>
    <w:rsid w:val="004F0823"/>
    <w:pPr>
      <w:spacing w:before="120" w:after="120" w:line="288" w:lineRule="auto"/>
      <w:ind w:left="720"/>
      <w:contextualSpacing/>
    </w:pPr>
    <w:rPr>
      <w:rFonts w:eastAsiaTheme="minorHAnsi"/>
      <w:lang w:val="de-DE" w:eastAsia="en-US"/>
    </w:rPr>
  </w:style>
  <w:style w:type="paragraph" w:customStyle="1" w:styleId="88FB18A33FE94F6684BCF48F55F3785910">
    <w:name w:val="88FB18A33FE94F6684BCF48F55F3785910"/>
    <w:rsid w:val="004F0823"/>
    <w:pPr>
      <w:spacing w:before="120" w:after="120" w:line="288" w:lineRule="auto"/>
      <w:ind w:left="720"/>
      <w:contextualSpacing/>
    </w:pPr>
    <w:rPr>
      <w:rFonts w:eastAsiaTheme="minorHAnsi"/>
      <w:lang w:val="de-DE" w:eastAsia="en-US"/>
    </w:rPr>
  </w:style>
  <w:style w:type="paragraph" w:customStyle="1" w:styleId="BF633F84F1A24109BC222336A31471AA2">
    <w:name w:val="BF633F84F1A24109BC222336A31471AA2"/>
    <w:rsid w:val="004F0823"/>
    <w:pPr>
      <w:spacing w:before="120" w:after="120" w:line="288" w:lineRule="auto"/>
    </w:pPr>
    <w:rPr>
      <w:rFonts w:eastAsiaTheme="minorHAnsi"/>
      <w:lang w:val="de-DE" w:eastAsia="en-US"/>
    </w:rPr>
  </w:style>
  <w:style w:type="paragraph" w:customStyle="1" w:styleId="F9294466070D4874BC568F9D8B588B2F1">
    <w:name w:val="F9294466070D4874BC568F9D8B588B2F1"/>
    <w:rsid w:val="004F0823"/>
    <w:pPr>
      <w:spacing w:before="120" w:after="120" w:line="288" w:lineRule="auto"/>
    </w:pPr>
    <w:rPr>
      <w:rFonts w:eastAsiaTheme="minorHAnsi"/>
      <w:lang w:val="de-DE" w:eastAsia="en-US"/>
    </w:rPr>
  </w:style>
  <w:style w:type="paragraph" w:customStyle="1" w:styleId="3E6BB4F5E6314280BBC9EF3CD541338149">
    <w:name w:val="3E6BB4F5E6314280BBC9EF3CD541338149"/>
    <w:rsid w:val="004F0823"/>
    <w:pPr>
      <w:spacing w:before="120" w:after="120" w:line="288" w:lineRule="auto"/>
    </w:pPr>
    <w:rPr>
      <w:rFonts w:eastAsiaTheme="minorHAnsi"/>
      <w:lang w:val="de-DE" w:eastAsia="en-US"/>
    </w:rPr>
  </w:style>
  <w:style w:type="paragraph" w:customStyle="1" w:styleId="8CC605EF6B084EADA63C06FFBA6FF4D458">
    <w:name w:val="8CC605EF6B084EADA63C06FFBA6FF4D458"/>
    <w:rsid w:val="004F0823"/>
    <w:pPr>
      <w:spacing w:before="120" w:after="120" w:line="288" w:lineRule="auto"/>
    </w:pPr>
    <w:rPr>
      <w:rFonts w:eastAsiaTheme="minorHAnsi"/>
      <w:lang w:val="de-DE" w:eastAsia="en-US"/>
    </w:rPr>
  </w:style>
  <w:style w:type="paragraph" w:customStyle="1" w:styleId="1AB1760B07B24F86BA8AC2F54EB329C28">
    <w:name w:val="1AB1760B07B24F86BA8AC2F54EB329C28"/>
    <w:rsid w:val="004F0823"/>
    <w:pPr>
      <w:spacing w:before="120" w:after="120" w:line="288" w:lineRule="auto"/>
    </w:pPr>
    <w:rPr>
      <w:rFonts w:eastAsiaTheme="minorHAnsi"/>
      <w:lang w:val="de-DE" w:eastAsia="en-US"/>
    </w:rPr>
  </w:style>
  <w:style w:type="paragraph" w:customStyle="1" w:styleId="21178CE1796942B8A191257EBDBBBF9D17">
    <w:name w:val="21178CE1796942B8A191257EBDBBBF9D17"/>
    <w:rsid w:val="004F0823"/>
    <w:pPr>
      <w:spacing w:before="120" w:after="120" w:line="288" w:lineRule="auto"/>
      <w:ind w:left="720"/>
      <w:contextualSpacing/>
    </w:pPr>
    <w:rPr>
      <w:rFonts w:eastAsiaTheme="minorHAnsi"/>
      <w:lang w:val="de-DE" w:eastAsia="en-US"/>
    </w:rPr>
  </w:style>
  <w:style w:type="paragraph" w:customStyle="1" w:styleId="35F6D4E8A79742BA87CE8BB72C5A6DF18">
    <w:name w:val="35F6D4E8A79742BA87CE8BB72C5A6DF18"/>
    <w:rsid w:val="004F0823"/>
    <w:pPr>
      <w:spacing w:before="120" w:after="120" w:line="288" w:lineRule="auto"/>
    </w:pPr>
    <w:rPr>
      <w:rFonts w:eastAsiaTheme="minorHAnsi"/>
      <w:lang w:val="de-DE" w:eastAsia="en-US"/>
    </w:rPr>
  </w:style>
  <w:style w:type="paragraph" w:customStyle="1" w:styleId="8A92EAB4BA3240B68703BACD9785FEB28">
    <w:name w:val="8A92EAB4BA3240B68703BACD9785FEB28"/>
    <w:rsid w:val="004F0823"/>
    <w:pPr>
      <w:spacing w:before="120" w:after="120" w:line="288" w:lineRule="auto"/>
      <w:ind w:left="720"/>
      <w:contextualSpacing/>
    </w:pPr>
    <w:rPr>
      <w:rFonts w:eastAsiaTheme="minorHAnsi"/>
      <w:lang w:val="de-DE" w:eastAsia="en-US"/>
    </w:rPr>
  </w:style>
  <w:style w:type="paragraph" w:customStyle="1" w:styleId="05BCC3BF1F154DB1ABE498E61E2E7DCF8">
    <w:name w:val="05BCC3BF1F154DB1ABE498E61E2E7DCF8"/>
    <w:rsid w:val="004F0823"/>
    <w:pPr>
      <w:spacing w:before="120" w:after="120" w:line="288" w:lineRule="auto"/>
    </w:pPr>
    <w:rPr>
      <w:rFonts w:eastAsiaTheme="minorHAnsi"/>
      <w:lang w:val="de-DE" w:eastAsia="en-US"/>
    </w:rPr>
  </w:style>
  <w:style w:type="paragraph" w:customStyle="1" w:styleId="DE6A87B0CD87468ABCCA6A4BCA6E406C8">
    <w:name w:val="DE6A87B0CD87468ABCCA6A4BCA6E406C8"/>
    <w:rsid w:val="004F0823"/>
    <w:pPr>
      <w:spacing w:before="120" w:after="120" w:line="288" w:lineRule="auto"/>
      <w:ind w:left="720"/>
      <w:contextualSpacing/>
    </w:pPr>
    <w:rPr>
      <w:rFonts w:eastAsiaTheme="minorHAnsi"/>
      <w:lang w:val="de-DE" w:eastAsia="en-US"/>
    </w:rPr>
  </w:style>
  <w:style w:type="paragraph" w:customStyle="1" w:styleId="6AF934296A1B4351887F8A2430469A7048">
    <w:name w:val="6AF934296A1B4351887F8A2430469A7048"/>
    <w:rsid w:val="004F0823"/>
    <w:pPr>
      <w:spacing w:before="120" w:after="120" w:line="288" w:lineRule="auto"/>
    </w:pPr>
    <w:rPr>
      <w:rFonts w:eastAsiaTheme="minorHAnsi"/>
      <w:lang w:val="de-DE" w:eastAsia="en-US"/>
    </w:rPr>
  </w:style>
  <w:style w:type="paragraph" w:customStyle="1" w:styleId="B7C86B3A80EE414B982A282E28130A1248">
    <w:name w:val="B7C86B3A80EE414B982A282E28130A1248"/>
    <w:rsid w:val="004F0823"/>
    <w:pPr>
      <w:spacing w:before="120" w:after="120" w:line="288" w:lineRule="auto"/>
      <w:ind w:left="720"/>
      <w:contextualSpacing/>
    </w:pPr>
    <w:rPr>
      <w:rFonts w:eastAsiaTheme="minorHAnsi"/>
      <w:lang w:val="de-DE" w:eastAsia="en-US"/>
    </w:rPr>
  </w:style>
  <w:style w:type="paragraph" w:customStyle="1" w:styleId="3C7F766E739B44F3AAFEE57468EC314B22">
    <w:name w:val="3C7F766E739B44F3AAFEE57468EC314B22"/>
    <w:rsid w:val="004F0823"/>
    <w:pPr>
      <w:spacing w:before="120" w:after="120" w:line="288" w:lineRule="auto"/>
    </w:pPr>
    <w:rPr>
      <w:rFonts w:eastAsiaTheme="minorHAnsi"/>
      <w:lang w:val="de-DE" w:eastAsia="en-US"/>
    </w:rPr>
  </w:style>
  <w:style w:type="paragraph" w:customStyle="1" w:styleId="2247795B4F6F4E71ADC0B8D32B40E8AA22">
    <w:name w:val="2247795B4F6F4E71ADC0B8D32B40E8AA22"/>
    <w:rsid w:val="004F0823"/>
    <w:pPr>
      <w:spacing w:before="120" w:after="120" w:line="288" w:lineRule="auto"/>
      <w:ind w:left="720"/>
      <w:contextualSpacing/>
    </w:pPr>
    <w:rPr>
      <w:rFonts w:eastAsiaTheme="minorHAnsi"/>
      <w:lang w:val="de-DE" w:eastAsia="en-US"/>
    </w:rPr>
  </w:style>
  <w:style w:type="paragraph" w:customStyle="1" w:styleId="0414DE855B6C46A18C7C397A679EACB222">
    <w:name w:val="0414DE855B6C46A18C7C397A679EACB222"/>
    <w:rsid w:val="004F0823"/>
    <w:pPr>
      <w:spacing w:before="120" w:after="120" w:line="288" w:lineRule="auto"/>
    </w:pPr>
    <w:rPr>
      <w:rFonts w:eastAsiaTheme="minorHAnsi"/>
      <w:lang w:val="de-DE" w:eastAsia="en-US"/>
    </w:rPr>
  </w:style>
  <w:style w:type="paragraph" w:customStyle="1" w:styleId="ABBD3998E5BF43C8877C76C3238C330C22">
    <w:name w:val="ABBD3998E5BF43C8877C76C3238C330C22"/>
    <w:rsid w:val="004F0823"/>
    <w:pPr>
      <w:spacing w:before="120" w:after="120" w:line="288" w:lineRule="auto"/>
      <w:ind w:left="720"/>
      <w:contextualSpacing/>
    </w:pPr>
    <w:rPr>
      <w:rFonts w:eastAsiaTheme="minorHAnsi"/>
      <w:lang w:val="de-DE" w:eastAsia="en-US"/>
    </w:rPr>
  </w:style>
  <w:style w:type="paragraph" w:customStyle="1" w:styleId="14E6B7AD4EA646819BCECFBB0C6C6EA122">
    <w:name w:val="14E6B7AD4EA646819BCECFBB0C6C6EA122"/>
    <w:rsid w:val="004F0823"/>
    <w:pPr>
      <w:spacing w:before="120" w:after="120" w:line="288" w:lineRule="auto"/>
      <w:ind w:left="720"/>
      <w:contextualSpacing/>
    </w:pPr>
    <w:rPr>
      <w:rFonts w:eastAsiaTheme="minorHAnsi"/>
      <w:lang w:val="de-DE" w:eastAsia="en-US"/>
    </w:rPr>
  </w:style>
  <w:style w:type="paragraph" w:customStyle="1" w:styleId="20DFF532DDDC49F594BE62A341D9E84F20">
    <w:name w:val="20DFF532DDDC49F594BE62A341D9E84F20"/>
    <w:rsid w:val="004F0823"/>
    <w:pPr>
      <w:spacing w:before="120" w:after="120" w:line="288" w:lineRule="auto"/>
      <w:ind w:left="720"/>
      <w:contextualSpacing/>
    </w:pPr>
    <w:rPr>
      <w:rFonts w:eastAsiaTheme="minorHAnsi"/>
      <w:lang w:val="de-DE" w:eastAsia="en-US"/>
    </w:rPr>
  </w:style>
  <w:style w:type="paragraph" w:customStyle="1" w:styleId="8B1F6975BCCA409EBF4ED7AC3A0B74FE">
    <w:name w:val="8B1F6975BCCA409EBF4ED7AC3A0B74FE"/>
    <w:rsid w:val="008E597B"/>
  </w:style>
  <w:style w:type="paragraph" w:customStyle="1" w:styleId="D981C8BAEAF54000ADE242043EA7653F">
    <w:name w:val="D981C8BAEAF54000ADE242043EA7653F"/>
    <w:rsid w:val="008E597B"/>
  </w:style>
  <w:style w:type="paragraph" w:customStyle="1" w:styleId="B25B1C6B440F43B7AFC7DE4E65865AA7">
    <w:name w:val="B25B1C6B440F43B7AFC7DE4E65865AA7"/>
    <w:rsid w:val="008E597B"/>
  </w:style>
  <w:style w:type="paragraph" w:customStyle="1" w:styleId="63506CCB312F42EF8CA85763FE6FA27B15">
    <w:name w:val="63506CCB312F42EF8CA85763FE6FA27B15"/>
    <w:rsid w:val="008E597B"/>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D981C8BAEAF54000ADE242043EA7653F1">
    <w:name w:val="D981C8BAEAF54000ADE242043EA7653F1"/>
    <w:rsid w:val="008E597B"/>
    <w:pPr>
      <w:spacing w:before="120" w:after="120" w:line="288" w:lineRule="auto"/>
    </w:pPr>
    <w:rPr>
      <w:rFonts w:eastAsiaTheme="minorHAnsi"/>
      <w:lang w:val="de-DE" w:eastAsia="en-US"/>
    </w:rPr>
  </w:style>
  <w:style w:type="paragraph" w:customStyle="1" w:styleId="F1A9D142B44C439B8A5F4611C1F9D3F873">
    <w:name w:val="F1A9D142B44C439B8A5F4611C1F9D3F873"/>
    <w:rsid w:val="008E597B"/>
    <w:pPr>
      <w:spacing w:before="120" w:after="120" w:line="288" w:lineRule="auto"/>
    </w:pPr>
    <w:rPr>
      <w:rFonts w:eastAsiaTheme="minorHAnsi"/>
      <w:lang w:val="de-DE" w:eastAsia="en-US"/>
    </w:rPr>
  </w:style>
  <w:style w:type="paragraph" w:customStyle="1" w:styleId="23495994907D407BBE40F340682F2AB073">
    <w:name w:val="23495994907D407BBE40F340682F2AB073"/>
    <w:rsid w:val="008E597B"/>
    <w:pPr>
      <w:spacing w:before="120" w:after="120" w:line="288" w:lineRule="auto"/>
    </w:pPr>
    <w:rPr>
      <w:rFonts w:eastAsiaTheme="minorHAnsi"/>
      <w:lang w:val="de-DE" w:eastAsia="en-US"/>
    </w:rPr>
  </w:style>
  <w:style w:type="paragraph" w:customStyle="1" w:styleId="762DA126DB304F6B84B40D7D4B15965373">
    <w:name w:val="762DA126DB304F6B84B40D7D4B15965373"/>
    <w:rsid w:val="008E597B"/>
    <w:pPr>
      <w:spacing w:before="120" w:after="120" w:line="288" w:lineRule="auto"/>
    </w:pPr>
    <w:rPr>
      <w:rFonts w:eastAsiaTheme="minorHAnsi"/>
      <w:lang w:val="de-DE" w:eastAsia="en-US"/>
    </w:rPr>
  </w:style>
  <w:style w:type="paragraph" w:customStyle="1" w:styleId="FBE25CCB6AFE4E17BBFFC110BFA3BF9F65">
    <w:name w:val="FBE25CCB6AFE4E17BBFFC110BFA3BF9F65"/>
    <w:rsid w:val="008E597B"/>
    <w:pPr>
      <w:spacing w:before="120" w:after="120" w:line="288" w:lineRule="auto"/>
      <w:ind w:left="720"/>
      <w:contextualSpacing/>
    </w:pPr>
    <w:rPr>
      <w:rFonts w:eastAsiaTheme="minorHAnsi"/>
      <w:lang w:val="de-DE" w:eastAsia="en-US"/>
    </w:rPr>
  </w:style>
  <w:style w:type="paragraph" w:customStyle="1" w:styleId="C1121442E1524B829486FFA14D5F01FF24">
    <w:name w:val="C1121442E1524B829486FFA14D5F01FF24"/>
    <w:rsid w:val="008E597B"/>
    <w:pPr>
      <w:spacing w:before="120" w:after="120" w:line="288" w:lineRule="auto"/>
      <w:ind w:left="720"/>
      <w:contextualSpacing/>
    </w:pPr>
    <w:rPr>
      <w:rFonts w:eastAsiaTheme="minorHAnsi"/>
      <w:lang w:val="de-DE" w:eastAsia="en-US"/>
    </w:rPr>
  </w:style>
  <w:style w:type="paragraph" w:customStyle="1" w:styleId="F3196B0234944A5485192BEFD272746B24">
    <w:name w:val="F3196B0234944A5485192BEFD272746B24"/>
    <w:rsid w:val="008E597B"/>
    <w:pPr>
      <w:spacing w:before="120" w:after="120" w:line="288" w:lineRule="auto"/>
      <w:ind w:left="720"/>
      <w:contextualSpacing/>
    </w:pPr>
    <w:rPr>
      <w:rFonts w:eastAsiaTheme="minorHAnsi"/>
      <w:lang w:val="de-DE" w:eastAsia="en-US"/>
    </w:rPr>
  </w:style>
  <w:style w:type="paragraph" w:customStyle="1" w:styleId="FFA62DA238BF465192BCE0F22A75D4D424">
    <w:name w:val="FFA62DA238BF465192BCE0F22A75D4D424"/>
    <w:rsid w:val="008E597B"/>
    <w:pPr>
      <w:spacing w:before="120" w:after="120" w:line="288" w:lineRule="auto"/>
      <w:ind w:left="720"/>
      <w:contextualSpacing/>
    </w:pPr>
    <w:rPr>
      <w:rFonts w:eastAsiaTheme="minorHAnsi"/>
      <w:lang w:val="de-DE" w:eastAsia="en-US"/>
    </w:rPr>
  </w:style>
  <w:style w:type="paragraph" w:customStyle="1" w:styleId="710718C12CDA4D219B07DC3F411DA55B73">
    <w:name w:val="710718C12CDA4D219B07DC3F411DA55B73"/>
    <w:rsid w:val="008E597B"/>
    <w:pPr>
      <w:spacing w:before="120" w:after="120" w:line="288" w:lineRule="auto"/>
    </w:pPr>
    <w:rPr>
      <w:rFonts w:eastAsiaTheme="minorHAnsi"/>
      <w:lang w:val="de-DE" w:eastAsia="en-US"/>
    </w:rPr>
  </w:style>
  <w:style w:type="paragraph" w:customStyle="1" w:styleId="CCE917A482F748689A6F6B980EFCA6BD73">
    <w:name w:val="CCE917A482F748689A6F6B980EFCA6BD73"/>
    <w:rsid w:val="008E597B"/>
    <w:pPr>
      <w:spacing w:before="120" w:after="120" w:line="288" w:lineRule="auto"/>
    </w:pPr>
    <w:rPr>
      <w:rFonts w:eastAsiaTheme="minorHAnsi"/>
      <w:lang w:val="de-DE" w:eastAsia="en-US"/>
    </w:rPr>
  </w:style>
  <w:style w:type="paragraph" w:customStyle="1" w:styleId="9DF06687B83C4D5A8CC18146040495AB73">
    <w:name w:val="9DF06687B83C4D5A8CC18146040495AB73"/>
    <w:rsid w:val="008E597B"/>
    <w:pPr>
      <w:spacing w:before="120" w:after="120" w:line="288" w:lineRule="auto"/>
    </w:pPr>
    <w:rPr>
      <w:rFonts w:eastAsiaTheme="minorHAnsi"/>
      <w:lang w:val="de-DE" w:eastAsia="en-US"/>
    </w:rPr>
  </w:style>
  <w:style w:type="paragraph" w:customStyle="1" w:styleId="B9BA3E7D6BC34E7EB012674706AAC42373">
    <w:name w:val="B9BA3E7D6BC34E7EB012674706AAC42373"/>
    <w:rsid w:val="008E597B"/>
    <w:pPr>
      <w:spacing w:before="120" w:after="120" w:line="288" w:lineRule="auto"/>
    </w:pPr>
    <w:rPr>
      <w:rFonts w:eastAsiaTheme="minorHAnsi"/>
      <w:lang w:val="de-DE" w:eastAsia="en-US"/>
    </w:rPr>
  </w:style>
  <w:style w:type="paragraph" w:customStyle="1" w:styleId="350BB13769F34D9EA08BC9B39A13A52B10">
    <w:name w:val="350BB13769F34D9EA08BC9B39A13A52B10"/>
    <w:rsid w:val="008E597B"/>
    <w:pPr>
      <w:spacing w:before="120" w:after="120" w:line="288" w:lineRule="auto"/>
      <w:ind w:left="720"/>
      <w:contextualSpacing/>
    </w:pPr>
    <w:rPr>
      <w:rFonts w:eastAsiaTheme="minorHAnsi"/>
      <w:lang w:val="de-DE" w:eastAsia="en-US"/>
    </w:rPr>
  </w:style>
  <w:style w:type="paragraph" w:customStyle="1" w:styleId="88FB18A33FE94F6684BCF48F55F3785911">
    <w:name w:val="88FB18A33FE94F6684BCF48F55F3785911"/>
    <w:rsid w:val="008E597B"/>
    <w:pPr>
      <w:spacing w:before="120" w:after="120" w:line="288" w:lineRule="auto"/>
      <w:ind w:left="720"/>
      <w:contextualSpacing/>
    </w:pPr>
    <w:rPr>
      <w:rFonts w:eastAsiaTheme="minorHAnsi"/>
      <w:lang w:val="de-DE" w:eastAsia="en-US"/>
    </w:rPr>
  </w:style>
  <w:style w:type="paragraph" w:customStyle="1" w:styleId="BF633F84F1A24109BC222336A31471AA3">
    <w:name w:val="BF633F84F1A24109BC222336A31471AA3"/>
    <w:rsid w:val="008E597B"/>
    <w:pPr>
      <w:spacing w:before="120" w:after="120" w:line="288" w:lineRule="auto"/>
    </w:pPr>
    <w:rPr>
      <w:rFonts w:eastAsiaTheme="minorHAnsi"/>
      <w:lang w:val="de-DE" w:eastAsia="en-US"/>
    </w:rPr>
  </w:style>
  <w:style w:type="paragraph" w:customStyle="1" w:styleId="F9294466070D4874BC568F9D8B588B2F2">
    <w:name w:val="F9294466070D4874BC568F9D8B588B2F2"/>
    <w:rsid w:val="008E597B"/>
    <w:pPr>
      <w:spacing w:before="120" w:after="120" w:line="288" w:lineRule="auto"/>
    </w:pPr>
    <w:rPr>
      <w:rFonts w:eastAsiaTheme="minorHAnsi"/>
      <w:lang w:val="de-DE" w:eastAsia="en-US"/>
    </w:rPr>
  </w:style>
  <w:style w:type="paragraph" w:customStyle="1" w:styleId="3E6BB4F5E6314280BBC9EF3CD541338150">
    <w:name w:val="3E6BB4F5E6314280BBC9EF3CD541338150"/>
    <w:rsid w:val="008E597B"/>
    <w:pPr>
      <w:spacing w:before="120" w:after="120" w:line="288" w:lineRule="auto"/>
    </w:pPr>
    <w:rPr>
      <w:rFonts w:eastAsiaTheme="minorHAnsi"/>
      <w:lang w:val="de-DE" w:eastAsia="en-US"/>
    </w:rPr>
  </w:style>
  <w:style w:type="paragraph" w:customStyle="1" w:styleId="8CC605EF6B084EADA63C06FFBA6FF4D459">
    <w:name w:val="8CC605EF6B084EADA63C06FFBA6FF4D459"/>
    <w:rsid w:val="008E597B"/>
    <w:pPr>
      <w:spacing w:before="120" w:after="120" w:line="288" w:lineRule="auto"/>
    </w:pPr>
    <w:rPr>
      <w:rFonts w:eastAsiaTheme="minorHAnsi"/>
      <w:lang w:val="de-DE" w:eastAsia="en-US"/>
    </w:rPr>
  </w:style>
  <w:style w:type="paragraph" w:customStyle="1" w:styleId="1AB1760B07B24F86BA8AC2F54EB329C29">
    <w:name w:val="1AB1760B07B24F86BA8AC2F54EB329C29"/>
    <w:rsid w:val="008E597B"/>
    <w:pPr>
      <w:spacing w:before="120" w:after="120" w:line="288" w:lineRule="auto"/>
    </w:pPr>
    <w:rPr>
      <w:rFonts w:eastAsiaTheme="minorHAnsi"/>
      <w:lang w:val="de-DE" w:eastAsia="en-US"/>
    </w:rPr>
  </w:style>
  <w:style w:type="paragraph" w:customStyle="1" w:styleId="21178CE1796942B8A191257EBDBBBF9D18">
    <w:name w:val="21178CE1796942B8A191257EBDBBBF9D18"/>
    <w:rsid w:val="008E597B"/>
    <w:pPr>
      <w:spacing w:before="120" w:after="120" w:line="288" w:lineRule="auto"/>
      <w:ind w:left="720"/>
      <w:contextualSpacing/>
    </w:pPr>
    <w:rPr>
      <w:rFonts w:eastAsiaTheme="minorHAnsi"/>
      <w:lang w:val="de-DE" w:eastAsia="en-US"/>
    </w:rPr>
  </w:style>
  <w:style w:type="paragraph" w:customStyle="1" w:styleId="35F6D4E8A79742BA87CE8BB72C5A6DF19">
    <w:name w:val="35F6D4E8A79742BA87CE8BB72C5A6DF19"/>
    <w:rsid w:val="008E597B"/>
    <w:pPr>
      <w:spacing w:before="120" w:after="120" w:line="288" w:lineRule="auto"/>
    </w:pPr>
    <w:rPr>
      <w:rFonts w:eastAsiaTheme="minorHAnsi"/>
      <w:lang w:val="de-DE" w:eastAsia="en-US"/>
    </w:rPr>
  </w:style>
  <w:style w:type="paragraph" w:customStyle="1" w:styleId="8A92EAB4BA3240B68703BACD9785FEB29">
    <w:name w:val="8A92EAB4BA3240B68703BACD9785FEB29"/>
    <w:rsid w:val="008E597B"/>
    <w:pPr>
      <w:spacing w:before="120" w:after="120" w:line="288" w:lineRule="auto"/>
      <w:ind w:left="720"/>
      <w:contextualSpacing/>
    </w:pPr>
    <w:rPr>
      <w:rFonts w:eastAsiaTheme="minorHAnsi"/>
      <w:lang w:val="de-DE" w:eastAsia="en-US"/>
    </w:rPr>
  </w:style>
  <w:style w:type="paragraph" w:customStyle="1" w:styleId="05BCC3BF1F154DB1ABE498E61E2E7DCF9">
    <w:name w:val="05BCC3BF1F154DB1ABE498E61E2E7DCF9"/>
    <w:rsid w:val="008E597B"/>
    <w:pPr>
      <w:spacing w:before="120" w:after="120" w:line="288" w:lineRule="auto"/>
    </w:pPr>
    <w:rPr>
      <w:rFonts w:eastAsiaTheme="minorHAnsi"/>
      <w:lang w:val="de-DE" w:eastAsia="en-US"/>
    </w:rPr>
  </w:style>
  <w:style w:type="paragraph" w:customStyle="1" w:styleId="DE6A87B0CD87468ABCCA6A4BCA6E406C9">
    <w:name w:val="DE6A87B0CD87468ABCCA6A4BCA6E406C9"/>
    <w:rsid w:val="008E597B"/>
    <w:pPr>
      <w:spacing w:before="120" w:after="120" w:line="288" w:lineRule="auto"/>
      <w:ind w:left="720"/>
      <w:contextualSpacing/>
    </w:pPr>
    <w:rPr>
      <w:rFonts w:eastAsiaTheme="minorHAnsi"/>
      <w:lang w:val="de-DE" w:eastAsia="en-US"/>
    </w:rPr>
  </w:style>
  <w:style w:type="paragraph" w:customStyle="1" w:styleId="6AF934296A1B4351887F8A2430469A7049">
    <w:name w:val="6AF934296A1B4351887F8A2430469A7049"/>
    <w:rsid w:val="008E597B"/>
    <w:pPr>
      <w:spacing w:before="120" w:after="120" w:line="288" w:lineRule="auto"/>
    </w:pPr>
    <w:rPr>
      <w:rFonts w:eastAsiaTheme="minorHAnsi"/>
      <w:lang w:val="de-DE" w:eastAsia="en-US"/>
    </w:rPr>
  </w:style>
  <w:style w:type="paragraph" w:customStyle="1" w:styleId="B7C86B3A80EE414B982A282E28130A1249">
    <w:name w:val="B7C86B3A80EE414B982A282E28130A1249"/>
    <w:rsid w:val="008E597B"/>
    <w:pPr>
      <w:spacing w:before="120" w:after="120" w:line="288" w:lineRule="auto"/>
      <w:ind w:left="720"/>
      <w:contextualSpacing/>
    </w:pPr>
    <w:rPr>
      <w:rFonts w:eastAsiaTheme="minorHAnsi"/>
      <w:lang w:val="de-DE" w:eastAsia="en-US"/>
    </w:rPr>
  </w:style>
  <w:style w:type="paragraph" w:customStyle="1" w:styleId="3C7F766E739B44F3AAFEE57468EC314B23">
    <w:name w:val="3C7F766E739B44F3AAFEE57468EC314B23"/>
    <w:rsid w:val="008E597B"/>
    <w:pPr>
      <w:spacing w:before="120" w:after="120" w:line="288" w:lineRule="auto"/>
    </w:pPr>
    <w:rPr>
      <w:rFonts w:eastAsiaTheme="minorHAnsi"/>
      <w:lang w:val="de-DE" w:eastAsia="en-US"/>
    </w:rPr>
  </w:style>
  <w:style w:type="paragraph" w:customStyle="1" w:styleId="2247795B4F6F4E71ADC0B8D32B40E8AA23">
    <w:name w:val="2247795B4F6F4E71ADC0B8D32B40E8AA23"/>
    <w:rsid w:val="008E597B"/>
    <w:pPr>
      <w:spacing w:before="120" w:after="120" w:line="288" w:lineRule="auto"/>
      <w:ind w:left="720"/>
      <w:contextualSpacing/>
    </w:pPr>
    <w:rPr>
      <w:rFonts w:eastAsiaTheme="minorHAnsi"/>
      <w:lang w:val="de-DE" w:eastAsia="en-US"/>
    </w:rPr>
  </w:style>
  <w:style w:type="paragraph" w:customStyle="1" w:styleId="0414DE855B6C46A18C7C397A679EACB223">
    <w:name w:val="0414DE855B6C46A18C7C397A679EACB223"/>
    <w:rsid w:val="008E597B"/>
    <w:pPr>
      <w:spacing w:before="120" w:after="120" w:line="288" w:lineRule="auto"/>
    </w:pPr>
    <w:rPr>
      <w:rFonts w:eastAsiaTheme="minorHAnsi"/>
      <w:lang w:val="de-DE" w:eastAsia="en-US"/>
    </w:rPr>
  </w:style>
  <w:style w:type="paragraph" w:customStyle="1" w:styleId="ABBD3998E5BF43C8877C76C3238C330C23">
    <w:name w:val="ABBD3998E5BF43C8877C76C3238C330C23"/>
    <w:rsid w:val="008E597B"/>
    <w:pPr>
      <w:spacing w:before="120" w:after="120" w:line="288" w:lineRule="auto"/>
      <w:ind w:left="720"/>
      <w:contextualSpacing/>
    </w:pPr>
    <w:rPr>
      <w:rFonts w:eastAsiaTheme="minorHAnsi"/>
      <w:lang w:val="de-DE" w:eastAsia="en-US"/>
    </w:rPr>
  </w:style>
  <w:style w:type="paragraph" w:customStyle="1" w:styleId="14E6B7AD4EA646819BCECFBB0C6C6EA123">
    <w:name w:val="14E6B7AD4EA646819BCECFBB0C6C6EA123"/>
    <w:rsid w:val="008E597B"/>
    <w:pPr>
      <w:spacing w:before="120" w:after="120" w:line="288" w:lineRule="auto"/>
      <w:ind w:left="720"/>
      <w:contextualSpacing/>
    </w:pPr>
    <w:rPr>
      <w:rFonts w:eastAsiaTheme="minorHAnsi"/>
      <w:lang w:val="de-DE" w:eastAsia="en-US"/>
    </w:rPr>
  </w:style>
  <w:style w:type="paragraph" w:customStyle="1" w:styleId="20DFF532DDDC49F594BE62A341D9E84F21">
    <w:name w:val="20DFF532DDDC49F594BE62A341D9E84F21"/>
    <w:rsid w:val="008E597B"/>
    <w:pPr>
      <w:spacing w:before="120" w:after="120" w:line="288" w:lineRule="auto"/>
      <w:ind w:left="720"/>
      <w:contextualSpacing/>
    </w:pPr>
    <w:rPr>
      <w:rFonts w:eastAsiaTheme="minorHAnsi"/>
      <w:lang w:val="de-DE" w:eastAsia="en-US"/>
    </w:rPr>
  </w:style>
  <w:style w:type="paragraph" w:customStyle="1" w:styleId="B25B1C6B440F43B7AFC7DE4E65865AA71">
    <w:name w:val="B25B1C6B440F43B7AFC7DE4E65865AA71"/>
    <w:rsid w:val="008E597B"/>
    <w:pPr>
      <w:tabs>
        <w:tab w:val="center" w:pos="4536"/>
        <w:tab w:val="right" w:pos="9072"/>
      </w:tabs>
      <w:spacing w:before="120" w:after="0" w:line="240" w:lineRule="auto"/>
    </w:pPr>
    <w:rPr>
      <w:rFonts w:eastAsiaTheme="minorHAnsi"/>
      <w:lang w:val="de-DE" w:eastAsia="en-US"/>
    </w:rPr>
  </w:style>
  <w:style w:type="paragraph" w:customStyle="1" w:styleId="0D1E90296AE84D70AC9C922B7AAB282D">
    <w:name w:val="0D1E90296AE84D70AC9C922B7AAB282D"/>
    <w:rsid w:val="008E597B"/>
  </w:style>
  <w:style w:type="paragraph" w:customStyle="1" w:styleId="F4FE7EB2AB284366A6B8994426572B7C">
    <w:name w:val="F4FE7EB2AB284366A6B8994426572B7C"/>
    <w:rsid w:val="008E597B"/>
  </w:style>
  <w:style w:type="paragraph" w:customStyle="1" w:styleId="D48EE54D4D0B4D8D9E15C650B55A68FD">
    <w:name w:val="D48EE54D4D0B4D8D9E15C650B55A68FD"/>
    <w:rsid w:val="008E597B"/>
  </w:style>
  <w:style w:type="paragraph" w:customStyle="1" w:styleId="84037C0FE94E40E2840F3FD1E24A42B0">
    <w:name w:val="84037C0FE94E40E2840F3FD1E24A42B0"/>
    <w:rsid w:val="008E597B"/>
  </w:style>
  <w:style w:type="paragraph" w:customStyle="1" w:styleId="AE97401EBE1B4A13BA62872E91D3FEE0">
    <w:name w:val="AE97401EBE1B4A13BA62872E91D3FEE0"/>
    <w:rsid w:val="008E597B"/>
  </w:style>
  <w:style w:type="paragraph" w:customStyle="1" w:styleId="9D4C1AF10C7848818A940A89854F3555">
    <w:name w:val="9D4C1AF10C7848818A940A89854F3555"/>
    <w:rsid w:val="008E597B"/>
  </w:style>
  <w:style w:type="paragraph" w:customStyle="1" w:styleId="63506CCB312F42EF8CA85763FE6FA27B16">
    <w:name w:val="63506CCB312F42EF8CA85763FE6FA27B16"/>
    <w:rsid w:val="008E597B"/>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4">
    <w:name w:val="F1A9D142B44C439B8A5F4611C1F9D3F874"/>
    <w:rsid w:val="008E597B"/>
    <w:pPr>
      <w:spacing w:before="120" w:after="120" w:line="288" w:lineRule="auto"/>
    </w:pPr>
    <w:rPr>
      <w:rFonts w:eastAsiaTheme="minorHAnsi"/>
      <w:lang w:val="de-DE" w:eastAsia="en-US"/>
    </w:rPr>
  </w:style>
  <w:style w:type="paragraph" w:customStyle="1" w:styleId="23495994907D407BBE40F340682F2AB074">
    <w:name w:val="23495994907D407BBE40F340682F2AB074"/>
    <w:rsid w:val="008E597B"/>
    <w:pPr>
      <w:spacing w:before="120" w:after="120" w:line="288" w:lineRule="auto"/>
    </w:pPr>
    <w:rPr>
      <w:rFonts w:eastAsiaTheme="minorHAnsi"/>
      <w:lang w:val="de-DE" w:eastAsia="en-US"/>
    </w:rPr>
  </w:style>
  <w:style w:type="paragraph" w:customStyle="1" w:styleId="762DA126DB304F6B84B40D7D4B15965374">
    <w:name w:val="762DA126DB304F6B84B40D7D4B15965374"/>
    <w:rsid w:val="008E597B"/>
    <w:pPr>
      <w:spacing w:before="120" w:after="120" w:line="288" w:lineRule="auto"/>
    </w:pPr>
    <w:rPr>
      <w:rFonts w:eastAsiaTheme="minorHAnsi"/>
      <w:lang w:val="de-DE" w:eastAsia="en-US"/>
    </w:rPr>
  </w:style>
  <w:style w:type="paragraph" w:customStyle="1" w:styleId="FBE25CCB6AFE4E17BBFFC110BFA3BF9F66">
    <w:name w:val="FBE25CCB6AFE4E17BBFFC110BFA3BF9F66"/>
    <w:rsid w:val="008E597B"/>
    <w:pPr>
      <w:spacing w:before="120" w:after="120" w:line="288" w:lineRule="auto"/>
      <w:ind w:left="720"/>
      <w:contextualSpacing/>
    </w:pPr>
    <w:rPr>
      <w:rFonts w:eastAsiaTheme="minorHAnsi"/>
      <w:lang w:val="de-DE" w:eastAsia="en-US"/>
    </w:rPr>
  </w:style>
  <w:style w:type="paragraph" w:customStyle="1" w:styleId="C1121442E1524B829486FFA14D5F01FF25">
    <w:name w:val="C1121442E1524B829486FFA14D5F01FF25"/>
    <w:rsid w:val="008E597B"/>
    <w:pPr>
      <w:spacing w:before="120" w:after="120" w:line="288" w:lineRule="auto"/>
      <w:ind w:left="720"/>
      <w:contextualSpacing/>
    </w:pPr>
    <w:rPr>
      <w:rFonts w:eastAsiaTheme="minorHAnsi"/>
      <w:lang w:val="de-DE" w:eastAsia="en-US"/>
    </w:rPr>
  </w:style>
  <w:style w:type="paragraph" w:customStyle="1" w:styleId="F3196B0234944A5485192BEFD272746B25">
    <w:name w:val="F3196B0234944A5485192BEFD272746B25"/>
    <w:rsid w:val="008E597B"/>
    <w:pPr>
      <w:spacing w:before="120" w:after="120" w:line="288" w:lineRule="auto"/>
      <w:ind w:left="720"/>
      <w:contextualSpacing/>
    </w:pPr>
    <w:rPr>
      <w:rFonts w:eastAsiaTheme="minorHAnsi"/>
      <w:lang w:val="de-DE" w:eastAsia="en-US"/>
    </w:rPr>
  </w:style>
  <w:style w:type="paragraph" w:customStyle="1" w:styleId="FFA62DA238BF465192BCE0F22A75D4D425">
    <w:name w:val="FFA62DA238BF465192BCE0F22A75D4D425"/>
    <w:rsid w:val="008E597B"/>
    <w:pPr>
      <w:spacing w:before="120" w:after="120" w:line="288" w:lineRule="auto"/>
      <w:ind w:left="720"/>
      <w:contextualSpacing/>
    </w:pPr>
    <w:rPr>
      <w:rFonts w:eastAsiaTheme="minorHAnsi"/>
      <w:lang w:val="de-DE" w:eastAsia="en-US"/>
    </w:rPr>
  </w:style>
  <w:style w:type="paragraph" w:customStyle="1" w:styleId="710718C12CDA4D219B07DC3F411DA55B74">
    <w:name w:val="710718C12CDA4D219B07DC3F411DA55B74"/>
    <w:rsid w:val="008E597B"/>
    <w:pPr>
      <w:spacing w:before="120" w:after="120" w:line="288" w:lineRule="auto"/>
    </w:pPr>
    <w:rPr>
      <w:rFonts w:eastAsiaTheme="minorHAnsi"/>
      <w:lang w:val="de-DE" w:eastAsia="en-US"/>
    </w:rPr>
  </w:style>
  <w:style w:type="paragraph" w:customStyle="1" w:styleId="CCE917A482F748689A6F6B980EFCA6BD74">
    <w:name w:val="CCE917A482F748689A6F6B980EFCA6BD74"/>
    <w:rsid w:val="008E597B"/>
    <w:pPr>
      <w:spacing w:before="120" w:after="120" w:line="288" w:lineRule="auto"/>
    </w:pPr>
    <w:rPr>
      <w:rFonts w:eastAsiaTheme="minorHAnsi"/>
      <w:lang w:val="de-DE" w:eastAsia="en-US"/>
    </w:rPr>
  </w:style>
  <w:style w:type="paragraph" w:customStyle="1" w:styleId="9DF06687B83C4D5A8CC18146040495AB74">
    <w:name w:val="9DF06687B83C4D5A8CC18146040495AB74"/>
    <w:rsid w:val="008E597B"/>
    <w:pPr>
      <w:spacing w:before="120" w:after="120" w:line="288" w:lineRule="auto"/>
    </w:pPr>
    <w:rPr>
      <w:rFonts w:eastAsiaTheme="minorHAnsi"/>
      <w:lang w:val="de-DE" w:eastAsia="en-US"/>
    </w:rPr>
  </w:style>
  <w:style w:type="paragraph" w:customStyle="1" w:styleId="B9BA3E7D6BC34E7EB012674706AAC42374">
    <w:name w:val="B9BA3E7D6BC34E7EB012674706AAC42374"/>
    <w:rsid w:val="008E597B"/>
    <w:pPr>
      <w:spacing w:before="120" w:after="120" w:line="288" w:lineRule="auto"/>
    </w:pPr>
    <w:rPr>
      <w:rFonts w:eastAsiaTheme="minorHAnsi"/>
      <w:lang w:val="de-DE" w:eastAsia="en-US"/>
    </w:rPr>
  </w:style>
  <w:style w:type="paragraph" w:customStyle="1" w:styleId="350BB13769F34D9EA08BC9B39A13A52B11">
    <w:name w:val="350BB13769F34D9EA08BC9B39A13A52B11"/>
    <w:rsid w:val="008E597B"/>
    <w:pPr>
      <w:spacing w:before="120" w:after="120" w:line="288" w:lineRule="auto"/>
      <w:ind w:left="720"/>
      <w:contextualSpacing/>
    </w:pPr>
    <w:rPr>
      <w:rFonts w:eastAsiaTheme="minorHAnsi"/>
      <w:lang w:val="de-DE" w:eastAsia="en-US"/>
    </w:rPr>
  </w:style>
  <w:style w:type="paragraph" w:customStyle="1" w:styleId="88FB18A33FE94F6684BCF48F55F3785912">
    <w:name w:val="88FB18A33FE94F6684BCF48F55F3785912"/>
    <w:rsid w:val="008E597B"/>
    <w:pPr>
      <w:spacing w:before="120" w:after="120" w:line="288" w:lineRule="auto"/>
      <w:ind w:left="720"/>
      <w:contextualSpacing/>
    </w:pPr>
    <w:rPr>
      <w:rFonts w:eastAsiaTheme="minorHAnsi"/>
      <w:lang w:val="de-DE" w:eastAsia="en-US"/>
    </w:rPr>
  </w:style>
  <w:style w:type="paragraph" w:customStyle="1" w:styleId="BF633F84F1A24109BC222336A31471AA4">
    <w:name w:val="BF633F84F1A24109BC222336A31471AA4"/>
    <w:rsid w:val="008E597B"/>
    <w:pPr>
      <w:spacing w:before="120" w:after="120" w:line="288" w:lineRule="auto"/>
    </w:pPr>
    <w:rPr>
      <w:rFonts w:eastAsiaTheme="minorHAnsi"/>
      <w:lang w:val="de-DE" w:eastAsia="en-US"/>
    </w:rPr>
  </w:style>
  <w:style w:type="paragraph" w:customStyle="1" w:styleId="F9294466070D4874BC568F9D8B588B2F3">
    <w:name w:val="F9294466070D4874BC568F9D8B588B2F3"/>
    <w:rsid w:val="008E597B"/>
    <w:pPr>
      <w:spacing w:before="120" w:after="120" w:line="288" w:lineRule="auto"/>
    </w:pPr>
    <w:rPr>
      <w:rFonts w:eastAsiaTheme="minorHAnsi"/>
      <w:lang w:val="de-DE" w:eastAsia="en-US"/>
    </w:rPr>
  </w:style>
  <w:style w:type="paragraph" w:customStyle="1" w:styleId="3E6BB4F5E6314280BBC9EF3CD541338151">
    <w:name w:val="3E6BB4F5E6314280BBC9EF3CD541338151"/>
    <w:rsid w:val="008E597B"/>
    <w:pPr>
      <w:spacing w:before="120" w:after="120" w:line="288" w:lineRule="auto"/>
    </w:pPr>
    <w:rPr>
      <w:rFonts w:eastAsiaTheme="minorHAnsi"/>
      <w:lang w:val="de-DE" w:eastAsia="en-US"/>
    </w:rPr>
  </w:style>
  <w:style w:type="paragraph" w:customStyle="1" w:styleId="8CC605EF6B084EADA63C06FFBA6FF4D460">
    <w:name w:val="8CC605EF6B084EADA63C06FFBA6FF4D460"/>
    <w:rsid w:val="008E597B"/>
    <w:pPr>
      <w:spacing w:before="120" w:after="120" w:line="288" w:lineRule="auto"/>
    </w:pPr>
    <w:rPr>
      <w:rFonts w:eastAsiaTheme="minorHAnsi"/>
      <w:lang w:val="de-DE" w:eastAsia="en-US"/>
    </w:rPr>
  </w:style>
  <w:style w:type="paragraph" w:customStyle="1" w:styleId="1AB1760B07B24F86BA8AC2F54EB329C210">
    <w:name w:val="1AB1760B07B24F86BA8AC2F54EB329C210"/>
    <w:rsid w:val="008E597B"/>
    <w:pPr>
      <w:spacing w:before="120" w:after="120" w:line="288" w:lineRule="auto"/>
    </w:pPr>
    <w:rPr>
      <w:rFonts w:eastAsiaTheme="minorHAnsi"/>
      <w:lang w:val="de-DE" w:eastAsia="en-US"/>
    </w:rPr>
  </w:style>
  <w:style w:type="paragraph" w:customStyle="1" w:styleId="21178CE1796942B8A191257EBDBBBF9D19">
    <w:name w:val="21178CE1796942B8A191257EBDBBBF9D19"/>
    <w:rsid w:val="008E597B"/>
    <w:pPr>
      <w:spacing w:before="120" w:after="120" w:line="288" w:lineRule="auto"/>
      <w:ind w:left="720"/>
      <w:contextualSpacing/>
    </w:pPr>
    <w:rPr>
      <w:rFonts w:eastAsiaTheme="minorHAnsi"/>
      <w:lang w:val="de-DE" w:eastAsia="en-US"/>
    </w:rPr>
  </w:style>
  <w:style w:type="paragraph" w:customStyle="1" w:styleId="35F6D4E8A79742BA87CE8BB72C5A6DF110">
    <w:name w:val="35F6D4E8A79742BA87CE8BB72C5A6DF110"/>
    <w:rsid w:val="008E597B"/>
    <w:pPr>
      <w:spacing w:before="120" w:after="120" w:line="288" w:lineRule="auto"/>
    </w:pPr>
    <w:rPr>
      <w:rFonts w:eastAsiaTheme="minorHAnsi"/>
      <w:lang w:val="de-DE" w:eastAsia="en-US"/>
    </w:rPr>
  </w:style>
  <w:style w:type="paragraph" w:customStyle="1" w:styleId="8A92EAB4BA3240B68703BACD9785FEB210">
    <w:name w:val="8A92EAB4BA3240B68703BACD9785FEB210"/>
    <w:rsid w:val="008E597B"/>
    <w:pPr>
      <w:spacing w:before="120" w:after="120" w:line="288" w:lineRule="auto"/>
      <w:ind w:left="720"/>
      <w:contextualSpacing/>
    </w:pPr>
    <w:rPr>
      <w:rFonts w:eastAsiaTheme="minorHAnsi"/>
      <w:lang w:val="de-DE" w:eastAsia="en-US"/>
    </w:rPr>
  </w:style>
  <w:style w:type="paragraph" w:customStyle="1" w:styleId="05BCC3BF1F154DB1ABE498E61E2E7DCF10">
    <w:name w:val="05BCC3BF1F154DB1ABE498E61E2E7DCF10"/>
    <w:rsid w:val="008E597B"/>
    <w:pPr>
      <w:spacing w:before="120" w:after="120" w:line="288" w:lineRule="auto"/>
    </w:pPr>
    <w:rPr>
      <w:rFonts w:eastAsiaTheme="minorHAnsi"/>
      <w:lang w:val="de-DE" w:eastAsia="en-US"/>
    </w:rPr>
  </w:style>
  <w:style w:type="paragraph" w:customStyle="1" w:styleId="DE6A87B0CD87468ABCCA6A4BCA6E406C10">
    <w:name w:val="DE6A87B0CD87468ABCCA6A4BCA6E406C10"/>
    <w:rsid w:val="008E597B"/>
    <w:pPr>
      <w:spacing w:before="120" w:after="120" w:line="288" w:lineRule="auto"/>
      <w:ind w:left="720"/>
      <w:contextualSpacing/>
    </w:pPr>
    <w:rPr>
      <w:rFonts w:eastAsiaTheme="minorHAnsi"/>
      <w:lang w:val="de-DE" w:eastAsia="en-US"/>
    </w:rPr>
  </w:style>
  <w:style w:type="paragraph" w:customStyle="1" w:styleId="6AF934296A1B4351887F8A2430469A7050">
    <w:name w:val="6AF934296A1B4351887F8A2430469A7050"/>
    <w:rsid w:val="008E597B"/>
    <w:pPr>
      <w:spacing w:before="120" w:after="120" w:line="288" w:lineRule="auto"/>
    </w:pPr>
    <w:rPr>
      <w:rFonts w:eastAsiaTheme="minorHAnsi"/>
      <w:lang w:val="de-DE" w:eastAsia="en-US"/>
    </w:rPr>
  </w:style>
  <w:style w:type="paragraph" w:customStyle="1" w:styleId="B7C86B3A80EE414B982A282E28130A1250">
    <w:name w:val="B7C86B3A80EE414B982A282E28130A1250"/>
    <w:rsid w:val="008E597B"/>
    <w:pPr>
      <w:spacing w:before="120" w:after="120" w:line="288" w:lineRule="auto"/>
      <w:ind w:left="720"/>
      <w:contextualSpacing/>
    </w:pPr>
    <w:rPr>
      <w:rFonts w:eastAsiaTheme="minorHAnsi"/>
      <w:lang w:val="de-DE" w:eastAsia="en-US"/>
    </w:rPr>
  </w:style>
  <w:style w:type="paragraph" w:customStyle="1" w:styleId="3C7F766E739B44F3AAFEE57468EC314B24">
    <w:name w:val="3C7F766E739B44F3AAFEE57468EC314B24"/>
    <w:rsid w:val="008E597B"/>
    <w:pPr>
      <w:spacing w:before="120" w:after="120" w:line="288" w:lineRule="auto"/>
    </w:pPr>
    <w:rPr>
      <w:rFonts w:eastAsiaTheme="minorHAnsi"/>
      <w:lang w:val="de-DE" w:eastAsia="en-US"/>
    </w:rPr>
  </w:style>
  <w:style w:type="paragraph" w:customStyle="1" w:styleId="2247795B4F6F4E71ADC0B8D32B40E8AA24">
    <w:name w:val="2247795B4F6F4E71ADC0B8D32B40E8AA24"/>
    <w:rsid w:val="008E597B"/>
    <w:pPr>
      <w:spacing w:before="120" w:after="120" w:line="288" w:lineRule="auto"/>
      <w:ind w:left="720"/>
      <w:contextualSpacing/>
    </w:pPr>
    <w:rPr>
      <w:rFonts w:eastAsiaTheme="minorHAnsi"/>
      <w:lang w:val="de-DE" w:eastAsia="en-US"/>
    </w:rPr>
  </w:style>
  <w:style w:type="paragraph" w:customStyle="1" w:styleId="0414DE855B6C46A18C7C397A679EACB224">
    <w:name w:val="0414DE855B6C46A18C7C397A679EACB224"/>
    <w:rsid w:val="008E597B"/>
    <w:pPr>
      <w:spacing w:before="120" w:after="120" w:line="288" w:lineRule="auto"/>
    </w:pPr>
    <w:rPr>
      <w:rFonts w:eastAsiaTheme="minorHAnsi"/>
      <w:lang w:val="de-DE" w:eastAsia="en-US"/>
    </w:rPr>
  </w:style>
  <w:style w:type="paragraph" w:customStyle="1" w:styleId="ABBD3998E5BF43C8877C76C3238C330C24">
    <w:name w:val="ABBD3998E5BF43C8877C76C3238C330C24"/>
    <w:rsid w:val="008E597B"/>
    <w:pPr>
      <w:spacing w:before="120" w:after="120" w:line="288" w:lineRule="auto"/>
      <w:ind w:left="720"/>
      <w:contextualSpacing/>
    </w:pPr>
    <w:rPr>
      <w:rFonts w:eastAsiaTheme="minorHAnsi"/>
      <w:lang w:val="de-DE" w:eastAsia="en-US"/>
    </w:rPr>
  </w:style>
  <w:style w:type="paragraph" w:customStyle="1" w:styleId="14E6B7AD4EA646819BCECFBB0C6C6EA124">
    <w:name w:val="14E6B7AD4EA646819BCECFBB0C6C6EA124"/>
    <w:rsid w:val="008E597B"/>
    <w:pPr>
      <w:spacing w:before="120" w:after="120" w:line="288" w:lineRule="auto"/>
      <w:ind w:left="720"/>
      <w:contextualSpacing/>
    </w:pPr>
    <w:rPr>
      <w:rFonts w:eastAsiaTheme="minorHAnsi"/>
      <w:lang w:val="de-DE" w:eastAsia="en-US"/>
    </w:rPr>
  </w:style>
  <w:style w:type="paragraph" w:customStyle="1" w:styleId="20DFF532DDDC49F594BE62A341D9E84F22">
    <w:name w:val="20DFF532DDDC49F594BE62A341D9E84F22"/>
    <w:rsid w:val="008E597B"/>
    <w:pPr>
      <w:spacing w:before="120" w:after="120" w:line="288" w:lineRule="auto"/>
      <w:ind w:left="720"/>
      <w:contextualSpacing/>
    </w:pPr>
    <w:rPr>
      <w:rFonts w:eastAsiaTheme="minorHAnsi"/>
      <w:lang w:val="de-DE" w:eastAsia="en-US"/>
    </w:rPr>
  </w:style>
  <w:style w:type="paragraph" w:customStyle="1" w:styleId="7D087C6DDBC24DE792BF15B5AA1E2660">
    <w:name w:val="7D087C6DDBC24DE792BF15B5AA1E2660"/>
    <w:rsid w:val="008E597B"/>
  </w:style>
  <w:style w:type="paragraph" w:customStyle="1" w:styleId="78352665301F49AFA324DAED3A83D2A6">
    <w:name w:val="78352665301F49AFA324DAED3A83D2A6"/>
    <w:rsid w:val="008E597B"/>
  </w:style>
  <w:style w:type="paragraph" w:customStyle="1" w:styleId="123F9BD74A37494884C71D51F24E27AF">
    <w:name w:val="123F9BD74A37494884C71D51F24E27AF"/>
    <w:rsid w:val="008E597B"/>
  </w:style>
  <w:style w:type="paragraph" w:customStyle="1" w:styleId="147116F25CA746EBB032D21AB04D7EA2">
    <w:name w:val="147116F25CA746EBB032D21AB04D7EA2"/>
    <w:rsid w:val="008E597B"/>
  </w:style>
  <w:style w:type="paragraph" w:customStyle="1" w:styleId="D547E72AF3F341C6BE7BD2D128BB2513">
    <w:name w:val="D547E72AF3F341C6BE7BD2D128BB2513"/>
    <w:rsid w:val="008E597B"/>
  </w:style>
  <w:style w:type="paragraph" w:customStyle="1" w:styleId="5ECEC343D15E4504AFA105A6F8BFAA80">
    <w:name w:val="5ECEC343D15E4504AFA105A6F8BFAA80"/>
    <w:rsid w:val="008E597B"/>
  </w:style>
  <w:style w:type="paragraph" w:customStyle="1" w:styleId="BCB8C4E00D714F46A5802A99BE750972">
    <w:name w:val="BCB8C4E00D714F46A5802A99BE750972"/>
    <w:rsid w:val="008E597B"/>
  </w:style>
  <w:style w:type="paragraph" w:customStyle="1" w:styleId="EA433EC2B6FC4DE39F42251C82DDA938">
    <w:name w:val="EA433EC2B6FC4DE39F42251C82DDA938"/>
    <w:rsid w:val="008E597B"/>
  </w:style>
  <w:style w:type="paragraph" w:customStyle="1" w:styleId="8FCDAA32811243B7BA91833B69AABDB8">
    <w:name w:val="8FCDAA32811243B7BA91833B69AABDB8"/>
    <w:rsid w:val="008E597B"/>
  </w:style>
  <w:style w:type="paragraph" w:customStyle="1" w:styleId="51596EA760BD41CD805E2EAA2E83FFBF">
    <w:name w:val="51596EA760BD41CD805E2EAA2E83FFBF"/>
    <w:rsid w:val="008E597B"/>
  </w:style>
  <w:style w:type="paragraph" w:customStyle="1" w:styleId="7DA1CF8679144FCF97E9ED5AA35AC439">
    <w:name w:val="7DA1CF8679144FCF97E9ED5AA35AC439"/>
    <w:rsid w:val="008E597B"/>
  </w:style>
  <w:style w:type="paragraph" w:customStyle="1" w:styleId="B004230F418F40F19AB6C6158FD04BF7">
    <w:name w:val="B004230F418F40F19AB6C6158FD04BF7"/>
    <w:rsid w:val="008E597B"/>
  </w:style>
  <w:style w:type="paragraph" w:customStyle="1" w:styleId="BA7522C3CF3F4EAB9BD2F5D6613E6606">
    <w:name w:val="BA7522C3CF3F4EAB9BD2F5D6613E6606"/>
    <w:rsid w:val="008E597B"/>
  </w:style>
  <w:style w:type="paragraph" w:customStyle="1" w:styleId="63506CCB312F42EF8CA85763FE6FA27B17">
    <w:name w:val="63506CCB312F42EF8CA85763FE6FA27B17"/>
    <w:rsid w:val="008E597B"/>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5">
    <w:name w:val="F1A9D142B44C439B8A5F4611C1F9D3F875"/>
    <w:rsid w:val="008E597B"/>
    <w:pPr>
      <w:spacing w:before="120" w:after="120" w:line="288" w:lineRule="auto"/>
    </w:pPr>
    <w:rPr>
      <w:rFonts w:eastAsiaTheme="minorHAnsi"/>
      <w:lang w:val="de-DE" w:eastAsia="en-US"/>
    </w:rPr>
  </w:style>
  <w:style w:type="paragraph" w:customStyle="1" w:styleId="23495994907D407BBE40F340682F2AB075">
    <w:name w:val="23495994907D407BBE40F340682F2AB075"/>
    <w:rsid w:val="008E597B"/>
    <w:pPr>
      <w:spacing w:before="120" w:after="120" w:line="288" w:lineRule="auto"/>
    </w:pPr>
    <w:rPr>
      <w:rFonts w:eastAsiaTheme="minorHAnsi"/>
      <w:lang w:val="de-DE" w:eastAsia="en-US"/>
    </w:rPr>
  </w:style>
  <w:style w:type="paragraph" w:customStyle="1" w:styleId="762DA126DB304F6B84B40D7D4B15965375">
    <w:name w:val="762DA126DB304F6B84B40D7D4B15965375"/>
    <w:rsid w:val="008E597B"/>
    <w:pPr>
      <w:spacing w:before="120" w:after="120" w:line="288" w:lineRule="auto"/>
    </w:pPr>
    <w:rPr>
      <w:rFonts w:eastAsiaTheme="minorHAnsi"/>
      <w:lang w:val="de-DE" w:eastAsia="en-US"/>
    </w:rPr>
  </w:style>
  <w:style w:type="paragraph" w:customStyle="1" w:styleId="FBE25CCB6AFE4E17BBFFC110BFA3BF9F67">
    <w:name w:val="FBE25CCB6AFE4E17BBFFC110BFA3BF9F67"/>
    <w:rsid w:val="008E597B"/>
    <w:pPr>
      <w:spacing w:before="120" w:after="120" w:line="288" w:lineRule="auto"/>
      <w:ind w:left="720"/>
      <w:contextualSpacing/>
    </w:pPr>
    <w:rPr>
      <w:rFonts w:eastAsiaTheme="minorHAnsi"/>
      <w:lang w:val="de-DE" w:eastAsia="en-US"/>
    </w:rPr>
  </w:style>
  <w:style w:type="paragraph" w:customStyle="1" w:styleId="C1121442E1524B829486FFA14D5F01FF26">
    <w:name w:val="C1121442E1524B829486FFA14D5F01FF26"/>
    <w:rsid w:val="008E597B"/>
    <w:pPr>
      <w:spacing w:before="120" w:after="120" w:line="288" w:lineRule="auto"/>
      <w:ind w:left="720"/>
      <w:contextualSpacing/>
    </w:pPr>
    <w:rPr>
      <w:rFonts w:eastAsiaTheme="minorHAnsi"/>
      <w:lang w:val="de-DE" w:eastAsia="en-US"/>
    </w:rPr>
  </w:style>
  <w:style w:type="paragraph" w:customStyle="1" w:styleId="F3196B0234944A5485192BEFD272746B26">
    <w:name w:val="F3196B0234944A5485192BEFD272746B26"/>
    <w:rsid w:val="008E597B"/>
    <w:pPr>
      <w:spacing w:before="120" w:after="120" w:line="288" w:lineRule="auto"/>
      <w:ind w:left="720"/>
      <w:contextualSpacing/>
    </w:pPr>
    <w:rPr>
      <w:rFonts w:eastAsiaTheme="minorHAnsi"/>
      <w:lang w:val="de-DE" w:eastAsia="en-US"/>
    </w:rPr>
  </w:style>
  <w:style w:type="paragraph" w:customStyle="1" w:styleId="FFA62DA238BF465192BCE0F22A75D4D426">
    <w:name w:val="FFA62DA238BF465192BCE0F22A75D4D426"/>
    <w:rsid w:val="008E597B"/>
    <w:pPr>
      <w:spacing w:before="120" w:after="120" w:line="288" w:lineRule="auto"/>
      <w:ind w:left="720"/>
      <w:contextualSpacing/>
    </w:pPr>
    <w:rPr>
      <w:rFonts w:eastAsiaTheme="minorHAnsi"/>
      <w:lang w:val="de-DE" w:eastAsia="en-US"/>
    </w:rPr>
  </w:style>
  <w:style w:type="paragraph" w:customStyle="1" w:styleId="710718C12CDA4D219B07DC3F411DA55B75">
    <w:name w:val="710718C12CDA4D219B07DC3F411DA55B75"/>
    <w:rsid w:val="008E597B"/>
    <w:pPr>
      <w:spacing w:before="120" w:after="120" w:line="288" w:lineRule="auto"/>
    </w:pPr>
    <w:rPr>
      <w:rFonts w:eastAsiaTheme="minorHAnsi"/>
      <w:lang w:val="de-DE" w:eastAsia="en-US"/>
    </w:rPr>
  </w:style>
  <w:style w:type="paragraph" w:customStyle="1" w:styleId="CCE917A482F748689A6F6B980EFCA6BD75">
    <w:name w:val="CCE917A482F748689A6F6B980EFCA6BD75"/>
    <w:rsid w:val="008E597B"/>
    <w:pPr>
      <w:spacing w:before="120" w:after="120" w:line="288" w:lineRule="auto"/>
    </w:pPr>
    <w:rPr>
      <w:rFonts w:eastAsiaTheme="minorHAnsi"/>
      <w:lang w:val="de-DE" w:eastAsia="en-US"/>
    </w:rPr>
  </w:style>
  <w:style w:type="paragraph" w:customStyle="1" w:styleId="9DF06687B83C4D5A8CC18146040495AB75">
    <w:name w:val="9DF06687B83C4D5A8CC18146040495AB75"/>
    <w:rsid w:val="008E597B"/>
    <w:pPr>
      <w:spacing w:before="120" w:after="120" w:line="288" w:lineRule="auto"/>
    </w:pPr>
    <w:rPr>
      <w:rFonts w:eastAsiaTheme="minorHAnsi"/>
      <w:lang w:val="de-DE" w:eastAsia="en-US"/>
    </w:rPr>
  </w:style>
  <w:style w:type="paragraph" w:customStyle="1" w:styleId="B9BA3E7D6BC34E7EB012674706AAC42375">
    <w:name w:val="B9BA3E7D6BC34E7EB012674706AAC42375"/>
    <w:rsid w:val="008E597B"/>
    <w:pPr>
      <w:spacing w:before="120" w:after="120" w:line="288" w:lineRule="auto"/>
    </w:pPr>
    <w:rPr>
      <w:rFonts w:eastAsiaTheme="minorHAnsi"/>
      <w:lang w:val="de-DE" w:eastAsia="en-US"/>
    </w:rPr>
  </w:style>
  <w:style w:type="paragraph" w:customStyle="1" w:styleId="350BB13769F34D9EA08BC9B39A13A52B12">
    <w:name w:val="350BB13769F34D9EA08BC9B39A13A52B12"/>
    <w:rsid w:val="008E597B"/>
    <w:pPr>
      <w:spacing w:before="120" w:after="120" w:line="288" w:lineRule="auto"/>
      <w:ind w:left="720"/>
      <w:contextualSpacing/>
    </w:pPr>
    <w:rPr>
      <w:rFonts w:eastAsiaTheme="minorHAnsi"/>
      <w:lang w:val="de-DE" w:eastAsia="en-US"/>
    </w:rPr>
  </w:style>
  <w:style w:type="paragraph" w:customStyle="1" w:styleId="88FB18A33FE94F6684BCF48F55F3785913">
    <w:name w:val="88FB18A33FE94F6684BCF48F55F3785913"/>
    <w:rsid w:val="008E597B"/>
    <w:pPr>
      <w:spacing w:before="120" w:after="120" w:line="288" w:lineRule="auto"/>
      <w:ind w:left="720"/>
      <w:contextualSpacing/>
    </w:pPr>
    <w:rPr>
      <w:rFonts w:eastAsiaTheme="minorHAnsi"/>
      <w:lang w:val="de-DE" w:eastAsia="en-US"/>
    </w:rPr>
  </w:style>
  <w:style w:type="paragraph" w:customStyle="1" w:styleId="BF633F84F1A24109BC222336A31471AA5">
    <w:name w:val="BF633F84F1A24109BC222336A31471AA5"/>
    <w:rsid w:val="008E597B"/>
    <w:pPr>
      <w:spacing w:before="120" w:after="120" w:line="288" w:lineRule="auto"/>
    </w:pPr>
    <w:rPr>
      <w:rFonts w:eastAsiaTheme="minorHAnsi"/>
      <w:lang w:val="de-DE" w:eastAsia="en-US"/>
    </w:rPr>
  </w:style>
  <w:style w:type="paragraph" w:customStyle="1" w:styleId="F9294466070D4874BC568F9D8B588B2F4">
    <w:name w:val="F9294466070D4874BC568F9D8B588B2F4"/>
    <w:rsid w:val="008E597B"/>
    <w:pPr>
      <w:spacing w:before="120" w:after="120" w:line="288" w:lineRule="auto"/>
    </w:pPr>
    <w:rPr>
      <w:rFonts w:eastAsiaTheme="minorHAnsi"/>
      <w:lang w:val="de-DE" w:eastAsia="en-US"/>
    </w:rPr>
  </w:style>
  <w:style w:type="paragraph" w:customStyle="1" w:styleId="3E6BB4F5E6314280BBC9EF3CD541338152">
    <w:name w:val="3E6BB4F5E6314280BBC9EF3CD541338152"/>
    <w:rsid w:val="008E597B"/>
    <w:pPr>
      <w:spacing w:before="120" w:after="120" w:line="288" w:lineRule="auto"/>
    </w:pPr>
    <w:rPr>
      <w:rFonts w:eastAsiaTheme="minorHAnsi"/>
      <w:lang w:val="de-DE" w:eastAsia="en-US"/>
    </w:rPr>
  </w:style>
  <w:style w:type="paragraph" w:customStyle="1" w:styleId="8CC605EF6B084EADA63C06FFBA6FF4D461">
    <w:name w:val="8CC605EF6B084EADA63C06FFBA6FF4D461"/>
    <w:rsid w:val="008E597B"/>
    <w:pPr>
      <w:spacing w:before="120" w:after="120" w:line="288" w:lineRule="auto"/>
    </w:pPr>
    <w:rPr>
      <w:rFonts w:eastAsiaTheme="minorHAnsi"/>
      <w:lang w:val="de-DE" w:eastAsia="en-US"/>
    </w:rPr>
  </w:style>
  <w:style w:type="paragraph" w:customStyle="1" w:styleId="1AB1760B07B24F86BA8AC2F54EB329C211">
    <w:name w:val="1AB1760B07B24F86BA8AC2F54EB329C211"/>
    <w:rsid w:val="008E597B"/>
    <w:pPr>
      <w:spacing w:before="120" w:after="120" w:line="288" w:lineRule="auto"/>
    </w:pPr>
    <w:rPr>
      <w:rFonts w:eastAsiaTheme="minorHAnsi"/>
      <w:lang w:val="de-DE" w:eastAsia="en-US"/>
    </w:rPr>
  </w:style>
  <w:style w:type="paragraph" w:customStyle="1" w:styleId="21178CE1796942B8A191257EBDBBBF9D20">
    <w:name w:val="21178CE1796942B8A191257EBDBBBF9D20"/>
    <w:rsid w:val="008E597B"/>
    <w:pPr>
      <w:spacing w:before="120" w:after="120" w:line="288" w:lineRule="auto"/>
      <w:ind w:left="720"/>
      <w:contextualSpacing/>
    </w:pPr>
    <w:rPr>
      <w:rFonts w:eastAsiaTheme="minorHAnsi"/>
      <w:lang w:val="de-DE" w:eastAsia="en-US"/>
    </w:rPr>
  </w:style>
  <w:style w:type="paragraph" w:customStyle="1" w:styleId="35F6D4E8A79742BA87CE8BB72C5A6DF111">
    <w:name w:val="35F6D4E8A79742BA87CE8BB72C5A6DF111"/>
    <w:rsid w:val="008E597B"/>
    <w:pPr>
      <w:spacing w:before="120" w:after="120" w:line="288" w:lineRule="auto"/>
    </w:pPr>
    <w:rPr>
      <w:rFonts w:eastAsiaTheme="minorHAnsi"/>
      <w:lang w:val="de-DE" w:eastAsia="en-US"/>
    </w:rPr>
  </w:style>
  <w:style w:type="paragraph" w:customStyle="1" w:styleId="8A92EAB4BA3240B68703BACD9785FEB211">
    <w:name w:val="8A92EAB4BA3240B68703BACD9785FEB211"/>
    <w:rsid w:val="008E597B"/>
    <w:pPr>
      <w:spacing w:before="120" w:after="120" w:line="288" w:lineRule="auto"/>
      <w:ind w:left="720"/>
      <w:contextualSpacing/>
    </w:pPr>
    <w:rPr>
      <w:rFonts w:eastAsiaTheme="minorHAnsi"/>
      <w:lang w:val="de-DE" w:eastAsia="en-US"/>
    </w:rPr>
  </w:style>
  <w:style w:type="paragraph" w:customStyle="1" w:styleId="05BCC3BF1F154DB1ABE498E61E2E7DCF11">
    <w:name w:val="05BCC3BF1F154DB1ABE498E61E2E7DCF11"/>
    <w:rsid w:val="008E597B"/>
    <w:pPr>
      <w:spacing w:before="120" w:after="120" w:line="288" w:lineRule="auto"/>
    </w:pPr>
    <w:rPr>
      <w:rFonts w:eastAsiaTheme="minorHAnsi"/>
      <w:lang w:val="de-DE" w:eastAsia="en-US"/>
    </w:rPr>
  </w:style>
  <w:style w:type="paragraph" w:customStyle="1" w:styleId="DE6A87B0CD87468ABCCA6A4BCA6E406C11">
    <w:name w:val="DE6A87B0CD87468ABCCA6A4BCA6E406C11"/>
    <w:rsid w:val="008E597B"/>
    <w:pPr>
      <w:spacing w:before="120" w:after="120" w:line="288" w:lineRule="auto"/>
      <w:ind w:left="720"/>
      <w:contextualSpacing/>
    </w:pPr>
    <w:rPr>
      <w:rFonts w:eastAsiaTheme="minorHAnsi"/>
      <w:lang w:val="de-DE" w:eastAsia="en-US"/>
    </w:rPr>
  </w:style>
  <w:style w:type="paragraph" w:customStyle="1" w:styleId="6AF934296A1B4351887F8A2430469A7051">
    <w:name w:val="6AF934296A1B4351887F8A2430469A7051"/>
    <w:rsid w:val="008E597B"/>
    <w:pPr>
      <w:spacing w:before="120" w:after="120" w:line="288" w:lineRule="auto"/>
    </w:pPr>
    <w:rPr>
      <w:rFonts w:eastAsiaTheme="minorHAnsi"/>
      <w:lang w:val="de-DE" w:eastAsia="en-US"/>
    </w:rPr>
  </w:style>
  <w:style w:type="paragraph" w:customStyle="1" w:styleId="B7C86B3A80EE414B982A282E28130A1251">
    <w:name w:val="B7C86B3A80EE414B982A282E28130A1251"/>
    <w:rsid w:val="008E597B"/>
    <w:pPr>
      <w:spacing w:before="120" w:after="120" w:line="288" w:lineRule="auto"/>
      <w:ind w:left="720"/>
      <w:contextualSpacing/>
    </w:pPr>
    <w:rPr>
      <w:rFonts w:eastAsiaTheme="minorHAnsi"/>
      <w:lang w:val="de-DE" w:eastAsia="en-US"/>
    </w:rPr>
  </w:style>
  <w:style w:type="paragraph" w:customStyle="1" w:styleId="3C7F766E739B44F3AAFEE57468EC314B25">
    <w:name w:val="3C7F766E739B44F3AAFEE57468EC314B25"/>
    <w:rsid w:val="008E597B"/>
    <w:pPr>
      <w:spacing w:before="120" w:after="120" w:line="288" w:lineRule="auto"/>
    </w:pPr>
    <w:rPr>
      <w:rFonts w:eastAsiaTheme="minorHAnsi"/>
      <w:lang w:val="de-DE" w:eastAsia="en-US"/>
    </w:rPr>
  </w:style>
  <w:style w:type="paragraph" w:customStyle="1" w:styleId="2247795B4F6F4E71ADC0B8D32B40E8AA25">
    <w:name w:val="2247795B4F6F4E71ADC0B8D32B40E8AA25"/>
    <w:rsid w:val="008E597B"/>
    <w:pPr>
      <w:spacing w:before="120" w:after="120" w:line="288" w:lineRule="auto"/>
      <w:ind w:left="720"/>
      <w:contextualSpacing/>
    </w:pPr>
    <w:rPr>
      <w:rFonts w:eastAsiaTheme="minorHAnsi"/>
      <w:lang w:val="de-DE" w:eastAsia="en-US"/>
    </w:rPr>
  </w:style>
  <w:style w:type="paragraph" w:customStyle="1" w:styleId="0414DE855B6C46A18C7C397A679EACB225">
    <w:name w:val="0414DE855B6C46A18C7C397A679EACB225"/>
    <w:rsid w:val="008E597B"/>
    <w:pPr>
      <w:spacing w:before="120" w:after="120" w:line="288" w:lineRule="auto"/>
    </w:pPr>
    <w:rPr>
      <w:rFonts w:eastAsiaTheme="minorHAnsi"/>
      <w:lang w:val="de-DE" w:eastAsia="en-US"/>
    </w:rPr>
  </w:style>
  <w:style w:type="paragraph" w:customStyle="1" w:styleId="ABBD3998E5BF43C8877C76C3238C330C25">
    <w:name w:val="ABBD3998E5BF43C8877C76C3238C330C25"/>
    <w:rsid w:val="008E597B"/>
    <w:pPr>
      <w:spacing w:before="120" w:after="120" w:line="288" w:lineRule="auto"/>
      <w:ind w:left="720"/>
      <w:contextualSpacing/>
    </w:pPr>
    <w:rPr>
      <w:rFonts w:eastAsiaTheme="minorHAnsi"/>
      <w:lang w:val="de-DE" w:eastAsia="en-US"/>
    </w:rPr>
  </w:style>
  <w:style w:type="paragraph" w:customStyle="1" w:styleId="14E6B7AD4EA646819BCECFBB0C6C6EA125">
    <w:name w:val="14E6B7AD4EA646819BCECFBB0C6C6EA125"/>
    <w:rsid w:val="008E597B"/>
    <w:pPr>
      <w:spacing w:before="120" w:after="120" w:line="288" w:lineRule="auto"/>
      <w:ind w:left="720"/>
      <w:contextualSpacing/>
    </w:pPr>
    <w:rPr>
      <w:rFonts w:eastAsiaTheme="minorHAnsi"/>
      <w:lang w:val="de-DE" w:eastAsia="en-US"/>
    </w:rPr>
  </w:style>
  <w:style w:type="paragraph" w:customStyle="1" w:styleId="20DFF532DDDC49F594BE62A341D9E84F23">
    <w:name w:val="20DFF532DDDC49F594BE62A341D9E84F23"/>
    <w:rsid w:val="008E597B"/>
    <w:pPr>
      <w:spacing w:before="120" w:after="120" w:line="288" w:lineRule="auto"/>
      <w:ind w:left="720"/>
      <w:contextualSpacing/>
    </w:pPr>
    <w:rPr>
      <w:rFonts w:eastAsiaTheme="minorHAnsi"/>
      <w:lang w:val="de-DE" w:eastAsia="en-US"/>
    </w:rPr>
  </w:style>
  <w:style w:type="paragraph" w:customStyle="1" w:styleId="BA7522C3CF3F4EAB9BD2F5D6613E66061">
    <w:name w:val="BA7522C3CF3F4EAB9BD2F5D6613E66061"/>
    <w:rsid w:val="008E597B"/>
    <w:pPr>
      <w:tabs>
        <w:tab w:val="center" w:pos="4536"/>
        <w:tab w:val="right" w:pos="9072"/>
      </w:tabs>
      <w:spacing w:before="120" w:after="0" w:line="240" w:lineRule="auto"/>
    </w:pPr>
    <w:rPr>
      <w:rFonts w:eastAsiaTheme="minorHAnsi"/>
      <w:lang w:val="de-DE" w:eastAsia="en-US"/>
    </w:rPr>
  </w:style>
  <w:style w:type="paragraph" w:customStyle="1" w:styleId="63506CCB312F42EF8CA85763FE6FA27B18">
    <w:name w:val="63506CCB312F42EF8CA85763FE6FA27B18"/>
    <w:rsid w:val="00B606C6"/>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6">
    <w:name w:val="F1A9D142B44C439B8A5F4611C1F9D3F876"/>
    <w:rsid w:val="00B606C6"/>
    <w:pPr>
      <w:spacing w:before="120" w:after="120" w:line="288" w:lineRule="auto"/>
    </w:pPr>
    <w:rPr>
      <w:rFonts w:eastAsiaTheme="minorHAnsi"/>
      <w:lang w:val="de-DE" w:eastAsia="en-US"/>
    </w:rPr>
  </w:style>
  <w:style w:type="paragraph" w:customStyle="1" w:styleId="23495994907D407BBE40F340682F2AB076">
    <w:name w:val="23495994907D407BBE40F340682F2AB076"/>
    <w:rsid w:val="00B606C6"/>
    <w:pPr>
      <w:spacing w:before="120" w:after="120" w:line="288" w:lineRule="auto"/>
    </w:pPr>
    <w:rPr>
      <w:rFonts w:eastAsiaTheme="minorHAnsi"/>
      <w:lang w:val="de-DE" w:eastAsia="en-US"/>
    </w:rPr>
  </w:style>
  <w:style w:type="paragraph" w:customStyle="1" w:styleId="762DA126DB304F6B84B40D7D4B15965376">
    <w:name w:val="762DA126DB304F6B84B40D7D4B15965376"/>
    <w:rsid w:val="00B606C6"/>
    <w:pPr>
      <w:spacing w:before="120" w:after="120" w:line="288" w:lineRule="auto"/>
    </w:pPr>
    <w:rPr>
      <w:rFonts w:eastAsiaTheme="minorHAnsi"/>
      <w:lang w:val="de-DE" w:eastAsia="en-US"/>
    </w:rPr>
  </w:style>
  <w:style w:type="paragraph" w:customStyle="1" w:styleId="FBE25CCB6AFE4E17BBFFC110BFA3BF9F68">
    <w:name w:val="FBE25CCB6AFE4E17BBFFC110BFA3BF9F68"/>
    <w:rsid w:val="00B606C6"/>
    <w:pPr>
      <w:spacing w:before="120" w:after="120" w:line="288" w:lineRule="auto"/>
      <w:ind w:left="720"/>
      <w:contextualSpacing/>
    </w:pPr>
    <w:rPr>
      <w:rFonts w:eastAsiaTheme="minorHAnsi"/>
      <w:lang w:val="de-DE" w:eastAsia="en-US"/>
    </w:rPr>
  </w:style>
  <w:style w:type="paragraph" w:customStyle="1" w:styleId="C1121442E1524B829486FFA14D5F01FF27">
    <w:name w:val="C1121442E1524B829486FFA14D5F01FF27"/>
    <w:rsid w:val="00B606C6"/>
    <w:pPr>
      <w:spacing w:before="120" w:after="120" w:line="288" w:lineRule="auto"/>
      <w:ind w:left="720"/>
      <w:contextualSpacing/>
    </w:pPr>
    <w:rPr>
      <w:rFonts w:eastAsiaTheme="minorHAnsi"/>
      <w:lang w:val="de-DE" w:eastAsia="en-US"/>
    </w:rPr>
  </w:style>
  <w:style w:type="paragraph" w:customStyle="1" w:styleId="F3196B0234944A5485192BEFD272746B27">
    <w:name w:val="F3196B0234944A5485192BEFD272746B27"/>
    <w:rsid w:val="00B606C6"/>
    <w:pPr>
      <w:spacing w:before="120" w:after="120" w:line="288" w:lineRule="auto"/>
      <w:ind w:left="720"/>
      <w:contextualSpacing/>
    </w:pPr>
    <w:rPr>
      <w:rFonts w:eastAsiaTheme="minorHAnsi"/>
      <w:lang w:val="de-DE" w:eastAsia="en-US"/>
    </w:rPr>
  </w:style>
  <w:style w:type="paragraph" w:customStyle="1" w:styleId="FFA62DA238BF465192BCE0F22A75D4D427">
    <w:name w:val="FFA62DA238BF465192BCE0F22A75D4D427"/>
    <w:rsid w:val="00B606C6"/>
    <w:pPr>
      <w:spacing w:before="120" w:after="120" w:line="288" w:lineRule="auto"/>
      <w:ind w:left="720"/>
      <w:contextualSpacing/>
    </w:pPr>
    <w:rPr>
      <w:rFonts w:eastAsiaTheme="minorHAnsi"/>
      <w:lang w:val="de-DE" w:eastAsia="en-US"/>
    </w:rPr>
  </w:style>
  <w:style w:type="paragraph" w:customStyle="1" w:styleId="710718C12CDA4D219B07DC3F411DA55B76">
    <w:name w:val="710718C12CDA4D219B07DC3F411DA55B76"/>
    <w:rsid w:val="00B606C6"/>
    <w:pPr>
      <w:spacing w:before="120" w:after="120" w:line="288" w:lineRule="auto"/>
    </w:pPr>
    <w:rPr>
      <w:rFonts w:eastAsiaTheme="minorHAnsi"/>
      <w:lang w:val="de-DE" w:eastAsia="en-US"/>
    </w:rPr>
  </w:style>
  <w:style w:type="paragraph" w:customStyle="1" w:styleId="CCE917A482F748689A6F6B980EFCA6BD76">
    <w:name w:val="CCE917A482F748689A6F6B980EFCA6BD76"/>
    <w:rsid w:val="00B606C6"/>
    <w:pPr>
      <w:spacing w:before="120" w:after="120" w:line="288" w:lineRule="auto"/>
    </w:pPr>
    <w:rPr>
      <w:rFonts w:eastAsiaTheme="minorHAnsi"/>
      <w:lang w:val="de-DE" w:eastAsia="en-US"/>
    </w:rPr>
  </w:style>
  <w:style w:type="paragraph" w:customStyle="1" w:styleId="9DF06687B83C4D5A8CC18146040495AB76">
    <w:name w:val="9DF06687B83C4D5A8CC18146040495AB76"/>
    <w:rsid w:val="00B606C6"/>
    <w:pPr>
      <w:spacing w:before="120" w:after="120" w:line="288" w:lineRule="auto"/>
    </w:pPr>
    <w:rPr>
      <w:rFonts w:eastAsiaTheme="minorHAnsi"/>
      <w:lang w:val="de-DE" w:eastAsia="en-US"/>
    </w:rPr>
  </w:style>
  <w:style w:type="paragraph" w:customStyle="1" w:styleId="B9BA3E7D6BC34E7EB012674706AAC42376">
    <w:name w:val="B9BA3E7D6BC34E7EB012674706AAC42376"/>
    <w:rsid w:val="00B606C6"/>
    <w:pPr>
      <w:spacing w:before="120" w:after="120" w:line="288" w:lineRule="auto"/>
    </w:pPr>
    <w:rPr>
      <w:rFonts w:eastAsiaTheme="minorHAnsi"/>
      <w:lang w:val="de-DE" w:eastAsia="en-US"/>
    </w:rPr>
  </w:style>
  <w:style w:type="paragraph" w:customStyle="1" w:styleId="350BB13769F34D9EA08BC9B39A13A52B13">
    <w:name w:val="350BB13769F34D9EA08BC9B39A13A52B13"/>
    <w:rsid w:val="00B606C6"/>
    <w:pPr>
      <w:spacing w:before="120" w:after="120" w:line="288" w:lineRule="auto"/>
      <w:ind w:left="720"/>
      <w:contextualSpacing/>
    </w:pPr>
    <w:rPr>
      <w:rFonts w:eastAsiaTheme="minorHAnsi"/>
      <w:lang w:val="de-DE" w:eastAsia="en-US"/>
    </w:rPr>
  </w:style>
  <w:style w:type="paragraph" w:customStyle="1" w:styleId="88FB18A33FE94F6684BCF48F55F3785914">
    <w:name w:val="88FB18A33FE94F6684BCF48F55F3785914"/>
    <w:rsid w:val="00B606C6"/>
    <w:pPr>
      <w:spacing w:before="120" w:after="120" w:line="288" w:lineRule="auto"/>
      <w:ind w:left="720"/>
      <w:contextualSpacing/>
    </w:pPr>
    <w:rPr>
      <w:rFonts w:eastAsiaTheme="minorHAnsi"/>
      <w:lang w:val="de-DE" w:eastAsia="en-US"/>
    </w:rPr>
  </w:style>
  <w:style w:type="paragraph" w:customStyle="1" w:styleId="BF633F84F1A24109BC222336A31471AA6">
    <w:name w:val="BF633F84F1A24109BC222336A31471AA6"/>
    <w:rsid w:val="00B606C6"/>
    <w:pPr>
      <w:spacing w:before="120" w:after="120" w:line="288" w:lineRule="auto"/>
    </w:pPr>
    <w:rPr>
      <w:rFonts w:eastAsiaTheme="minorHAnsi"/>
      <w:lang w:val="de-DE" w:eastAsia="en-US"/>
    </w:rPr>
  </w:style>
  <w:style w:type="paragraph" w:customStyle="1" w:styleId="F9294466070D4874BC568F9D8B588B2F5">
    <w:name w:val="F9294466070D4874BC568F9D8B588B2F5"/>
    <w:rsid w:val="00B606C6"/>
    <w:pPr>
      <w:spacing w:before="120" w:after="120" w:line="288" w:lineRule="auto"/>
    </w:pPr>
    <w:rPr>
      <w:rFonts w:eastAsiaTheme="minorHAnsi"/>
      <w:lang w:val="de-DE" w:eastAsia="en-US"/>
    </w:rPr>
  </w:style>
  <w:style w:type="paragraph" w:customStyle="1" w:styleId="3E6BB4F5E6314280BBC9EF3CD541338153">
    <w:name w:val="3E6BB4F5E6314280BBC9EF3CD541338153"/>
    <w:rsid w:val="00B606C6"/>
    <w:pPr>
      <w:spacing w:before="120" w:after="120" w:line="288" w:lineRule="auto"/>
    </w:pPr>
    <w:rPr>
      <w:rFonts w:eastAsiaTheme="minorHAnsi"/>
      <w:lang w:val="de-DE" w:eastAsia="en-US"/>
    </w:rPr>
  </w:style>
  <w:style w:type="paragraph" w:customStyle="1" w:styleId="8CC605EF6B084EADA63C06FFBA6FF4D462">
    <w:name w:val="8CC605EF6B084EADA63C06FFBA6FF4D462"/>
    <w:rsid w:val="00B606C6"/>
    <w:pPr>
      <w:spacing w:before="120" w:after="120" w:line="288" w:lineRule="auto"/>
    </w:pPr>
    <w:rPr>
      <w:rFonts w:eastAsiaTheme="minorHAnsi"/>
      <w:lang w:val="de-DE" w:eastAsia="en-US"/>
    </w:rPr>
  </w:style>
  <w:style w:type="paragraph" w:customStyle="1" w:styleId="1AB1760B07B24F86BA8AC2F54EB329C212">
    <w:name w:val="1AB1760B07B24F86BA8AC2F54EB329C212"/>
    <w:rsid w:val="00B606C6"/>
    <w:pPr>
      <w:spacing w:before="120" w:after="120" w:line="288" w:lineRule="auto"/>
    </w:pPr>
    <w:rPr>
      <w:rFonts w:eastAsiaTheme="minorHAnsi"/>
      <w:lang w:val="de-DE" w:eastAsia="en-US"/>
    </w:rPr>
  </w:style>
  <w:style w:type="paragraph" w:customStyle="1" w:styleId="21178CE1796942B8A191257EBDBBBF9D21">
    <w:name w:val="21178CE1796942B8A191257EBDBBBF9D21"/>
    <w:rsid w:val="00B606C6"/>
    <w:pPr>
      <w:spacing w:before="120" w:after="120" w:line="288" w:lineRule="auto"/>
      <w:ind w:left="720"/>
      <w:contextualSpacing/>
    </w:pPr>
    <w:rPr>
      <w:rFonts w:eastAsiaTheme="minorHAnsi"/>
      <w:lang w:val="de-DE" w:eastAsia="en-US"/>
    </w:rPr>
  </w:style>
  <w:style w:type="paragraph" w:customStyle="1" w:styleId="35F6D4E8A79742BA87CE8BB72C5A6DF112">
    <w:name w:val="35F6D4E8A79742BA87CE8BB72C5A6DF112"/>
    <w:rsid w:val="00B606C6"/>
    <w:pPr>
      <w:spacing w:before="120" w:after="120" w:line="288" w:lineRule="auto"/>
    </w:pPr>
    <w:rPr>
      <w:rFonts w:eastAsiaTheme="minorHAnsi"/>
      <w:lang w:val="de-DE" w:eastAsia="en-US"/>
    </w:rPr>
  </w:style>
  <w:style w:type="paragraph" w:customStyle="1" w:styleId="8A92EAB4BA3240B68703BACD9785FEB212">
    <w:name w:val="8A92EAB4BA3240B68703BACD9785FEB212"/>
    <w:rsid w:val="00B606C6"/>
    <w:pPr>
      <w:spacing w:before="120" w:after="120" w:line="288" w:lineRule="auto"/>
      <w:ind w:left="720"/>
      <w:contextualSpacing/>
    </w:pPr>
    <w:rPr>
      <w:rFonts w:eastAsiaTheme="minorHAnsi"/>
      <w:lang w:val="de-DE" w:eastAsia="en-US"/>
    </w:rPr>
  </w:style>
  <w:style w:type="paragraph" w:customStyle="1" w:styleId="05BCC3BF1F154DB1ABE498E61E2E7DCF12">
    <w:name w:val="05BCC3BF1F154DB1ABE498E61E2E7DCF12"/>
    <w:rsid w:val="00B606C6"/>
    <w:pPr>
      <w:spacing w:before="120" w:after="120" w:line="288" w:lineRule="auto"/>
    </w:pPr>
    <w:rPr>
      <w:rFonts w:eastAsiaTheme="minorHAnsi"/>
      <w:lang w:val="de-DE" w:eastAsia="en-US"/>
    </w:rPr>
  </w:style>
  <w:style w:type="paragraph" w:customStyle="1" w:styleId="DE6A87B0CD87468ABCCA6A4BCA6E406C12">
    <w:name w:val="DE6A87B0CD87468ABCCA6A4BCA6E406C12"/>
    <w:rsid w:val="00B606C6"/>
    <w:pPr>
      <w:spacing w:before="120" w:after="120" w:line="288" w:lineRule="auto"/>
      <w:ind w:left="720"/>
      <w:contextualSpacing/>
    </w:pPr>
    <w:rPr>
      <w:rFonts w:eastAsiaTheme="minorHAnsi"/>
      <w:lang w:val="de-DE" w:eastAsia="en-US"/>
    </w:rPr>
  </w:style>
  <w:style w:type="paragraph" w:customStyle="1" w:styleId="6AF934296A1B4351887F8A2430469A7052">
    <w:name w:val="6AF934296A1B4351887F8A2430469A7052"/>
    <w:rsid w:val="00B606C6"/>
    <w:pPr>
      <w:spacing w:before="120" w:after="120" w:line="288" w:lineRule="auto"/>
    </w:pPr>
    <w:rPr>
      <w:rFonts w:eastAsiaTheme="minorHAnsi"/>
      <w:lang w:val="de-DE" w:eastAsia="en-US"/>
    </w:rPr>
  </w:style>
  <w:style w:type="paragraph" w:customStyle="1" w:styleId="B7C86B3A80EE414B982A282E28130A1252">
    <w:name w:val="B7C86B3A80EE414B982A282E28130A1252"/>
    <w:rsid w:val="00B606C6"/>
    <w:pPr>
      <w:spacing w:before="120" w:after="120" w:line="288" w:lineRule="auto"/>
      <w:ind w:left="720"/>
      <w:contextualSpacing/>
    </w:pPr>
    <w:rPr>
      <w:rFonts w:eastAsiaTheme="minorHAnsi"/>
      <w:lang w:val="de-DE" w:eastAsia="en-US"/>
    </w:rPr>
  </w:style>
  <w:style w:type="paragraph" w:customStyle="1" w:styleId="3C7F766E739B44F3AAFEE57468EC314B26">
    <w:name w:val="3C7F766E739B44F3AAFEE57468EC314B26"/>
    <w:rsid w:val="00B606C6"/>
    <w:pPr>
      <w:spacing w:before="120" w:after="120" w:line="288" w:lineRule="auto"/>
    </w:pPr>
    <w:rPr>
      <w:rFonts w:eastAsiaTheme="minorHAnsi"/>
      <w:lang w:val="de-DE" w:eastAsia="en-US"/>
    </w:rPr>
  </w:style>
  <w:style w:type="paragraph" w:customStyle="1" w:styleId="2247795B4F6F4E71ADC0B8D32B40E8AA26">
    <w:name w:val="2247795B4F6F4E71ADC0B8D32B40E8AA26"/>
    <w:rsid w:val="00B606C6"/>
    <w:pPr>
      <w:spacing w:before="120" w:after="120" w:line="288" w:lineRule="auto"/>
      <w:ind w:left="720"/>
      <w:contextualSpacing/>
    </w:pPr>
    <w:rPr>
      <w:rFonts w:eastAsiaTheme="minorHAnsi"/>
      <w:lang w:val="de-DE" w:eastAsia="en-US"/>
    </w:rPr>
  </w:style>
  <w:style w:type="paragraph" w:customStyle="1" w:styleId="0414DE855B6C46A18C7C397A679EACB226">
    <w:name w:val="0414DE855B6C46A18C7C397A679EACB226"/>
    <w:rsid w:val="00B606C6"/>
    <w:pPr>
      <w:spacing w:before="120" w:after="120" w:line="288" w:lineRule="auto"/>
    </w:pPr>
    <w:rPr>
      <w:rFonts w:eastAsiaTheme="minorHAnsi"/>
      <w:lang w:val="de-DE" w:eastAsia="en-US"/>
    </w:rPr>
  </w:style>
  <w:style w:type="paragraph" w:customStyle="1" w:styleId="ABBD3998E5BF43C8877C76C3238C330C26">
    <w:name w:val="ABBD3998E5BF43C8877C76C3238C330C26"/>
    <w:rsid w:val="00B606C6"/>
    <w:pPr>
      <w:spacing w:before="120" w:after="120" w:line="288" w:lineRule="auto"/>
      <w:ind w:left="720"/>
      <w:contextualSpacing/>
    </w:pPr>
    <w:rPr>
      <w:rFonts w:eastAsiaTheme="minorHAnsi"/>
      <w:lang w:val="de-DE" w:eastAsia="en-US"/>
    </w:rPr>
  </w:style>
  <w:style w:type="paragraph" w:customStyle="1" w:styleId="14E6B7AD4EA646819BCECFBB0C6C6EA126">
    <w:name w:val="14E6B7AD4EA646819BCECFBB0C6C6EA126"/>
    <w:rsid w:val="00B606C6"/>
    <w:pPr>
      <w:spacing w:before="120" w:after="120" w:line="288" w:lineRule="auto"/>
      <w:ind w:left="720"/>
      <w:contextualSpacing/>
    </w:pPr>
    <w:rPr>
      <w:rFonts w:eastAsiaTheme="minorHAnsi"/>
      <w:lang w:val="de-DE" w:eastAsia="en-US"/>
    </w:rPr>
  </w:style>
  <w:style w:type="paragraph" w:customStyle="1" w:styleId="20DFF532DDDC49F594BE62A341D9E84F24">
    <w:name w:val="20DFF532DDDC49F594BE62A341D9E84F24"/>
    <w:rsid w:val="00B606C6"/>
    <w:pPr>
      <w:spacing w:before="120" w:after="120" w:line="288" w:lineRule="auto"/>
      <w:ind w:left="720"/>
      <w:contextualSpacing/>
    </w:pPr>
    <w:rPr>
      <w:rFonts w:eastAsiaTheme="minorHAnsi"/>
      <w:lang w:val="de-DE" w:eastAsia="en-US"/>
    </w:rPr>
  </w:style>
  <w:style w:type="paragraph" w:customStyle="1" w:styleId="BA7522C3CF3F4EAB9BD2F5D6613E66062">
    <w:name w:val="BA7522C3CF3F4EAB9BD2F5D6613E66062"/>
    <w:rsid w:val="00B606C6"/>
    <w:pPr>
      <w:tabs>
        <w:tab w:val="center" w:pos="4536"/>
        <w:tab w:val="right" w:pos="9072"/>
      </w:tabs>
      <w:spacing w:before="120" w:after="0" w:line="240" w:lineRule="auto"/>
    </w:pPr>
    <w:rPr>
      <w:rFonts w:eastAsiaTheme="minorHAnsi"/>
      <w:lang w:val="de-DE" w:eastAsia="en-US"/>
    </w:rPr>
  </w:style>
  <w:style w:type="paragraph" w:customStyle="1" w:styleId="63506CCB312F42EF8CA85763FE6FA27B19">
    <w:name w:val="63506CCB312F42EF8CA85763FE6FA27B19"/>
    <w:rsid w:val="00F8295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7">
    <w:name w:val="F1A9D142B44C439B8A5F4611C1F9D3F877"/>
    <w:rsid w:val="00F82950"/>
    <w:pPr>
      <w:spacing w:before="120" w:after="120" w:line="288" w:lineRule="auto"/>
    </w:pPr>
    <w:rPr>
      <w:rFonts w:eastAsiaTheme="minorHAnsi"/>
      <w:lang w:val="de-DE" w:eastAsia="en-US"/>
    </w:rPr>
  </w:style>
  <w:style w:type="paragraph" w:customStyle="1" w:styleId="23495994907D407BBE40F340682F2AB077">
    <w:name w:val="23495994907D407BBE40F340682F2AB077"/>
    <w:rsid w:val="00F82950"/>
    <w:pPr>
      <w:spacing w:before="120" w:after="120" w:line="288" w:lineRule="auto"/>
    </w:pPr>
    <w:rPr>
      <w:rFonts w:eastAsiaTheme="minorHAnsi"/>
      <w:lang w:val="de-DE" w:eastAsia="en-US"/>
    </w:rPr>
  </w:style>
  <w:style w:type="paragraph" w:customStyle="1" w:styleId="762DA126DB304F6B84B40D7D4B15965377">
    <w:name w:val="762DA126DB304F6B84B40D7D4B15965377"/>
    <w:rsid w:val="00F82950"/>
    <w:pPr>
      <w:spacing w:before="120" w:after="120" w:line="288" w:lineRule="auto"/>
    </w:pPr>
    <w:rPr>
      <w:rFonts w:eastAsiaTheme="minorHAnsi"/>
      <w:lang w:val="de-DE" w:eastAsia="en-US"/>
    </w:rPr>
  </w:style>
  <w:style w:type="paragraph" w:customStyle="1" w:styleId="FBE25CCB6AFE4E17BBFFC110BFA3BF9F69">
    <w:name w:val="FBE25CCB6AFE4E17BBFFC110BFA3BF9F69"/>
    <w:rsid w:val="00F82950"/>
    <w:pPr>
      <w:spacing w:before="120" w:after="120" w:line="288" w:lineRule="auto"/>
      <w:ind w:left="720"/>
      <w:contextualSpacing/>
    </w:pPr>
    <w:rPr>
      <w:rFonts w:eastAsiaTheme="minorHAnsi"/>
      <w:lang w:val="de-DE" w:eastAsia="en-US"/>
    </w:rPr>
  </w:style>
  <w:style w:type="paragraph" w:customStyle="1" w:styleId="C1121442E1524B829486FFA14D5F01FF28">
    <w:name w:val="C1121442E1524B829486FFA14D5F01FF28"/>
    <w:rsid w:val="00F82950"/>
    <w:pPr>
      <w:spacing w:before="120" w:after="120" w:line="288" w:lineRule="auto"/>
      <w:ind w:left="720"/>
      <w:contextualSpacing/>
    </w:pPr>
    <w:rPr>
      <w:rFonts w:eastAsiaTheme="minorHAnsi"/>
      <w:lang w:val="de-DE" w:eastAsia="en-US"/>
    </w:rPr>
  </w:style>
  <w:style w:type="paragraph" w:customStyle="1" w:styleId="F3196B0234944A5485192BEFD272746B28">
    <w:name w:val="F3196B0234944A5485192BEFD272746B28"/>
    <w:rsid w:val="00F82950"/>
    <w:pPr>
      <w:spacing w:before="120" w:after="120" w:line="288" w:lineRule="auto"/>
      <w:ind w:left="720"/>
      <w:contextualSpacing/>
    </w:pPr>
    <w:rPr>
      <w:rFonts w:eastAsiaTheme="minorHAnsi"/>
      <w:lang w:val="de-DE" w:eastAsia="en-US"/>
    </w:rPr>
  </w:style>
  <w:style w:type="paragraph" w:customStyle="1" w:styleId="FFA62DA238BF465192BCE0F22A75D4D428">
    <w:name w:val="FFA62DA238BF465192BCE0F22A75D4D428"/>
    <w:rsid w:val="00F82950"/>
    <w:pPr>
      <w:spacing w:before="120" w:after="120" w:line="288" w:lineRule="auto"/>
      <w:ind w:left="720"/>
      <w:contextualSpacing/>
    </w:pPr>
    <w:rPr>
      <w:rFonts w:eastAsiaTheme="minorHAnsi"/>
      <w:lang w:val="de-DE" w:eastAsia="en-US"/>
    </w:rPr>
  </w:style>
  <w:style w:type="paragraph" w:customStyle="1" w:styleId="710718C12CDA4D219B07DC3F411DA55B77">
    <w:name w:val="710718C12CDA4D219B07DC3F411DA55B77"/>
    <w:rsid w:val="00F82950"/>
    <w:pPr>
      <w:spacing w:before="120" w:after="120" w:line="288" w:lineRule="auto"/>
    </w:pPr>
    <w:rPr>
      <w:rFonts w:eastAsiaTheme="minorHAnsi"/>
      <w:lang w:val="de-DE" w:eastAsia="en-US"/>
    </w:rPr>
  </w:style>
  <w:style w:type="paragraph" w:customStyle="1" w:styleId="CCE917A482F748689A6F6B980EFCA6BD77">
    <w:name w:val="CCE917A482F748689A6F6B980EFCA6BD77"/>
    <w:rsid w:val="00F82950"/>
    <w:pPr>
      <w:spacing w:before="120" w:after="120" w:line="288" w:lineRule="auto"/>
    </w:pPr>
    <w:rPr>
      <w:rFonts w:eastAsiaTheme="minorHAnsi"/>
      <w:lang w:val="de-DE" w:eastAsia="en-US"/>
    </w:rPr>
  </w:style>
  <w:style w:type="paragraph" w:customStyle="1" w:styleId="9DF06687B83C4D5A8CC18146040495AB77">
    <w:name w:val="9DF06687B83C4D5A8CC18146040495AB77"/>
    <w:rsid w:val="00F82950"/>
    <w:pPr>
      <w:spacing w:before="120" w:after="120" w:line="288" w:lineRule="auto"/>
    </w:pPr>
    <w:rPr>
      <w:rFonts w:eastAsiaTheme="minorHAnsi"/>
      <w:lang w:val="de-DE" w:eastAsia="en-US"/>
    </w:rPr>
  </w:style>
  <w:style w:type="paragraph" w:customStyle="1" w:styleId="B9BA3E7D6BC34E7EB012674706AAC42377">
    <w:name w:val="B9BA3E7D6BC34E7EB012674706AAC42377"/>
    <w:rsid w:val="00F82950"/>
    <w:pPr>
      <w:spacing w:before="120" w:after="120" w:line="288" w:lineRule="auto"/>
    </w:pPr>
    <w:rPr>
      <w:rFonts w:eastAsiaTheme="minorHAnsi"/>
      <w:lang w:val="de-DE" w:eastAsia="en-US"/>
    </w:rPr>
  </w:style>
  <w:style w:type="paragraph" w:customStyle="1" w:styleId="350BB13769F34D9EA08BC9B39A13A52B14">
    <w:name w:val="350BB13769F34D9EA08BC9B39A13A52B14"/>
    <w:rsid w:val="00F82950"/>
    <w:pPr>
      <w:spacing w:before="120" w:after="120" w:line="288" w:lineRule="auto"/>
      <w:ind w:left="720"/>
      <w:contextualSpacing/>
    </w:pPr>
    <w:rPr>
      <w:rFonts w:eastAsiaTheme="minorHAnsi"/>
      <w:lang w:val="de-DE" w:eastAsia="en-US"/>
    </w:rPr>
  </w:style>
  <w:style w:type="paragraph" w:customStyle="1" w:styleId="88FB18A33FE94F6684BCF48F55F3785915">
    <w:name w:val="88FB18A33FE94F6684BCF48F55F3785915"/>
    <w:rsid w:val="00F82950"/>
    <w:pPr>
      <w:spacing w:before="120" w:after="120" w:line="288" w:lineRule="auto"/>
      <w:ind w:left="720"/>
      <w:contextualSpacing/>
    </w:pPr>
    <w:rPr>
      <w:rFonts w:eastAsiaTheme="minorHAnsi"/>
      <w:lang w:val="de-DE" w:eastAsia="en-US"/>
    </w:rPr>
  </w:style>
  <w:style w:type="paragraph" w:customStyle="1" w:styleId="BF633F84F1A24109BC222336A31471AA7">
    <w:name w:val="BF633F84F1A24109BC222336A31471AA7"/>
    <w:rsid w:val="00F82950"/>
    <w:pPr>
      <w:spacing w:before="120" w:after="120" w:line="288" w:lineRule="auto"/>
    </w:pPr>
    <w:rPr>
      <w:rFonts w:eastAsiaTheme="minorHAnsi"/>
      <w:lang w:val="de-DE" w:eastAsia="en-US"/>
    </w:rPr>
  </w:style>
  <w:style w:type="paragraph" w:customStyle="1" w:styleId="F9294466070D4874BC568F9D8B588B2F6">
    <w:name w:val="F9294466070D4874BC568F9D8B588B2F6"/>
    <w:rsid w:val="00F82950"/>
    <w:pPr>
      <w:spacing w:before="120" w:after="120" w:line="288" w:lineRule="auto"/>
    </w:pPr>
    <w:rPr>
      <w:rFonts w:eastAsiaTheme="minorHAnsi"/>
      <w:lang w:val="de-DE" w:eastAsia="en-US"/>
    </w:rPr>
  </w:style>
  <w:style w:type="paragraph" w:customStyle="1" w:styleId="3E6BB4F5E6314280BBC9EF3CD541338154">
    <w:name w:val="3E6BB4F5E6314280BBC9EF3CD541338154"/>
    <w:rsid w:val="00F82950"/>
    <w:pPr>
      <w:spacing w:before="120" w:after="120" w:line="288" w:lineRule="auto"/>
    </w:pPr>
    <w:rPr>
      <w:rFonts w:eastAsiaTheme="minorHAnsi"/>
      <w:lang w:val="de-DE" w:eastAsia="en-US"/>
    </w:rPr>
  </w:style>
  <w:style w:type="paragraph" w:customStyle="1" w:styleId="8CC605EF6B084EADA63C06FFBA6FF4D463">
    <w:name w:val="8CC605EF6B084EADA63C06FFBA6FF4D463"/>
    <w:rsid w:val="00F82950"/>
    <w:pPr>
      <w:spacing w:before="120" w:after="120" w:line="288" w:lineRule="auto"/>
    </w:pPr>
    <w:rPr>
      <w:rFonts w:eastAsiaTheme="minorHAnsi"/>
      <w:lang w:val="de-DE" w:eastAsia="en-US"/>
    </w:rPr>
  </w:style>
  <w:style w:type="paragraph" w:customStyle="1" w:styleId="1AB1760B07B24F86BA8AC2F54EB329C213">
    <w:name w:val="1AB1760B07B24F86BA8AC2F54EB329C213"/>
    <w:rsid w:val="00F82950"/>
    <w:pPr>
      <w:spacing w:before="120" w:after="120" w:line="288" w:lineRule="auto"/>
    </w:pPr>
    <w:rPr>
      <w:rFonts w:eastAsiaTheme="minorHAnsi"/>
      <w:lang w:val="de-DE" w:eastAsia="en-US"/>
    </w:rPr>
  </w:style>
  <w:style w:type="paragraph" w:customStyle="1" w:styleId="21178CE1796942B8A191257EBDBBBF9D22">
    <w:name w:val="21178CE1796942B8A191257EBDBBBF9D22"/>
    <w:rsid w:val="00F82950"/>
    <w:pPr>
      <w:spacing w:before="120" w:after="120" w:line="288" w:lineRule="auto"/>
      <w:ind w:left="720"/>
      <w:contextualSpacing/>
    </w:pPr>
    <w:rPr>
      <w:rFonts w:eastAsiaTheme="minorHAnsi"/>
      <w:lang w:val="de-DE" w:eastAsia="en-US"/>
    </w:rPr>
  </w:style>
  <w:style w:type="paragraph" w:customStyle="1" w:styleId="35F6D4E8A79742BA87CE8BB72C5A6DF113">
    <w:name w:val="35F6D4E8A79742BA87CE8BB72C5A6DF113"/>
    <w:rsid w:val="00F82950"/>
    <w:pPr>
      <w:spacing w:before="120" w:after="120" w:line="288" w:lineRule="auto"/>
    </w:pPr>
    <w:rPr>
      <w:rFonts w:eastAsiaTheme="minorHAnsi"/>
      <w:lang w:val="de-DE" w:eastAsia="en-US"/>
    </w:rPr>
  </w:style>
  <w:style w:type="paragraph" w:customStyle="1" w:styleId="8A92EAB4BA3240B68703BACD9785FEB213">
    <w:name w:val="8A92EAB4BA3240B68703BACD9785FEB213"/>
    <w:rsid w:val="00F82950"/>
    <w:pPr>
      <w:spacing w:before="120" w:after="120" w:line="288" w:lineRule="auto"/>
      <w:ind w:left="720"/>
      <w:contextualSpacing/>
    </w:pPr>
    <w:rPr>
      <w:rFonts w:eastAsiaTheme="minorHAnsi"/>
      <w:lang w:val="de-DE" w:eastAsia="en-US"/>
    </w:rPr>
  </w:style>
  <w:style w:type="paragraph" w:customStyle="1" w:styleId="05BCC3BF1F154DB1ABE498E61E2E7DCF13">
    <w:name w:val="05BCC3BF1F154DB1ABE498E61E2E7DCF13"/>
    <w:rsid w:val="00F82950"/>
    <w:pPr>
      <w:spacing w:before="120" w:after="120" w:line="288" w:lineRule="auto"/>
    </w:pPr>
    <w:rPr>
      <w:rFonts w:eastAsiaTheme="minorHAnsi"/>
      <w:lang w:val="de-DE" w:eastAsia="en-US"/>
    </w:rPr>
  </w:style>
  <w:style w:type="paragraph" w:customStyle="1" w:styleId="DE6A87B0CD87468ABCCA6A4BCA6E406C13">
    <w:name w:val="DE6A87B0CD87468ABCCA6A4BCA6E406C13"/>
    <w:rsid w:val="00F82950"/>
    <w:pPr>
      <w:spacing w:before="120" w:after="120" w:line="288" w:lineRule="auto"/>
      <w:ind w:left="720"/>
      <w:contextualSpacing/>
    </w:pPr>
    <w:rPr>
      <w:rFonts w:eastAsiaTheme="minorHAnsi"/>
      <w:lang w:val="de-DE" w:eastAsia="en-US"/>
    </w:rPr>
  </w:style>
  <w:style w:type="paragraph" w:customStyle="1" w:styleId="6AF934296A1B4351887F8A2430469A7053">
    <w:name w:val="6AF934296A1B4351887F8A2430469A7053"/>
    <w:rsid w:val="00F82950"/>
    <w:pPr>
      <w:spacing w:before="120" w:after="120" w:line="288" w:lineRule="auto"/>
    </w:pPr>
    <w:rPr>
      <w:rFonts w:eastAsiaTheme="minorHAnsi"/>
      <w:lang w:val="de-DE" w:eastAsia="en-US"/>
    </w:rPr>
  </w:style>
  <w:style w:type="paragraph" w:customStyle="1" w:styleId="B7C86B3A80EE414B982A282E28130A1253">
    <w:name w:val="B7C86B3A80EE414B982A282E28130A1253"/>
    <w:rsid w:val="00F82950"/>
    <w:pPr>
      <w:spacing w:before="120" w:after="120" w:line="288" w:lineRule="auto"/>
      <w:ind w:left="720"/>
      <w:contextualSpacing/>
    </w:pPr>
    <w:rPr>
      <w:rFonts w:eastAsiaTheme="minorHAnsi"/>
      <w:lang w:val="de-DE" w:eastAsia="en-US"/>
    </w:rPr>
  </w:style>
  <w:style w:type="paragraph" w:customStyle="1" w:styleId="3C7F766E739B44F3AAFEE57468EC314B27">
    <w:name w:val="3C7F766E739B44F3AAFEE57468EC314B27"/>
    <w:rsid w:val="00F82950"/>
    <w:pPr>
      <w:spacing w:before="120" w:after="120" w:line="288" w:lineRule="auto"/>
    </w:pPr>
    <w:rPr>
      <w:rFonts w:eastAsiaTheme="minorHAnsi"/>
      <w:lang w:val="de-DE" w:eastAsia="en-US"/>
    </w:rPr>
  </w:style>
  <w:style w:type="paragraph" w:customStyle="1" w:styleId="2247795B4F6F4E71ADC0B8D32B40E8AA27">
    <w:name w:val="2247795B4F6F4E71ADC0B8D32B40E8AA27"/>
    <w:rsid w:val="00F82950"/>
    <w:pPr>
      <w:spacing w:before="120" w:after="120" w:line="288" w:lineRule="auto"/>
      <w:ind w:left="720"/>
      <w:contextualSpacing/>
    </w:pPr>
    <w:rPr>
      <w:rFonts w:eastAsiaTheme="minorHAnsi"/>
      <w:lang w:val="de-DE" w:eastAsia="en-US"/>
    </w:rPr>
  </w:style>
  <w:style w:type="paragraph" w:customStyle="1" w:styleId="0414DE855B6C46A18C7C397A679EACB227">
    <w:name w:val="0414DE855B6C46A18C7C397A679EACB227"/>
    <w:rsid w:val="00F82950"/>
    <w:pPr>
      <w:spacing w:before="120" w:after="120" w:line="288" w:lineRule="auto"/>
    </w:pPr>
    <w:rPr>
      <w:rFonts w:eastAsiaTheme="minorHAnsi"/>
      <w:lang w:val="de-DE" w:eastAsia="en-US"/>
    </w:rPr>
  </w:style>
  <w:style w:type="paragraph" w:customStyle="1" w:styleId="ABBD3998E5BF43C8877C76C3238C330C27">
    <w:name w:val="ABBD3998E5BF43C8877C76C3238C330C27"/>
    <w:rsid w:val="00F82950"/>
    <w:pPr>
      <w:spacing w:before="120" w:after="120" w:line="288" w:lineRule="auto"/>
      <w:ind w:left="720"/>
      <w:contextualSpacing/>
    </w:pPr>
    <w:rPr>
      <w:rFonts w:eastAsiaTheme="minorHAnsi"/>
      <w:lang w:val="de-DE" w:eastAsia="en-US"/>
    </w:rPr>
  </w:style>
  <w:style w:type="paragraph" w:customStyle="1" w:styleId="14E6B7AD4EA646819BCECFBB0C6C6EA127">
    <w:name w:val="14E6B7AD4EA646819BCECFBB0C6C6EA127"/>
    <w:rsid w:val="00F82950"/>
    <w:pPr>
      <w:spacing w:before="120" w:after="120" w:line="288" w:lineRule="auto"/>
      <w:ind w:left="720"/>
      <w:contextualSpacing/>
    </w:pPr>
    <w:rPr>
      <w:rFonts w:eastAsiaTheme="minorHAnsi"/>
      <w:lang w:val="de-DE" w:eastAsia="en-US"/>
    </w:rPr>
  </w:style>
  <w:style w:type="paragraph" w:customStyle="1" w:styleId="20DFF532DDDC49F594BE62A341D9E84F25">
    <w:name w:val="20DFF532DDDC49F594BE62A341D9E84F25"/>
    <w:rsid w:val="00F82950"/>
    <w:pPr>
      <w:spacing w:before="120" w:after="120" w:line="288" w:lineRule="auto"/>
      <w:ind w:left="720"/>
      <w:contextualSpacing/>
    </w:pPr>
    <w:rPr>
      <w:rFonts w:eastAsiaTheme="minorHAnsi"/>
      <w:lang w:val="de-DE" w:eastAsia="en-US"/>
    </w:rPr>
  </w:style>
  <w:style w:type="paragraph" w:customStyle="1" w:styleId="BA7522C3CF3F4EAB9BD2F5D6613E66063">
    <w:name w:val="BA7522C3CF3F4EAB9BD2F5D6613E66063"/>
    <w:rsid w:val="00F82950"/>
    <w:pPr>
      <w:tabs>
        <w:tab w:val="center" w:pos="4536"/>
        <w:tab w:val="right" w:pos="9072"/>
      </w:tabs>
      <w:spacing w:before="120" w:after="0" w:line="240" w:lineRule="auto"/>
    </w:pPr>
    <w:rPr>
      <w:rFonts w:eastAsiaTheme="minorHAnsi"/>
      <w:lang w:val="de-DE" w:eastAsia="en-US"/>
    </w:rPr>
  </w:style>
  <w:style w:type="paragraph" w:customStyle="1" w:styleId="63506CCB312F42EF8CA85763FE6FA27B20">
    <w:name w:val="63506CCB312F42EF8CA85763FE6FA27B20"/>
    <w:rsid w:val="00F82950"/>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8">
    <w:name w:val="F1A9D142B44C439B8A5F4611C1F9D3F878"/>
    <w:rsid w:val="00F82950"/>
    <w:pPr>
      <w:spacing w:before="120" w:after="120" w:line="288" w:lineRule="auto"/>
    </w:pPr>
    <w:rPr>
      <w:rFonts w:eastAsiaTheme="minorHAnsi"/>
      <w:lang w:val="de-DE" w:eastAsia="en-US"/>
    </w:rPr>
  </w:style>
  <w:style w:type="paragraph" w:customStyle="1" w:styleId="23495994907D407BBE40F340682F2AB078">
    <w:name w:val="23495994907D407BBE40F340682F2AB078"/>
    <w:rsid w:val="00F82950"/>
    <w:pPr>
      <w:spacing w:before="120" w:after="120" w:line="288" w:lineRule="auto"/>
    </w:pPr>
    <w:rPr>
      <w:rFonts w:eastAsiaTheme="minorHAnsi"/>
      <w:lang w:val="de-DE" w:eastAsia="en-US"/>
    </w:rPr>
  </w:style>
  <w:style w:type="paragraph" w:customStyle="1" w:styleId="762DA126DB304F6B84B40D7D4B15965378">
    <w:name w:val="762DA126DB304F6B84B40D7D4B15965378"/>
    <w:rsid w:val="00F82950"/>
    <w:pPr>
      <w:spacing w:before="120" w:after="120" w:line="288" w:lineRule="auto"/>
    </w:pPr>
    <w:rPr>
      <w:rFonts w:eastAsiaTheme="minorHAnsi"/>
      <w:lang w:val="de-DE" w:eastAsia="en-US"/>
    </w:rPr>
  </w:style>
  <w:style w:type="paragraph" w:customStyle="1" w:styleId="FBE25CCB6AFE4E17BBFFC110BFA3BF9F70">
    <w:name w:val="FBE25CCB6AFE4E17BBFFC110BFA3BF9F70"/>
    <w:rsid w:val="00F82950"/>
    <w:pPr>
      <w:spacing w:before="120" w:after="120" w:line="288" w:lineRule="auto"/>
      <w:ind w:left="720"/>
      <w:contextualSpacing/>
    </w:pPr>
    <w:rPr>
      <w:rFonts w:eastAsiaTheme="minorHAnsi"/>
      <w:lang w:val="de-DE" w:eastAsia="en-US"/>
    </w:rPr>
  </w:style>
  <w:style w:type="paragraph" w:customStyle="1" w:styleId="C1121442E1524B829486FFA14D5F01FF29">
    <w:name w:val="C1121442E1524B829486FFA14D5F01FF29"/>
    <w:rsid w:val="00F82950"/>
    <w:pPr>
      <w:spacing w:before="120" w:after="120" w:line="288" w:lineRule="auto"/>
      <w:ind w:left="720"/>
      <w:contextualSpacing/>
    </w:pPr>
    <w:rPr>
      <w:rFonts w:eastAsiaTheme="minorHAnsi"/>
      <w:lang w:val="de-DE" w:eastAsia="en-US"/>
    </w:rPr>
  </w:style>
  <w:style w:type="paragraph" w:customStyle="1" w:styleId="F3196B0234944A5485192BEFD272746B29">
    <w:name w:val="F3196B0234944A5485192BEFD272746B29"/>
    <w:rsid w:val="00F82950"/>
    <w:pPr>
      <w:spacing w:before="120" w:after="120" w:line="288" w:lineRule="auto"/>
      <w:ind w:left="720"/>
      <w:contextualSpacing/>
    </w:pPr>
    <w:rPr>
      <w:rFonts w:eastAsiaTheme="minorHAnsi"/>
      <w:lang w:val="de-DE" w:eastAsia="en-US"/>
    </w:rPr>
  </w:style>
  <w:style w:type="paragraph" w:customStyle="1" w:styleId="FFA62DA238BF465192BCE0F22A75D4D429">
    <w:name w:val="FFA62DA238BF465192BCE0F22A75D4D429"/>
    <w:rsid w:val="00F82950"/>
    <w:pPr>
      <w:spacing w:before="120" w:after="120" w:line="288" w:lineRule="auto"/>
      <w:ind w:left="720"/>
      <w:contextualSpacing/>
    </w:pPr>
    <w:rPr>
      <w:rFonts w:eastAsiaTheme="minorHAnsi"/>
      <w:lang w:val="de-DE" w:eastAsia="en-US"/>
    </w:rPr>
  </w:style>
  <w:style w:type="paragraph" w:customStyle="1" w:styleId="710718C12CDA4D219B07DC3F411DA55B78">
    <w:name w:val="710718C12CDA4D219B07DC3F411DA55B78"/>
    <w:rsid w:val="00F82950"/>
    <w:pPr>
      <w:spacing w:before="120" w:after="120" w:line="288" w:lineRule="auto"/>
    </w:pPr>
    <w:rPr>
      <w:rFonts w:eastAsiaTheme="minorHAnsi"/>
      <w:lang w:val="de-DE" w:eastAsia="en-US"/>
    </w:rPr>
  </w:style>
  <w:style w:type="paragraph" w:customStyle="1" w:styleId="CCE917A482F748689A6F6B980EFCA6BD78">
    <w:name w:val="CCE917A482F748689A6F6B980EFCA6BD78"/>
    <w:rsid w:val="00F82950"/>
    <w:pPr>
      <w:spacing w:before="120" w:after="120" w:line="288" w:lineRule="auto"/>
    </w:pPr>
    <w:rPr>
      <w:rFonts w:eastAsiaTheme="minorHAnsi"/>
      <w:lang w:val="de-DE" w:eastAsia="en-US"/>
    </w:rPr>
  </w:style>
  <w:style w:type="paragraph" w:customStyle="1" w:styleId="9DF06687B83C4D5A8CC18146040495AB78">
    <w:name w:val="9DF06687B83C4D5A8CC18146040495AB78"/>
    <w:rsid w:val="00F82950"/>
    <w:pPr>
      <w:spacing w:before="120" w:after="120" w:line="288" w:lineRule="auto"/>
    </w:pPr>
    <w:rPr>
      <w:rFonts w:eastAsiaTheme="minorHAnsi"/>
      <w:lang w:val="de-DE" w:eastAsia="en-US"/>
    </w:rPr>
  </w:style>
  <w:style w:type="paragraph" w:customStyle="1" w:styleId="B9BA3E7D6BC34E7EB012674706AAC42378">
    <w:name w:val="B9BA3E7D6BC34E7EB012674706AAC42378"/>
    <w:rsid w:val="00F82950"/>
    <w:pPr>
      <w:spacing w:before="120" w:after="120" w:line="288" w:lineRule="auto"/>
    </w:pPr>
    <w:rPr>
      <w:rFonts w:eastAsiaTheme="minorHAnsi"/>
      <w:lang w:val="de-DE" w:eastAsia="en-US"/>
    </w:rPr>
  </w:style>
  <w:style w:type="paragraph" w:customStyle="1" w:styleId="350BB13769F34D9EA08BC9B39A13A52B15">
    <w:name w:val="350BB13769F34D9EA08BC9B39A13A52B15"/>
    <w:rsid w:val="00F82950"/>
    <w:pPr>
      <w:spacing w:before="120" w:after="120" w:line="288" w:lineRule="auto"/>
      <w:ind w:left="720"/>
      <w:contextualSpacing/>
    </w:pPr>
    <w:rPr>
      <w:rFonts w:eastAsiaTheme="minorHAnsi"/>
      <w:lang w:val="de-DE" w:eastAsia="en-US"/>
    </w:rPr>
  </w:style>
  <w:style w:type="paragraph" w:customStyle="1" w:styleId="88FB18A33FE94F6684BCF48F55F3785916">
    <w:name w:val="88FB18A33FE94F6684BCF48F55F3785916"/>
    <w:rsid w:val="00F82950"/>
    <w:pPr>
      <w:spacing w:before="120" w:after="120" w:line="288" w:lineRule="auto"/>
      <w:ind w:left="720"/>
      <w:contextualSpacing/>
    </w:pPr>
    <w:rPr>
      <w:rFonts w:eastAsiaTheme="minorHAnsi"/>
      <w:lang w:val="de-DE" w:eastAsia="en-US"/>
    </w:rPr>
  </w:style>
  <w:style w:type="paragraph" w:customStyle="1" w:styleId="BF633F84F1A24109BC222336A31471AA8">
    <w:name w:val="BF633F84F1A24109BC222336A31471AA8"/>
    <w:rsid w:val="00F82950"/>
    <w:pPr>
      <w:spacing w:before="120" w:after="120" w:line="288" w:lineRule="auto"/>
    </w:pPr>
    <w:rPr>
      <w:rFonts w:eastAsiaTheme="minorHAnsi"/>
      <w:lang w:val="de-DE" w:eastAsia="en-US"/>
    </w:rPr>
  </w:style>
  <w:style w:type="paragraph" w:customStyle="1" w:styleId="F9294466070D4874BC568F9D8B588B2F7">
    <w:name w:val="F9294466070D4874BC568F9D8B588B2F7"/>
    <w:rsid w:val="00F82950"/>
    <w:pPr>
      <w:spacing w:before="120" w:after="120" w:line="288" w:lineRule="auto"/>
    </w:pPr>
    <w:rPr>
      <w:rFonts w:eastAsiaTheme="minorHAnsi"/>
      <w:lang w:val="de-DE" w:eastAsia="en-US"/>
    </w:rPr>
  </w:style>
  <w:style w:type="paragraph" w:customStyle="1" w:styleId="3E6BB4F5E6314280BBC9EF3CD541338155">
    <w:name w:val="3E6BB4F5E6314280BBC9EF3CD541338155"/>
    <w:rsid w:val="00F82950"/>
    <w:pPr>
      <w:spacing w:before="120" w:after="120" w:line="288" w:lineRule="auto"/>
    </w:pPr>
    <w:rPr>
      <w:rFonts w:eastAsiaTheme="minorHAnsi"/>
      <w:lang w:val="de-DE" w:eastAsia="en-US"/>
    </w:rPr>
  </w:style>
  <w:style w:type="paragraph" w:customStyle="1" w:styleId="8CC605EF6B084EADA63C06FFBA6FF4D464">
    <w:name w:val="8CC605EF6B084EADA63C06FFBA6FF4D464"/>
    <w:rsid w:val="00F82950"/>
    <w:pPr>
      <w:spacing w:before="120" w:after="120" w:line="288" w:lineRule="auto"/>
    </w:pPr>
    <w:rPr>
      <w:rFonts w:eastAsiaTheme="minorHAnsi"/>
      <w:lang w:val="de-DE" w:eastAsia="en-US"/>
    </w:rPr>
  </w:style>
  <w:style w:type="paragraph" w:customStyle="1" w:styleId="1AB1760B07B24F86BA8AC2F54EB329C214">
    <w:name w:val="1AB1760B07B24F86BA8AC2F54EB329C214"/>
    <w:rsid w:val="00F82950"/>
    <w:pPr>
      <w:spacing w:before="120" w:after="120" w:line="288" w:lineRule="auto"/>
    </w:pPr>
    <w:rPr>
      <w:rFonts w:eastAsiaTheme="minorHAnsi"/>
      <w:lang w:val="de-DE" w:eastAsia="en-US"/>
    </w:rPr>
  </w:style>
  <w:style w:type="paragraph" w:customStyle="1" w:styleId="21178CE1796942B8A191257EBDBBBF9D23">
    <w:name w:val="21178CE1796942B8A191257EBDBBBF9D23"/>
    <w:rsid w:val="00F82950"/>
    <w:pPr>
      <w:spacing w:before="120" w:after="120" w:line="288" w:lineRule="auto"/>
      <w:ind w:left="720"/>
      <w:contextualSpacing/>
    </w:pPr>
    <w:rPr>
      <w:rFonts w:eastAsiaTheme="minorHAnsi"/>
      <w:lang w:val="de-DE" w:eastAsia="en-US"/>
    </w:rPr>
  </w:style>
  <w:style w:type="paragraph" w:customStyle="1" w:styleId="35F6D4E8A79742BA87CE8BB72C5A6DF114">
    <w:name w:val="35F6D4E8A79742BA87CE8BB72C5A6DF114"/>
    <w:rsid w:val="00F82950"/>
    <w:pPr>
      <w:spacing w:before="120" w:after="120" w:line="288" w:lineRule="auto"/>
    </w:pPr>
    <w:rPr>
      <w:rFonts w:eastAsiaTheme="minorHAnsi"/>
      <w:lang w:val="de-DE" w:eastAsia="en-US"/>
    </w:rPr>
  </w:style>
  <w:style w:type="paragraph" w:customStyle="1" w:styleId="8A92EAB4BA3240B68703BACD9785FEB214">
    <w:name w:val="8A92EAB4BA3240B68703BACD9785FEB214"/>
    <w:rsid w:val="00F82950"/>
    <w:pPr>
      <w:spacing w:before="120" w:after="120" w:line="288" w:lineRule="auto"/>
      <w:ind w:left="720"/>
      <w:contextualSpacing/>
    </w:pPr>
    <w:rPr>
      <w:rFonts w:eastAsiaTheme="minorHAnsi"/>
      <w:lang w:val="de-DE" w:eastAsia="en-US"/>
    </w:rPr>
  </w:style>
  <w:style w:type="paragraph" w:customStyle="1" w:styleId="05BCC3BF1F154DB1ABE498E61E2E7DCF14">
    <w:name w:val="05BCC3BF1F154DB1ABE498E61E2E7DCF14"/>
    <w:rsid w:val="00F82950"/>
    <w:pPr>
      <w:spacing w:before="120" w:after="120" w:line="288" w:lineRule="auto"/>
    </w:pPr>
    <w:rPr>
      <w:rFonts w:eastAsiaTheme="minorHAnsi"/>
      <w:lang w:val="de-DE" w:eastAsia="en-US"/>
    </w:rPr>
  </w:style>
  <w:style w:type="paragraph" w:customStyle="1" w:styleId="DE6A87B0CD87468ABCCA6A4BCA6E406C14">
    <w:name w:val="DE6A87B0CD87468ABCCA6A4BCA6E406C14"/>
    <w:rsid w:val="00F82950"/>
    <w:pPr>
      <w:spacing w:before="120" w:after="120" w:line="288" w:lineRule="auto"/>
      <w:ind w:left="720"/>
      <w:contextualSpacing/>
    </w:pPr>
    <w:rPr>
      <w:rFonts w:eastAsiaTheme="minorHAnsi"/>
      <w:lang w:val="de-DE" w:eastAsia="en-US"/>
    </w:rPr>
  </w:style>
  <w:style w:type="paragraph" w:customStyle="1" w:styleId="6AF934296A1B4351887F8A2430469A7054">
    <w:name w:val="6AF934296A1B4351887F8A2430469A7054"/>
    <w:rsid w:val="00F82950"/>
    <w:pPr>
      <w:spacing w:before="120" w:after="120" w:line="288" w:lineRule="auto"/>
    </w:pPr>
    <w:rPr>
      <w:rFonts w:eastAsiaTheme="minorHAnsi"/>
      <w:lang w:val="de-DE" w:eastAsia="en-US"/>
    </w:rPr>
  </w:style>
  <w:style w:type="paragraph" w:customStyle="1" w:styleId="B7C86B3A80EE414B982A282E28130A1254">
    <w:name w:val="B7C86B3A80EE414B982A282E28130A1254"/>
    <w:rsid w:val="00F82950"/>
    <w:pPr>
      <w:spacing w:before="120" w:after="120" w:line="288" w:lineRule="auto"/>
      <w:ind w:left="720"/>
      <w:contextualSpacing/>
    </w:pPr>
    <w:rPr>
      <w:rFonts w:eastAsiaTheme="minorHAnsi"/>
      <w:lang w:val="de-DE" w:eastAsia="en-US"/>
    </w:rPr>
  </w:style>
  <w:style w:type="paragraph" w:customStyle="1" w:styleId="3C7F766E739B44F3AAFEE57468EC314B28">
    <w:name w:val="3C7F766E739B44F3AAFEE57468EC314B28"/>
    <w:rsid w:val="00F82950"/>
    <w:pPr>
      <w:spacing w:before="120" w:after="120" w:line="288" w:lineRule="auto"/>
    </w:pPr>
    <w:rPr>
      <w:rFonts w:eastAsiaTheme="minorHAnsi"/>
      <w:lang w:val="de-DE" w:eastAsia="en-US"/>
    </w:rPr>
  </w:style>
  <w:style w:type="paragraph" w:customStyle="1" w:styleId="2247795B4F6F4E71ADC0B8D32B40E8AA28">
    <w:name w:val="2247795B4F6F4E71ADC0B8D32B40E8AA28"/>
    <w:rsid w:val="00F82950"/>
    <w:pPr>
      <w:spacing w:before="120" w:after="120" w:line="288" w:lineRule="auto"/>
      <w:ind w:left="720"/>
      <w:contextualSpacing/>
    </w:pPr>
    <w:rPr>
      <w:rFonts w:eastAsiaTheme="minorHAnsi"/>
      <w:lang w:val="de-DE" w:eastAsia="en-US"/>
    </w:rPr>
  </w:style>
  <w:style w:type="paragraph" w:customStyle="1" w:styleId="0414DE855B6C46A18C7C397A679EACB228">
    <w:name w:val="0414DE855B6C46A18C7C397A679EACB228"/>
    <w:rsid w:val="00F82950"/>
    <w:pPr>
      <w:spacing w:before="120" w:after="120" w:line="288" w:lineRule="auto"/>
    </w:pPr>
    <w:rPr>
      <w:rFonts w:eastAsiaTheme="minorHAnsi"/>
      <w:lang w:val="de-DE" w:eastAsia="en-US"/>
    </w:rPr>
  </w:style>
  <w:style w:type="paragraph" w:customStyle="1" w:styleId="ABBD3998E5BF43C8877C76C3238C330C28">
    <w:name w:val="ABBD3998E5BF43C8877C76C3238C330C28"/>
    <w:rsid w:val="00F82950"/>
    <w:pPr>
      <w:spacing w:before="120" w:after="120" w:line="288" w:lineRule="auto"/>
      <w:ind w:left="720"/>
      <w:contextualSpacing/>
    </w:pPr>
    <w:rPr>
      <w:rFonts w:eastAsiaTheme="minorHAnsi"/>
      <w:lang w:val="de-DE" w:eastAsia="en-US"/>
    </w:rPr>
  </w:style>
  <w:style w:type="paragraph" w:customStyle="1" w:styleId="14E6B7AD4EA646819BCECFBB0C6C6EA128">
    <w:name w:val="14E6B7AD4EA646819BCECFBB0C6C6EA128"/>
    <w:rsid w:val="00F82950"/>
    <w:pPr>
      <w:spacing w:before="120" w:after="120" w:line="288" w:lineRule="auto"/>
      <w:ind w:left="720"/>
      <w:contextualSpacing/>
    </w:pPr>
    <w:rPr>
      <w:rFonts w:eastAsiaTheme="minorHAnsi"/>
      <w:lang w:val="de-DE" w:eastAsia="en-US"/>
    </w:rPr>
  </w:style>
  <w:style w:type="paragraph" w:customStyle="1" w:styleId="20DFF532DDDC49F594BE62A341D9E84F26">
    <w:name w:val="20DFF532DDDC49F594BE62A341D9E84F26"/>
    <w:rsid w:val="00F82950"/>
    <w:pPr>
      <w:spacing w:before="120" w:after="120" w:line="288" w:lineRule="auto"/>
      <w:ind w:left="720"/>
      <w:contextualSpacing/>
    </w:pPr>
    <w:rPr>
      <w:rFonts w:eastAsiaTheme="minorHAnsi"/>
      <w:lang w:val="de-DE" w:eastAsia="en-US"/>
    </w:rPr>
  </w:style>
  <w:style w:type="paragraph" w:customStyle="1" w:styleId="BA7522C3CF3F4EAB9BD2F5D6613E66064">
    <w:name w:val="BA7522C3CF3F4EAB9BD2F5D6613E66064"/>
    <w:rsid w:val="00F82950"/>
    <w:pPr>
      <w:tabs>
        <w:tab w:val="center" w:pos="4536"/>
        <w:tab w:val="right" w:pos="9072"/>
      </w:tabs>
      <w:spacing w:before="120" w:after="0" w:line="240" w:lineRule="auto"/>
    </w:pPr>
    <w:rPr>
      <w:rFonts w:eastAsiaTheme="minorHAnsi"/>
      <w:lang w:val="de-DE" w:eastAsia="en-US"/>
    </w:rPr>
  </w:style>
  <w:style w:type="paragraph" w:customStyle="1" w:styleId="63506CCB312F42EF8CA85763FE6FA27B21">
    <w:name w:val="63506CCB312F42EF8CA85763FE6FA27B21"/>
    <w:rsid w:val="00930A7E"/>
    <w:pPr>
      <w:spacing w:before="120" w:after="480" w:line="240" w:lineRule="auto"/>
      <w:contextualSpacing/>
    </w:pPr>
    <w:rPr>
      <w:rFonts w:asciiTheme="majorHAnsi" w:eastAsiaTheme="majorEastAsia" w:hAnsiTheme="majorHAnsi" w:cstheme="majorBidi"/>
      <w:caps/>
      <w:sz w:val="56"/>
      <w:szCs w:val="52"/>
      <w:lang w:val="de-DE" w:eastAsia="en-US"/>
      <w14:ligatures w14:val="standard"/>
    </w:rPr>
  </w:style>
  <w:style w:type="paragraph" w:customStyle="1" w:styleId="F1A9D142B44C439B8A5F4611C1F9D3F879">
    <w:name w:val="F1A9D142B44C439B8A5F4611C1F9D3F879"/>
    <w:rsid w:val="00930A7E"/>
    <w:pPr>
      <w:spacing w:before="120" w:after="120" w:line="288" w:lineRule="auto"/>
    </w:pPr>
    <w:rPr>
      <w:rFonts w:eastAsiaTheme="minorHAnsi"/>
      <w:lang w:val="de-DE" w:eastAsia="en-US"/>
    </w:rPr>
  </w:style>
  <w:style w:type="paragraph" w:customStyle="1" w:styleId="23495994907D407BBE40F340682F2AB079">
    <w:name w:val="23495994907D407BBE40F340682F2AB079"/>
    <w:rsid w:val="00930A7E"/>
    <w:pPr>
      <w:spacing w:before="120" w:after="120" w:line="288" w:lineRule="auto"/>
    </w:pPr>
    <w:rPr>
      <w:rFonts w:eastAsiaTheme="minorHAnsi"/>
      <w:lang w:val="de-DE" w:eastAsia="en-US"/>
    </w:rPr>
  </w:style>
  <w:style w:type="paragraph" w:customStyle="1" w:styleId="762DA126DB304F6B84B40D7D4B15965379">
    <w:name w:val="762DA126DB304F6B84B40D7D4B15965379"/>
    <w:rsid w:val="00930A7E"/>
    <w:pPr>
      <w:spacing w:before="120" w:after="120" w:line="288" w:lineRule="auto"/>
    </w:pPr>
    <w:rPr>
      <w:rFonts w:eastAsiaTheme="minorHAnsi"/>
      <w:lang w:val="de-DE" w:eastAsia="en-US"/>
    </w:rPr>
  </w:style>
  <w:style w:type="paragraph" w:customStyle="1" w:styleId="FBE25CCB6AFE4E17BBFFC110BFA3BF9F71">
    <w:name w:val="FBE25CCB6AFE4E17BBFFC110BFA3BF9F71"/>
    <w:rsid w:val="00930A7E"/>
    <w:pPr>
      <w:spacing w:before="120" w:after="120" w:line="288" w:lineRule="auto"/>
      <w:ind w:left="720"/>
      <w:contextualSpacing/>
    </w:pPr>
    <w:rPr>
      <w:rFonts w:eastAsiaTheme="minorHAnsi"/>
      <w:lang w:val="de-DE" w:eastAsia="en-US"/>
    </w:rPr>
  </w:style>
  <w:style w:type="paragraph" w:customStyle="1" w:styleId="C1121442E1524B829486FFA14D5F01FF30">
    <w:name w:val="C1121442E1524B829486FFA14D5F01FF30"/>
    <w:rsid w:val="00930A7E"/>
    <w:pPr>
      <w:spacing w:before="120" w:after="120" w:line="288" w:lineRule="auto"/>
      <w:ind w:left="720"/>
      <w:contextualSpacing/>
    </w:pPr>
    <w:rPr>
      <w:rFonts w:eastAsiaTheme="minorHAnsi"/>
      <w:lang w:val="de-DE" w:eastAsia="en-US"/>
    </w:rPr>
  </w:style>
  <w:style w:type="paragraph" w:customStyle="1" w:styleId="F3196B0234944A5485192BEFD272746B30">
    <w:name w:val="F3196B0234944A5485192BEFD272746B30"/>
    <w:rsid w:val="00930A7E"/>
    <w:pPr>
      <w:spacing w:before="120" w:after="120" w:line="288" w:lineRule="auto"/>
      <w:ind w:left="720"/>
      <w:contextualSpacing/>
    </w:pPr>
    <w:rPr>
      <w:rFonts w:eastAsiaTheme="minorHAnsi"/>
      <w:lang w:val="de-DE" w:eastAsia="en-US"/>
    </w:rPr>
  </w:style>
  <w:style w:type="paragraph" w:customStyle="1" w:styleId="FFA62DA238BF465192BCE0F22A75D4D430">
    <w:name w:val="FFA62DA238BF465192BCE0F22A75D4D430"/>
    <w:rsid w:val="00930A7E"/>
    <w:pPr>
      <w:spacing w:before="120" w:after="120" w:line="288" w:lineRule="auto"/>
      <w:ind w:left="720"/>
      <w:contextualSpacing/>
    </w:pPr>
    <w:rPr>
      <w:rFonts w:eastAsiaTheme="minorHAnsi"/>
      <w:lang w:val="de-DE" w:eastAsia="en-US"/>
    </w:rPr>
  </w:style>
  <w:style w:type="paragraph" w:customStyle="1" w:styleId="710718C12CDA4D219B07DC3F411DA55B79">
    <w:name w:val="710718C12CDA4D219B07DC3F411DA55B79"/>
    <w:rsid w:val="00930A7E"/>
    <w:pPr>
      <w:spacing w:before="120" w:after="120" w:line="288" w:lineRule="auto"/>
    </w:pPr>
    <w:rPr>
      <w:rFonts w:eastAsiaTheme="minorHAnsi"/>
      <w:lang w:val="de-DE" w:eastAsia="en-US"/>
    </w:rPr>
  </w:style>
  <w:style w:type="paragraph" w:customStyle="1" w:styleId="CCE917A482F748689A6F6B980EFCA6BD79">
    <w:name w:val="CCE917A482F748689A6F6B980EFCA6BD79"/>
    <w:rsid w:val="00930A7E"/>
    <w:pPr>
      <w:spacing w:before="120" w:after="120" w:line="288" w:lineRule="auto"/>
    </w:pPr>
    <w:rPr>
      <w:rFonts w:eastAsiaTheme="minorHAnsi"/>
      <w:lang w:val="de-DE" w:eastAsia="en-US"/>
    </w:rPr>
  </w:style>
  <w:style w:type="paragraph" w:customStyle="1" w:styleId="9DF06687B83C4D5A8CC18146040495AB79">
    <w:name w:val="9DF06687B83C4D5A8CC18146040495AB79"/>
    <w:rsid w:val="00930A7E"/>
    <w:pPr>
      <w:spacing w:before="120" w:after="120" w:line="288" w:lineRule="auto"/>
    </w:pPr>
    <w:rPr>
      <w:rFonts w:eastAsiaTheme="minorHAnsi"/>
      <w:lang w:val="de-DE" w:eastAsia="en-US"/>
    </w:rPr>
  </w:style>
  <w:style w:type="paragraph" w:customStyle="1" w:styleId="B9BA3E7D6BC34E7EB012674706AAC42379">
    <w:name w:val="B9BA3E7D6BC34E7EB012674706AAC42379"/>
    <w:rsid w:val="00930A7E"/>
    <w:pPr>
      <w:spacing w:before="120" w:after="120" w:line="288" w:lineRule="auto"/>
    </w:pPr>
    <w:rPr>
      <w:rFonts w:eastAsiaTheme="minorHAnsi"/>
      <w:lang w:val="de-DE" w:eastAsia="en-US"/>
    </w:rPr>
  </w:style>
  <w:style w:type="paragraph" w:customStyle="1" w:styleId="350BB13769F34D9EA08BC9B39A13A52B16">
    <w:name w:val="350BB13769F34D9EA08BC9B39A13A52B16"/>
    <w:rsid w:val="00930A7E"/>
    <w:pPr>
      <w:spacing w:before="120" w:after="120" w:line="288" w:lineRule="auto"/>
      <w:ind w:left="720"/>
      <w:contextualSpacing/>
    </w:pPr>
    <w:rPr>
      <w:rFonts w:eastAsiaTheme="minorHAnsi"/>
      <w:lang w:val="de-DE" w:eastAsia="en-US"/>
    </w:rPr>
  </w:style>
  <w:style w:type="paragraph" w:customStyle="1" w:styleId="88FB18A33FE94F6684BCF48F55F3785917">
    <w:name w:val="88FB18A33FE94F6684BCF48F55F3785917"/>
    <w:rsid w:val="00930A7E"/>
    <w:pPr>
      <w:spacing w:before="120" w:after="120" w:line="288" w:lineRule="auto"/>
      <w:ind w:left="720"/>
      <w:contextualSpacing/>
    </w:pPr>
    <w:rPr>
      <w:rFonts w:eastAsiaTheme="minorHAnsi"/>
      <w:lang w:val="de-DE" w:eastAsia="en-US"/>
    </w:rPr>
  </w:style>
  <w:style w:type="paragraph" w:customStyle="1" w:styleId="BF633F84F1A24109BC222336A31471AA9">
    <w:name w:val="BF633F84F1A24109BC222336A31471AA9"/>
    <w:rsid w:val="00930A7E"/>
    <w:pPr>
      <w:spacing w:before="120" w:after="120" w:line="288" w:lineRule="auto"/>
    </w:pPr>
    <w:rPr>
      <w:rFonts w:eastAsiaTheme="minorHAnsi"/>
      <w:lang w:val="de-DE" w:eastAsia="en-US"/>
    </w:rPr>
  </w:style>
  <w:style w:type="paragraph" w:customStyle="1" w:styleId="F9294466070D4874BC568F9D8B588B2F8">
    <w:name w:val="F9294466070D4874BC568F9D8B588B2F8"/>
    <w:rsid w:val="00930A7E"/>
    <w:pPr>
      <w:spacing w:before="120" w:after="120" w:line="288" w:lineRule="auto"/>
    </w:pPr>
    <w:rPr>
      <w:rFonts w:eastAsiaTheme="minorHAnsi"/>
      <w:lang w:val="de-DE" w:eastAsia="en-US"/>
    </w:rPr>
  </w:style>
  <w:style w:type="paragraph" w:customStyle="1" w:styleId="3E6BB4F5E6314280BBC9EF3CD541338156">
    <w:name w:val="3E6BB4F5E6314280BBC9EF3CD541338156"/>
    <w:rsid w:val="00930A7E"/>
    <w:pPr>
      <w:spacing w:before="120" w:after="120" w:line="288" w:lineRule="auto"/>
    </w:pPr>
    <w:rPr>
      <w:rFonts w:eastAsiaTheme="minorHAnsi"/>
      <w:lang w:val="de-DE" w:eastAsia="en-US"/>
    </w:rPr>
  </w:style>
  <w:style w:type="paragraph" w:customStyle="1" w:styleId="8CC605EF6B084EADA63C06FFBA6FF4D465">
    <w:name w:val="8CC605EF6B084EADA63C06FFBA6FF4D465"/>
    <w:rsid w:val="00930A7E"/>
    <w:pPr>
      <w:spacing w:before="120" w:after="120" w:line="288" w:lineRule="auto"/>
    </w:pPr>
    <w:rPr>
      <w:rFonts w:eastAsiaTheme="minorHAnsi"/>
      <w:lang w:val="de-DE" w:eastAsia="en-US"/>
    </w:rPr>
  </w:style>
  <w:style w:type="paragraph" w:customStyle="1" w:styleId="1AB1760B07B24F86BA8AC2F54EB329C215">
    <w:name w:val="1AB1760B07B24F86BA8AC2F54EB329C215"/>
    <w:rsid w:val="00930A7E"/>
    <w:pPr>
      <w:spacing w:before="120" w:after="120" w:line="288" w:lineRule="auto"/>
    </w:pPr>
    <w:rPr>
      <w:rFonts w:eastAsiaTheme="minorHAnsi"/>
      <w:lang w:val="de-DE" w:eastAsia="en-US"/>
    </w:rPr>
  </w:style>
  <w:style w:type="paragraph" w:customStyle="1" w:styleId="21178CE1796942B8A191257EBDBBBF9D24">
    <w:name w:val="21178CE1796942B8A191257EBDBBBF9D24"/>
    <w:rsid w:val="00930A7E"/>
    <w:pPr>
      <w:spacing w:before="120" w:after="120" w:line="288" w:lineRule="auto"/>
      <w:ind w:left="720"/>
      <w:contextualSpacing/>
    </w:pPr>
    <w:rPr>
      <w:rFonts w:eastAsiaTheme="minorHAnsi"/>
      <w:lang w:val="de-DE" w:eastAsia="en-US"/>
    </w:rPr>
  </w:style>
  <w:style w:type="paragraph" w:customStyle="1" w:styleId="35F6D4E8A79742BA87CE8BB72C5A6DF115">
    <w:name w:val="35F6D4E8A79742BA87CE8BB72C5A6DF115"/>
    <w:rsid w:val="00930A7E"/>
    <w:pPr>
      <w:spacing w:before="120" w:after="120" w:line="288" w:lineRule="auto"/>
    </w:pPr>
    <w:rPr>
      <w:rFonts w:eastAsiaTheme="minorHAnsi"/>
      <w:lang w:val="de-DE" w:eastAsia="en-US"/>
    </w:rPr>
  </w:style>
  <w:style w:type="paragraph" w:customStyle="1" w:styleId="8A92EAB4BA3240B68703BACD9785FEB215">
    <w:name w:val="8A92EAB4BA3240B68703BACD9785FEB215"/>
    <w:rsid w:val="00930A7E"/>
    <w:pPr>
      <w:spacing w:before="120" w:after="120" w:line="288" w:lineRule="auto"/>
      <w:ind w:left="720"/>
      <w:contextualSpacing/>
    </w:pPr>
    <w:rPr>
      <w:rFonts w:eastAsiaTheme="minorHAnsi"/>
      <w:lang w:val="de-DE" w:eastAsia="en-US"/>
    </w:rPr>
  </w:style>
  <w:style w:type="paragraph" w:customStyle="1" w:styleId="05BCC3BF1F154DB1ABE498E61E2E7DCF15">
    <w:name w:val="05BCC3BF1F154DB1ABE498E61E2E7DCF15"/>
    <w:rsid w:val="00930A7E"/>
    <w:pPr>
      <w:spacing w:before="120" w:after="120" w:line="288" w:lineRule="auto"/>
    </w:pPr>
    <w:rPr>
      <w:rFonts w:eastAsiaTheme="minorHAnsi"/>
      <w:lang w:val="de-DE" w:eastAsia="en-US"/>
    </w:rPr>
  </w:style>
  <w:style w:type="paragraph" w:customStyle="1" w:styleId="DE6A87B0CD87468ABCCA6A4BCA6E406C15">
    <w:name w:val="DE6A87B0CD87468ABCCA6A4BCA6E406C15"/>
    <w:rsid w:val="00930A7E"/>
    <w:pPr>
      <w:spacing w:before="120" w:after="120" w:line="288" w:lineRule="auto"/>
      <w:ind w:left="720"/>
      <w:contextualSpacing/>
    </w:pPr>
    <w:rPr>
      <w:rFonts w:eastAsiaTheme="minorHAnsi"/>
      <w:lang w:val="de-DE" w:eastAsia="en-US"/>
    </w:rPr>
  </w:style>
  <w:style w:type="paragraph" w:customStyle="1" w:styleId="6AF934296A1B4351887F8A2430469A7055">
    <w:name w:val="6AF934296A1B4351887F8A2430469A7055"/>
    <w:rsid w:val="00930A7E"/>
    <w:pPr>
      <w:spacing w:before="120" w:after="120" w:line="288" w:lineRule="auto"/>
    </w:pPr>
    <w:rPr>
      <w:rFonts w:eastAsiaTheme="minorHAnsi"/>
      <w:lang w:val="de-DE" w:eastAsia="en-US"/>
    </w:rPr>
  </w:style>
  <w:style w:type="paragraph" w:customStyle="1" w:styleId="B7C86B3A80EE414B982A282E28130A1255">
    <w:name w:val="B7C86B3A80EE414B982A282E28130A1255"/>
    <w:rsid w:val="00930A7E"/>
    <w:pPr>
      <w:spacing w:before="120" w:after="120" w:line="288" w:lineRule="auto"/>
      <w:ind w:left="720"/>
      <w:contextualSpacing/>
    </w:pPr>
    <w:rPr>
      <w:rFonts w:eastAsiaTheme="minorHAnsi"/>
      <w:lang w:val="de-DE" w:eastAsia="en-US"/>
    </w:rPr>
  </w:style>
  <w:style w:type="paragraph" w:customStyle="1" w:styleId="3C7F766E739B44F3AAFEE57468EC314B29">
    <w:name w:val="3C7F766E739B44F3AAFEE57468EC314B29"/>
    <w:rsid w:val="00930A7E"/>
    <w:pPr>
      <w:spacing w:before="120" w:after="120" w:line="288" w:lineRule="auto"/>
    </w:pPr>
    <w:rPr>
      <w:rFonts w:eastAsiaTheme="minorHAnsi"/>
      <w:lang w:val="de-DE" w:eastAsia="en-US"/>
    </w:rPr>
  </w:style>
  <w:style w:type="paragraph" w:customStyle="1" w:styleId="2247795B4F6F4E71ADC0B8D32B40E8AA29">
    <w:name w:val="2247795B4F6F4E71ADC0B8D32B40E8AA29"/>
    <w:rsid w:val="00930A7E"/>
    <w:pPr>
      <w:spacing w:before="120" w:after="120" w:line="288" w:lineRule="auto"/>
      <w:ind w:left="720"/>
      <w:contextualSpacing/>
    </w:pPr>
    <w:rPr>
      <w:rFonts w:eastAsiaTheme="minorHAnsi"/>
      <w:lang w:val="de-DE" w:eastAsia="en-US"/>
    </w:rPr>
  </w:style>
  <w:style w:type="paragraph" w:customStyle="1" w:styleId="0414DE855B6C46A18C7C397A679EACB229">
    <w:name w:val="0414DE855B6C46A18C7C397A679EACB229"/>
    <w:rsid w:val="00930A7E"/>
    <w:pPr>
      <w:spacing w:before="120" w:after="120" w:line="288" w:lineRule="auto"/>
    </w:pPr>
    <w:rPr>
      <w:rFonts w:eastAsiaTheme="minorHAnsi"/>
      <w:lang w:val="de-DE" w:eastAsia="en-US"/>
    </w:rPr>
  </w:style>
  <w:style w:type="paragraph" w:customStyle="1" w:styleId="ABBD3998E5BF43C8877C76C3238C330C29">
    <w:name w:val="ABBD3998E5BF43C8877C76C3238C330C29"/>
    <w:rsid w:val="00930A7E"/>
    <w:pPr>
      <w:spacing w:before="120" w:after="120" w:line="288" w:lineRule="auto"/>
      <w:ind w:left="720"/>
      <w:contextualSpacing/>
    </w:pPr>
    <w:rPr>
      <w:rFonts w:eastAsiaTheme="minorHAnsi"/>
      <w:lang w:val="de-DE" w:eastAsia="en-US"/>
    </w:rPr>
  </w:style>
  <w:style w:type="paragraph" w:customStyle="1" w:styleId="14E6B7AD4EA646819BCECFBB0C6C6EA129">
    <w:name w:val="14E6B7AD4EA646819BCECFBB0C6C6EA129"/>
    <w:rsid w:val="00930A7E"/>
    <w:pPr>
      <w:spacing w:before="120" w:after="120" w:line="288" w:lineRule="auto"/>
      <w:ind w:left="720"/>
      <w:contextualSpacing/>
    </w:pPr>
    <w:rPr>
      <w:rFonts w:eastAsiaTheme="minorHAnsi"/>
      <w:lang w:val="de-DE" w:eastAsia="en-US"/>
    </w:rPr>
  </w:style>
  <w:style w:type="paragraph" w:customStyle="1" w:styleId="20DFF532DDDC49F594BE62A341D9E84F27">
    <w:name w:val="20DFF532DDDC49F594BE62A341D9E84F27"/>
    <w:rsid w:val="00930A7E"/>
    <w:pPr>
      <w:spacing w:before="120" w:after="120" w:line="288" w:lineRule="auto"/>
      <w:ind w:left="720"/>
      <w:contextualSpacing/>
    </w:pPr>
    <w:rPr>
      <w:rFonts w:eastAsiaTheme="minorHAnsi"/>
      <w:lang w:val="de-DE" w:eastAsia="en-US"/>
    </w:rPr>
  </w:style>
  <w:style w:type="paragraph" w:customStyle="1" w:styleId="BA7522C3CF3F4EAB9BD2F5D6613E66065">
    <w:name w:val="BA7522C3CF3F4EAB9BD2F5D6613E66065"/>
    <w:rsid w:val="00930A7E"/>
    <w:pPr>
      <w:tabs>
        <w:tab w:val="center" w:pos="4536"/>
        <w:tab w:val="right" w:pos="9072"/>
      </w:tabs>
      <w:spacing w:before="120" w:after="0" w:line="240" w:lineRule="auto"/>
    </w:pPr>
    <w:rPr>
      <w:rFonts w:eastAsiaTheme="minorHAnsi"/>
      <w:lang w:val="de-DE" w:eastAsia="en-US"/>
    </w:rPr>
  </w:style>
  <w:style w:type="paragraph" w:customStyle="1" w:styleId="63506CCB312F42EF8CA85763FE6FA27B22">
    <w:name w:val="63506CCB312F42EF8CA85763FE6FA27B22"/>
    <w:rsid w:val="00930A7E"/>
    <w:pPr>
      <w:spacing w:before="120" w:after="480" w:line="240" w:lineRule="auto"/>
      <w:contextualSpacing/>
    </w:pPr>
    <w:rPr>
      <w:rFonts w:asciiTheme="majorHAnsi" w:eastAsiaTheme="majorEastAsia" w:hAnsiTheme="majorHAnsi" w:cstheme="majorBidi"/>
      <w:sz w:val="72"/>
      <w:szCs w:val="52"/>
      <w:lang w:val="de-DE" w:eastAsia="en-US"/>
      <w14:ligatures w14:val="standard"/>
    </w:rPr>
  </w:style>
  <w:style w:type="paragraph" w:customStyle="1" w:styleId="F1A9D142B44C439B8A5F4611C1F9D3F880">
    <w:name w:val="F1A9D142B44C439B8A5F4611C1F9D3F880"/>
    <w:rsid w:val="00930A7E"/>
    <w:pPr>
      <w:spacing w:before="120" w:after="120" w:line="288" w:lineRule="auto"/>
    </w:pPr>
    <w:rPr>
      <w:rFonts w:eastAsiaTheme="minorHAnsi"/>
      <w:lang w:val="de-DE" w:eastAsia="en-US"/>
    </w:rPr>
  </w:style>
  <w:style w:type="paragraph" w:customStyle="1" w:styleId="23495994907D407BBE40F340682F2AB080">
    <w:name w:val="23495994907D407BBE40F340682F2AB080"/>
    <w:rsid w:val="00930A7E"/>
    <w:pPr>
      <w:spacing w:before="120" w:after="120" w:line="288" w:lineRule="auto"/>
    </w:pPr>
    <w:rPr>
      <w:rFonts w:eastAsiaTheme="minorHAnsi"/>
      <w:lang w:val="de-DE" w:eastAsia="en-US"/>
    </w:rPr>
  </w:style>
  <w:style w:type="paragraph" w:customStyle="1" w:styleId="762DA126DB304F6B84B40D7D4B15965380">
    <w:name w:val="762DA126DB304F6B84B40D7D4B15965380"/>
    <w:rsid w:val="00930A7E"/>
    <w:pPr>
      <w:spacing w:before="120" w:after="120" w:line="288" w:lineRule="auto"/>
    </w:pPr>
    <w:rPr>
      <w:rFonts w:eastAsiaTheme="minorHAnsi"/>
      <w:lang w:val="de-DE" w:eastAsia="en-US"/>
    </w:rPr>
  </w:style>
  <w:style w:type="paragraph" w:customStyle="1" w:styleId="FBE25CCB6AFE4E17BBFFC110BFA3BF9F72">
    <w:name w:val="FBE25CCB6AFE4E17BBFFC110BFA3BF9F72"/>
    <w:rsid w:val="00930A7E"/>
    <w:pPr>
      <w:numPr>
        <w:numId w:val="1"/>
      </w:numPr>
      <w:spacing w:before="120" w:after="120" w:line="288" w:lineRule="auto"/>
      <w:ind w:hanging="360"/>
      <w:contextualSpacing/>
    </w:pPr>
    <w:rPr>
      <w:rFonts w:eastAsiaTheme="minorHAnsi"/>
      <w:lang w:val="de-DE" w:eastAsia="en-US"/>
    </w:rPr>
  </w:style>
  <w:style w:type="paragraph" w:customStyle="1" w:styleId="C1121442E1524B829486FFA14D5F01FF31">
    <w:name w:val="C1121442E1524B829486FFA14D5F01FF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3196B0234944A5485192BEFD272746B31">
    <w:name w:val="F3196B0234944A5485192BEFD272746B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FA62DA238BF465192BCE0F22A75D4D431">
    <w:name w:val="FFA62DA238BF465192BCE0F22A75D4D4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710718C12CDA4D219B07DC3F411DA55B80">
    <w:name w:val="710718C12CDA4D219B07DC3F411DA55B80"/>
    <w:rsid w:val="00930A7E"/>
    <w:pPr>
      <w:spacing w:before="120" w:after="120" w:line="288" w:lineRule="auto"/>
    </w:pPr>
    <w:rPr>
      <w:rFonts w:eastAsiaTheme="minorHAnsi"/>
      <w:lang w:val="de-DE" w:eastAsia="en-US"/>
    </w:rPr>
  </w:style>
  <w:style w:type="paragraph" w:customStyle="1" w:styleId="CCE917A482F748689A6F6B980EFCA6BD80">
    <w:name w:val="CCE917A482F748689A6F6B980EFCA6BD80"/>
    <w:rsid w:val="00930A7E"/>
    <w:pPr>
      <w:spacing w:before="120" w:after="120" w:line="288" w:lineRule="auto"/>
    </w:pPr>
    <w:rPr>
      <w:rFonts w:eastAsiaTheme="minorHAnsi"/>
      <w:lang w:val="de-DE" w:eastAsia="en-US"/>
    </w:rPr>
  </w:style>
  <w:style w:type="paragraph" w:customStyle="1" w:styleId="9DF06687B83C4D5A8CC18146040495AB80">
    <w:name w:val="9DF06687B83C4D5A8CC18146040495AB80"/>
    <w:rsid w:val="00930A7E"/>
    <w:pPr>
      <w:spacing w:before="120" w:after="120" w:line="288" w:lineRule="auto"/>
    </w:pPr>
    <w:rPr>
      <w:rFonts w:eastAsiaTheme="minorHAnsi"/>
      <w:lang w:val="de-DE" w:eastAsia="en-US"/>
    </w:rPr>
  </w:style>
  <w:style w:type="paragraph" w:customStyle="1" w:styleId="B9BA3E7D6BC34E7EB012674706AAC42380">
    <w:name w:val="B9BA3E7D6BC34E7EB012674706AAC42380"/>
    <w:rsid w:val="00930A7E"/>
    <w:pPr>
      <w:spacing w:before="120" w:after="120" w:line="288" w:lineRule="auto"/>
    </w:pPr>
    <w:rPr>
      <w:rFonts w:eastAsiaTheme="minorHAnsi"/>
      <w:lang w:val="de-DE" w:eastAsia="en-US"/>
    </w:rPr>
  </w:style>
  <w:style w:type="paragraph" w:customStyle="1" w:styleId="350BB13769F34D9EA08BC9B39A13A52B17">
    <w:name w:val="350BB13769F34D9EA08BC9B39A13A52B1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88FB18A33FE94F6684BCF48F55F3785918">
    <w:name w:val="88FB18A33FE94F6684BCF48F55F3785918"/>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BF633F84F1A24109BC222336A31471AA10">
    <w:name w:val="BF633F84F1A24109BC222336A31471AA10"/>
    <w:rsid w:val="00930A7E"/>
    <w:pPr>
      <w:spacing w:before="120" w:after="120" w:line="288" w:lineRule="auto"/>
    </w:pPr>
    <w:rPr>
      <w:rFonts w:eastAsiaTheme="minorHAnsi"/>
      <w:lang w:val="de-DE" w:eastAsia="en-US"/>
    </w:rPr>
  </w:style>
  <w:style w:type="paragraph" w:customStyle="1" w:styleId="F9294466070D4874BC568F9D8B588B2F9">
    <w:name w:val="F9294466070D4874BC568F9D8B588B2F9"/>
    <w:rsid w:val="00930A7E"/>
    <w:pPr>
      <w:spacing w:before="120" w:after="120" w:line="288" w:lineRule="auto"/>
    </w:pPr>
    <w:rPr>
      <w:rFonts w:eastAsiaTheme="minorHAnsi"/>
      <w:lang w:val="de-DE" w:eastAsia="en-US"/>
    </w:rPr>
  </w:style>
  <w:style w:type="paragraph" w:customStyle="1" w:styleId="3E6BB4F5E6314280BBC9EF3CD541338157">
    <w:name w:val="3E6BB4F5E6314280BBC9EF3CD541338157"/>
    <w:rsid w:val="00930A7E"/>
    <w:pPr>
      <w:spacing w:before="120" w:after="120" w:line="288" w:lineRule="auto"/>
    </w:pPr>
    <w:rPr>
      <w:rFonts w:eastAsiaTheme="minorHAnsi"/>
      <w:lang w:val="de-DE" w:eastAsia="en-US"/>
    </w:rPr>
  </w:style>
  <w:style w:type="paragraph" w:customStyle="1" w:styleId="8CC605EF6B084EADA63C06FFBA6FF4D466">
    <w:name w:val="8CC605EF6B084EADA63C06FFBA6FF4D466"/>
    <w:rsid w:val="00930A7E"/>
    <w:pPr>
      <w:spacing w:before="120" w:after="120" w:line="288" w:lineRule="auto"/>
    </w:pPr>
    <w:rPr>
      <w:rFonts w:eastAsiaTheme="minorHAnsi"/>
      <w:lang w:val="de-DE" w:eastAsia="en-US"/>
    </w:rPr>
  </w:style>
  <w:style w:type="paragraph" w:customStyle="1" w:styleId="1AB1760B07B24F86BA8AC2F54EB329C216">
    <w:name w:val="1AB1760B07B24F86BA8AC2F54EB329C216"/>
    <w:rsid w:val="00930A7E"/>
    <w:pPr>
      <w:spacing w:before="120" w:after="120" w:line="288" w:lineRule="auto"/>
    </w:pPr>
    <w:rPr>
      <w:rFonts w:eastAsiaTheme="minorHAnsi"/>
      <w:lang w:val="de-DE" w:eastAsia="en-US"/>
    </w:rPr>
  </w:style>
  <w:style w:type="paragraph" w:customStyle="1" w:styleId="21178CE1796942B8A191257EBDBBBF9D25">
    <w:name w:val="21178CE1796942B8A191257EBDBBBF9D25"/>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5F6D4E8A79742BA87CE8BB72C5A6DF116">
    <w:name w:val="35F6D4E8A79742BA87CE8BB72C5A6DF116"/>
    <w:rsid w:val="00930A7E"/>
    <w:pPr>
      <w:spacing w:before="120" w:after="120" w:line="288" w:lineRule="auto"/>
    </w:pPr>
    <w:rPr>
      <w:rFonts w:eastAsiaTheme="minorHAnsi"/>
      <w:lang w:val="de-DE" w:eastAsia="en-US"/>
    </w:rPr>
  </w:style>
  <w:style w:type="paragraph" w:customStyle="1" w:styleId="8A92EAB4BA3240B68703BACD9785FEB216">
    <w:name w:val="8A92EAB4BA3240B68703BACD9785FEB21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5BCC3BF1F154DB1ABE498E61E2E7DCF16">
    <w:name w:val="05BCC3BF1F154DB1ABE498E61E2E7DCF16"/>
    <w:rsid w:val="00930A7E"/>
    <w:pPr>
      <w:spacing w:before="120" w:after="120" w:line="288" w:lineRule="auto"/>
    </w:pPr>
    <w:rPr>
      <w:rFonts w:eastAsiaTheme="minorHAnsi"/>
      <w:lang w:val="de-DE" w:eastAsia="en-US"/>
    </w:rPr>
  </w:style>
  <w:style w:type="paragraph" w:customStyle="1" w:styleId="DE6A87B0CD87468ABCCA6A4BCA6E406C16">
    <w:name w:val="DE6A87B0CD87468ABCCA6A4BCA6E406C1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6AF934296A1B4351887F8A2430469A7056">
    <w:name w:val="6AF934296A1B4351887F8A2430469A7056"/>
    <w:rsid w:val="00930A7E"/>
    <w:pPr>
      <w:spacing w:before="120" w:after="120" w:line="288" w:lineRule="auto"/>
    </w:pPr>
    <w:rPr>
      <w:rFonts w:eastAsiaTheme="minorHAnsi"/>
      <w:lang w:val="de-DE" w:eastAsia="en-US"/>
    </w:rPr>
  </w:style>
  <w:style w:type="paragraph" w:customStyle="1" w:styleId="B7C86B3A80EE414B982A282E28130A1256">
    <w:name w:val="B7C86B3A80EE414B982A282E28130A125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C7F766E739B44F3AAFEE57468EC314B30">
    <w:name w:val="3C7F766E739B44F3AAFEE57468EC314B30"/>
    <w:rsid w:val="00930A7E"/>
    <w:pPr>
      <w:spacing w:before="120" w:after="120" w:line="288" w:lineRule="auto"/>
    </w:pPr>
    <w:rPr>
      <w:rFonts w:eastAsiaTheme="minorHAnsi"/>
      <w:lang w:val="de-DE" w:eastAsia="en-US"/>
    </w:rPr>
  </w:style>
  <w:style w:type="paragraph" w:customStyle="1" w:styleId="2247795B4F6F4E71ADC0B8D32B40E8AA30">
    <w:name w:val="2247795B4F6F4E71ADC0B8D32B40E8AA30"/>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414DE855B6C46A18C7C397A679EACB230">
    <w:name w:val="0414DE855B6C46A18C7C397A679EACB230"/>
    <w:rsid w:val="00930A7E"/>
    <w:pPr>
      <w:spacing w:before="120" w:after="120" w:line="288" w:lineRule="auto"/>
    </w:pPr>
    <w:rPr>
      <w:rFonts w:eastAsiaTheme="minorHAnsi"/>
      <w:lang w:val="de-DE" w:eastAsia="en-US"/>
    </w:rPr>
  </w:style>
  <w:style w:type="paragraph" w:customStyle="1" w:styleId="ABBD3998E5BF43C8877C76C3238C330C30">
    <w:name w:val="ABBD3998E5BF43C8877C76C3238C330C30"/>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14E6B7AD4EA646819BCECFBB0C6C6EA130">
    <w:name w:val="14E6B7AD4EA646819BCECFBB0C6C6EA130"/>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20DFF532DDDC49F594BE62A341D9E84F28">
    <w:name w:val="20DFF532DDDC49F594BE62A341D9E84F28"/>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BA7522C3CF3F4EAB9BD2F5D6613E66066">
    <w:name w:val="BA7522C3CF3F4EAB9BD2F5D6613E66066"/>
    <w:rsid w:val="00930A7E"/>
    <w:pPr>
      <w:pBdr>
        <w:bottom w:val="single" w:sz="4" w:space="1" w:color="70AD47" w:themeColor="accent6"/>
      </w:pBdr>
      <w:tabs>
        <w:tab w:val="center" w:pos="4536"/>
        <w:tab w:val="right" w:pos="9072"/>
      </w:tabs>
      <w:spacing w:before="120" w:after="0" w:line="240" w:lineRule="auto"/>
      <w:jc w:val="right"/>
    </w:pPr>
    <w:rPr>
      <w:rFonts w:eastAsiaTheme="minorHAnsi"/>
      <w:caps/>
      <w:color w:val="70AD47" w:themeColor="accent6"/>
      <w:sz w:val="18"/>
      <w:lang w:val="de-DE" w:eastAsia="en-US"/>
    </w:rPr>
  </w:style>
  <w:style w:type="paragraph" w:customStyle="1" w:styleId="1E56B3034E4E450687FC2EED9E4FC2A3">
    <w:name w:val="1E56B3034E4E450687FC2EED9E4FC2A3"/>
    <w:rsid w:val="00930A7E"/>
    <w:rPr>
      <w:lang w:val="de-DE" w:eastAsia="de-DE"/>
    </w:rPr>
  </w:style>
  <w:style w:type="paragraph" w:customStyle="1" w:styleId="63506CCB312F42EF8CA85763FE6FA27B23">
    <w:name w:val="63506CCB312F42EF8CA85763FE6FA27B23"/>
    <w:rsid w:val="00930A7E"/>
    <w:pPr>
      <w:spacing w:before="120" w:after="480" w:line="240" w:lineRule="auto"/>
      <w:contextualSpacing/>
    </w:pPr>
    <w:rPr>
      <w:rFonts w:asciiTheme="majorHAnsi" w:eastAsiaTheme="majorEastAsia" w:hAnsiTheme="majorHAnsi" w:cstheme="majorBidi"/>
      <w:sz w:val="72"/>
      <w:szCs w:val="52"/>
      <w:lang w:val="de-DE" w:eastAsia="en-US"/>
      <w14:ligatures w14:val="standard"/>
    </w:rPr>
  </w:style>
  <w:style w:type="paragraph" w:customStyle="1" w:styleId="F1A9D142B44C439B8A5F4611C1F9D3F881">
    <w:name w:val="F1A9D142B44C439B8A5F4611C1F9D3F881"/>
    <w:rsid w:val="00930A7E"/>
    <w:pPr>
      <w:spacing w:before="120" w:after="120" w:line="288" w:lineRule="auto"/>
    </w:pPr>
    <w:rPr>
      <w:rFonts w:eastAsiaTheme="minorHAnsi"/>
      <w:lang w:val="de-DE" w:eastAsia="en-US"/>
    </w:rPr>
  </w:style>
  <w:style w:type="paragraph" w:customStyle="1" w:styleId="23495994907D407BBE40F340682F2AB081">
    <w:name w:val="23495994907D407BBE40F340682F2AB081"/>
    <w:rsid w:val="00930A7E"/>
    <w:pPr>
      <w:spacing w:before="120" w:after="120" w:line="288" w:lineRule="auto"/>
    </w:pPr>
    <w:rPr>
      <w:rFonts w:eastAsiaTheme="minorHAnsi"/>
      <w:lang w:val="de-DE" w:eastAsia="en-US"/>
    </w:rPr>
  </w:style>
  <w:style w:type="paragraph" w:customStyle="1" w:styleId="762DA126DB304F6B84B40D7D4B15965381">
    <w:name w:val="762DA126DB304F6B84B40D7D4B15965381"/>
    <w:rsid w:val="00930A7E"/>
    <w:pPr>
      <w:spacing w:before="120" w:after="120" w:line="288" w:lineRule="auto"/>
    </w:pPr>
    <w:rPr>
      <w:rFonts w:eastAsiaTheme="minorHAnsi"/>
      <w:lang w:val="de-DE" w:eastAsia="en-US"/>
    </w:rPr>
  </w:style>
  <w:style w:type="paragraph" w:customStyle="1" w:styleId="FBE25CCB6AFE4E17BBFFC110BFA3BF9F73">
    <w:name w:val="FBE25CCB6AFE4E17BBFFC110BFA3BF9F73"/>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C1121442E1524B829486FFA14D5F01FF32">
    <w:name w:val="C1121442E1524B829486FFA14D5F01FF32"/>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3196B0234944A5485192BEFD272746B32">
    <w:name w:val="F3196B0234944A5485192BEFD272746B32"/>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FFA62DA238BF465192BCE0F22A75D4D432">
    <w:name w:val="FFA62DA238BF465192BCE0F22A75D4D432"/>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710718C12CDA4D219B07DC3F411DA55B81">
    <w:name w:val="710718C12CDA4D219B07DC3F411DA55B81"/>
    <w:rsid w:val="00930A7E"/>
    <w:pPr>
      <w:spacing w:before="120" w:after="120" w:line="288" w:lineRule="auto"/>
    </w:pPr>
    <w:rPr>
      <w:rFonts w:eastAsiaTheme="minorHAnsi"/>
      <w:lang w:val="de-DE" w:eastAsia="en-US"/>
    </w:rPr>
  </w:style>
  <w:style w:type="paragraph" w:customStyle="1" w:styleId="CCE917A482F748689A6F6B980EFCA6BD81">
    <w:name w:val="CCE917A482F748689A6F6B980EFCA6BD81"/>
    <w:rsid w:val="00930A7E"/>
    <w:pPr>
      <w:spacing w:before="120" w:after="120" w:line="288" w:lineRule="auto"/>
    </w:pPr>
    <w:rPr>
      <w:rFonts w:eastAsiaTheme="minorHAnsi"/>
      <w:lang w:val="de-DE" w:eastAsia="en-US"/>
    </w:rPr>
  </w:style>
  <w:style w:type="paragraph" w:customStyle="1" w:styleId="9DF06687B83C4D5A8CC18146040495AB81">
    <w:name w:val="9DF06687B83C4D5A8CC18146040495AB81"/>
    <w:rsid w:val="00930A7E"/>
    <w:pPr>
      <w:spacing w:before="120" w:after="120" w:line="288" w:lineRule="auto"/>
    </w:pPr>
    <w:rPr>
      <w:rFonts w:eastAsiaTheme="minorHAnsi"/>
      <w:lang w:val="de-DE" w:eastAsia="en-US"/>
    </w:rPr>
  </w:style>
  <w:style w:type="paragraph" w:customStyle="1" w:styleId="B9BA3E7D6BC34E7EB012674706AAC42381">
    <w:name w:val="B9BA3E7D6BC34E7EB012674706AAC42381"/>
    <w:rsid w:val="00930A7E"/>
    <w:pPr>
      <w:spacing w:before="120" w:after="120" w:line="288" w:lineRule="auto"/>
    </w:pPr>
    <w:rPr>
      <w:rFonts w:eastAsiaTheme="minorHAnsi"/>
      <w:lang w:val="de-DE" w:eastAsia="en-US"/>
    </w:rPr>
  </w:style>
  <w:style w:type="paragraph" w:customStyle="1" w:styleId="350BB13769F34D9EA08BC9B39A13A52B18">
    <w:name w:val="350BB13769F34D9EA08BC9B39A13A52B18"/>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88FB18A33FE94F6684BCF48F55F3785919">
    <w:name w:val="88FB18A33FE94F6684BCF48F55F3785919"/>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BF633F84F1A24109BC222336A31471AA11">
    <w:name w:val="BF633F84F1A24109BC222336A31471AA11"/>
    <w:rsid w:val="00930A7E"/>
    <w:pPr>
      <w:spacing w:before="120" w:after="120" w:line="288" w:lineRule="auto"/>
    </w:pPr>
    <w:rPr>
      <w:rFonts w:eastAsiaTheme="minorHAnsi"/>
      <w:lang w:val="de-DE" w:eastAsia="en-US"/>
    </w:rPr>
  </w:style>
  <w:style w:type="paragraph" w:customStyle="1" w:styleId="F9294466070D4874BC568F9D8B588B2F10">
    <w:name w:val="F9294466070D4874BC568F9D8B588B2F10"/>
    <w:rsid w:val="00930A7E"/>
    <w:pPr>
      <w:spacing w:before="120" w:after="120" w:line="288" w:lineRule="auto"/>
    </w:pPr>
    <w:rPr>
      <w:rFonts w:eastAsiaTheme="minorHAnsi"/>
      <w:lang w:val="de-DE" w:eastAsia="en-US"/>
    </w:rPr>
  </w:style>
  <w:style w:type="paragraph" w:customStyle="1" w:styleId="3E6BB4F5E6314280BBC9EF3CD541338158">
    <w:name w:val="3E6BB4F5E6314280BBC9EF3CD541338158"/>
    <w:rsid w:val="00930A7E"/>
    <w:pPr>
      <w:spacing w:before="120" w:after="120" w:line="288" w:lineRule="auto"/>
    </w:pPr>
    <w:rPr>
      <w:rFonts w:eastAsiaTheme="minorHAnsi"/>
      <w:lang w:val="de-DE" w:eastAsia="en-US"/>
    </w:rPr>
  </w:style>
  <w:style w:type="paragraph" w:customStyle="1" w:styleId="8CC605EF6B084EADA63C06FFBA6FF4D467">
    <w:name w:val="8CC605EF6B084EADA63C06FFBA6FF4D467"/>
    <w:rsid w:val="00930A7E"/>
    <w:pPr>
      <w:spacing w:before="120" w:after="120" w:line="288" w:lineRule="auto"/>
    </w:pPr>
    <w:rPr>
      <w:rFonts w:eastAsiaTheme="minorHAnsi"/>
      <w:lang w:val="de-DE" w:eastAsia="en-US"/>
    </w:rPr>
  </w:style>
  <w:style w:type="paragraph" w:customStyle="1" w:styleId="1AB1760B07B24F86BA8AC2F54EB329C217">
    <w:name w:val="1AB1760B07B24F86BA8AC2F54EB329C217"/>
    <w:rsid w:val="00930A7E"/>
    <w:pPr>
      <w:spacing w:before="120" w:after="120" w:line="288" w:lineRule="auto"/>
    </w:pPr>
    <w:rPr>
      <w:rFonts w:eastAsiaTheme="minorHAnsi"/>
      <w:lang w:val="de-DE" w:eastAsia="en-US"/>
    </w:rPr>
  </w:style>
  <w:style w:type="paragraph" w:customStyle="1" w:styleId="21178CE1796942B8A191257EBDBBBF9D26">
    <w:name w:val="21178CE1796942B8A191257EBDBBBF9D26"/>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5F6D4E8A79742BA87CE8BB72C5A6DF117">
    <w:name w:val="35F6D4E8A79742BA87CE8BB72C5A6DF117"/>
    <w:rsid w:val="00930A7E"/>
    <w:pPr>
      <w:spacing w:before="120" w:after="120" w:line="288" w:lineRule="auto"/>
    </w:pPr>
    <w:rPr>
      <w:rFonts w:eastAsiaTheme="minorHAnsi"/>
      <w:lang w:val="de-DE" w:eastAsia="en-US"/>
    </w:rPr>
  </w:style>
  <w:style w:type="paragraph" w:customStyle="1" w:styleId="8A92EAB4BA3240B68703BACD9785FEB217">
    <w:name w:val="8A92EAB4BA3240B68703BACD9785FEB21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5BCC3BF1F154DB1ABE498E61E2E7DCF17">
    <w:name w:val="05BCC3BF1F154DB1ABE498E61E2E7DCF17"/>
    <w:rsid w:val="00930A7E"/>
    <w:pPr>
      <w:spacing w:before="120" w:after="120" w:line="288" w:lineRule="auto"/>
    </w:pPr>
    <w:rPr>
      <w:rFonts w:eastAsiaTheme="minorHAnsi"/>
      <w:lang w:val="de-DE" w:eastAsia="en-US"/>
    </w:rPr>
  </w:style>
  <w:style w:type="paragraph" w:customStyle="1" w:styleId="DE6A87B0CD87468ABCCA6A4BCA6E406C17">
    <w:name w:val="DE6A87B0CD87468ABCCA6A4BCA6E406C1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6AF934296A1B4351887F8A2430469A7057">
    <w:name w:val="6AF934296A1B4351887F8A2430469A7057"/>
    <w:rsid w:val="00930A7E"/>
    <w:pPr>
      <w:spacing w:before="120" w:after="120" w:line="288" w:lineRule="auto"/>
    </w:pPr>
    <w:rPr>
      <w:rFonts w:eastAsiaTheme="minorHAnsi"/>
      <w:lang w:val="de-DE" w:eastAsia="en-US"/>
    </w:rPr>
  </w:style>
  <w:style w:type="paragraph" w:customStyle="1" w:styleId="B7C86B3A80EE414B982A282E28130A1257">
    <w:name w:val="B7C86B3A80EE414B982A282E28130A1257"/>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3C7F766E739B44F3AAFEE57468EC314B31">
    <w:name w:val="3C7F766E739B44F3AAFEE57468EC314B31"/>
    <w:rsid w:val="00930A7E"/>
    <w:pPr>
      <w:spacing w:before="120" w:after="120" w:line="288" w:lineRule="auto"/>
    </w:pPr>
    <w:rPr>
      <w:rFonts w:eastAsiaTheme="minorHAnsi"/>
      <w:lang w:val="de-DE" w:eastAsia="en-US"/>
    </w:rPr>
  </w:style>
  <w:style w:type="paragraph" w:customStyle="1" w:styleId="2247795B4F6F4E71ADC0B8D32B40E8AA31">
    <w:name w:val="2247795B4F6F4E71ADC0B8D32B40E8AA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0414DE855B6C46A18C7C397A679EACB231">
    <w:name w:val="0414DE855B6C46A18C7C397A679EACB231"/>
    <w:rsid w:val="00930A7E"/>
    <w:pPr>
      <w:spacing w:before="120" w:after="120" w:line="288" w:lineRule="auto"/>
    </w:pPr>
    <w:rPr>
      <w:rFonts w:eastAsiaTheme="minorHAnsi"/>
      <w:lang w:val="de-DE" w:eastAsia="en-US"/>
    </w:rPr>
  </w:style>
  <w:style w:type="paragraph" w:customStyle="1" w:styleId="ABBD3998E5BF43C8877C76C3238C330C31">
    <w:name w:val="ABBD3998E5BF43C8877C76C3238C330C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14E6B7AD4EA646819BCECFBB0C6C6EA131">
    <w:name w:val="14E6B7AD4EA646819BCECFBB0C6C6EA131"/>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20DFF532DDDC49F594BE62A341D9E84F29">
    <w:name w:val="20DFF532DDDC49F594BE62A341D9E84F29"/>
    <w:rsid w:val="00930A7E"/>
    <w:pPr>
      <w:tabs>
        <w:tab w:val="num" w:pos="720"/>
      </w:tabs>
      <w:spacing w:before="120" w:after="120" w:line="288" w:lineRule="auto"/>
      <w:ind w:left="720" w:hanging="360"/>
      <w:contextualSpacing/>
    </w:pPr>
    <w:rPr>
      <w:rFonts w:eastAsiaTheme="minorHAnsi"/>
      <w:lang w:val="de-DE" w:eastAsia="en-US"/>
    </w:rPr>
  </w:style>
  <w:style w:type="paragraph" w:customStyle="1" w:styleId="1E56B3034E4E450687FC2EED9E4FC2A31">
    <w:name w:val="1E56B3034E4E450687FC2EED9E4FC2A31"/>
    <w:rsid w:val="00930A7E"/>
    <w:pPr>
      <w:spacing w:before="120" w:after="120" w:line="288" w:lineRule="auto"/>
    </w:pPr>
    <w:rPr>
      <w:rFonts w:eastAsiaTheme="minorHAnsi"/>
      <w:lang w:val="de-DE" w:eastAsia="en-US"/>
    </w:rPr>
  </w:style>
  <w:style w:type="paragraph" w:customStyle="1" w:styleId="904069675EAD40C4A16004C2C902F436">
    <w:name w:val="904069675EAD40C4A16004C2C902F436"/>
    <w:rsid w:val="00930A7E"/>
    <w:rPr>
      <w:lang w:val="de-DE" w:eastAsia="de-DE"/>
    </w:rPr>
  </w:style>
  <w:style w:type="paragraph" w:customStyle="1" w:styleId="A0F1DA77E6174C20B6C9BC6B9ABC766F">
    <w:name w:val="A0F1DA77E6174C20B6C9BC6B9ABC766F"/>
    <w:rsid w:val="00930A7E"/>
    <w:rPr>
      <w:lang w:val="de-DE" w:eastAsia="de-DE"/>
    </w:rPr>
  </w:style>
  <w:style w:type="paragraph" w:customStyle="1" w:styleId="BFAB0582D0A34D4E90C8617B819CB8EC">
    <w:name w:val="BFAB0582D0A34D4E90C8617B819CB8EC"/>
    <w:rsid w:val="00930A7E"/>
    <w:rPr>
      <w:lang w:val="de-DE" w:eastAsia="de-DE"/>
    </w:rPr>
  </w:style>
  <w:style w:type="paragraph" w:customStyle="1" w:styleId="F1A9D142B44C439B8A5F4611C1F9D3F882">
    <w:name w:val="F1A9D142B44C439B8A5F4611C1F9D3F882"/>
    <w:rsid w:val="001B2075"/>
    <w:pPr>
      <w:spacing w:before="120" w:after="120" w:line="288" w:lineRule="auto"/>
    </w:pPr>
    <w:rPr>
      <w:rFonts w:eastAsiaTheme="minorHAnsi"/>
      <w:lang w:val="de-DE" w:eastAsia="en-US"/>
    </w:rPr>
  </w:style>
  <w:style w:type="paragraph" w:customStyle="1" w:styleId="23495994907D407BBE40F340682F2AB082">
    <w:name w:val="23495994907D407BBE40F340682F2AB082"/>
    <w:rsid w:val="001B2075"/>
    <w:pPr>
      <w:spacing w:before="120" w:after="120" w:line="288" w:lineRule="auto"/>
    </w:pPr>
    <w:rPr>
      <w:rFonts w:eastAsiaTheme="minorHAnsi"/>
      <w:lang w:val="de-DE" w:eastAsia="en-US"/>
    </w:rPr>
  </w:style>
  <w:style w:type="paragraph" w:customStyle="1" w:styleId="762DA126DB304F6B84B40D7D4B15965382">
    <w:name w:val="762DA126DB304F6B84B40D7D4B15965382"/>
    <w:rsid w:val="001B2075"/>
    <w:pPr>
      <w:spacing w:before="120" w:after="120" w:line="288" w:lineRule="auto"/>
    </w:pPr>
    <w:rPr>
      <w:rFonts w:eastAsiaTheme="minorHAnsi"/>
      <w:lang w:val="de-DE" w:eastAsia="en-US"/>
    </w:rPr>
  </w:style>
  <w:style w:type="paragraph" w:customStyle="1" w:styleId="FBE25CCB6AFE4E17BBFFC110BFA3BF9F74">
    <w:name w:val="FBE25CCB6AFE4E17BBFFC110BFA3BF9F74"/>
    <w:rsid w:val="001B2075"/>
    <w:pPr>
      <w:numPr>
        <w:numId w:val="2"/>
      </w:numPr>
      <w:spacing w:before="120" w:after="120" w:line="288" w:lineRule="auto"/>
      <w:ind w:hanging="360"/>
      <w:contextualSpacing/>
    </w:pPr>
    <w:rPr>
      <w:rFonts w:eastAsiaTheme="minorHAnsi"/>
      <w:lang w:val="de-DE" w:eastAsia="en-US"/>
    </w:rPr>
  </w:style>
  <w:style w:type="paragraph" w:customStyle="1" w:styleId="C1121442E1524B829486FFA14D5F01FF33">
    <w:name w:val="C1121442E1524B829486FFA14D5F01FF33"/>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F3196B0234944A5485192BEFD272746B33">
    <w:name w:val="F3196B0234944A5485192BEFD272746B33"/>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FFA62DA238BF465192BCE0F22A75D4D433">
    <w:name w:val="FFA62DA238BF465192BCE0F22A75D4D433"/>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710718C12CDA4D219B07DC3F411DA55B82">
    <w:name w:val="710718C12CDA4D219B07DC3F411DA55B82"/>
    <w:rsid w:val="001B2075"/>
    <w:pPr>
      <w:spacing w:before="120" w:after="120" w:line="288" w:lineRule="auto"/>
    </w:pPr>
    <w:rPr>
      <w:rFonts w:eastAsiaTheme="minorHAnsi"/>
      <w:lang w:val="de-DE" w:eastAsia="en-US"/>
    </w:rPr>
  </w:style>
  <w:style w:type="paragraph" w:customStyle="1" w:styleId="CCE917A482F748689A6F6B980EFCA6BD82">
    <w:name w:val="CCE917A482F748689A6F6B980EFCA6BD82"/>
    <w:rsid w:val="001B2075"/>
    <w:pPr>
      <w:spacing w:before="120" w:after="120" w:line="288" w:lineRule="auto"/>
    </w:pPr>
    <w:rPr>
      <w:rFonts w:eastAsiaTheme="minorHAnsi"/>
      <w:lang w:val="de-DE" w:eastAsia="en-US"/>
    </w:rPr>
  </w:style>
  <w:style w:type="paragraph" w:customStyle="1" w:styleId="9DF06687B83C4D5A8CC18146040495AB82">
    <w:name w:val="9DF06687B83C4D5A8CC18146040495AB82"/>
    <w:rsid w:val="001B2075"/>
    <w:pPr>
      <w:spacing w:before="120" w:after="120" w:line="288" w:lineRule="auto"/>
    </w:pPr>
    <w:rPr>
      <w:rFonts w:eastAsiaTheme="minorHAnsi"/>
      <w:lang w:val="de-DE" w:eastAsia="en-US"/>
    </w:rPr>
  </w:style>
  <w:style w:type="paragraph" w:customStyle="1" w:styleId="B9BA3E7D6BC34E7EB012674706AAC42382">
    <w:name w:val="B9BA3E7D6BC34E7EB012674706AAC42382"/>
    <w:rsid w:val="001B2075"/>
    <w:pPr>
      <w:spacing w:before="120" w:after="120" w:line="288" w:lineRule="auto"/>
    </w:pPr>
    <w:rPr>
      <w:rFonts w:eastAsiaTheme="minorHAnsi"/>
      <w:lang w:val="de-DE" w:eastAsia="en-US"/>
    </w:rPr>
  </w:style>
  <w:style w:type="paragraph" w:customStyle="1" w:styleId="350BB13769F34D9EA08BC9B39A13A52B19">
    <w:name w:val="350BB13769F34D9EA08BC9B39A13A52B19"/>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88FB18A33FE94F6684BCF48F55F3785920">
    <w:name w:val="88FB18A33FE94F6684BCF48F55F3785920"/>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BF633F84F1A24109BC222336A31471AA12">
    <w:name w:val="BF633F84F1A24109BC222336A31471AA12"/>
    <w:rsid w:val="001B2075"/>
    <w:pPr>
      <w:spacing w:before="120" w:after="120" w:line="288" w:lineRule="auto"/>
    </w:pPr>
    <w:rPr>
      <w:rFonts w:eastAsiaTheme="minorHAnsi"/>
      <w:lang w:val="de-DE" w:eastAsia="en-US"/>
    </w:rPr>
  </w:style>
  <w:style w:type="paragraph" w:customStyle="1" w:styleId="F9294466070D4874BC568F9D8B588B2F11">
    <w:name w:val="F9294466070D4874BC568F9D8B588B2F11"/>
    <w:rsid w:val="001B2075"/>
    <w:pPr>
      <w:spacing w:before="120" w:after="120" w:line="288" w:lineRule="auto"/>
    </w:pPr>
    <w:rPr>
      <w:rFonts w:eastAsiaTheme="minorHAnsi"/>
      <w:lang w:val="de-DE" w:eastAsia="en-US"/>
    </w:rPr>
  </w:style>
  <w:style w:type="paragraph" w:customStyle="1" w:styleId="3E6BB4F5E6314280BBC9EF3CD541338159">
    <w:name w:val="3E6BB4F5E6314280BBC9EF3CD541338159"/>
    <w:rsid w:val="001B2075"/>
    <w:pPr>
      <w:spacing w:before="120" w:after="120" w:line="288" w:lineRule="auto"/>
    </w:pPr>
    <w:rPr>
      <w:rFonts w:eastAsiaTheme="minorHAnsi"/>
      <w:lang w:val="de-DE" w:eastAsia="en-US"/>
    </w:rPr>
  </w:style>
  <w:style w:type="paragraph" w:customStyle="1" w:styleId="8CC605EF6B084EADA63C06FFBA6FF4D468">
    <w:name w:val="8CC605EF6B084EADA63C06FFBA6FF4D468"/>
    <w:rsid w:val="001B2075"/>
    <w:pPr>
      <w:spacing w:before="120" w:after="120" w:line="288" w:lineRule="auto"/>
    </w:pPr>
    <w:rPr>
      <w:rFonts w:eastAsiaTheme="minorHAnsi"/>
      <w:lang w:val="de-DE" w:eastAsia="en-US"/>
    </w:rPr>
  </w:style>
  <w:style w:type="paragraph" w:customStyle="1" w:styleId="1AB1760B07B24F86BA8AC2F54EB329C218">
    <w:name w:val="1AB1760B07B24F86BA8AC2F54EB329C218"/>
    <w:rsid w:val="001B2075"/>
    <w:pPr>
      <w:spacing w:before="120" w:after="120" w:line="288" w:lineRule="auto"/>
    </w:pPr>
    <w:rPr>
      <w:rFonts w:eastAsiaTheme="minorHAnsi"/>
      <w:lang w:val="de-DE" w:eastAsia="en-US"/>
    </w:rPr>
  </w:style>
  <w:style w:type="paragraph" w:customStyle="1" w:styleId="21178CE1796942B8A191257EBDBBBF9D27">
    <w:name w:val="21178CE1796942B8A191257EBDBBBF9D27"/>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35F6D4E8A79742BA87CE8BB72C5A6DF118">
    <w:name w:val="35F6D4E8A79742BA87CE8BB72C5A6DF118"/>
    <w:rsid w:val="001B2075"/>
    <w:pPr>
      <w:spacing w:before="120" w:after="120" w:line="288" w:lineRule="auto"/>
    </w:pPr>
    <w:rPr>
      <w:rFonts w:eastAsiaTheme="minorHAnsi"/>
      <w:lang w:val="de-DE" w:eastAsia="en-US"/>
    </w:rPr>
  </w:style>
  <w:style w:type="paragraph" w:customStyle="1" w:styleId="8A92EAB4BA3240B68703BACD9785FEB218">
    <w:name w:val="8A92EAB4BA3240B68703BACD9785FEB218"/>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05BCC3BF1F154DB1ABE498E61E2E7DCF18">
    <w:name w:val="05BCC3BF1F154DB1ABE498E61E2E7DCF18"/>
    <w:rsid w:val="001B2075"/>
    <w:pPr>
      <w:spacing w:before="120" w:after="120" w:line="288" w:lineRule="auto"/>
    </w:pPr>
    <w:rPr>
      <w:rFonts w:eastAsiaTheme="minorHAnsi"/>
      <w:lang w:val="de-DE" w:eastAsia="en-US"/>
    </w:rPr>
  </w:style>
  <w:style w:type="paragraph" w:customStyle="1" w:styleId="DE6A87B0CD87468ABCCA6A4BCA6E406C18">
    <w:name w:val="DE6A87B0CD87468ABCCA6A4BCA6E406C18"/>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6AF934296A1B4351887F8A2430469A7058">
    <w:name w:val="6AF934296A1B4351887F8A2430469A7058"/>
    <w:rsid w:val="001B2075"/>
    <w:pPr>
      <w:spacing w:before="120" w:after="120" w:line="288" w:lineRule="auto"/>
    </w:pPr>
    <w:rPr>
      <w:rFonts w:eastAsiaTheme="minorHAnsi"/>
      <w:lang w:val="de-DE" w:eastAsia="en-US"/>
    </w:rPr>
  </w:style>
  <w:style w:type="paragraph" w:customStyle="1" w:styleId="B7C86B3A80EE414B982A282E28130A1258">
    <w:name w:val="B7C86B3A80EE414B982A282E28130A1258"/>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3C7F766E739B44F3AAFEE57468EC314B32">
    <w:name w:val="3C7F766E739B44F3AAFEE57468EC314B32"/>
    <w:rsid w:val="001B2075"/>
    <w:pPr>
      <w:spacing w:before="120" w:after="120" w:line="288" w:lineRule="auto"/>
    </w:pPr>
    <w:rPr>
      <w:rFonts w:eastAsiaTheme="minorHAnsi"/>
      <w:lang w:val="de-DE" w:eastAsia="en-US"/>
    </w:rPr>
  </w:style>
  <w:style w:type="paragraph" w:customStyle="1" w:styleId="2247795B4F6F4E71ADC0B8D32B40E8AA32">
    <w:name w:val="2247795B4F6F4E71ADC0B8D32B40E8AA32"/>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0414DE855B6C46A18C7C397A679EACB232">
    <w:name w:val="0414DE855B6C46A18C7C397A679EACB232"/>
    <w:rsid w:val="001B2075"/>
    <w:pPr>
      <w:spacing w:before="120" w:after="120" w:line="288" w:lineRule="auto"/>
    </w:pPr>
    <w:rPr>
      <w:rFonts w:eastAsiaTheme="minorHAnsi"/>
      <w:lang w:val="de-DE" w:eastAsia="en-US"/>
    </w:rPr>
  </w:style>
  <w:style w:type="paragraph" w:customStyle="1" w:styleId="ABBD3998E5BF43C8877C76C3238C330C32">
    <w:name w:val="ABBD3998E5BF43C8877C76C3238C330C32"/>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14E6B7AD4EA646819BCECFBB0C6C6EA132">
    <w:name w:val="14E6B7AD4EA646819BCECFBB0C6C6EA132"/>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20DFF532DDDC49F594BE62A341D9E84F30">
    <w:name w:val="20DFF532DDDC49F594BE62A341D9E84F30"/>
    <w:rsid w:val="001B2075"/>
    <w:pPr>
      <w:tabs>
        <w:tab w:val="num" w:pos="720"/>
      </w:tabs>
      <w:spacing w:before="120" w:after="120" w:line="288" w:lineRule="auto"/>
      <w:ind w:left="720" w:hanging="360"/>
      <w:contextualSpacing/>
    </w:pPr>
    <w:rPr>
      <w:rFonts w:eastAsiaTheme="minorHAnsi"/>
      <w:lang w:val="de-DE" w:eastAsia="en-US"/>
    </w:rPr>
  </w:style>
  <w:style w:type="paragraph" w:customStyle="1" w:styleId="F1A9D142B44C439B8A5F4611C1F9D3F883">
    <w:name w:val="F1A9D142B44C439B8A5F4611C1F9D3F883"/>
    <w:rsid w:val="00BF4079"/>
    <w:pPr>
      <w:spacing w:before="120" w:after="120" w:line="288" w:lineRule="auto"/>
    </w:pPr>
    <w:rPr>
      <w:rFonts w:eastAsiaTheme="minorHAnsi"/>
      <w:lang w:val="de-DE" w:eastAsia="en-US"/>
    </w:rPr>
  </w:style>
  <w:style w:type="paragraph" w:customStyle="1" w:styleId="23495994907D407BBE40F340682F2AB083">
    <w:name w:val="23495994907D407BBE40F340682F2AB083"/>
    <w:rsid w:val="00BF4079"/>
    <w:pPr>
      <w:spacing w:before="120" w:after="120" w:line="288" w:lineRule="auto"/>
    </w:pPr>
    <w:rPr>
      <w:rFonts w:eastAsiaTheme="minorHAnsi"/>
      <w:lang w:val="de-DE" w:eastAsia="en-US"/>
    </w:rPr>
  </w:style>
  <w:style w:type="paragraph" w:customStyle="1" w:styleId="762DA126DB304F6B84B40D7D4B15965383">
    <w:name w:val="762DA126DB304F6B84B40D7D4B15965383"/>
    <w:rsid w:val="00BF4079"/>
    <w:pPr>
      <w:spacing w:before="120" w:after="120" w:line="288" w:lineRule="auto"/>
    </w:pPr>
    <w:rPr>
      <w:rFonts w:eastAsiaTheme="minorHAnsi"/>
      <w:lang w:val="de-DE" w:eastAsia="en-US"/>
    </w:rPr>
  </w:style>
  <w:style w:type="paragraph" w:customStyle="1" w:styleId="FBE25CCB6AFE4E17BBFFC110BFA3BF9F75">
    <w:name w:val="FBE25CCB6AFE4E17BBFFC110BFA3BF9F75"/>
    <w:rsid w:val="00BF4079"/>
    <w:pPr>
      <w:numPr>
        <w:numId w:val="3"/>
      </w:numPr>
      <w:spacing w:before="120" w:after="120" w:line="288" w:lineRule="auto"/>
      <w:ind w:left="360" w:hanging="360"/>
      <w:contextualSpacing/>
    </w:pPr>
    <w:rPr>
      <w:rFonts w:eastAsiaTheme="minorHAnsi"/>
      <w:lang w:val="de-DE" w:eastAsia="en-US"/>
    </w:rPr>
  </w:style>
  <w:style w:type="paragraph" w:customStyle="1" w:styleId="C1121442E1524B829486FFA14D5F01FF34">
    <w:name w:val="C1121442E1524B829486FFA14D5F01FF34"/>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F3196B0234944A5485192BEFD272746B34">
    <w:name w:val="F3196B0234944A5485192BEFD272746B34"/>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FFA62DA238BF465192BCE0F22A75D4D434">
    <w:name w:val="FFA62DA238BF465192BCE0F22A75D4D434"/>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710718C12CDA4D219B07DC3F411DA55B83">
    <w:name w:val="710718C12CDA4D219B07DC3F411DA55B83"/>
    <w:rsid w:val="00BF4079"/>
    <w:pPr>
      <w:spacing w:before="120" w:after="120" w:line="288" w:lineRule="auto"/>
    </w:pPr>
    <w:rPr>
      <w:rFonts w:eastAsiaTheme="minorHAnsi"/>
      <w:lang w:val="de-DE" w:eastAsia="en-US"/>
    </w:rPr>
  </w:style>
  <w:style w:type="paragraph" w:customStyle="1" w:styleId="CCE917A482F748689A6F6B980EFCA6BD83">
    <w:name w:val="CCE917A482F748689A6F6B980EFCA6BD83"/>
    <w:rsid w:val="00BF4079"/>
    <w:pPr>
      <w:spacing w:before="120" w:after="120" w:line="288" w:lineRule="auto"/>
    </w:pPr>
    <w:rPr>
      <w:rFonts w:eastAsiaTheme="minorHAnsi"/>
      <w:lang w:val="de-DE" w:eastAsia="en-US"/>
    </w:rPr>
  </w:style>
  <w:style w:type="paragraph" w:customStyle="1" w:styleId="9DF06687B83C4D5A8CC18146040495AB83">
    <w:name w:val="9DF06687B83C4D5A8CC18146040495AB83"/>
    <w:rsid w:val="00BF4079"/>
    <w:pPr>
      <w:spacing w:before="120" w:after="120" w:line="288" w:lineRule="auto"/>
    </w:pPr>
    <w:rPr>
      <w:rFonts w:eastAsiaTheme="minorHAnsi"/>
      <w:lang w:val="de-DE" w:eastAsia="en-US"/>
    </w:rPr>
  </w:style>
  <w:style w:type="paragraph" w:customStyle="1" w:styleId="B9BA3E7D6BC34E7EB012674706AAC42383">
    <w:name w:val="B9BA3E7D6BC34E7EB012674706AAC42383"/>
    <w:rsid w:val="00BF4079"/>
    <w:pPr>
      <w:spacing w:before="120" w:after="120" w:line="288" w:lineRule="auto"/>
    </w:pPr>
    <w:rPr>
      <w:rFonts w:eastAsiaTheme="minorHAnsi"/>
      <w:lang w:val="de-DE" w:eastAsia="en-US"/>
    </w:rPr>
  </w:style>
  <w:style w:type="paragraph" w:customStyle="1" w:styleId="350BB13769F34D9EA08BC9B39A13A52B20">
    <w:name w:val="350BB13769F34D9EA08BC9B39A13A52B20"/>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88FB18A33FE94F6684BCF48F55F3785921">
    <w:name w:val="88FB18A33FE94F6684BCF48F55F3785921"/>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BF633F84F1A24109BC222336A31471AA13">
    <w:name w:val="BF633F84F1A24109BC222336A31471AA13"/>
    <w:rsid w:val="00BF4079"/>
    <w:pPr>
      <w:spacing w:before="120" w:after="120" w:line="288" w:lineRule="auto"/>
    </w:pPr>
    <w:rPr>
      <w:rFonts w:eastAsiaTheme="minorHAnsi"/>
      <w:lang w:val="de-DE" w:eastAsia="en-US"/>
    </w:rPr>
  </w:style>
  <w:style w:type="paragraph" w:customStyle="1" w:styleId="F9294466070D4874BC568F9D8B588B2F12">
    <w:name w:val="F9294466070D4874BC568F9D8B588B2F12"/>
    <w:rsid w:val="00BF4079"/>
    <w:pPr>
      <w:spacing w:before="120" w:after="120" w:line="288" w:lineRule="auto"/>
    </w:pPr>
    <w:rPr>
      <w:rFonts w:eastAsiaTheme="minorHAnsi"/>
      <w:lang w:val="de-DE" w:eastAsia="en-US"/>
    </w:rPr>
  </w:style>
  <w:style w:type="paragraph" w:customStyle="1" w:styleId="3E6BB4F5E6314280BBC9EF3CD541338160">
    <w:name w:val="3E6BB4F5E6314280BBC9EF3CD541338160"/>
    <w:rsid w:val="00BF4079"/>
    <w:pPr>
      <w:spacing w:before="120" w:after="120" w:line="288" w:lineRule="auto"/>
    </w:pPr>
    <w:rPr>
      <w:rFonts w:eastAsiaTheme="minorHAnsi"/>
      <w:lang w:val="de-DE" w:eastAsia="en-US"/>
    </w:rPr>
  </w:style>
  <w:style w:type="paragraph" w:customStyle="1" w:styleId="8CC605EF6B084EADA63C06FFBA6FF4D469">
    <w:name w:val="8CC605EF6B084EADA63C06FFBA6FF4D469"/>
    <w:rsid w:val="00BF4079"/>
    <w:pPr>
      <w:spacing w:before="120" w:after="120" w:line="288" w:lineRule="auto"/>
    </w:pPr>
    <w:rPr>
      <w:rFonts w:eastAsiaTheme="minorHAnsi"/>
      <w:lang w:val="de-DE" w:eastAsia="en-US"/>
    </w:rPr>
  </w:style>
  <w:style w:type="paragraph" w:customStyle="1" w:styleId="1AB1760B07B24F86BA8AC2F54EB329C219">
    <w:name w:val="1AB1760B07B24F86BA8AC2F54EB329C219"/>
    <w:rsid w:val="00BF4079"/>
    <w:pPr>
      <w:spacing w:before="120" w:after="120" w:line="288" w:lineRule="auto"/>
    </w:pPr>
    <w:rPr>
      <w:rFonts w:eastAsiaTheme="minorHAnsi"/>
      <w:lang w:val="de-DE" w:eastAsia="en-US"/>
    </w:rPr>
  </w:style>
  <w:style w:type="paragraph" w:customStyle="1" w:styleId="21178CE1796942B8A191257EBDBBBF9D28">
    <w:name w:val="21178CE1796942B8A191257EBDBBBF9D28"/>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35F6D4E8A79742BA87CE8BB72C5A6DF119">
    <w:name w:val="35F6D4E8A79742BA87CE8BB72C5A6DF119"/>
    <w:rsid w:val="00BF4079"/>
    <w:pPr>
      <w:spacing w:before="120" w:after="120" w:line="288" w:lineRule="auto"/>
    </w:pPr>
    <w:rPr>
      <w:rFonts w:eastAsiaTheme="minorHAnsi"/>
      <w:lang w:val="de-DE" w:eastAsia="en-US"/>
    </w:rPr>
  </w:style>
  <w:style w:type="paragraph" w:customStyle="1" w:styleId="8A92EAB4BA3240B68703BACD9785FEB219">
    <w:name w:val="8A92EAB4BA3240B68703BACD9785FEB219"/>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05BCC3BF1F154DB1ABE498E61E2E7DCF19">
    <w:name w:val="05BCC3BF1F154DB1ABE498E61E2E7DCF19"/>
    <w:rsid w:val="00BF4079"/>
    <w:pPr>
      <w:spacing w:before="120" w:after="120" w:line="288" w:lineRule="auto"/>
    </w:pPr>
    <w:rPr>
      <w:rFonts w:eastAsiaTheme="minorHAnsi"/>
      <w:lang w:val="de-DE" w:eastAsia="en-US"/>
    </w:rPr>
  </w:style>
  <w:style w:type="paragraph" w:customStyle="1" w:styleId="DE6A87B0CD87468ABCCA6A4BCA6E406C19">
    <w:name w:val="DE6A87B0CD87468ABCCA6A4BCA6E406C19"/>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6AF934296A1B4351887F8A2430469A7059">
    <w:name w:val="6AF934296A1B4351887F8A2430469A7059"/>
    <w:rsid w:val="00BF4079"/>
    <w:pPr>
      <w:spacing w:before="120" w:after="120" w:line="288" w:lineRule="auto"/>
    </w:pPr>
    <w:rPr>
      <w:rFonts w:eastAsiaTheme="minorHAnsi"/>
      <w:lang w:val="de-DE" w:eastAsia="en-US"/>
    </w:rPr>
  </w:style>
  <w:style w:type="paragraph" w:customStyle="1" w:styleId="B7C86B3A80EE414B982A282E28130A1259">
    <w:name w:val="B7C86B3A80EE414B982A282E28130A1259"/>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3C7F766E739B44F3AAFEE57468EC314B33">
    <w:name w:val="3C7F766E739B44F3AAFEE57468EC314B33"/>
    <w:rsid w:val="00BF4079"/>
    <w:pPr>
      <w:spacing w:before="120" w:after="120" w:line="288" w:lineRule="auto"/>
    </w:pPr>
    <w:rPr>
      <w:rFonts w:eastAsiaTheme="minorHAnsi"/>
      <w:lang w:val="de-DE" w:eastAsia="en-US"/>
    </w:rPr>
  </w:style>
  <w:style w:type="paragraph" w:customStyle="1" w:styleId="2247795B4F6F4E71ADC0B8D32B40E8AA33">
    <w:name w:val="2247795B4F6F4E71ADC0B8D32B40E8AA33"/>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0414DE855B6C46A18C7C397A679EACB233">
    <w:name w:val="0414DE855B6C46A18C7C397A679EACB233"/>
    <w:rsid w:val="00BF4079"/>
    <w:pPr>
      <w:spacing w:before="120" w:after="120" w:line="288" w:lineRule="auto"/>
    </w:pPr>
    <w:rPr>
      <w:rFonts w:eastAsiaTheme="minorHAnsi"/>
      <w:lang w:val="de-DE" w:eastAsia="en-US"/>
    </w:rPr>
  </w:style>
  <w:style w:type="paragraph" w:customStyle="1" w:styleId="ABBD3998E5BF43C8877C76C3238C330C33">
    <w:name w:val="ABBD3998E5BF43C8877C76C3238C330C33"/>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14E6B7AD4EA646819BCECFBB0C6C6EA133">
    <w:name w:val="14E6B7AD4EA646819BCECFBB0C6C6EA133"/>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20DFF532DDDC49F594BE62A341D9E84F31">
    <w:name w:val="20DFF532DDDC49F594BE62A341D9E84F31"/>
    <w:rsid w:val="00BF4079"/>
    <w:pPr>
      <w:tabs>
        <w:tab w:val="num" w:pos="720"/>
      </w:tabs>
      <w:spacing w:before="120" w:after="120" w:line="288" w:lineRule="auto"/>
      <w:ind w:left="360" w:hanging="360"/>
      <w:contextualSpacing/>
    </w:pPr>
    <w:rPr>
      <w:rFonts w:eastAsiaTheme="minorHAnsi"/>
      <w:lang w:val="de-DE" w:eastAsia="en-US"/>
    </w:rPr>
  </w:style>
  <w:style w:type="paragraph" w:customStyle="1" w:styleId="F1A9D142B44C439B8A5F4611C1F9D3F884">
    <w:name w:val="F1A9D142B44C439B8A5F4611C1F9D3F884"/>
    <w:rsid w:val="005F18D2"/>
    <w:pPr>
      <w:spacing w:before="120" w:after="120" w:line="288" w:lineRule="auto"/>
    </w:pPr>
    <w:rPr>
      <w:rFonts w:eastAsiaTheme="minorHAnsi"/>
      <w:lang w:val="de-DE" w:eastAsia="en-US"/>
    </w:rPr>
  </w:style>
  <w:style w:type="paragraph" w:customStyle="1" w:styleId="23495994907D407BBE40F340682F2AB084">
    <w:name w:val="23495994907D407BBE40F340682F2AB084"/>
    <w:rsid w:val="005F18D2"/>
    <w:pPr>
      <w:spacing w:before="120" w:after="120" w:line="288" w:lineRule="auto"/>
    </w:pPr>
    <w:rPr>
      <w:rFonts w:eastAsiaTheme="minorHAnsi"/>
      <w:lang w:val="de-DE" w:eastAsia="en-US"/>
    </w:rPr>
  </w:style>
  <w:style w:type="paragraph" w:customStyle="1" w:styleId="762DA126DB304F6B84B40D7D4B15965384">
    <w:name w:val="762DA126DB304F6B84B40D7D4B15965384"/>
    <w:rsid w:val="005F18D2"/>
    <w:pPr>
      <w:spacing w:before="120" w:after="120" w:line="288" w:lineRule="auto"/>
    </w:pPr>
    <w:rPr>
      <w:rFonts w:eastAsiaTheme="minorHAnsi"/>
      <w:lang w:val="de-DE" w:eastAsia="en-US"/>
    </w:rPr>
  </w:style>
  <w:style w:type="paragraph" w:customStyle="1" w:styleId="FBE25CCB6AFE4E17BBFFC110BFA3BF9F76">
    <w:name w:val="FBE25CCB6AFE4E17BBFFC110BFA3BF9F76"/>
    <w:rsid w:val="005F18D2"/>
    <w:pPr>
      <w:numPr>
        <w:numId w:val="4"/>
      </w:numPr>
      <w:spacing w:before="120" w:after="120" w:line="288" w:lineRule="auto"/>
      <w:ind w:left="360" w:hanging="360"/>
      <w:contextualSpacing/>
    </w:pPr>
    <w:rPr>
      <w:rFonts w:eastAsiaTheme="minorHAnsi"/>
      <w:lang w:val="de-DE" w:eastAsia="en-US"/>
    </w:rPr>
  </w:style>
  <w:style w:type="paragraph" w:customStyle="1" w:styleId="C1121442E1524B829486FFA14D5F01FF35">
    <w:name w:val="C1121442E1524B829486FFA14D5F01FF35"/>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F3196B0234944A5485192BEFD272746B35">
    <w:name w:val="F3196B0234944A5485192BEFD272746B35"/>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FFA62DA238BF465192BCE0F22A75D4D435">
    <w:name w:val="FFA62DA238BF465192BCE0F22A75D4D435"/>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710718C12CDA4D219B07DC3F411DA55B84">
    <w:name w:val="710718C12CDA4D219B07DC3F411DA55B84"/>
    <w:rsid w:val="005F18D2"/>
    <w:pPr>
      <w:spacing w:before="120" w:after="120" w:line="288" w:lineRule="auto"/>
    </w:pPr>
    <w:rPr>
      <w:rFonts w:eastAsiaTheme="minorHAnsi"/>
      <w:lang w:val="de-DE" w:eastAsia="en-US"/>
    </w:rPr>
  </w:style>
  <w:style w:type="paragraph" w:customStyle="1" w:styleId="CCE917A482F748689A6F6B980EFCA6BD84">
    <w:name w:val="CCE917A482F748689A6F6B980EFCA6BD84"/>
    <w:rsid w:val="005F18D2"/>
    <w:pPr>
      <w:spacing w:before="120" w:after="120" w:line="288" w:lineRule="auto"/>
    </w:pPr>
    <w:rPr>
      <w:rFonts w:eastAsiaTheme="minorHAnsi"/>
      <w:lang w:val="de-DE" w:eastAsia="en-US"/>
    </w:rPr>
  </w:style>
  <w:style w:type="paragraph" w:customStyle="1" w:styleId="9DF06687B83C4D5A8CC18146040495AB84">
    <w:name w:val="9DF06687B83C4D5A8CC18146040495AB84"/>
    <w:rsid w:val="005F18D2"/>
    <w:pPr>
      <w:spacing w:before="120" w:after="120" w:line="288" w:lineRule="auto"/>
    </w:pPr>
    <w:rPr>
      <w:rFonts w:eastAsiaTheme="minorHAnsi"/>
      <w:lang w:val="de-DE" w:eastAsia="en-US"/>
    </w:rPr>
  </w:style>
  <w:style w:type="paragraph" w:customStyle="1" w:styleId="B9BA3E7D6BC34E7EB012674706AAC42384">
    <w:name w:val="B9BA3E7D6BC34E7EB012674706AAC42384"/>
    <w:rsid w:val="005F18D2"/>
    <w:pPr>
      <w:spacing w:before="120" w:after="120" w:line="288" w:lineRule="auto"/>
    </w:pPr>
    <w:rPr>
      <w:rFonts w:eastAsiaTheme="minorHAnsi"/>
      <w:lang w:val="de-DE" w:eastAsia="en-US"/>
    </w:rPr>
  </w:style>
  <w:style w:type="paragraph" w:customStyle="1" w:styleId="350BB13769F34D9EA08BC9B39A13A52B21">
    <w:name w:val="350BB13769F34D9EA08BC9B39A13A52B21"/>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88FB18A33FE94F6684BCF48F55F3785922">
    <w:name w:val="88FB18A33FE94F6684BCF48F55F3785922"/>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BF633F84F1A24109BC222336A31471AA14">
    <w:name w:val="BF633F84F1A24109BC222336A31471AA14"/>
    <w:rsid w:val="005F18D2"/>
    <w:pPr>
      <w:spacing w:before="120" w:after="120" w:line="288" w:lineRule="auto"/>
    </w:pPr>
    <w:rPr>
      <w:rFonts w:eastAsiaTheme="minorHAnsi"/>
      <w:lang w:val="de-DE" w:eastAsia="en-US"/>
    </w:rPr>
  </w:style>
  <w:style w:type="paragraph" w:customStyle="1" w:styleId="F9294466070D4874BC568F9D8B588B2F13">
    <w:name w:val="F9294466070D4874BC568F9D8B588B2F13"/>
    <w:rsid w:val="005F18D2"/>
    <w:pPr>
      <w:spacing w:before="120" w:after="120" w:line="288" w:lineRule="auto"/>
    </w:pPr>
    <w:rPr>
      <w:rFonts w:eastAsiaTheme="minorHAnsi"/>
      <w:lang w:val="de-DE" w:eastAsia="en-US"/>
    </w:rPr>
  </w:style>
  <w:style w:type="paragraph" w:customStyle="1" w:styleId="3E6BB4F5E6314280BBC9EF3CD541338161">
    <w:name w:val="3E6BB4F5E6314280BBC9EF3CD541338161"/>
    <w:rsid w:val="005F18D2"/>
    <w:pPr>
      <w:spacing w:before="120" w:after="120" w:line="288" w:lineRule="auto"/>
    </w:pPr>
    <w:rPr>
      <w:rFonts w:eastAsiaTheme="minorHAnsi"/>
      <w:lang w:val="de-DE" w:eastAsia="en-US"/>
    </w:rPr>
  </w:style>
  <w:style w:type="paragraph" w:customStyle="1" w:styleId="8CC605EF6B084EADA63C06FFBA6FF4D470">
    <w:name w:val="8CC605EF6B084EADA63C06FFBA6FF4D470"/>
    <w:rsid w:val="005F18D2"/>
    <w:pPr>
      <w:spacing w:before="120" w:after="120" w:line="288" w:lineRule="auto"/>
    </w:pPr>
    <w:rPr>
      <w:rFonts w:eastAsiaTheme="minorHAnsi"/>
      <w:lang w:val="de-DE" w:eastAsia="en-US"/>
    </w:rPr>
  </w:style>
  <w:style w:type="paragraph" w:customStyle="1" w:styleId="1AB1760B07B24F86BA8AC2F54EB329C220">
    <w:name w:val="1AB1760B07B24F86BA8AC2F54EB329C220"/>
    <w:rsid w:val="005F18D2"/>
    <w:pPr>
      <w:spacing w:before="120" w:after="120" w:line="288" w:lineRule="auto"/>
    </w:pPr>
    <w:rPr>
      <w:rFonts w:eastAsiaTheme="minorHAnsi"/>
      <w:lang w:val="de-DE" w:eastAsia="en-US"/>
    </w:rPr>
  </w:style>
  <w:style w:type="paragraph" w:customStyle="1" w:styleId="21178CE1796942B8A191257EBDBBBF9D29">
    <w:name w:val="21178CE1796942B8A191257EBDBBBF9D29"/>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35F6D4E8A79742BA87CE8BB72C5A6DF120">
    <w:name w:val="35F6D4E8A79742BA87CE8BB72C5A6DF120"/>
    <w:rsid w:val="005F18D2"/>
    <w:pPr>
      <w:spacing w:before="120" w:after="120" w:line="288" w:lineRule="auto"/>
    </w:pPr>
    <w:rPr>
      <w:rFonts w:eastAsiaTheme="minorHAnsi"/>
      <w:lang w:val="de-DE" w:eastAsia="en-US"/>
    </w:rPr>
  </w:style>
  <w:style w:type="paragraph" w:customStyle="1" w:styleId="8A92EAB4BA3240B68703BACD9785FEB220">
    <w:name w:val="8A92EAB4BA3240B68703BACD9785FEB220"/>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05BCC3BF1F154DB1ABE498E61E2E7DCF20">
    <w:name w:val="05BCC3BF1F154DB1ABE498E61E2E7DCF20"/>
    <w:rsid w:val="005F18D2"/>
    <w:pPr>
      <w:spacing w:before="120" w:after="120" w:line="288" w:lineRule="auto"/>
    </w:pPr>
    <w:rPr>
      <w:rFonts w:eastAsiaTheme="minorHAnsi"/>
      <w:lang w:val="de-DE" w:eastAsia="en-US"/>
    </w:rPr>
  </w:style>
  <w:style w:type="paragraph" w:customStyle="1" w:styleId="DE6A87B0CD87468ABCCA6A4BCA6E406C20">
    <w:name w:val="DE6A87B0CD87468ABCCA6A4BCA6E406C20"/>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6AF934296A1B4351887F8A2430469A7060">
    <w:name w:val="6AF934296A1B4351887F8A2430469A7060"/>
    <w:rsid w:val="005F18D2"/>
    <w:pPr>
      <w:spacing w:before="120" w:after="120" w:line="288" w:lineRule="auto"/>
    </w:pPr>
    <w:rPr>
      <w:rFonts w:eastAsiaTheme="minorHAnsi"/>
      <w:lang w:val="de-DE" w:eastAsia="en-US"/>
    </w:rPr>
  </w:style>
  <w:style w:type="paragraph" w:customStyle="1" w:styleId="B7C86B3A80EE414B982A282E28130A1260">
    <w:name w:val="B7C86B3A80EE414B982A282E28130A1260"/>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3C7F766E739B44F3AAFEE57468EC314B34">
    <w:name w:val="3C7F766E739B44F3AAFEE57468EC314B34"/>
    <w:rsid w:val="005F18D2"/>
    <w:pPr>
      <w:spacing w:before="120" w:after="120" w:line="288" w:lineRule="auto"/>
    </w:pPr>
    <w:rPr>
      <w:rFonts w:eastAsiaTheme="minorHAnsi"/>
      <w:lang w:val="de-DE" w:eastAsia="en-US"/>
    </w:rPr>
  </w:style>
  <w:style w:type="paragraph" w:customStyle="1" w:styleId="2247795B4F6F4E71ADC0B8D32B40E8AA34">
    <w:name w:val="2247795B4F6F4E71ADC0B8D32B40E8AA34"/>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0414DE855B6C46A18C7C397A679EACB234">
    <w:name w:val="0414DE855B6C46A18C7C397A679EACB234"/>
    <w:rsid w:val="005F18D2"/>
    <w:pPr>
      <w:spacing w:before="120" w:after="120" w:line="288" w:lineRule="auto"/>
    </w:pPr>
    <w:rPr>
      <w:rFonts w:eastAsiaTheme="minorHAnsi"/>
      <w:lang w:val="de-DE" w:eastAsia="en-US"/>
    </w:rPr>
  </w:style>
  <w:style w:type="paragraph" w:customStyle="1" w:styleId="ABBD3998E5BF43C8877C76C3238C330C34">
    <w:name w:val="ABBD3998E5BF43C8877C76C3238C330C34"/>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14E6B7AD4EA646819BCECFBB0C6C6EA134">
    <w:name w:val="14E6B7AD4EA646819BCECFBB0C6C6EA134"/>
    <w:rsid w:val="005F18D2"/>
    <w:pPr>
      <w:tabs>
        <w:tab w:val="num" w:pos="720"/>
      </w:tabs>
      <w:spacing w:before="120" w:after="120" w:line="288" w:lineRule="auto"/>
      <w:ind w:left="360" w:hanging="360"/>
      <w:contextualSpacing/>
    </w:pPr>
    <w:rPr>
      <w:rFonts w:eastAsiaTheme="minorHAnsi"/>
      <w:lang w:val="de-DE" w:eastAsia="en-US"/>
    </w:rPr>
  </w:style>
  <w:style w:type="paragraph" w:customStyle="1" w:styleId="20DFF532DDDC49F594BE62A341D9E84F32">
    <w:name w:val="20DFF532DDDC49F594BE62A341D9E84F32"/>
    <w:rsid w:val="005F18D2"/>
    <w:pPr>
      <w:tabs>
        <w:tab w:val="num" w:pos="720"/>
      </w:tabs>
      <w:spacing w:before="120" w:after="120" w:line="288" w:lineRule="auto"/>
      <w:ind w:left="360" w:hanging="360"/>
      <w:contextualSpacing/>
    </w:pPr>
    <w:rPr>
      <w:rFonts w:eastAsiaTheme="minorHAnsi"/>
      <w:lang w:val="de-D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rzbistum paderborn">
  <a:themeElements>
    <a:clrScheme name="Erzbistum Paderborn">
      <a:dk1>
        <a:srgbClr val="636362"/>
      </a:dk1>
      <a:lt1>
        <a:srgbClr val="FFFFFF"/>
      </a:lt1>
      <a:dk2>
        <a:srgbClr val="636362"/>
      </a:dk2>
      <a:lt2>
        <a:srgbClr val="FFFFFF"/>
      </a:lt2>
      <a:accent1>
        <a:srgbClr val="AE0C21"/>
      </a:accent1>
      <a:accent2>
        <a:srgbClr val="E62730"/>
      </a:accent2>
      <a:accent3>
        <a:srgbClr val="1A70B8"/>
      </a:accent3>
      <a:accent4>
        <a:srgbClr val="B1CFDF"/>
      </a:accent4>
      <a:accent5>
        <a:srgbClr val="636362"/>
      </a:accent5>
      <a:accent6>
        <a:srgbClr val="919292"/>
      </a:accent6>
      <a:hlink>
        <a:srgbClr val="102E4E"/>
      </a:hlink>
      <a:folHlink>
        <a:srgbClr val="DF8081"/>
      </a:folHlink>
    </a:clrScheme>
    <a:fontScheme name="Erzbistum Paderborn">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1"/>
        </a:solidFill>
      </a:spPr>
      <a:bodyPr wrap="square" lIns="432000" tIns="180000" rIns="216000" bIns="108000" anchor="ctr">
        <a:normAutofit/>
      </a:bodyPr>
      <a:lstStyle>
        <a:defPPr algn="l">
          <a:lnSpc>
            <a:spcPct val="100000"/>
          </a:lnSpc>
          <a:defRPr sz="1200" dirty="0">
            <a:latin typeface="Arial" panose="020B0604020202020204" pitchFamily="34" charset="0"/>
            <a:cs typeface="Arial" panose="020B0604020202020204" pitchFamily="34" charset="0"/>
          </a:defRPr>
        </a:defPPr>
      </a:lstStyle>
    </a:txDef>
  </a:objectDefaults>
  <a:extraClrSchemeLst/>
  <a:extLst>
    <a:ext uri="{05A4C25C-085E-4340-85A3-A5531E510DB2}">
      <thm15:themeFamily xmlns:thm15="http://schemas.microsoft.com/office/thememl/2012/main" name="erzbistum paderborn" id="{75B3C4F2-28C4-4180-B6D5-9FF9DF980037}" vid="{48AD919F-719A-48B9-8F26-41C41E27D4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 xxxxxxx</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6053B2-1FAF-45AC-B080-CB64CA4B2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wordvorlage-ebv-06-2020-02.dotx</Template>
  <TotalTime>0</TotalTime>
  <Pages>5</Pages>
  <Words>622</Words>
  <Characters>3922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Projektbericht Projektname</vt:lpstr>
    </vt:vector>
  </TitlesOfParts>
  <Company>Generalviktariat Paderborn</Company>
  <LinksUpToDate>false</LinksUpToDate>
  <CharactersWithSpaces>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Projektbericht</dc:title>
  <dc:subject>Projektbericht</dc:subject>
  <dc:creator>N. N.</dc:creator>
  <cp:keywords/>
  <dc:description>V1.11</dc:description>
  <cp:lastModifiedBy>Markus Freckmann</cp:lastModifiedBy>
  <cp:revision>11</cp:revision>
  <cp:lastPrinted>2018-11-14T14:02:00Z</cp:lastPrinted>
  <dcterms:created xsi:type="dcterms:W3CDTF">2020-06-24T05:38:00Z</dcterms:created>
  <dcterms:modified xsi:type="dcterms:W3CDTF">2020-08-03T14:52:00Z</dcterms:modified>
  <cp:category>PB</cp:category>
</cp:coreProperties>
</file>