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rPr>
        <w:id w:val="1713918693"/>
        <w:docPartObj>
          <w:docPartGallery w:val="Cover Pages"/>
          <w:docPartUnique/>
        </w:docPartObj>
      </w:sdtPr>
      <w:sdtEndPr>
        <w:rPr>
          <w:rFonts w:cstheme="minorBidi"/>
        </w:rPr>
      </w:sdtEndPr>
      <w:sdtContent>
        <w:p w14:paraId="7452E83D" w14:textId="2B6F8061" w:rsidR="00012BDF" w:rsidRPr="000F453B" w:rsidRDefault="0097646D" w:rsidP="000F453B">
          <w:pPr>
            <w:spacing w:before="0" w:after="0" w:line="240" w:lineRule="auto"/>
            <w:rPr>
              <w:rFonts w:cstheme="minorHAnsi"/>
            </w:rPr>
          </w:pPr>
          <w:r w:rsidRPr="0097646D">
            <w:rPr>
              <w:rFonts w:cstheme="minorHAnsi"/>
              <w:noProof/>
              <w:lang w:eastAsia="de-DE"/>
            </w:rPr>
            <mc:AlternateContent>
              <mc:Choice Requires="wps">
                <w:drawing>
                  <wp:anchor distT="0" distB="0" distL="114300" distR="114300" simplePos="0" relativeHeight="251659264" behindDoc="1" locked="0" layoutInCell="1" allowOverlap="1" wp14:anchorId="69D508AB" wp14:editId="21952958">
                    <wp:simplePos x="0" y="0"/>
                    <wp:positionH relativeFrom="page">
                      <wp:posOffset>-4445</wp:posOffset>
                    </wp:positionH>
                    <wp:positionV relativeFrom="page">
                      <wp:posOffset>3175</wp:posOffset>
                    </wp:positionV>
                    <wp:extent cx="7559675" cy="5773003"/>
                    <wp:effectExtent l="0" t="0" r="3175" b="0"/>
                    <wp:wrapNone/>
                    <wp:docPr id="11" name="Flussdiagramm: Dokument 36"/>
                    <wp:cNvGraphicFramePr/>
                    <a:graphic xmlns:a="http://schemas.openxmlformats.org/drawingml/2006/main">
                      <a:graphicData uri="http://schemas.microsoft.com/office/word/2010/wordprocessingShape">
                        <wps:wsp>
                          <wps:cNvSpPr/>
                          <wps:spPr>
                            <a:xfrm>
                              <a:off x="0" y="0"/>
                              <a:ext cx="7559675" cy="5773003"/>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1451"/>
                                <a:gd name="connsiteX1" fmla="*/ 21600 w 21600"/>
                                <a:gd name="connsiteY1" fmla="*/ 0 h 21451"/>
                                <a:gd name="connsiteX2" fmla="*/ 21600 w 21600"/>
                                <a:gd name="connsiteY2" fmla="*/ 17322 h 21451"/>
                                <a:gd name="connsiteX3" fmla="*/ 0 w 21600"/>
                                <a:gd name="connsiteY3" fmla="*/ 20172 h 21451"/>
                                <a:gd name="connsiteX4" fmla="*/ 0 w 21600"/>
                                <a:gd name="connsiteY4" fmla="*/ 0 h 21451"/>
                                <a:gd name="connsiteX0" fmla="*/ 0 w 21600"/>
                                <a:gd name="connsiteY0" fmla="*/ 0 h 20172"/>
                                <a:gd name="connsiteX1" fmla="*/ 21600 w 21600"/>
                                <a:gd name="connsiteY1" fmla="*/ 0 h 20172"/>
                                <a:gd name="connsiteX2" fmla="*/ 21600 w 21600"/>
                                <a:gd name="connsiteY2" fmla="*/ 17322 h 20172"/>
                                <a:gd name="connsiteX3" fmla="*/ 0 w 21600"/>
                                <a:gd name="connsiteY3" fmla="*/ 20172 h 20172"/>
                                <a:gd name="connsiteX4" fmla="*/ 0 w 21600"/>
                                <a:gd name="connsiteY4" fmla="*/ 0 h 20172"/>
                                <a:gd name="connsiteX0" fmla="*/ 0 w 21600"/>
                                <a:gd name="connsiteY0" fmla="*/ 0 h 20172"/>
                                <a:gd name="connsiteX1" fmla="*/ 21600 w 21600"/>
                                <a:gd name="connsiteY1" fmla="*/ 0 h 20172"/>
                                <a:gd name="connsiteX2" fmla="*/ 21573 w 21600"/>
                                <a:gd name="connsiteY2" fmla="*/ 18905 h 20172"/>
                                <a:gd name="connsiteX3" fmla="*/ 0 w 21600"/>
                                <a:gd name="connsiteY3" fmla="*/ 20172 h 20172"/>
                                <a:gd name="connsiteX4" fmla="*/ 0 w 21600"/>
                                <a:gd name="connsiteY4" fmla="*/ 0 h 20172"/>
                                <a:gd name="connsiteX0" fmla="*/ 0 w 21600"/>
                                <a:gd name="connsiteY0" fmla="*/ 0 h 20172"/>
                                <a:gd name="connsiteX1" fmla="*/ 21600 w 21600"/>
                                <a:gd name="connsiteY1" fmla="*/ 0 h 20172"/>
                                <a:gd name="connsiteX2" fmla="*/ 21573 w 21600"/>
                                <a:gd name="connsiteY2" fmla="*/ 18905 h 20172"/>
                                <a:gd name="connsiteX3" fmla="*/ 0 w 21600"/>
                                <a:gd name="connsiteY3" fmla="*/ 20172 h 20172"/>
                                <a:gd name="connsiteX4" fmla="*/ 0 w 21600"/>
                                <a:gd name="connsiteY4" fmla="*/ 0 h 20172"/>
                                <a:gd name="connsiteX0" fmla="*/ 0 w 21600"/>
                                <a:gd name="connsiteY0" fmla="*/ 0 h 20172"/>
                                <a:gd name="connsiteX1" fmla="*/ 21600 w 21600"/>
                                <a:gd name="connsiteY1" fmla="*/ 0 h 20172"/>
                                <a:gd name="connsiteX2" fmla="*/ 21573 w 21600"/>
                                <a:gd name="connsiteY2" fmla="*/ 18905 h 20172"/>
                                <a:gd name="connsiteX3" fmla="*/ 0 w 21600"/>
                                <a:gd name="connsiteY3" fmla="*/ 20172 h 20172"/>
                                <a:gd name="connsiteX4" fmla="*/ 0 w 21600"/>
                                <a:gd name="connsiteY4" fmla="*/ 0 h 20172"/>
                                <a:gd name="connsiteX0" fmla="*/ 0 w 21600"/>
                                <a:gd name="connsiteY0" fmla="*/ 0 h 20396"/>
                                <a:gd name="connsiteX1" fmla="*/ 21600 w 21600"/>
                                <a:gd name="connsiteY1" fmla="*/ 0 h 20396"/>
                                <a:gd name="connsiteX2" fmla="*/ 21573 w 21600"/>
                                <a:gd name="connsiteY2" fmla="*/ 18905 h 20396"/>
                                <a:gd name="connsiteX3" fmla="*/ 0 w 21600"/>
                                <a:gd name="connsiteY3" fmla="*/ 20172 h 20396"/>
                                <a:gd name="connsiteX4" fmla="*/ 0 w 21600"/>
                                <a:gd name="connsiteY4" fmla="*/ 0 h 20396"/>
                                <a:gd name="connsiteX0" fmla="*/ 0 w 21600"/>
                                <a:gd name="connsiteY0" fmla="*/ 0 h 20259"/>
                                <a:gd name="connsiteX1" fmla="*/ 21600 w 21600"/>
                                <a:gd name="connsiteY1" fmla="*/ 0 h 20259"/>
                                <a:gd name="connsiteX2" fmla="*/ 21519 w 21600"/>
                                <a:gd name="connsiteY2" fmla="*/ 17849 h 20259"/>
                                <a:gd name="connsiteX3" fmla="*/ 0 w 21600"/>
                                <a:gd name="connsiteY3" fmla="*/ 20172 h 20259"/>
                                <a:gd name="connsiteX4" fmla="*/ 0 w 21600"/>
                                <a:gd name="connsiteY4" fmla="*/ 0 h 20259"/>
                                <a:gd name="connsiteX0" fmla="*/ 0 w 21600"/>
                                <a:gd name="connsiteY0" fmla="*/ 0 h 20455"/>
                                <a:gd name="connsiteX1" fmla="*/ 21600 w 21600"/>
                                <a:gd name="connsiteY1" fmla="*/ 0 h 20455"/>
                                <a:gd name="connsiteX2" fmla="*/ 21519 w 21600"/>
                                <a:gd name="connsiteY2" fmla="*/ 17849 h 20455"/>
                                <a:gd name="connsiteX3" fmla="*/ 0 w 21600"/>
                                <a:gd name="connsiteY3" fmla="*/ 20172 h 20455"/>
                                <a:gd name="connsiteX4" fmla="*/ 0 w 21600"/>
                                <a:gd name="connsiteY4" fmla="*/ 0 h 20455"/>
                                <a:gd name="connsiteX0" fmla="*/ 0 w 21600"/>
                                <a:gd name="connsiteY0" fmla="*/ 0 h 20553"/>
                                <a:gd name="connsiteX1" fmla="*/ 21600 w 21600"/>
                                <a:gd name="connsiteY1" fmla="*/ 0 h 20553"/>
                                <a:gd name="connsiteX2" fmla="*/ 21519 w 21600"/>
                                <a:gd name="connsiteY2" fmla="*/ 17849 h 20553"/>
                                <a:gd name="connsiteX3" fmla="*/ 0 w 21600"/>
                                <a:gd name="connsiteY3" fmla="*/ 20172 h 20553"/>
                                <a:gd name="connsiteX4" fmla="*/ 0 w 21600"/>
                                <a:gd name="connsiteY4" fmla="*/ 0 h 20553"/>
                                <a:gd name="connsiteX0" fmla="*/ 0 w 21600"/>
                                <a:gd name="connsiteY0" fmla="*/ 0 h 20455"/>
                                <a:gd name="connsiteX1" fmla="*/ 21600 w 21600"/>
                                <a:gd name="connsiteY1" fmla="*/ 0 h 20455"/>
                                <a:gd name="connsiteX2" fmla="*/ 21519 w 21600"/>
                                <a:gd name="connsiteY2" fmla="*/ 17849 h 20455"/>
                                <a:gd name="connsiteX3" fmla="*/ 0 w 21600"/>
                                <a:gd name="connsiteY3" fmla="*/ 20172 h 20455"/>
                                <a:gd name="connsiteX4" fmla="*/ 0 w 21600"/>
                                <a:gd name="connsiteY4" fmla="*/ 0 h 20455"/>
                                <a:gd name="connsiteX0" fmla="*/ 0 w 21600"/>
                                <a:gd name="connsiteY0" fmla="*/ 0 h 20532"/>
                                <a:gd name="connsiteX1" fmla="*/ 21600 w 21600"/>
                                <a:gd name="connsiteY1" fmla="*/ 0 h 20532"/>
                                <a:gd name="connsiteX2" fmla="*/ 21519 w 21600"/>
                                <a:gd name="connsiteY2" fmla="*/ 17849 h 20532"/>
                                <a:gd name="connsiteX3" fmla="*/ 0 w 21600"/>
                                <a:gd name="connsiteY3" fmla="*/ 20172 h 20532"/>
                                <a:gd name="connsiteX4" fmla="*/ 0 w 21600"/>
                                <a:gd name="connsiteY4" fmla="*/ 0 h 20532"/>
                                <a:gd name="connsiteX0" fmla="*/ 0 w 21600"/>
                                <a:gd name="connsiteY0" fmla="*/ 0 h 20590"/>
                                <a:gd name="connsiteX1" fmla="*/ 21600 w 21600"/>
                                <a:gd name="connsiteY1" fmla="*/ 0 h 20590"/>
                                <a:gd name="connsiteX2" fmla="*/ 21519 w 21600"/>
                                <a:gd name="connsiteY2" fmla="*/ 17849 h 20590"/>
                                <a:gd name="connsiteX3" fmla="*/ 0 w 21600"/>
                                <a:gd name="connsiteY3" fmla="*/ 20172 h 20590"/>
                                <a:gd name="connsiteX4" fmla="*/ 0 w 21600"/>
                                <a:gd name="connsiteY4" fmla="*/ 0 h 20590"/>
                                <a:gd name="connsiteX0" fmla="*/ 0 w 21600"/>
                                <a:gd name="connsiteY0" fmla="*/ 0 h 20386"/>
                                <a:gd name="connsiteX1" fmla="*/ 21600 w 21600"/>
                                <a:gd name="connsiteY1" fmla="*/ 0 h 20386"/>
                                <a:gd name="connsiteX2" fmla="*/ 21519 w 21600"/>
                                <a:gd name="connsiteY2" fmla="*/ 17849 h 20386"/>
                                <a:gd name="connsiteX3" fmla="*/ 27 w 21600"/>
                                <a:gd name="connsiteY3" fmla="*/ 19908 h 20386"/>
                                <a:gd name="connsiteX4" fmla="*/ 0 w 21600"/>
                                <a:gd name="connsiteY4" fmla="*/ 0 h 20386"/>
                                <a:gd name="connsiteX0" fmla="*/ 0 w 21600"/>
                                <a:gd name="connsiteY0" fmla="*/ 0 h 20582"/>
                                <a:gd name="connsiteX1" fmla="*/ 21600 w 21600"/>
                                <a:gd name="connsiteY1" fmla="*/ 0 h 20582"/>
                                <a:gd name="connsiteX2" fmla="*/ 21519 w 21600"/>
                                <a:gd name="connsiteY2" fmla="*/ 17849 h 20582"/>
                                <a:gd name="connsiteX3" fmla="*/ 27 w 21600"/>
                                <a:gd name="connsiteY3" fmla="*/ 19908 h 20582"/>
                                <a:gd name="connsiteX4" fmla="*/ 0 w 21600"/>
                                <a:gd name="connsiteY4" fmla="*/ 0 h 20582"/>
                                <a:gd name="connsiteX0" fmla="*/ 0 w 21600"/>
                                <a:gd name="connsiteY0" fmla="*/ 0 h 20484"/>
                                <a:gd name="connsiteX1" fmla="*/ 21600 w 21600"/>
                                <a:gd name="connsiteY1" fmla="*/ 0 h 20484"/>
                                <a:gd name="connsiteX2" fmla="*/ 21519 w 21600"/>
                                <a:gd name="connsiteY2" fmla="*/ 17849 h 20484"/>
                                <a:gd name="connsiteX3" fmla="*/ 0 w 21600"/>
                                <a:gd name="connsiteY3" fmla="*/ 19776 h 20484"/>
                                <a:gd name="connsiteX4" fmla="*/ 0 w 21600"/>
                                <a:gd name="connsiteY4" fmla="*/ 0 h 20484"/>
                                <a:gd name="connsiteX0" fmla="*/ 0 w 21600"/>
                                <a:gd name="connsiteY0" fmla="*/ 0 h 20524"/>
                                <a:gd name="connsiteX1" fmla="*/ 21600 w 21600"/>
                                <a:gd name="connsiteY1" fmla="*/ 0 h 20524"/>
                                <a:gd name="connsiteX2" fmla="*/ 21519 w 21600"/>
                                <a:gd name="connsiteY2" fmla="*/ 17849 h 20524"/>
                                <a:gd name="connsiteX3" fmla="*/ 0 w 21600"/>
                                <a:gd name="connsiteY3" fmla="*/ 19776 h 20524"/>
                                <a:gd name="connsiteX4" fmla="*/ 0 w 21600"/>
                                <a:gd name="connsiteY4" fmla="*/ 0 h 205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20524">
                                  <a:moveTo>
                                    <a:pt x="0" y="0"/>
                                  </a:moveTo>
                                  <a:lnTo>
                                    <a:pt x="21600" y="0"/>
                                  </a:lnTo>
                                  <a:cubicBezTo>
                                    <a:pt x="21591" y="6302"/>
                                    <a:pt x="21528" y="11547"/>
                                    <a:pt x="21519" y="17849"/>
                                  </a:cubicBezTo>
                                  <a:cubicBezTo>
                                    <a:pt x="12842" y="20531"/>
                                    <a:pt x="4812" y="21241"/>
                                    <a:pt x="0" y="19776"/>
                                  </a:cubicBezTo>
                                  <a:lnTo>
                                    <a:pt x="0" y="0"/>
                                  </a:lnTo>
                                  <a:close/>
                                </a:path>
                              </a:pathLst>
                            </a:custGeom>
                            <a:blipFill>
                              <a:blip r:embed="rId9"/>
                              <a:srcRect/>
                              <a:stretch>
                                <a:fillRect l="-17828" r="-178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F132" id="Flussdiagramm: Dokument 36" o:spid="_x0000_s1026" style="position:absolute;margin-left:-.35pt;margin-top:.25pt;width:595.25pt;height:45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1600,20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" path="m,l21600,v-9,6302,-72,11547,-81,17849c12842,20531,4812,21241,,19776l,xe" stroked="f" strokeweight="1pt">
                    <v:fill r:id="rId10" o:title="" recolor="t" rotate="t" type="frame"/>
                    <v:stroke joinstyle="miter"/>
                    <v:path arrowok="t" o:connecttype="custom" o:connectlocs="0,0;7559675,0;7531326,5020577;0,5562605;0,0" o:connectangles="0,0,0,0,0"/>
                    <w10:wrap anchorx="page" anchory="page"/>
                  </v:shape>
                </w:pict>
              </mc:Fallback>
            </mc:AlternateContent>
          </w:r>
        </w:p>
        <w:p w14:paraId="54DE7EC3" w14:textId="7B15ABBC" w:rsidR="00B45E51" w:rsidRPr="000F453B" w:rsidRDefault="00B45E51" w:rsidP="000F453B">
          <w:pPr>
            <w:pStyle w:val="Titel"/>
            <w:spacing w:before="0" w:after="0"/>
            <w:rPr>
              <w:rFonts w:asciiTheme="minorHAnsi" w:hAnsiTheme="minorHAnsi" w:cstheme="minorHAnsi"/>
              <w:sz w:val="22"/>
              <w:szCs w:val="22"/>
            </w:rPr>
          </w:pPr>
        </w:p>
        <w:p w14:paraId="1E8AA589" w14:textId="2D2F16C7" w:rsidR="00B45E51" w:rsidRPr="000F453B" w:rsidRDefault="00B45E51" w:rsidP="000F453B">
          <w:pPr>
            <w:pStyle w:val="Titel"/>
            <w:spacing w:before="0" w:after="0"/>
            <w:rPr>
              <w:rFonts w:asciiTheme="minorHAnsi" w:hAnsiTheme="minorHAnsi" w:cstheme="minorHAnsi"/>
              <w:sz w:val="22"/>
              <w:szCs w:val="22"/>
            </w:rPr>
          </w:pPr>
        </w:p>
        <w:p w14:paraId="59D5F92F" w14:textId="5F3B410B" w:rsidR="00B45E51" w:rsidRPr="000F453B" w:rsidRDefault="00B45E51" w:rsidP="000F453B">
          <w:pPr>
            <w:pStyle w:val="Titel"/>
            <w:spacing w:before="0" w:after="0"/>
            <w:rPr>
              <w:rFonts w:asciiTheme="minorHAnsi" w:hAnsiTheme="minorHAnsi" w:cstheme="minorHAnsi"/>
              <w:sz w:val="22"/>
              <w:szCs w:val="22"/>
            </w:rPr>
          </w:pPr>
        </w:p>
        <w:p w14:paraId="2DC3DB6E" w14:textId="2A5FDB54" w:rsidR="00B45E51" w:rsidRPr="000F453B" w:rsidRDefault="00B45E51" w:rsidP="000F453B">
          <w:pPr>
            <w:pStyle w:val="Titel"/>
            <w:spacing w:before="0" w:after="0"/>
            <w:rPr>
              <w:rFonts w:asciiTheme="minorHAnsi" w:hAnsiTheme="minorHAnsi" w:cstheme="minorHAnsi"/>
              <w:sz w:val="22"/>
              <w:szCs w:val="22"/>
            </w:rPr>
          </w:pPr>
        </w:p>
        <w:p w14:paraId="3C7FC2CB" w14:textId="1AC9755D" w:rsidR="00B45E51" w:rsidRPr="000F453B" w:rsidRDefault="00B45E51" w:rsidP="000F453B">
          <w:pPr>
            <w:pStyle w:val="Titel"/>
            <w:spacing w:before="0" w:after="0"/>
            <w:rPr>
              <w:rFonts w:asciiTheme="minorHAnsi" w:hAnsiTheme="minorHAnsi" w:cstheme="minorHAnsi"/>
              <w:sz w:val="22"/>
              <w:szCs w:val="22"/>
            </w:rPr>
          </w:pPr>
        </w:p>
        <w:p w14:paraId="74C86480" w14:textId="7DAF383A" w:rsidR="00B45E51" w:rsidRPr="000F453B" w:rsidRDefault="00B45E51" w:rsidP="000F453B">
          <w:pPr>
            <w:pStyle w:val="Titel"/>
            <w:spacing w:before="0" w:after="0"/>
            <w:rPr>
              <w:rFonts w:asciiTheme="minorHAnsi" w:hAnsiTheme="minorHAnsi" w:cstheme="minorHAnsi"/>
              <w:sz w:val="22"/>
              <w:szCs w:val="22"/>
            </w:rPr>
          </w:pPr>
        </w:p>
        <w:p w14:paraId="7A307812" w14:textId="4165F2D6" w:rsidR="00B45E51" w:rsidRPr="000F453B" w:rsidRDefault="00B45E51" w:rsidP="000F453B">
          <w:pPr>
            <w:pStyle w:val="Titel"/>
            <w:spacing w:before="0" w:after="0"/>
            <w:rPr>
              <w:rFonts w:asciiTheme="minorHAnsi" w:hAnsiTheme="minorHAnsi" w:cstheme="minorHAnsi"/>
              <w:sz w:val="22"/>
              <w:szCs w:val="22"/>
            </w:rPr>
          </w:pPr>
        </w:p>
        <w:p w14:paraId="03AA5B77" w14:textId="28DA8FD0" w:rsidR="00B45E51" w:rsidRPr="000F453B" w:rsidRDefault="00B45E51" w:rsidP="000F453B">
          <w:pPr>
            <w:pStyle w:val="Titel"/>
            <w:spacing w:before="0" w:after="0"/>
            <w:rPr>
              <w:rFonts w:asciiTheme="minorHAnsi" w:hAnsiTheme="minorHAnsi" w:cstheme="minorHAnsi"/>
              <w:sz w:val="22"/>
              <w:szCs w:val="22"/>
            </w:rPr>
          </w:pPr>
        </w:p>
        <w:p w14:paraId="527569F5" w14:textId="0A030B20" w:rsidR="00B45E51" w:rsidRPr="000F453B" w:rsidRDefault="00B45E51" w:rsidP="000F453B">
          <w:pPr>
            <w:spacing w:before="0" w:after="0" w:line="240" w:lineRule="auto"/>
            <w:rPr>
              <w:rFonts w:cstheme="minorHAnsi"/>
            </w:rPr>
          </w:pPr>
        </w:p>
        <w:p w14:paraId="1B57103D" w14:textId="37D21C49" w:rsidR="00B45E51" w:rsidRPr="000F453B" w:rsidRDefault="00B45E51" w:rsidP="000F453B">
          <w:pPr>
            <w:spacing w:before="0" w:after="0" w:line="240" w:lineRule="auto"/>
            <w:rPr>
              <w:rFonts w:cstheme="minorHAnsi"/>
            </w:rPr>
          </w:pPr>
        </w:p>
        <w:p w14:paraId="5F889A1B" w14:textId="77777777" w:rsidR="00B45E51" w:rsidRPr="000F453B" w:rsidRDefault="00B45E51" w:rsidP="000F453B">
          <w:pPr>
            <w:spacing w:before="0" w:after="0" w:line="240" w:lineRule="auto"/>
            <w:rPr>
              <w:rFonts w:cstheme="minorHAnsi"/>
            </w:rPr>
          </w:pPr>
        </w:p>
        <w:p w14:paraId="05718E2F" w14:textId="77777777" w:rsidR="00B45E51" w:rsidRPr="000F453B" w:rsidRDefault="00B45E51" w:rsidP="000F453B">
          <w:pPr>
            <w:pStyle w:val="Titel"/>
            <w:spacing w:before="0" w:after="0"/>
            <w:rPr>
              <w:rFonts w:asciiTheme="minorHAnsi" w:hAnsiTheme="minorHAnsi" w:cstheme="minorHAnsi"/>
              <w:sz w:val="22"/>
              <w:szCs w:val="22"/>
            </w:rPr>
          </w:pPr>
        </w:p>
        <w:p w14:paraId="6DA5D536" w14:textId="77777777" w:rsidR="00B45E51" w:rsidRPr="000F453B" w:rsidRDefault="00B45E51" w:rsidP="000F453B">
          <w:pPr>
            <w:pStyle w:val="Titel"/>
            <w:spacing w:before="0" w:after="0"/>
            <w:rPr>
              <w:rFonts w:asciiTheme="minorHAnsi" w:hAnsiTheme="minorHAnsi" w:cstheme="minorHAnsi"/>
              <w:sz w:val="22"/>
              <w:szCs w:val="22"/>
            </w:rPr>
          </w:pPr>
        </w:p>
        <w:p w14:paraId="015EFCF1" w14:textId="27C16845" w:rsidR="00B45E51" w:rsidRPr="000F453B" w:rsidRDefault="00B45E51" w:rsidP="000F453B">
          <w:pPr>
            <w:pStyle w:val="Titel"/>
            <w:spacing w:before="0" w:after="0"/>
            <w:rPr>
              <w:rFonts w:asciiTheme="minorHAnsi" w:hAnsiTheme="minorHAnsi" w:cstheme="minorHAnsi"/>
              <w:sz w:val="22"/>
              <w:szCs w:val="22"/>
            </w:rPr>
          </w:pPr>
        </w:p>
        <w:p w14:paraId="41C9F4A2" w14:textId="7BBAD552" w:rsidR="00B45E51" w:rsidRPr="000F453B" w:rsidRDefault="00B45E51" w:rsidP="000F453B">
          <w:pPr>
            <w:spacing w:before="0" w:after="0" w:line="240" w:lineRule="auto"/>
            <w:rPr>
              <w:rFonts w:cstheme="minorHAnsi"/>
            </w:rPr>
          </w:pPr>
        </w:p>
        <w:p w14:paraId="4996AF43" w14:textId="34CE7C93" w:rsidR="00B45E51" w:rsidRPr="000F453B" w:rsidRDefault="00B45E51" w:rsidP="000F453B">
          <w:pPr>
            <w:spacing w:before="0" w:after="0" w:line="240" w:lineRule="auto"/>
            <w:rPr>
              <w:rFonts w:cstheme="minorHAnsi"/>
            </w:rPr>
          </w:pPr>
        </w:p>
        <w:p w14:paraId="708DE812" w14:textId="0F0CDE1F" w:rsidR="00B45E51" w:rsidRPr="000F453B" w:rsidRDefault="00B45E51" w:rsidP="000F453B">
          <w:pPr>
            <w:spacing w:before="0" w:after="0" w:line="240" w:lineRule="auto"/>
            <w:rPr>
              <w:rFonts w:cstheme="minorHAnsi"/>
            </w:rPr>
          </w:pPr>
        </w:p>
        <w:p w14:paraId="7BB20E2B" w14:textId="57B41E60" w:rsidR="00B45E51" w:rsidRDefault="00B45E51" w:rsidP="000F453B">
          <w:pPr>
            <w:spacing w:before="0" w:after="0" w:line="240" w:lineRule="auto"/>
            <w:rPr>
              <w:rFonts w:cstheme="minorHAnsi"/>
            </w:rPr>
          </w:pPr>
        </w:p>
        <w:p w14:paraId="33FE36A5" w14:textId="3A8335C1" w:rsidR="000F453B" w:rsidRDefault="000F453B" w:rsidP="000F453B">
          <w:pPr>
            <w:spacing w:before="0" w:after="0" w:line="240" w:lineRule="auto"/>
            <w:rPr>
              <w:rFonts w:cstheme="minorHAnsi"/>
            </w:rPr>
          </w:pPr>
        </w:p>
        <w:p w14:paraId="56B1F079" w14:textId="0363371D" w:rsidR="000F453B" w:rsidRDefault="000F453B" w:rsidP="000F453B">
          <w:pPr>
            <w:spacing w:before="0" w:after="0" w:line="240" w:lineRule="auto"/>
            <w:rPr>
              <w:rFonts w:cstheme="minorHAnsi"/>
            </w:rPr>
          </w:pPr>
        </w:p>
        <w:p w14:paraId="10460F42" w14:textId="6AC40189" w:rsidR="000F453B" w:rsidRDefault="000F453B" w:rsidP="000F453B">
          <w:pPr>
            <w:spacing w:before="0" w:after="0" w:line="240" w:lineRule="auto"/>
            <w:rPr>
              <w:rFonts w:cstheme="minorHAnsi"/>
            </w:rPr>
          </w:pPr>
        </w:p>
        <w:p w14:paraId="7C7BC533" w14:textId="33492CF7" w:rsidR="000F453B" w:rsidRDefault="000F453B" w:rsidP="000F453B">
          <w:pPr>
            <w:spacing w:before="0" w:after="0" w:line="240" w:lineRule="auto"/>
            <w:rPr>
              <w:rFonts w:cstheme="minorHAnsi"/>
            </w:rPr>
          </w:pPr>
        </w:p>
        <w:p w14:paraId="194EC7E4" w14:textId="7E57263A" w:rsidR="000F453B" w:rsidRDefault="000F453B" w:rsidP="000F453B">
          <w:pPr>
            <w:spacing w:before="0" w:after="0" w:line="240" w:lineRule="auto"/>
            <w:rPr>
              <w:rFonts w:cstheme="minorHAnsi"/>
            </w:rPr>
          </w:pPr>
        </w:p>
        <w:p w14:paraId="70628C4F" w14:textId="0FAD9BAD" w:rsidR="000F453B" w:rsidRDefault="000F453B" w:rsidP="000F453B">
          <w:pPr>
            <w:spacing w:before="0" w:after="0" w:line="240" w:lineRule="auto"/>
            <w:rPr>
              <w:rFonts w:cstheme="minorHAnsi"/>
            </w:rPr>
          </w:pPr>
        </w:p>
        <w:p w14:paraId="123A01C2" w14:textId="56623502" w:rsidR="000F453B" w:rsidRDefault="000F453B" w:rsidP="000F453B">
          <w:pPr>
            <w:spacing w:before="0" w:after="0" w:line="240" w:lineRule="auto"/>
            <w:rPr>
              <w:rFonts w:cstheme="minorHAnsi"/>
            </w:rPr>
          </w:pPr>
        </w:p>
        <w:p w14:paraId="10987D26" w14:textId="4505D21A" w:rsidR="000F453B" w:rsidRDefault="000F453B" w:rsidP="000F453B">
          <w:pPr>
            <w:spacing w:before="0" w:after="0" w:line="240" w:lineRule="auto"/>
            <w:rPr>
              <w:rFonts w:cstheme="minorHAnsi"/>
            </w:rPr>
          </w:pPr>
        </w:p>
        <w:p w14:paraId="0B5A0B3C" w14:textId="186DC3D5" w:rsidR="000F453B" w:rsidRDefault="000F453B" w:rsidP="000F453B">
          <w:pPr>
            <w:spacing w:before="0" w:after="0" w:line="240" w:lineRule="auto"/>
            <w:rPr>
              <w:rFonts w:cstheme="minorHAnsi"/>
            </w:rPr>
          </w:pPr>
        </w:p>
        <w:p w14:paraId="45FE7D59" w14:textId="4F1B974C" w:rsidR="000F453B" w:rsidRDefault="000F453B" w:rsidP="000F453B">
          <w:pPr>
            <w:spacing w:before="0" w:after="0" w:line="240" w:lineRule="auto"/>
            <w:rPr>
              <w:rFonts w:cstheme="minorHAnsi"/>
            </w:rPr>
          </w:pPr>
        </w:p>
        <w:p w14:paraId="708821E3" w14:textId="3188F528" w:rsidR="000F453B" w:rsidRDefault="000F453B" w:rsidP="000F453B">
          <w:pPr>
            <w:spacing w:before="0" w:after="0" w:line="240" w:lineRule="auto"/>
            <w:rPr>
              <w:rFonts w:cstheme="minorHAnsi"/>
            </w:rPr>
          </w:pPr>
        </w:p>
        <w:p w14:paraId="6E31C463" w14:textId="06480766" w:rsidR="000F453B" w:rsidRDefault="000F453B" w:rsidP="000F453B">
          <w:pPr>
            <w:spacing w:before="0" w:after="0" w:line="240" w:lineRule="auto"/>
            <w:rPr>
              <w:rFonts w:cstheme="minorHAnsi"/>
            </w:rPr>
          </w:pPr>
        </w:p>
        <w:p w14:paraId="14508A3B" w14:textId="77777777" w:rsidR="000F453B" w:rsidRPr="000F453B" w:rsidRDefault="000F453B" w:rsidP="000F453B">
          <w:pPr>
            <w:spacing w:before="0" w:after="0" w:line="240" w:lineRule="auto"/>
            <w:rPr>
              <w:rFonts w:cstheme="minorHAnsi"/>
            </w:rPr>
          </w:pPr>
        </w:p>
        <w:p w14:paraId="5A534DBE" w14:textId="48DA6723" w:rsidR="00B45E51" w:rsidRPr="000F453B" w:rsidRDefault="00B45E51" w:rsidP="000F453B">
          <w:pPr>
            <w:spacing w:before="0" w:after="0" w:line="240" w:lineRule="auto"/>
            <w:rPr>
              <w:rFonts w:cstheme="minorHAnsi"/>
            </w:rPr>
          </w:pPr>
        </w:p>
        <w:p w14:paraId="2C0E0870" w14:textId="13A7001B" w:rsidR="00B45E51" w:rsidRPr="000F453B" w:rsidRDefault="00B45E51" w:rsidP="000F453B">
          <w:pPr>
            <w:spacing w:before="0" w:after="0" w:line="240" w:lineRule="auto"/>
            <w:rPr>
              <w:rFonts w:cstheme="minorHAnsi"/>
            </w:rPr>
          </w:pPr>
        </w:p>
        <w:p w14:paraId="176CF825" w14:textId="49963E73" w:rsidR="00B45E51" w:rsidRPr="000A3E74" w:rsidRDefault="00B45E51" w:rsidP="00B45E51">
          <w:pPr>
            <w:pStyle w:val="Titel"/>
            <w:spacing w:before="0" w:after="0"/>
            <w:rPr>
              <w:sz w:val="32"/>
              <w:szCs w:val="32"/>
            </w:rPr>
          </w:pPr>
        </w:p>
        <w:bookmarkStart w:id="0" w:name="Projektname"/>
        <w:p w14:paraId="4A7861B5" w14:textId="241D02C6" w:rsidR="00B45E51" w:rsidRPr="00330ECE" w:rsidRDefault="008B08DE" w:rsidP="00B45E51">
          <w:pPr>
            <w:pStyle w:val="Titel"/>
            <w:spacing w:before="0" w:after="0"/>
            <w:rPr>
              <w:szCs w:val="56"/>
            </w:rPr>
          </w:pPr>
          <w:sdt>
            <w:sdtPr>
              <w:rPr>
                <w:szCs w:val="56"/>
              </w:rPr>
              <w:alias w:val="Projektname"/>
              <w:tag w:val="Projektname"/>
              <w:id w:val="-1285185699"/>
              <w:placeholder>
                <w:docPart w:val="63506CCB312F42EF8CA85763FE6FA27B"/>
              </w:placeholder>
              <w15:color w:val="E9493D"/>
              <w15:appearance w15:val="hidden"/>
              <w:text/>
            </w:sdtPr>
            <w:sdtEndPr/>
            <w:sdtContent>
              <w:r w:rsidR="004F6E15">
                <w:rPr>
                  <w:szCs w:val="56"/>
                </w:rPr>
                <w:t>Projektname</w:t>
              </w:r>
            </w:sdtContent>
          </w:sdt>
          <w:bookmarkEnd w:id="0"/>
        </w:p>
        <w:sdt>
          <w:sdtPr>
            <w:alias w:val="Untertitel"/>
            <w:tag w:val=""/>
            <w:id w:val="57761778"/>
            <w:dataBinding w:prefixMappings="xmlns:ns0='http://purl.org/dc/elements/1.1/' xmlns:ns1='http://schemas.openxmlformats.org/package/2006/metadata/core-properties' " w:xpath="/ns1:coreProperties[1]/ns0:subject[1]" w:storeItemID="{6C3C8BC8-F283-45AE-878A-BAB7291924A1}"/>
            <w:text/>
          </w:sdtPr>
          <w:sdtEndPr/>
          <w:sdtContent>
            <w:p w14:paraId="0749346C" w14:textId="5CBD172D" w:rsidR="00B45E51" w:rsidRPr="00012BDF" w:rsidRDefault="00B45E51" w:rsidP="00B45E51">
              <w:pPr>
                <w:pStyle w:val="Untertitel"/>
                <w:spacing w:before="600"/>
              </w:pPr>
              <w:r>
                <w:t>Projekt</w:t>
              </w:r>
              <w:r w:rsidR="009B71CD">
                <w:t>abschluss</w:t>
              </w:r>
              <w:r>
                <w:t>bericht</w:t>
              </w:r>
            </w:p>
          </w:sdtContent>
        </w:sdt>
        <w:p w14:paraId="6C70015B" w14:textId="5784F547" w:rsidR="00B45E51" w:rsidRDefault="00B45E51" w:rsidP="00B45E51"/>
        <w:p w14:paraId="65E78C0E" w14:textId="6F9CE0D4" w:rsidR="00B84B66" w:rsidRPr="006C3CBA" w:rsidRDefault="0097646D" w:rsidP="006C3CBA">
          <w:pPr>
            <w:spacing w:before="0" w:after="160" w:line="259" w:lineRule="auto"/>
          </w:pPr>
          <w:r w:rsidRPr="0097646D">
            <w:rPr>
              <w:rFonts w:cstheme="minorHAnsi"/>
              <w:noProof/>
              <w:lang w:eastAsia="de-DE"/>
            </w:rPr>
            <w:drawing>
              <wp:anchor distT="0" distB="0" distL="114300" distR="114300" simplePos="0" relativeHeight="251660288" behindDoc="0" locked="0" layoutInCell="1" allowOverlap="1" wp14:anchorId="09353F0A" wp14:editId="34363D51">
                <wp:simplePos x="0" y="0"/>
                <wp:positionH relativeFrom="margin">
                  <wp:posOffset>3982720</wp:posOffset>
                </wp:positionH>
                <wp:positionV relativeFrom="margin">
                  <wp:posOffset>8161020</wp:posOffset>
                </wp:positionV>
                <wp:extent cx="1790065" cy="850900"/>
                <wp:effectExtent l="0" t="0" r="635" b="6350"/>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gv-pb-logo-quer-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065" cy="850900"/>
                        </a:xfrm>
                        <a:prstGeom prst="rect">
                          <a:avLst/>
                        </a:prstGeom>
                      </pic:spPr>
                    </pic:pic>
                  </a:graphicData>
                </a:graphic>
                <wp14:sizeRelH relativeFrom="page">
                  <wp14:pctWidth>0</wp14:pctWidth>
                </wp14:sizeRelH>
                <wp14:sizeRelV relativeFrom="page">
                  <wp14:pctHeight>0</wp14:pctHeight>
                </wp14:sizeRelV>
              </wp:anchor>
            </w:drawing>
          </w:r>
          <w:r w:rsidR="00B45E51">
            <w:br w:type="page"/>
          </w:r>
        </w:p>
      </w:sdtContent>
    </w:sdt>
    <w:p w14:paraId="283B9366" w14:textId="77777777" w:rsidR="009B71CD" w:rsidRDefault="009B71CD" w:rsidP="009B71CD">
      <w:pPr>
        <w:pStyle w:val="berschrift1"/>
      </w:pPr>
      <w:bookmarkStart w:id="1" w:name="_Toc529968071"/>
      <w:r>
        <w:lastRenderedPageBreak/>
        <w:t>Abschlussbericht</w:t>
      </w:r>
      <w:bookmarkEnd w:id="1"/>
    </w:p>
    <w:p w14:paraId="109281BB" w14:textId="77777777" w:rsidR="009B71CD" w:rsidRDefault="009B71CD" w:rsidP="009B71CD">
      <w:pPr>
        <w:pStyle w:val="berschrift2"/>
      </w:pPr>
      <w:r>
        <w:t>Gesamteindruck</w:t>
      </w:r>
    </w:p>
    <w:sdt>
      <w:sdtPr>
        <w:alias w:val="Gesamteindruck-Text"/>
        <w:tag w:val="Gesamteindruck-Text"/>
        <w:id w:val="-1033342090"/>
        <w:placeholder>
          <w:docPart w:val="487E8F41134A471195C0EA79B36C622C"/>
        </w:placeholder>
        <w:showingPlcHdr/>
        <w15:color w:val="E9493D"/>
        <w15:appearance w15:val="hidden"/>
      </w:sdtPr>
      <w:sdtContent>
        <w:p w14:paraId="5F8795F5" w14:textId="501813ED" w:rsidR="009B71CD" w:rsidRPr="007B3CB5" w:rsidRDefault="009B71CD" w:rsidP="009B71CD">
          <w:r w:rsidRPr="008B08DE">
            <w:rPr>
              <w:rStyle w:val="Platzhaltertext"/>
              <w:color w:val="1A70B8"/>
            </w:rPr>
            <w:t xml:space="preserve">Beschreiben Sie </w:t>
          </w:r>
          <w:r w:rsidR="008B08DE">
            <w:rPr>
              <w:rStyle w:val="Platzhaltertext"/>
              <w:color w:val="1A70B8"/>
            </w:rPr>
            <w:t>bitte</w:t>
          </w:r>
          <w:r w:rsidRPr="008B08DE">
            <w:rPr>
              <w:rStyle w:val="Platzhaltertext"/>
              <w:color w:val="1A70B8"/>
            </w:rPr>
            <w:t xml:space="preserve"> den Projektverlauf im Rückblick. Nennen Sie dabei die aus heutiger Sicht entscheidenden Schritte und Themen. Gehen Sie an dieser Stelle nicht auf Details ein.</w:t>
          </w:r>
        </w:p>
      </w:sdtContent>
    </w:sdt>
    <w:p w14:paraId="6F90CC97" w14:textId="77777777" w:rsidR="009B71CD" w:rsidRDefault="009B71CD" w:rsidP="009B71CD">
      <w:pPr>
        <w:pStyle w:val="berschrift2"/>
      </w:pPr>
      <w:r>
        <w:t>Projektziele</w:t>
      </w:r>
    </w:p>
    <w:p w14:paraId="2105AEF9" w14:textId="77777777" w:rsidR="009B71CD" w:rsidRDefault="009B71CD" w:rsidP="009B71CD">
      <w:r>
        <w:t xml:space="preserve">Die Ziele des Projektes wurden wie folgt erreicht: </w:t>
      </w:r>
    </w:p>
    <w:sdt>
      <w:sdtPr>
        <w:alias w:val="Ziele-Erreicht"/>
        <w:tag w:val="Ziele-Erreicht"/>
        <w:id w:val="-851645787"/>
        <w:placeholder>
          <w:docPart w:val="7F36E6C1DAFF4ECF8E5F4E30E7BA3414"/>
        </w:placeholder>
        <w:showingPlcHdr/>
        <w15:color w:val="E9493D"/>
        <w15:appearance w15:val="hidden"/>
      </w:sdtPr>
      <w:sdtContent>
        <w:p w14:paraId="72165282" w14:textId="2E4C2C4C" w:rsidR="009B71CD" w:rsidRDefault="008B08DE" w:rsidP="009B71CD">
          <w:pPr>
            <w:pStyle w:val="Listenabsatz"/>
            <w:numPr>
              <w:ilvl w:val="0"/>
              <w:numId w:val="31"/>
            </w:numPr>
            <w:ind w:left="426" w:hanging="426"/>
          </w:pPr>
          <w:r>
            <w:rPr>
              <w:rStyle w:val="Platzhaltertext"/>
              <w:color w:val="1A70B8"/>
            </w:rPr>
            <w:t xml:space="preserve">Listen Sie bitte </w:t>
          </w:r>
          <w:r w:rsidR="009B71CD" w:rsidRPr="008B08DE">
            <w:rPr>
              <w:rStyle w:val="Platzhaltertext"/>
              <w:color w:val="1A70B8"/>
            </w:rPr>
            <w:t>die Projektziele gemäß Steckbrief auf. Nennen Sie die Ziele jeweils in einer Kurzfassung. Bewerten Sie für jedes Ziel den Grad, zu dem es beim Projektabschluss erreicht ist. Bewerten Sie die Zielerreichung auf der Skala  ++ = vollständig erreicht, + = weitgehend erreicht, - = eher nicht erreicht, -- = deutlich nicht erreicht. Achten Sie darauf, dass Sie die wesentlichen Projektergebnisse nennen.</w:t>
          </w:r>
        </w:p>
      </w:sdtContent>
    </w:sdt>
    <w:p w14:paraId="5D682D13" w14:textId="77777777" w:rsidR="009B71CD" w:rsidRDefault="009B71CD" w:rsidP="009B71CD">
      <w:pPr>
        <w:pStyle w:val="berschrift2"/>
      </w:pPr>
      <w:r>
        <w:t>Strategische Bedeutung</w:t>
      </w:r>
    </w:p>
    <w:p w14:paraId="009628D1" w14:textId="77777777" w:rsidR="009B71CD" w:rsidRDefault="009B71CD" w:rsidP="009B71CD">
      <w:r w:rsidRPr="00552F8B">
        <w:rPr>
          <w:b/>
        </w:rPr>
        <w:t>Zuordnung Portfolio und Priorität gemäß Projektsteckbrief</w:t>
      </w:r>
      <w:r>
        <w:t>:</w:t>
      </w:r>
    </w:p>
    <w:sdt>
      <w:sdtPr>
        <w:alias w:val="Portfolio-Text"/>
        <w:tag w:val="Portfolio-Text"/>
        <w:id w:val="-852028327"/>
        <w:placeholder>
          <w:docPart w:val="4421E00A049D4DFDA7E6B56CFB18F02F"/>
        </w:placeholder>
        <w:showingPlcHdr/>
        <w15:color w:val="E9493D"/>
        <w15:appearance w15:val="hidden"/>
      </w:sdtPr>
      <w:sdtContent>
        <w:p w14:paraId="1BA89785" w14:textId="2CFE1A45" w:rsidR="009B71CD" w:rsidRDefault="00552F8B" w:rsidP="009B71CD">
          <w:pPr>
            <w:pStyle w:val="Listenabsatz"/>
            <w:numPr>
              <w:ilvl w:val="0"/>
              <w:numId w:val="31"/>
            </w:numPr>
            <w:ind w:left="426" w:hanging="426"/>
          </w:pPr>
          <w:r w:rsidRPr="006D2F71">
            <w:rPr>
              <w:rStyle w:val="Platzhaltertext"/>
              <w:color w:val="1A70B8" w:themeColor="accent3"/>
            </w:rPr>
            <w:t>Geben Sie hier zumindest ein Portfolio</w:t>
          </w:r>
          <w:r>
            <w:rPr>
              <w:rStyle w:val="Platzhaltertext"/>
              <w:color w:val="1A70B8" w:themeColor="accent3"/>
            </w:rPr>
            <w:t xml:space="preserve"> bzw. Managementteam</w:t>
          </w:r>
          <w:r w:rsidRPr="006D2F71">
            <w:rPr>
              <w:rStyle w:val="Platzhaltertext"/>
              <w:color w:val="1A70B8" w:themeColor="accent3"/>
            </w:rPr>
            <w:t xml:space="preserve"> an, welchem das Vorhaben/Projekt zuzuordnen ist und die entsprechende Priorität für dieses Portfolio (A, B, C, warten/pausiert). Ist das Vorhaben/Projekt mehreren Portfolios zuzuordnen, wiederholen Sie dies für jedes Portfolio in getrennten Aufzählungszeichen.</w:t>
          </w:r>
        </w:p>
      </w:sdtContent>
    </w:sdt>
    <w:p w14:paraId="2DC988A2" w14:textId="77777777" w:rsidR="009B71CD" w:rsidRDefault="009B71CD" w:rsidP="009B71CD">
      <w:r w:rsidRPr="00552F8B">
        <w:rPr>
          <w:b/>
        </w:rPr>
        <w:t>Gewonnene Erkenntnisse aus der Priorisierung des Projektes</w:t>
      </w:r>
      <w:r>
        <w:t>:</w:t>
      </w:r>
    </w:p>
    <w:sdt>
      <w:sdtPr>
        <w:alias w:val="Portfolio-Erkenntnisse"/>
        <w:tag w:val="Portfolio-Erkenntnisse"/>
        <w:id w:val="1847206416"/>
        <w:placeholder>
          <w:docPart w:val="B0C19D8A323A4F7E880228BDC24BE247"/>
        </w:placeholder>
        <w:showingPlcHdr/>
        <w15:color w:val="E9493D"/>
        <w15:appearance w15:val="hidden"/>
      </w:sdtPr>
      <w:sdtContent>
        <w:p w14:paraId="278B807D" w14:textId="77777777" w:rsidR="009B71CD" w:rsidRDefault="009B71CD" w:rsidP="009B71CD">
          <w:pPr>
            <w:pStyle w:val="Listenabsatz"/>
            <w:numPr>
              <w:ilvl w:val="0"/>
              <w:numId w:val="31"/>
            </w:numPr>
            <w:ind w:left="426" w:hanging="426"/>
          </w:pPr>
          <w:r w:rsidRPr="00552F8B">
            <w:rPr>
              <w:rStyle w:val="Platzhaltertext"/>
              <w:color w:val="1A70B8"/>
            </w:rPr>
            <w:t>Beschreiben Sie hier Erfahrungen, die Sie aus der Priorisierung des Projektes (Multi-Projektmanagement) gemacht haben. Fokussieren Sie dabei besonders auf Themen, die bei künftigen Projekten verändert werden können und einer kontinuierlichen Verbesserung der Projektarbeit dienen.</w:t>
          </w:r>
        </w:p>
      </w:sdtContent>
    </w:sdt>
    <w:p w14:paraId="2DCCFE23" w14:textId="77777777" w:rsidR="009B71CD" w:rsidRDefault="009B71CD" w:rsidP="009B71CD">
      <w:r w:rsidRPr="00552F8B">
        <w:rPr>
          <w:b/>
        </w:rPr>
        <w:t>Bezug zu Strategie gemäß Projektsteckbrief</w:t>
      </w:r>
      <w:r>
        <w:t>:</w:t>
      </w:r>
    </w:p>
    <w:sdt>
      <w:sdtPr>
        <w:alias w:val="Strategielinien-Text"/>
        <w:tag w:val="Strategielinien-Text"/>
        <w:id w:val="-556856213"/>
        <w:placeholder>
          <w:docPart w:val="216F66F9B203490B96FCFDEA80B56E0D"/>
        </w:placeholder>
        <w:showingPlcHdr/>
        <w15:color w:val="E9493D"/>
        <w15:appearance w15:val="hidden"/>
      </w:sdtPr>
      <w:sdtContent>
        <w:p w14:paraId="2C3E41D2" w14:textId="3E2E569B" w:rsidR="009B71CD" w:rsidRDefault="00552F8B" w:rsidP="009B71CD">
          <w:pPr>
            <w:pStyle w:val="Listenabsatz"/>
            <w:numPr>
              <w:ilvl w:val="0"/>
              <w:numId w:val="31"/>
            </w:numPr>
            <w:ind w:left="426" w:hanging="426"/>
          </w:pPr>
          <w:r>
            <w:rPr>
              <w:rStyle w:val="Platzhaltertext"/>
              <w:color w:val="1A70B8"/>
            </w:rPr>
            <w:t xml:space="preserve">Nennen </w:t>
          </w:r>
          <w:r w:rsidR="009B71CD" w:rsidRPr="00552F8B">
            <w:rPr>
              <w:rStyle w:val="Platzhaltertext"/>
              <w:color w:val="1A70B8"/>
            </w:rPr>
            <w:t xml:space="preserve">Sie </w:t>
          </w:r>
          <w:r>
            <w:rPr>
              <w:rStyle w:val="Platzhaltertext"/>
              <w:color w:val="1A70B8"/>
            </w:rPr>
            <w:t>bitte</w:t>
          </w:r>
          <w:r w:rsidR="009B71CD" w:rsidRPr="00552F8B">
            <w:rPr>
              <w:rStyle w:val="Platzhaltertext"/>
              <w:color w:val="1A70B8"/>
            </w:rPr>
            <w:t xml:space="preserve"> die </w:t>
          </w:r>
          <w:r>
            <w:rPr>
              <w:rStyle w:val="Platzhaltertext"/>
              <w:color w:val="1A70B8"/>
            </w:rPr>
            <w:t>strategischen Richtungsentscheidungen</w:t>
          </w:r>
          <w:r w:rsidR="009B71CD" w:rsidRPr="00552F8B">
            <w:rPr>
              <w:rStyle w:val="Platzhaltertext"/>
              <w:color w:val="1A70B8"/>
            </w:rPr>
            <w:t>, zu deren Umsetzung das Projekt wesentlich beiträgt.</w:t>
          </w:r>
        </w:p>
      </w:sdtContent>
    </w:sdt>
    <w:p w14:paraId="6B6FE0DA" w14:textId="77777777" w:rsidR="009B71CD" w:rsidRDefault="009B71CD" w:rsidP="009B71CD">
      <w:r w:rsidRPr="00552F8B">
        <w:rPr>
          <w:b/>
        </w:rPr>
        <w:t>Gewonnene Erkenntnisse zum Strategiebezug des Projektes</w:t>
      </w:r>
      <w:r>
        <w:t>:</w:t>
      </w:r>
    </w:p>
    <w:sdt>
      <w:sdtPr>
        <w:rPr>
          <w:color w:val="1A70B8"/>
        </w:rPr>
        <w:alias w:val="Strategie-Erkenntnisse"/>
        <w:tag w:val="Strategie-Erkenntnisse"/>
        <w:id w:val="-357441038"/>
        <w:placeholder>
          <w:docPart w:val="483AA89AEB484EBF8D1DFBA341DB0670"/>
        </w:placeholder>
        <w:showingPlcHdr/>
        <w15:color w:val="E9493D"/>
        <w15:appearance w15:val="hidden"/>
      </w:sdtPr>
      <w:sdtEndPr>
        <w:rPr>
          <w:color w:val="auto"/>
        </w:rPr>
      </w:sdtEndPr>
      <w:sdtContent>
        <w:p w14:paraId="3E11FF4C" w14:textId="7B6C4691" w:rsidR="009B71CD" w:rsidRDefault="009B71CD" w:rsidP="009B71CD">
          <w:pPr>
            <w:pStyle w:val="Listenabsatz"/>
            <w:numPr>
              <w:ilvl w:val="0"/>
              <w:numId w:val="31"/>
            </w:numPr>
            <w:ind w:left="426" w:hanging="426"/>
          </w:pPr>
          <w:r w:rsidRPr="00552F8B">
            <w:rPr>
              <w:rStyle w:val="Platzhaltertext"/>
              <w:color w:val="1A70B8"/>
            </w:rPr>
            <w:t xml:space="preserve">Beschreiben Sie </w:t>
          </w:r>
          <w:r w:rsidR="00552F8B">
            <w:rPr>
              <w:rStyle w:val="Platzhaltertext"/>
              <w:color w:val="1A70B8"/>
            </w:rPr>
            <w:t>bitte</w:t>
          </w:r>
          <w:r w:rsidRPr="00552F8B">
            <w:rPr>
              <w:rStyle w:val="Platzhaltertext"/>
              <w:color w:val="1A70B8"/>
            </w:rPr>
            <w:t xml:space="preserve"> Erfahrungen, die Sie aus der Arbeit Ihres Projektes mit der Entwicklung der gesamten Organisation (Strategieentwicklung) gemacht haben. Fokussieren Sie dabei besonders auf Themen, die bei künftigen </w:t>
          </w:r>
          <w:r w:rsidRPr="00552F8B">
            <w:rPr>
              <w:rStyle w:val="Platzhaltertext"/>
              <w:color w:val="1A70B8"/>
            </w:rPr>
            <w:lastRenderedPageBreak/>
            <w:t>Projekten verändert werden können und einer kontinuierlichen Verbesserung der Projekt- und Strategiearbeit dienen.</w:t>
          </w:r>
        </w:p>
      </w:sdtContent>
    </w:sdt>
    <w:p w14:paraId="537BDEA6" w14:textId="77777777" w:rsidR="009B71CD" w:rsidRDefault="009B71CD" w:rsidP="009B71CD">
      <w:pPr>
        <w:pStyle w:val="berschrift2"/>
      </w:pPr>
      <w:r>
        <w:t>Projektmanagement</w:t>
      </w:r>
    </w:p>
    <w:p w14:paraId="5219708D" w14:textId="77777777" w:rsidR="009B71CD" w:rsidRDefault="009B71CD" w:rsidP="009B71CD">
      <w:pPr>
        <w:pStyle w:val="berschrift3"/>
        <w:ind w:left="426"/>
      </w:pPr>
      <w:r>
        <w:t>Zusammenarbeit intern</w:t>
      </w:r>
    </w:p>
    <w:p w14:paraId="34FFC0CB" w14:textId="77777777" w:rsidR="009B71CD" w:rsidRDefault="009B71CD" w:rsidP="009B71CD">
      <w:pPr>
        <w:ind w:left="426"/>
      </w:pPr>
      <w:r w:rsidRPr="00552F8B">
        <w:rPr>
          <w:b/>
        </w:rPr>
        <w:t>Rückblick</w:t>
      </w:r>
      <w:r>
        <w:t>:</w:t>
      </w:r>
    </w:p>
    <w:sdt>
      <w:sdtPr>
        <w:alias w:val="Review-Zusammenarbeit-Text"/>
        <w:tag w:val="Review-Zusammenarbeit-Text"/>
        <w:id w:val="-1615745416"/>
        <w:placeholder>
          <w:docPart w:val="821C666BFA454A72947D6BF577446BB5"/>
        </w:placeholder>
        <w:showingPlcHdr/>
        <w15:color w:val="E9493D"/>
        <w15:appearance w15:val="hidden"/>
      </w:sdtPr>
      <w:sdtContent>
        <w:p w14:paraId="5293F0FB" w14:textId="4DBDF6B5" w:rsidR="009B71CD" w:rsidRDefault="009B71CD" w:rsidP="009B71CD">
          <w:pPr>
            <w:pStyle w:val="Listenabsatz"/>
            <w:numPr>
              <w:ilvl w:val="0"/>
              <w:numId w:val="31"/>
            </w:numPr>
            <w:ind w:left="851" w:hanging="426"/>
          </w:pPr>
          <w:r w:rsidRPr="00552F8B">
            <w:rPr>
              <w:rStyle w:val="Platzhaltertext"/>
              <w:color w:val="1A70B8"/>
            </w:rPr>
            <w:t xml:space="preserve">Beschreiben Sie </w:t>
          </w:r>
          <w:r w:rsidR="00552F8B">
            <w:rPr>
              <w:rStyle w:val="Platzhaltertext"/>
              <w:color w:val="1A70B8"/>
            </w:rPr>
            <w:t>bitte</w:t>
          </w:r>
          <w:r w:rsidRPr="00552F8B">
            <w:rPr>
              <w:rStyle w:val="Platzhaltertext"/>
              <w:color w:val="1A70B8"/>
            </w:rPr>
            <w:t xml:space="preserve"> Erfahrungen, die Sie in der Projektarbeit gemacht haben mit Rollen und Arbeitsweisen. Fokussieren Sie dabei besonders auf Themen, die bei künftigen Projekten verändert werden können und einer kontinuierlichen Verbesserung der Projektkultur dienen.</w:t>
          </w:r>
        </w:p>
      </w:sdtContent>
    </w:sdt>
    <w:p w14:paraId="1090A0BB" w14:textId="77777777" w:rsidR="009B71CD" w:rsidRDefault="009B71CD" w:rsidP="009B71CD">
      <w:pPr>
        <w:pStyle w:val="berschrift3"/>
        <w:ind w:left="426"/>
      </w:pPr>
      <w:r>
        <w:t>Zusammenarbeit mit Projektumfeld</w:t>
      </w:r>
    </w:p>
    <w:p w14:paraId="1772EDB8" w14:textId="77777777" w:rsidR="009B71CD" w:rsidRDefault="009B71CD" w:rsidP="009B71CD">
      <w:pPr>
        <w:ind w:left="426"/>
      </w:pPr>
      <w:r w:rsidRPr="00552F8B">
        <w:rPr>
          <w:b/>
        </w:rPr>
        <w:t>Rückblick</w:t>
      </w:r>
      <w:r>
        <w:t>:</w:t>
      </w:r>
    </w:p>
    <w:sdt>
      <w:sdtPr>
        <w:alias w:val="Review-Projektumfeld-Text"/>
        <w:tag w:val="Review-Projektumfeld-Text"/>
        <w:id w:val="-1843619189"/>
        <w:placeholder>
          <w:docPart w:val="FA7165820C434947A241532BAF1D9463"/>
        </w:placeholder>
        <w:showingPlcHdr/>
        <w15:color w:val="E9493D"/>
        <w15:appearance w15:val="hidden"/>
      </w:sdtPr>
      <w:sdtContent>
        <w:p w14:paraId="2F165FC5" w14:textId="207DA67D" w:rsidR="009B71CD" w:rsidRDefault="009B71CD" w:rsidP="009B71CD">
          <w:pPr>
            <w:pStyle w:val="Listenabsatz"/>
            <w:numPr>
              <w:ilvl w:val="0"/>
              <w:numId w:val="31"/>
            </w:numPr>
            <w:ind w:left="851" w:hanging="426"/>
          </w:pPr>
          <w:r w:rsidRPr="00552F8B">
            <w:rPr>
              <w:rStyle w:val="Platzhaltertext"/>
              <w:color w:val="1A70B8"/>
            </w:rPr>
            <w:t xml:space="preserve">Beschreiben Sie </w:t>
          </w:r>
          <w:r w:rsidR="00552F8B">
            <w:rPr>
              <w:rStyle w:val="Platzhaltertext"/>
              <w:color w:val="1A70B8"/>
            </w:rPr>
            <w:t>bitte</w:t>
          </w:r>
          <w:r w:rsidRPr="00552F8B">
            <w:rPr>
              <w:rStyle w:val="Platzhaltertext"/>
              <w:color w:val="1A70B8"/>
            </w:rPr>
            <w:t xml:space="preserve"> Erfahrungen, die Sie in der Zusammenarbeit mit dem Projektumfeld gemacht haben. Fokussieren Sie dabei besonders auf Themen, die bei künftigen Projekten verändert werden können und einer kontinuierlichen Verbesserung der Projektkultur dienen.</w:t>
          </w:r>
        </w:p>
      </w:sdtContent>
    </w:sdt>
    <w:p w14:paraId="0864DDB0" w14:textId="77777777" w:rsidR="009B71CD" w:rsidRDefault="009B71CD" w:rsidP="009B71CD">
      <w:pPr>
        <w:pStyle w:val="berschrift3"/>
        <w:ind w:left="426"/>
      </w:pPr>
      <w:r>
        <w:t>Leistungen/Termine</w:t>
      </w:r>
    </w:p>
    <w:p w14:paraId="2099699A" w14:textId="77777777" w:rsidR="009B71CD" w:rsidRDefault="009B71CD" w:rsidP="009B71CD">
      <w:pPr>
        <w:ind w:left="426"/>
      </w:pPr>
      <w:r w:rsidRPr="009B71CD">
        <w:rPr>
          <w:b/>
        </w:rPr>
        <w:t>Rückblick</w:t>
      </w:r>
      <w:r>
        <w:t>:</w:t>
      </w:r>
    </w:p>
    <w:sdt>
      <w:sdtPr>
        <w:alias w:val="Review-Leistungen-Text"/>
        <w:tag w:val="Review-Leistungen-Text"/>
        <w:id w:val="623042734"/>
        <w:placeholder>
          <w:docPart w:val="5CA6238603C942C6BBBB5E1E05156B3F"/>
        </w:placeholder>
        <w:showingPlcHdr/>
        <w15:color w:val="E9493D"/>
        <w15:appearance w15:val="hidden"/>
      </w:sdtPr>
      <w:sdtContent>
        <w:p w14:paraId="3875096B" w14:textId="757ED365" w:rsidR="009B71CD" w:rsidRDefault="009B71CD" w:rsidP="009B71CD">
          <w:pPr>
            <w:pStyle w:val="Listenabsatz"/>
            <w:numPr>
              <w:ilvl w:val="0"/>
              <w:numId w:val="31"/>
            </w:numPr>
            <w:ind w:left="851" w:hanging="426"/>
          </w:pPr>
          <w:r w:rsidRPr="009B71CD">
            <w:rPr>
              <w:rStyle w:val="Platzhaltertext"/>
              <w:color w:val="1A70B8"/>
            </w:rPr>
            <w:t xml:space="preserve">Beschreiben Sie </w:t>
          </w:r>
          <w:r>
            <w:rPr>
              <w:rStyle w:val="Platzhaltertext"/>
              <w:color w:val="1A70B8"/>
            </w:rPr>
            <w:t>bitte</w:t>
          </w:r>
          <w:r w:rsidRPr="009B71CD">
            <w:rPr>
              <w:rStyle w:val="Platzhaltertext"/>
              <w:color w:val="1A70B8"/>
            </w:rPr>
            <w:t xml:space="preserve"> Erfahrungen, die Sie hinsichtlich der Steuerung von Leistungen und Terminen gemacht haben. Fokussieren Sie dabei besonders auf Themen, die bei künftigen Projekten verändert werden können und einer kontinuierlichen Verbesserung der Projektqualität dienen.</w:t>
          </w:r>
        </w:p>
      </w:sdtContent>
    </w:sdt>
    <w:p w14:paraId="7CF72ADB" w14:textId="77777777" w:rsidR="009B71CD" w:rsidRDefault="009B71CD" w:rsidP="009B71CD">
      <w:pPr>
        <w:pStyle w:val="berschrift3"/>
        <w:ind w:left="426"/>
      </w:pPr>
      <w:r>
        <w:t>Personal/Finanzen</w:t>
      </w:r>
    </w:p>
    <w:p w14:paraId="3133FD5C" w14:textId="77777777" w:rsidR="009B71CD" w:rsidRDefault="009B71CD" w:rsidP="009B71CD">
      <w:pPr>
        <w:ind w:left="426"/>
      </w:pPr>
      <w:r w:rsidRPr="009B71CD">
        <w:rPr>
          <w:b/>
        </w:rPr>
        <w:t>Beschreibung</w:t>
      </w:r>
      <w:r>
        <w:t>:</w:t>
      </w:r>
    </w:p>
    <w:sdt>
      <w:sdtPr>
        <w:alias w:val="Review-Aufwand-Text"/>
        <w:tag w:val="Review-Aufwand-Text"/>
        <w:id w:val="-761061582"/>
        <w:placeholder>
          <w:docPart w:val="477F414F0EB84361BDBF8CA760590A7C"/>
        </w:placeholder>
        <w:showingPlcHdr/>
        <w15:color w:val="E9493D"/>
        <w15:appearance w15:val="hidden"/>
      </w:sdtPr>
      <w:sdtContent>
        <w:p w14:paraId="328B782E" w14:textId="0169FEE9" w:rsidR="009B71CD" w:rsidRDefault="009B71CD" w:rsidP="009B71CD">
          <w:pPr>
            <w:pStyle w:val="Listenabsatz"/>
            <w:numPr>
              <w:ilvl w:val="0"/>
              <w:numId w:val="31"/>
            </w:numPr>
            <w:ind w:left="851" w:hanging="426"/>
          </w:pPr>
          <w:r w:rsidRPr="009B71CD">
            <w:rPr>
              <w:rStyle w:val="Platzhaltertext"/>
              <w:color w:val="1A70B8"/>
            </w:rPr>
            <w:t xml:space="preserve">Beschreiben Sie </w:t>
          </w:r>
          <w:r>
            <w:rPr>
              <w:rStyle w:val="Platzhaltertext"/>
              <w:color w:val="1A70B8"/>
            </w:rPr>
            <w:t>bitte</w:t>
          </w:r>
          <w:r w:rsidRPr="009B71CD">
            <w:rPr>
              <w:rStyle w:val="Platzhaltertext"/>
              <w:color w:val="1A70B8"/>
            </w:rPr>
            <w:t xml:space="preserve"> Erfahrungen, die Sie hinsichtlich der Steuerung von Ressourcen (z.B. Personal und Finanzen) gemacht haben. Fokussieren Sie dabei besonders auf Themen, die bei künftigen Projekten verändert werden können und einer kontinuierlichen Verbesserung der Projektqualität dienen.</w:t>
          </w:r>
        </w:p>
      </w:sdtContent>
    </w:sdt>
    <w:p w14:paraId="2B8E5AAC" w14:textId="77777777" w:rsidR="009B71CD" w:rsidRDefault="009B71CD" w:rsidP="009B71CD">
      <w:pPr>
        <w:pStyle w:val="berschrift2"/>
      </w:pPr>
      <w:r>
        <w:lastRenderedPageBreak/>
        <w:t>Erkenntnisse und Empfehlungen</w:t>
      </w:r>
    </w:p>
    <w:sdt>
      <w:sdtPr>
        <w:alias w:val="Erkenntnisse-Text"/>
        <w:tag w:val="Erkenntnisse-Text"/>
        <w:id w:val="-32125139"/>
        <w:placeholder>
          <w:docPart w:val="9B60B547BD594042A4457A1349EFD4E9"/>
        </w:placeholder>
        <w:showingPlcHdr/>
        <w15:color w:val="E9493D"/>
        <w15:appearance w15:val="hidden"/>
      </w:sdtPr>
      <w:sdtContent>
        <w:p w14:paraId="0F3949C9" w14:textId="5A64D176" w:rsidR="009B71CD" w:rsidRDefault="009B71CD" w:rsidP="009B71CD">
          <w:pPr>
            <w:pStyle w:val="Listenabsatz"/>
            <w:numPr>
              <w:ilvl w:val="0"/>
              <w:numId w:val="31"/>
            </w:numPr>
            <w:ind w:left="426" w:hanging="426"/>
          </w:pPr>
          <w:r w:rsidRPr="009B71CD">
            <w:rPr>
              <w:rStyle w:val="Platzhaltertext"/>
              <w:color w:val="1A70B8"/>
            </w:rPr>
            <w:t xml:space="preserve">Beschreiben Sie </w:t>
          </w:r>
          <w:r>
            <w:rPr>
              <w:rStyle w:val="Platzhaltertext"/>
              <w:color w:val="1A70B8"/>
            </w:rPr>
            <w:t xml:space="preserve">bitte </w:t>
          </w:r>
          <w:r w:rsidRPr="009B71CD">
            <w:rPr>
              <w:rStyle w:val="Platzhaltertext"/>
              <w:color w:val="1A70B8"/>
            </w:rPr>
            <w:t>die wesentlichen Erkenntnisse (</w:t>
          </w:r>
          <w:proofErr w:type="spellStart"/>
          <w:r w:rsidRPr="009B71CD">
            <w:rPr>
              <w:rStyle w:val="Platzhaltertext"/>
              <w:color w:val="1A70B8"/>
            </w:rPr>
            <w:t>lessons</w:t>
          </w:r>
          <w:proofErr w:type="spellEnd"/>
          <w:r w:rsidRPr="009B71CD">
            <w:rPr>
              <w:rStyle w:val="Platzhaltertext"/>
              <w:color w:val="1A70B8"/>
            </w:rPr>
            <w:t xml:space="preserve"> </w:t>
          </w:r>
          <w:proofErr w:type="spellStart"/>
          <w:r w:rsidRPr="009B71CD">
            <w:rPr>
              <w:rStyle w:val="Platzhaltertext"/>
              <w:color w:val="1A70B8"/>
            </w:rPr>
            <w:t>learned</w:t>
          </w:r>
          <w:proofErr w:type="spellEnd"/>
          <w:r w:rsidRPr="009B71CD">
            <w:rPr>
              <w:rStyle w:val="Platzhaltertext"/>
              <w:color w:val="1A70B8"/>
            </w:rPr>
            <w:t>), die Sie aus Ihrer Projektarbeit gemacht haben.</w:t>
          </w:r>
        </w:p>
      </w:sdtContent>
    </w:sdt>
    <w:p w14:paraId="23D05A92" w14:textId="77777777" w:rsidR="009B71CD" w:rsidRDefault="009B71CD" w:rsidP="009B71CD">
      <w:pPr>
        <w:pStyle w:val="berschrift2"/>
      </w:pPr>
      <w:r>
        <w:t>Arbeiten zum Projektabschluss</w:t>
      </w:r>
    </w:p>
    <w:p w14:paraId="0B2F4F82" w14:textId="68C48B22" w:rsidR="009B71CD" w:rsidRPr="0091625A" w:rsidRDefault="009B71CD" w:rsidP="009B71CD">
      <w:pPr>
        <w:ind w:left="426" w:hanging="426"/>
      </w:pPr>
      <w:sdt>
        <w:sdtPr>
          <w:alias w:val="PAG-Abschluss-Check"/>
          <w:tag w:val="PAG-Abschluss-Check"/>
          <w:id w:val="762417488"/>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Abschluss durch </w:t>
      </w:r>
      <w:proofErr w:type="spellStart"/>
      <w:r>
        <w:t>Projektauftraggeber</w:t>
      </w:r>
      <w:r>
        <w:t>schaft</w:t>
      </w:r>
      <w:proofErr w:type="spellEnd"/>
      <w:r>
        <w:t xml:space="preserve"> erfolgt</w:t>
      </w:r>
    </w:p>
    <w:p w14:paraId="3109F81B" w14:textId="77777777" w:rsidR="009B71CD" w:rsidRDefault="009B71CD" w:rsidP="009B71CD">
      <w:pPr>
        <w:ind w:left="426" w:hanging="426"/>
      </w:pPr>
      <w:sdt>
        <w:sdtPr>
          <w:alias w:val="Abschlussbericht-Check"/>
          <w:tag w:val="Abschlussbericht-Check"/>
          <w:id w:val="-1496487678"/>
          <w14:checkbox>
            <w14:checked w14:val="0"/>
            <w14:checkedState w14:val="2612" w14:font="MS Gothic"/>
            <w14:uncheckedState w14:val="2610" w14:font="MS Gothic"/>
          </w14:checkbox>
        </w:sdtPr>
        <w:sdtContent>
          <w:r>
            <w:rPr>
              <w:rFonts w:ascii="MS Gothic" w:eastAsia="MS Gothic" w:hint="eastAsia"/>
            </w:rPr>
            <w:t>☐</w:t>
          </w:r>
        </w:sdtContent>
      </w:sdt>
      <w:r>
        <w:tab/>
        <w:t>Abschlussbericht erstellt</w:t>
      </w:r>
    </w:p>
    <w:p w14:paraId="66800164" w14:textId="77777777" w:rsidR="009B71CD" w:rsidRDefault="009B71CD" w:rsidP="009B71CD">
      <w:pPr>
        <w:tabs>
          <w:tab w:val="left" w:pos="1690"/>
        </w:tabs>
        <w:ind w:left="426" w:hanging="426"/>
      </w:pPr>
      <w:sdt>
        <w:sdtPr>
          <w:alias w:val="Etat-Check"/>
          <w:tag w:val="Etat-Check"/>
          <w:id w:val="2062444676"/>
          <w14:checkbox>
            <w14:checked w14:val="0"/>
            <w14:checkedState w14:val="2612" w14:font="MS Gothic"/>
            <w14:uncheckedState w14:val="2610" w14:font="MS Gothic"/>
          </w14:checkbox>
        </w:sdtPr>
        <w:sdtContent>
          <w:r>
            <w:rPr>
              <w:rFonts w:ascii="MS Gothic" w:eastAsia="MS Gothic" w:hAnsi="MS Gothic" w:hint="eastAsia"/>
            </w:rPr>
            <w:t>☐</w:t>
          </w:r>
        </w:sdtContent>
      </w:sdt>
      <w:r>
        <w:tab/>
        <w:t>Projektetat abgeschlossen und an Buchhaltung übergeben</w:t>
      </w:r>
    </w:p>
    <w:p w14:paraId="57C25482" w14:textId="77777777" w:rsidR="009B71CD" w:rsidRDefault="009B71CD" w:rsidP="009B71CD">
      <w:pPr>
        <w:tabs>
          <w:tab w:val="left" w:pos="1690"/>
        </w:tabs>
        <w:ind w:left="426" w:hanging="426"/>
      </w:pPr>
      <w:sdt>
        <w:sdtPr>
          <w:alias w:val="Rechnungen-Check"/>
          <w:tag w:val="Rechnungen-Check"/>
          <w:id w:val="-37924338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tab/>
        <w:t>ggf. ausstehende Rechnungen bearbeitet</w:t>
      </w:r>
    </w:p>
    <w:p w14:paraId="5530F0BE" w14:textId="77777777" w:rsidR="009B71CD" w:rsidRDefault="009B71CD" w:rsidP="009B71CD">
      <w:pPr>
        <w:ind w:left="426" w:hanging="426"/>
      </w:pPr>
      <w:sdt>
        <w:sdtPr>
          <w:alias w:val="Archiv-Check"/>
          <w:tag w:val="Archiv-Check"/>
          <w:id w:val="-202170066"/>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Dokumente aus Projektarbeit </w:t>
      </w:r>
      <w:proofErr w:type="spellStart"/>
      <w:r>
        <w:t>veraktet</w:t>
      </w:r>
      <w:proofErr w:type="spellEnd"/>
      <w:r>
        <w:t>/archiviert</w:t>
      </w:r>
    </w:p>
    <w:p w14:paraId="519089FB" w14:textId="77777777" w:rsidR="009B71CD" w:rsidRPr="003D7359" w:rsidRDefault="009B71CD" w:rsidP="009B71CD">
      <w:pPr>
        <w:pStyle w:val="Listenabsatz"/>
        <w:numPr>
          <w:ilvl w:val="0"/>
          <w:numId w:val="31"/>
        </w:numPr>
        <w:ind w:left="426" w:hanging="426"/>
      </w:pPr>
      <w:sdt>
        <w:sdtPr>
          <w:alias w:val="ToDo-Text"/>
          <w:tag w:val="ToDo-Text"/>
          <w:id w:val="1920202197"/>
          <w:placeholder>
            <w:docPart w:val="FAB857B391334B54BB79F4BB529DFE89"/>
          </w:placeholder>
          <w:showingPlcHdr/>
          <w15:color w:val="E9493D"/>
          <w15:appearance w15:val="hidden"/>
        </w:sdtPr>
        <w:sdtContent>
          <w:r w:rsidRPr="009B71CD">
            <w:rPr>
              <w:rStyle w:val="Platzhaltertext"/>
              <w:color w:val="1A70B8"/>
            </w:rPr>
            <w:t>Listen Sie an dieser Stelle weitere Arbeiten auf, die in der Nachprojektphase bearbeitet werden müssen (</w:t>
          </w:r>
          <w:proofErr w:type="spellStart"/>
          <w:r w:rsidRPr="009B71CD">
            <w:rPr>
              <w:rStyle w:val="Platzhaltertext"/>
              <w:color w:val="1A70B8"/>
            </w:rPr>
            <w:t>ToDo</w:t>
          </w:r>
          <w:proofErr w:type="spellEnd"/>
          <w:r w:rsidRPr="009B71CD">
            <w:rPr>
              <w:rStyle w:val="Platzhaltertext"/>
              <w:color w:val="1A70B8"/>
            </w:rPr>
            <w:t>-Liste).</w:t>
          </w:r>
        </w:sdtContent>
      </w:sdt>
      <w:bookmarkStart w:id="2" w:name="_GoBack"/>
      <w:bookmarkEnd w:id="2"/>
    </w:p>
    <w:sectPr w:rsidR="009B71CD" w:rsidRPr="003D7359" w:rsidSect="009E221F">
      <w:headerReference w:type="default" r:id="rId12"/>
      <w:footerReference w:type="default" r:id="rId13"/>
      <w:headerReference w:type="first" r:id="rId14"/>
      <w:footerReference w:type="first" r:id="rId15"/>
      <w:pgSz w:w="11906" w:h="16838" w:code="9"/>
      <w:pgMar w:top="1701"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393EF" w14:textId="77777777" w:rsidR="001D35A8" w:rsidRDefault="001D35A8" w:rsidP="002F090F">
      <w:pPr>
        <w:spacing w:after="0" w:line="240" w:lineRule="auto"/>
      </w:pPr>
      <w:r>
        <w:separator/>
      </w:r>
    </w:p>
  </w:endnote>
  <w:endnote w:type="continuationSeparator" w:id="0">
    <w:p w14:paraId="13ED7AB5" w14:textId="77777777" w:rsidR="001D35A8" w:rsidRDefault="001D35A8" w:rsidP="002F0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le-GroteskNor">
    <w:altName w:val="Calibri"/>
    <w:charset w:val="00"/>
    <w:family w:val="auto"/>
    <w:pitch w:val="variable"/>
    <w:sig w:usb0="A00002AF" w:usb1="1000204B" w:usb2="00000028" w:usb3="00000000" w:csb0="00000097"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A1D46" w14:textId="1230BA09" w:rsidR="002F090F" w:rsidRDefault="00E10C43" w:rsidP="00141B75">
    <w:pPr>
      <w:pStyle w:val="Fuzeile"/>
    </w:pPr>
    <w:r>
      <w:t xml:space="preserve">Seite </w:t>
    </w:r>
    <w:r>
      <w:fldChar w:fldCharType="begin"/>
    </w:r>
    <w:r>
      <w:instrText>PAGE   \* MERGEFORMAT</w:instrText>
    </w:r>
    <w:r>
      <w:fldChar w:fldCharType="separate"/>
    </w:r>
    <w:r w:rsidR="008B08DE">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C4E05" w14:textId="074C8483" w:rsidR="002F090F" w:rsidRDefault="00765D24" w:rsidP="007D5C45">
    <w:pPr>
      <w:pStyle w:val="Fuzeile"/>
    </w:pPr>
    <w:r>
      <w:rPr>
        <w:noProof/>
        <w:lang w:eastAsia="de-DE"/>
      </w:rPr>
      <mc:AlternateContent>
        <mc:Choice Requires="wps">
          <w:drawing>
            <wp:anchor distT="0" distB="0" distL="114300" distR="114300" simplePos="0" relativeHeight="251662336" behindDoc="0" locked="0" layoutInCell="1" allowOverlap="1" wp14:anchorId="5748AC2C" wp14:editId="405B909F">
              <wp:simplePos x="0" y="0"/>
              <wp:positionH relativeFrom="column">
                <wp:posOffset>5600700</wp:posOffset>
              </wp:positionH>
              <wp:positionV relativeFrom="paragraph">
                <wp:posOffset>-47625</wp:posOffset>
              </wp:positionV>
              <wp:extent cx="423081" cy="300250"/>
              <wp:effectExtent l="0" t="0" r="0" b="5080"/>
              <wp:wrapNone/>
              <wp:docPr id="149" name="Rechteck 149"/>
              <wp:cNvGraphicFramePr/>
              <a:graphic xmlns:a="http://schemas.openxmlformats.org/drawingml/2006/main">
                <a:graphicData uri="http://schemas.microsoft.com/office/word/2010/wordprocessingShape">
                  <wps:wsp>
                    <wps:cNvSpPr/>
                    <wps:spPr>
                      <a:xfrm>
                        <a:off x="0" y="0"/>
                        <a:ext cx="423081" cy="300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63DA1" id="Rechteck 149" o:spid="_x0000_s1026" style="position:absolute;margin-left:441pt;margin-top:-3.75pt;width:33.3pt;height:23.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" fillcolor="white [3212]" stroked="f" strokeweight="1pt"/>
          </w:pict>
        </mc:Fallback>
      </mc:AlternateContent>
    </w:r>
    <w:r w:rsidR="00306180">
      <w:rPr>
        <w:noProof/>
        <w:lang w:eastAsia="de-DE"/>
      </w:rPr>
      <mc:AlternateContent>
        <mc:Choice Requires="wps">
          <w:drawing>
            <wp:anchor distT="0" distB="0" distL="114300" distR="114300" simplePos="0" relativeHeight="251659264" behindDoc="0" locked="0" layoutInCell="1" allowOverlap="1" wp14:anchorId="23811648" wp14:editId="58971432">
              <wp:simplePos x="0" y="0"/>
              <wp:positionH relativeFrom="column">
                <wp:posOffset>-899795</wp:posOffset>
              </wp:positionH>
              <wp:positionV relativeFrom="paragraph">
                <wp:posOffset>-1398382</wp:posOffset>
              </wp:positionV>
              <wp:extent cx="7597588" cy="0"/>
              <wp:effectExtent l="0" t="0" r="22860" b="19050"/>
              <wp:wrapNone/>
              <wp:docPr id="9" name="Gerade Verbindung 9"/>
              <wp:cNvGraphicFramePr/>
              <a:graphic xmlns:a="http://schemas.openxmlformats.org/drawingml/2006/main">
                <a:graphicData uri="http://schemas.microsoft.com/office/word/2010/wordprocessingShape">
                  <wps:wsp>
                    <wps:cNvCnPr/>
                    <wps:spPr>
                      <a:xfrm>
                        <a:off x="0" y="0"/>
                        <a:ext cx="7597588"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DF9C3" id="Gerade Verbindung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0.85pt,-110.1pt" to="527.4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" strokecolor="white [3214]" strokeweight=".5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9401B" w14:textId="77777777" w:rsidR="001D35A8" w:rsidRDefault="001D35A8" w:rsidP="002F090F">
      <w:pPr>
        <w:spacing w:after="0" w:line="240" w:lineRule="auto"/>
      </w:pPr>
      <w:r>
        <w:separator/>
      </w:r>
    </w:p>
  </w:footnote>
  <w:footnote w:type="continuationSeparator" w:id="0">
    <w:p w14:paraId="7423856E" w14:textId="77777777" w:rsidR="001D35A8" w:rsidRDefault="001D35A8" w:rsidP="002F0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994E4" w14:textId="72FD28D0" w:rsidR="00EB76DF" w:rsidRDefault="00140311" w:rsidP="00336E78">
    <w:pPr>
      <w:pStyle w:val="Kopfzeile"/>
    </w:pPr>
    <w:r w:rsidRPr="00D33428">
      <w:rPr>
        <w:noProof/>
        <w:lang w:eastAsia="de-DE"/>
      </w:rPr>
      <mc:AlternateContent>
        <mc:Choice Requires="wps">
          <w:drawing>
            <wp:anchor distT="0" distB="0" distL="114300" distR="114300" simplePos="0" relativeHeight="251660288" behindDoc="0" locked="0" layoutInCell="1" allowOverlap="1" wp14:anchorId="5BB054F2" wp14:editId="0259BB10">
              <wp:simplePos x="0" y="0"/>
              <wp:positionH relativeFrom="column">
                <wp:posOffset>461645</wp:posOffset>
              </wp:positionH>
              <wp:positionV relativeFrom="paragraph">
                <wp:posOffset>187960</wp:posOffset>
              </wp:positionV>
              <wp:extent cx="5311775" cy="190500"/>
              <wp:effectExtent l="0" t="0" r="3175" b="0"/>
              <wp:wrapNone/>
              <wp:docPr id="1" name="Textfeld 1"/>
              <wp:cNvGraphicFramePr/>
              <a:graphic xmlns:a="http://schemas.openxmlformats.org/drawingml/2006/main">
                <a:graphicData uri="http://schemas.microsoft.com/office/word/2010/wordprocessingShape">
                  <wps:wsp>
                    <wps:cNvSpPr txBox="1"/>
                    <wps:spPr>
                      <a:xfrm>
                        <a:off x="0" y="0"/>
                        <a:ext cx="5311775" cy="190500"/>
                      </a:xfrm>
                      <a:prstGeom prst="rect">
                        <a:avLst/>
                      </a:prstGeom>
                      <a:noFill/>
                      <a:ln w="6350">
                        <a:noFill/>
                      </a:ln>
                    </wps:spPr>
                    <wps:txbx>
                      <w:txbxContent>
                        <w:p w14:paraId="74013207" w14:textId="1C5D10CA" w:rsidR="00140311" w:rsidRPr="00336E78" w:rsidRDefault="00140311" w:rsidP="00336E78">
                          <w:pPr>
                            <w:pStyle w:val="Kopfzeile"/>
                          </w:pPr>
                          <w:r w:rsidRPr="00336E78">
                            <w:rPr>
                              <w:rStyle w:val="Platzhaltertext"/>
                              <w:color w:val="919292" w:themeColor="accent6"/>
                            </w:rPr>
                            <w:fldChar w:fldCharType="begin"/>
                          </w:r>
                          <w:r w:rsidRPr="00336E78">
                            <w:instrText xml:space="preserve"> REF Projektname  \* MERGEFORMAT </w:instrText>
                          </w:r>
                          <w:r w:rsidRPr="00336E78">
                            <w:rPr>
                              <w:rStyle w:val="Platzhaltertext"/>
                              <w:color w:val="919292" w:themeColor="accent6"/>
                            </w:rPr>
                            <w:fldChar w:fldCharType="separate"/>
                          </w:r>
                          <w:sdt>
                            <w:sdtPr>
                              <w:alias w:val="Projektname"/>
                              <w:tag w:val="Projektname"/>
                              <w:id w:val="-1036427864"/>
                              <w:placeholder>
                                <w:docPart w:val="BFAB0582D0A34D4E90C8617B819CB8EC"/>
                              </w:placeholder>
                              <w15:color w:val="E9493D"/>
                              <w15:appearance w15:val="hidden"/>
                              <w:text/>
                            </w:sdtPr>
                            <w:sdtEndPr/>
                            <w:sdtContent>
                              <w:r w:rsidR="00404289" w:rsidRPr="00336E78">
                                <w:t>Projektname</w:t>
                              </w:r>
                            </w:sdtContent>
                          </w:sdt>
                          <w:r w:rsidRPr="00336E78">
                            <w:rPr>
                              <w:rStyle w:val="Platzhaltertext"/>
                              <w:color w:val="919292" w:themeColor="accent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054F2" id="_x0000_t202" coordsize="21600,21600" o:spt="202" path="m,l,21600r21600,l21600,xe">
              <v:stroke joinstyle="miter"/>
              <v:path gradientshapeok="t" o:connecttype="rect"/>
            </v:shapetype>
            <v:shape id="Textfeld 1" o:spid="_x0000_s1026" type="#_x0000_t202" style="position:absolute;left:0;text-align:left;margin-left:36.35pt;margin-top:14.8pt;width:418.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" filled="f" stroked="f" strokeweight=".5pt">
              <v:textbox inset="0,0,0,0">
                <w:txbxContent>
                  <w:p w14:paraId="74013207" w14:textId="1C5D10CA" w:rsidR="00140311" w:rsidRPr="00336E78" w:rsidRDefault="00140311" w:rsidP="00336E78">
                    <w:pPr>
                      <w:pStyle w:val="Kopfzeile"/>
                    </w:pPr>
                    <w:r w:rsidRPr="00336E78">
                      <w:rPr>
                        <w:rStyle w:val="Platzhaltertext"/>
                        <w:color w:val="919292" w:themeColor="accent6"/>
                      </w:rPr>
                      <w:fldChar w:fldCharType="begin"/>
                    </w:r>
                    <w:r w:rsidRPr="00336E78">
                      <w:instrText xml:space="preserve"> REF Projektname  \* MERGEFORMAT </w:instrText>
                    </w:r>
                    <w:r w:rsidRPr="00336E78">
                      <w:rPr>
                        <w:rStyle w:val="Platzhaltertext"/>
                        <w:color w:val="919292" w:themeColor="accent6"/>
                      </w:rPr>
                      <w:fldChar w:fldCharType="separate"/>
                    </w:r>
                    <w:sdt>
                      <w:sdtPr>
                        <w:alias w:val="Projektname"/>
                        <w:tag w:val="Projektname"/>
                        <w:id w:val="-1036427864"/>
                        <w:placeholder>
                          <w:docPart w:val="BFAB0582D0A34D4E90C8617B819CB8EC"/>
                        </w:placeholder>
                        <w15:color w:val="E9493D"/>
                        <w15:appearance w15:val="hidden"/>
                        <w:text/>
                      </w:sdtPr>
                      <w:sdtEndPr/>
                      <w:sdtContent>
                        <w:r w:rsidR="00404289" w:rsidRPr="00336E78">
                          <w:t>Projektname</w:t>
                        </w:r>
                      </w:sdtContent>
                    </w:sdt>
                    <w:r w:rsidRPr="00336E78">
                      <w:rPr>
                        <w:rStyle w:val="Platzhaltertext"/>
                        <w:color w:val="919292" w:themeColor="accent6"/>
                      </w:rPr>
                      <w:fldChar w:fldCharType="end"/>
                    </w:r>
                  </w:p>
                </w:txbxContent>
              </v:textbox>
            </v:shape>
          </w:pict>
        </mc:Fallback>
      </mc:AlternateContent>
    </w:r>
    <w:r w:rsidR="00E10C43" w:rsidRPr="00D33428">
      <w:t>Projekt</w:t>
    </w:r>
    <w:r w:rsidR="009B71CD">
      <w:t>abschluss</w:t>
    </w:r>
    <w:r w:rsidR="00E10C43" w:rsidRPr="00D33428">
      <w:t>bericht</w:t>
    </w:r>
    <w:r w:rsidR="00B84B66" w:rsidRPr="00D33428">
      <w:fldChar w:fldCharType="begin"/>
    </w:r>
    <w:r w:rsidR="00B84B66" w:rsidRPr="00D33428">
      <w:instrText xml:space="preserve"> DOCVARIABLE  Projektname  \* MERGEFORMAT </w:instrText>
    </w:r>
    <w:r w:rsidR="00B84B66" w:rsidRPr="00D33428">
      <w:fldChar w:fldCharType="end"/>
    </w:r>
  </w:p>
  <w:p w14:paraId="2EB428E0" w14:textId="77777777" w:rsidR="00336E78" w:rsidRPr="00D33428" w:rsidRDefault="00336E78" w:rsidP="00336E7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86E8A" w14:textId="1D84428D" w:rsidR="00765D24" w:rsidRDefault="00765D24">
    <w:pPr>
      <w:pStyle w:val="Kopfzeile"/>
    </w:pPr>
    <w:r>
      <w:rPr>
        <w:noProof/>
        <w:lang w:eastAsia="de-DE"/>
      </w:rPr>
      <mc:AlternateContent>
        <mc:Choice Requires="wps">
          <w:drawing>
            <wp:anchor distT="0" distB="0" distL="114300" distR="114300" simplePos="0" relativeHeight="251664384" behindDoc="0" locked="0" layoutInCell="1" allowOverlap="1" wp14:anchorId="3CA4D38D" wp14:editId="2E1C09D7">
              <wp:simplePos x="0" y="0"/>
              <wp:positionH relativeFrom="margin">
                <wp:posOffset>-424180</wp:posOffset>
              </wp:positionH>
              <wp:positionV relativeFrom="paragraph">
                <wp:posOffset>-221616</wp:posOffset>
              </wp:positionV>
              <wp:extent cx="6686550" cy="485775"/>
              <wp:effectExtent l="0" t="0" r="0" b="9525"/>
              <wp:wrapNone/>
              <wp:docPr id="63" name="Rechteck 63"/>
              <wp:cNvGraphicFramePr/>
              <a:graphic xmlns:a="http://schemas.openxmlformats.org/drawingml/2006/main">
                <a:graphicData uri="http://schemas.microsoft.com/office/word/2010/wordprocessingShape">
                  <wps:wsp>
                    <wps:cNvSpPr/>
                    <wps:spPr>
                      <a:xfrm>
                        <a:off x="0" y="0"/>
                        <a:ext cx="668655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4D884" id="Rechteck 63" o:spid="_x0000_s1026" style="position:absolute;margin-left:-33.4pt;margin-top:-17.45pt;width:526.5pt;height:3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" fillcolor="white [3212]" stroked="f" strokeweight="1pt">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025C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CF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EE6F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BCA3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4042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48EE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D4B9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AE3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1C50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FAB6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F6374"/>
    <w:multiLevelType w:val="hybridMultilevel"/>
    <w:tmpl w:val="2C2AB20E"/>
    <w:lvl w:ilvl="0" w:tplc="7166DE40">
      <w:start w:val="1"/>
      <w:numFmt w:val="bullet"/>
      <w:lvlText w:val=""/>
      <w:lvlJc w:val="left"/>
      <w:pPr>
        <w:tabs>
          <w:tab w:val="num" w:pos="720"/>
        </w:tabs>
        <w:ind w:left="720" w:hanging="360"/>
      </w:pPr>
      <w:rPr>
        <w:rFonts w:ascii="Symbol" w:hAnsi="Symbol" w:hint="default"/>
      </w:rPr>
    </w:lvl>
    <w:lvl w:ilvl="1" w:tplc="E6828D14" w:tentative="1">
      <w:start w:val="1"/>
      <w:numFmt w:val="bullet"/>
      <w:lvlText w:val=""/>
      <w:lvlJc w:val="left"/>
      <w:pPr>
        <w:tabs>
          <w:tab w:val="num" w:pos="1440"/>
        </w:tabs>
        <w:ind w:left="1440" w:hanging="360"/>
      </w:pPr>
      <w:rPr>
        <w:rFonts w:ascii="Symbol" w:hAnsi="Symbol" w:hint="default"/>
      </w:rPr>
    </w:lvl>
    <w:lvl w:ilvl="2" w:tplc="C04819A2" w:tentative="1">
      <w:start w:val="1"/>
      <w:numFmt w:val="bullet"/>
      <w:lvlText w:val=""/>
      <w:lvlJc w:val="left"/>
      <w:pPr>
        <w:tabs>
          <w:tab w:val="num" w:pos="2160"/>
        </w:tabs>
        <w:ind w:left="2160" w:hanging="360"/>
      </w:pPr>
      <w:rPr>
        <w:rFonts w:ascii="Symbol" w:hAnsi="Symbol" w:hint="default"/>
      </w:rPr>
    </w:lvl>
    <w:lvl w:ilvl="3" w:tplc="BB7C0082" w:tentative="1">
      <w:start w:val="1"/>
      <w:numFmt w:val="bullet"/>
      <w:lvlText w:val=""/>
      <w:lvlJc w:val="left"/>
      <w:pPr>
        <w:tabs>
          <w:tab w:val="num" w:pos="2880"/>
        </w:tabs>
        <w:ind w:left="2880" w:hanging="360"/>
      </w:pPr>
      <w:rPr>
        <w:rFonts w:ascii="Symbol" w:hAnsi="Symbol" w:hint="default"/>
      </w:rPr>
    </w:lvl>
    <w:lvl w:ilvl="4" w:tplc="CF2A014A" w:tentative="1">
      <w:start w:val="1"/>
      <w:numFmt w:val="bullet"/>
      <w:lvlText w:val=""/>
      <w:lvlJc w:val="left"/>
      <w:pPr>
        <w:tabs>
          <w:tab w:val="num" w:pos="3600"/>
        </w:tabs>
        <w:ind w:left="3600" w:hanging="360"/>
      </w:pPr>
      <w:rPr>
        <w:rFonts w:ascii="Symbol" w:hAnsi="Symbol" w:hint="default"/>
      </w:rPr>
    </w:lvl>
    <w:lvl w:ilvl="5" w:tplc="E7D20E8A" w:tentative="1">
      <w:start w:val="1"/>
      <w:numFmt w:val="bullet"/>
      <w:lvlText w:val=""/>
      <w:lvlJc w:val="left"/>
      <w:pPr>
        <w:tabs>
          <w:tab w:val="num" w:pos="4320"/>
        </w:tabs>
        <w:ind w:left="4320" w:hanging="360"/>
      </w:pPr>
      <w:rPr>
        <w:rFonts w:ascii="Symbol" w:hAnsi="Symbol" w:hint="default"/>
      </w:rPr>
    </w:lvl>
    <w:lvl w:ilvl="6" w:tplc="45007164" w:tentative="1">
      <w:start w:val="1"/>
      <w:numFmt w:val="bullet"/>
      <w:lvlText w:val=""/>
      <w:lvlJc w:val="left"/>
      <w:pPr>
        <w:tabs>
          <w:tab w:val="num" w:pos="5040"/>
        </w:tabs>
        <w:ind w:left="5040" w:hanging="360"/>
      </w:pPr>
      <w:rPr>
        <w:rFonts w:ascii="Symbol" w:hAnsi="Symbol" w:hint="default"/>
      </w:rPr>
    </w:lvl>
    <w:lvl w:ilvl="7" w:tplc="703E8340" w:tentative="1">
      <w:start w:val="1"/>
      <w:numFmt w:val="bullet"/>
      <w:lvlText w:val=""/>
      <w:lvlJc w:val="left"/>
      <w:pPr>
        <w:tabs>
          <w:tab w:val="num" w:pos="5760"/>
        </w:tabs>
        <w:ind w:left="5760" w:hanging="360"/>
      </w:pPr>
      <w:rPr>
        <w:rFonts w:ascii="Symbol" w:hAnsi="Symbol" w:hint="default"/>
      </w:rPr>
    </w:lvl>
    <w:lvl w:ilvl="8" w:tplc="C31EFD7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7F155F7"/>
    <w:multiLevelType w:val="hybridMultilevel"/>
    <w:tmpl w:val="67222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CAC3B82"/>
    <w:multiLevelType w:val="hybridMultilevel"/>
    <w:tmpl w:val="3932AF6C"/>
    <w:lvl w:ilvl="0" w:tplc="728258D2">
      <w:start w:val="1"/>
      <w:numFmt w:val="bullet"/>
      <w:lvlText w:val=""/>
      <w:lvlJc w:val="left"/>
      <w:pPr>
        <w:tabs>
          <w:tab w:val="num" w:pos="720"/>
        </w:tabs>
        <w:ind w:left="720" w:hanging="360"/>
      </w:pPr>
      <w:rPr>
        <w:rFonts w:ascii="Symbol" w:hAnsi="Symbol" w:hint="default"/>
      </w:rPr>
    </w:lvl>
    <w:lvl w:ilvl="1" w:tplc="D58CFAE4" w:tentative="1">
      <w:start w:val="1"/>
      <w:numFmt w:val="bullet"/>
      <w:lvlText w:val=""/>
      <w:lvlJc w:val="left"/>
      <w:pPr>
        <w:tabs>
          <w:tab w:val="num" w:pos="1440"/>
        </w:tabs>
        <w:ind w:left="1440" w:hanging="360"/>
      </w:pPr>
      <w:rPr>
        <w:rFonts w:ascii="Symbol" w:hAnsi="Symbol" w:hint="default"/>
      </w:rPr>
    </w:lvl>
    <w:lvl w:ilvl="2" w:tplc="9DEAAF16" w:tentative="1">
      <w:start w:val="1"/>
      <w:numFmt w:val="bullet"/>
      <w:lvlText w:val=""/>
      <w:lvlJc w:val="left"/>
      <w:pPr>
        <w:tabs>
          <w:tab w:val="num" w:pos="2160"/>
        </w:tabs>
        <w:ind w:left="2160" w:hanging="360"/>
      </w:pPr>
      <w:rPr>
        <w:rFonts w:ascii="Symbol" w:hAnsi="Symbol" w:hint="default"/>
      </w:rPr>
    </w:lvl>
    <w:lvl w:ilvl="3" w:tplc="4A8A11D6" w:tentative="1">
      <w:start w:val="1"/>
      <w:numFmt w:val="bullet"/>
      <w:lvlText w:val=""/>
      <w:lvlJc w:val="left"/>
      <w:pPr>
        <w:tabs>
          <w:tab w:val="num" w:pos="2880"/>
        </w:tabs>
        <w:ind w:left="2880" w:hanging="360"/>
      </w:pPr>
      <w:rPr>
        <w:rFonts w:ascii="Symbol" w:hAnsi="Symbol" w:hint="default"/>
      </w:rPr>
    </w:lvl>
    <w:lvl w:ilvl="4" w:tplc="9B70C3C4" w:tentative="1">
      <w:start w:val="1"/>
      <w:numFmt w:val="bullet"/>
      <w:lvlText w:val=""/>
      <w:lvlJc w:val="left"/>
      <w:pPr>
        <w:tabs>
          <w:tab w:val="num" w:pos="3600"/>
        </w:tabs>
        <w:ind w:left="3600" w:hanging="360"/>
      </w:pPr>
      <w:rPr>
        <w:rFonts w:ascii="Symbol" w:hAnsi="Symbol" w:hint="default"/>
      </w:rPr>
    </w:lvl>
    <w:lvl w:ilvl="5" w:tplc="D9029DCE" w:tentative="1">
      <w:start w:val="1"/>
      <w:numFmt w:val="bullet"/>
      <w:lvlText w:val=""/>
      <w:lvlJc w:val="left"/>
      <w:pPr>
        <w:tabs>
          <w:tab w:val="num" w:pos="4320"/>
        </w:tabs>
        <w:ind w:left="4320" w:hanging="360"/>
      </w:pPr>
      <w:rPr>
        <w:rFonts w:ascii="Symbol" w:hAnsi="Symbol" w:hint="default"/>
      </w:rPr>
    </w:lvl>
    <w:lvl w:ilvl="6" w:tplc="774C03BA" w:tentative="1">
      <w:start w:val="1"/>
      <w:numFmt w:val="bullet"/>
      <w:lvlText w:val=""/>
      <w:lvlJc w:val="left"/>
      <w:pPr>
        <w:tabs>
          <w:tab w:val="num" w:pos="5040"/>
        </w:tabs>
        <w:ind w:left="5040" w:hanging="360"/>
      </w:pPr>
      <w:rPr>
        <w:rFonts w:ascii="Symbol" w:hAnsi="Symbol" w:hint="default"/>
      </w:rPr>
    </w:lvl>
    <w:lvl w:ilvl="7" w:tplc="6F78CD36" w:tentative="1">
      <w:start w:val="1"/>
      <w:numFmt w:val="bullet"/>
      <w:lvlText w:val=""/>
      <w:lvlJc w:val="left"/>
      <w:pPr>
        <w:tabs>
          <w:tab w:val="num" w:pos="5760"/>
        </w:tabs>
        <w:ind w:left="5760" w:hanging="360"/>
      </w:pPr>
      <w:rPr>
        <w:rFonts w:ascii="Symbol" w:hAnsi="Symbol" w:hint="default"/>
      </w:rPr>
    </w:lvl>
    <w:lvl w:ilvl="8" w:tplc="4ACA90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AA81DBA"/>
    <w:multiLevelType w:val="hybridMultilevel"/>
    <w:tmpl w:val="332C9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9F2F52"/>
    <w:multiLevelType w:val="hybridMultilevel"/>
    <w:tmpl w:val="46CA200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474144"/>
    <w:multiLevelType w:val="hybridMultilevel"/>
    <w:tmpl w:val="FA1E04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9A1157F"/>
    <w:multiLevelType w:val="hybridMultilevel"/>
    <w:tmpl w:val="CC74F2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C5722E9"/>
    <w:multiLevelType w:val="hybridMultilevel"/>
    <w:tmpl w:val="0ED8D2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DB33A98"/>
    <w:multiLevelType w:val="multilevel"/>
    <w:tmpl w:val="157C824E"/>
    <w:lvl w:ilvl="0">
      <w:start w:val="1"/>
      <w:numFmt w:val="bullet"/>
      <w:lvlText w:val=""/>
      <w:lvlJc w:val="left"/>
      <w:pPr>
        <w:ind w:left="360" w:hanging="360"/>
      </w:pPr>
      <w:rPr>
        <w:rFonts w:ascii="Wingdings" w:hAnsi="Wingdings" w:hint="default"/>
        <w:u w:color="AE0C21" w:themeColor="accen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FE024D9"/>
    <w:multiLevelType w:val="hybridMultilevel"/>
    <w:tmpl w:val="87F89D0E"/>
    <w:lvl w:ilvl="0" w:tplc="29D8904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7014072"/>
    <w:multiLevelType w:val="hybridMultilevel"/>
    <w:tmpl w:val="133A18E0"/>
    <w:lvl w:ilvl="0" w:tplc="9A486898">
      <w:start w:val="1"/>
      <w:numFmt w:val="bullet"/>
      <w:lvlText w:val=""/>
      <w:lvlJc w:val="left"/>
      <w:pPr>
        <w:tabs>
          <w:tab w:val="num" w:pos="720"/>
        </w:tabs>
        <w:ind w:left="720" w:hanging="360"/>
      </w:pPr>
      <w:rPr>
        <w:rFonts w:ascii="Symbol" w:hAnsi="Symbol" w:hint="default"/>
      </w:rPr>
    </w:lvl>
    <w:lvl w:ilvl="1" w:tplc="204C4662" w:tentative="1">
      <w:start w:val="1"/>
      <w:numFmt w:val="bullet"/>
      <w:lvlText w:val=""/>
      <w:lvlJc w:val="left"/>
      <w:pPr>
        <w:tabs>
          <w:tab w:val="num" w:pos="1440"/>
        </w:tabs>
        <w:ind w:left="1440" w:hanging="360"/>
      </w:pPr>
      <w:rPr>
        <w:rFonts w:ascii="Symbol" w:hAnsi="Symbol" w:hint="default"/>
      </w:rPr>
    </w:lvl>
    <w:lvl w:ilvl="2" w:tplc="9F7028F2" w:tentative="1">
      <w:start w:val="1"/>
      <w:numFmt w:val="bullet"/>
      <w:lvlText w:val=""/>
      <w:lvlJc w:val="left"/>
      <w:pPr>
        <w:tabs>
          <w:tab w:val="num" w:pos="2160"/>
        </w:tabs>
        <w:ind w:left="2160" w:hanging="360"/>
      </w:pPr>
      <w:rPr>
        <w:rFonts w:ascii="Symbol" w:hAnsi="Symbol" w:hint="default"/>
      </w:rPr>
    </w:lvl>
    <w:lvl w:ilvl="3" w:tplc="57D600C6" w:tentative="1">
      <w:start w:val="1"/>
      <w:numFmt w:val="bullet"/>
      <w:lvlText w:val=""/>
      <w:lvlJc w:val="left"/>
      <w:pPr>
        <w:tabs>
          <w:tab w:val="num" w:pos="2880"/>
        </w:tabs>
        <w:ind w:left="2880" w:hanging="360"/>
      </w:pPr>
      <w:rPr>
        <w:rFonts w:ascii="Symbol" w:hAnsi="Symbol" w:hint="default"/>
      </w:rPr>
    </w:lvl>
    <w:lvl w:ilvl="4" w:tplc="F5AA1AF6" w:tentative="1">
      <w:start w:val="1"/>
      <w:numFmt w:val="bullet"/>
      <w:lvlText w:val=""/>
      <w:lvlJc w:val="left"/>
      <w:pPr>
        <w:tabs>
          <w:tab w:val="num" w:pos="3600"/>
        </w:tabs>
        <w:ind w:left="3600" w:hanging="360"/>
      </w:pPr>
      <w:rPr>
        <w:rFonts w:ascii="Symbol" w:hAnsi="Symbol" w:hint="default"/>
      </w:rPr>
    </w:lvl>
    <w:lvl w:ilvl="5" w:tplc="CC68612E" w:tentative="1">
      <w:start w:val="1"/>
      <w:numFmt w:val="bullet"/>
      <w:lvlText w:val=""/>
      <w:lvlJc w:val="left"/>
      <w:pPr>
        <w:tabs>
          <w:tab w:val="num" w:pos="4320"/>
        </w:tabs>
        <w:ind w:left="4320" w:hanging="360"/>
      </w:pPr>
      <w:rPr>
        <w:rFonts w:ascii="Symbol" w:hAnsi="Symbol" w:hint="default"/>
      </w:rPr>
    </w:lvl>
    <w:lvl w:ilvl="6" w:tplc="85965A30" w:tentative="1">
      <w:start w:val="1"/>
      <w:numFmt w:val="bullet"/>
      <w:lvlText w:val=""/>
      <w:lvlJc w:val="left"/>
      <w:pPr>
        <w:tabs>
          <w:tab w:val="num" w:pos="5040"/>
        </w:tabs>
        <w:ind w:left="5040" w:hanging="360"/>
      </w:pPr>
      <w:rPr>
        <w:rFonts w:ascii="Symbol" w:hAnsi="Symbol" w:hint="default"/>
      </w:rPr>
    </w:lvl>
    <w:lvl w:ilvl="7" w:tplc="40EAD8D2" w:tentative="1">
      <w:start w:val="1"/>
      <w:numFmt w:val="bullet"/>
      <w:lvlText w:val=""/>
      <w:lvlJc w:val="left"/>
      <w:pPr>
        <w:tabs>
          <w:tab w:val="num" w:pos="5760"/>
        </w:tabs>
        <w:ind w:left="5760" w:hanging="360"/>
      </w:pPr>
      <w:rPr>
        <w:rFonts w:ascii="Symbol" w:hAnsi="Symbol" w:hint="default"/>
      </w:rPr>
    </w:lvl>
    <w:lvl w:ilvl="8" w:tplc="73BEA14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7D16843"/>
    <w:multiLevelType w:val="hybridMultilevel"/>
    <w:tmpl w:val="404C20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8400E8C"/>
    <w:multiLevelType w:val="hybridMultilevel"/>
    <w:tmpl w:val="8F5AD9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E2D6C7B"/>
    <w:multiLevelType w:val="hybridMultilevel"/>
    <w:tmpl w:val="F8546336"/>
    <w:lvl w:ilvl="0" w:tplc="7DFEEC7C">
      <w:start w:val="1"/>
      <w:numFmt w:val="bullet"/>
      <w:lvlText w:val=""/>
      <w:lvlJc w:val="left"/>
      <w:pPr>
        <w:tabs>
          <w:tab w:val="num" w:pos="720"/>
        </w:tabs>
        <w:ind w:left="720" w:hanging="360"/>
      </w:pPr>
      <w:rPr>
        <w:rFonts w:ascii="Symbol" w:hAnsi="Symbol" w:hint="default"/>
      </w:rPr>
    </w:lvl>
    <w:lvl w:ilvl="1" w:tplc="D14A7A02" w:tentative="1">
      <w:start w:val="1"/>
      <w:numFmt w:val="bullet"/>
      <w:lvlText w:val=""/>
      <w:lvlJc w:val="left"/>
      <w:pPr>
        <w:tabs>
          <w:tab w:val="num" w:pos="1440"/>
        </w:tabs>
        <w:ind w:left="1440" w:hanging="360"/>
      </w:pPr>
      <w:rPr>
        <w:rFonts w:ascii="Symbol" w:hAnsi="Symbol" w:hint="default"/>
      </w:rPr>
    </w:lvl>
    <w:lvl w:ilvl="2" w:tplc="32FC3400" w:tentative="1">
      <w:start w:val="1"/>
      <w:numFmt w:val="bullet"/>
      <w:lvlText w:val=""/>
      <w:lvlJc w:val="left"/>
      <w:pPr>
        <w:tabs>
          <w:tab w:val="num" w:pos="2160"/>
        </w:tabs>
        <w:ind w:left="2160" w:hanging="360"/>
      </w:pPr>
      <w:rPr>
        <w:rFonts w:ascii="Symbol" w:hAnsi="Symbol" w:hint="default"/>
      </w:rPr>
    </w:lvl>
    <w:lvl w:ilvl="3" w:tplc="3AAADE66" w:tentative="1">
      <w:start w:val="1"/>
      <w:numFmt w:val="bullet"/>
      <w:lvlText w:val=""/>
      <w:lvlJc w:val="left"/>
      <w:pPr>
        <w:tabs>
          <w:tab w:val="num" w:pos="2880"/>
        </w:tabs>
        <w:ind w:left="2880" w:hanging="360"/>
      </w:pPr>
      <w:rPr>
        <w:rFonts w:ascii="Symbol" w:hAnsi="Symbol" w:hint="default"/>
      </w:rPr>
    </w:lvl>
    <w:lvl w:ilvl="4" w:tplc="A386F1B8" w:tentative="1">
      <w:start w:val="1"/>
      <w:numFmt w:val="bullet"/>
      <w:lvlText w:val=""/>
      <w:lvlJc w:val="left"/>
      <w:pPr>
        <w:tabs>
          <w:tab w:val="num" w:pos="3600"/>
        </w:tabs>
        <w:ind w:left="3600" w:hanging="360"/>
      </w:pPr>
      <w:rPr>
        <w:rFonts w:ascii="Symbol" w:hAnsi="Symbol" w:hint="default"/>
      </w:rPr>
    </w:lvl>
    <w:lvl w:ilvl="5" w:tplc="C8AAC8B8" w:tentative="1">
      <w:start w:val="1"/>
      <w:numFmt w:val="bullet"/>
      <w:lvlText w:val=""/>
      <w:lvlJc w:val="left"/>
      <w:pPr>
        <w:tabs>
          <w:tab w:val="num" w:pos="4320"/>
        </w:tabs>
        <w:ind w:left="4320" w:hanging="360"/>
      </w:pPr>
      <w:rPr>
        <w:rFonts w:ascii="Symbol" w:hAnsi="Symbol" w:hint="default"/>
      </w:rPr>
    </w:lvl>
    <w:lvl w:ilvl="6" w:tplc="F22869A4" w:tentative="1">
      <w:start w:val="1"/>
      <w:numFmt w:val="bullet"/>
      <w:lvlText w:val=""/>
      <w:lvlJc w:val="left"/>
      <w:pPr>
        <w:tabs>
          <w:tab w:val="num" w:pos="5040"/>
        </w:tabs>
        <w:ind w:left="5040" w:hanging="360"/>
      </w:pPr>
      <w:rPr>
        <w:rFonts w:ascii="Symbol" w:hAnsi="Symbol" w:hint="default"/>
      </w:rPr>
    </w:lvl>
    <w:lvl w:ilvl="7" w:tplc="537AE3E8" w:tentative="1">
      <w:start w:val="1"/>
      <w:numFmt w:val="bullet"/>
      <w:lvlText w:val=""/>
      <w:lvlJc w:val="left"/>
      <w:pPr>
        <w:tabs>
          <w:tab w:val="num" w:pos="5760"/>
        </w:tabs>
        <w:ind w:left="5760" w:hanging="360"/>
      </w:pPr>
      <w:rPr>
        <w:rFonts w:ascii="Symbol" w:hAnsi="Symbol" w:hint="default"/>
      </w:rPr>
    </w:lvl>
    <w:lvl w:ilvl="8" w:tplc="F128163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0FC279B"/>
    <w:multiLevelType w:val="hybridMultilevel"/>
    <w:tmpl w:val="31B2EFDA"/>
    <w:lvl w:ilvl="0" w:tplc="036E0212">
      <w:start w:val="1"/>
      <w:numFmt w:val="bullet"/>
      <w:lvlText w:val=""/>
      <w:lvlJc w:val="left"/>
      <w:pPr>
        <w:tabs>
          <w:tab w:val="num" w:pos="720"/>
        </w:tabs>
        <w:ind w:left="720" w:hanging="360"/>
      </w:pPr>
      <w:rPr>
        <w:rFonts w:ascii="Symbol" w:hAnsi="Symbol" w:hint="default"/>
      </w:rPr>
    </w:lvl>
    <w:lvl w:ilvl="1" w:tplc="D0943FF0" w:tentative="1">
      <w:start w:val="1"/>
      <w:numFmt w:val="bullet"/>
      <w:lvlText w:val=""/>
      <w:lvlJc w:val="left"/>
      <w:pPr>
        <w:tabs>
          <w:tab w:val="num" w:pos="1440"/>
        </w:tabs>
        <w:ind w:left="1440" w:hanging="360"/>
      </w:pPr>
      <w:rPr>
        <w:rFonts w:ascii="Symbol" w:hAnsi="Symbol" w:hint="default"/>
      </w:rPr>
    </w:lvl>
    <w:lvl w:ilvl="2" w:tplc="4AE6B086" w:tentative="1">
      <w:start w:val="1"/>
      <w:numFmt w:val="bullet"/>
      <w:lvlText w:val=""/>
      <w:lvlJc w:val="left"/>
      <w:pPr>
        <w:tabs>
          <w:tab w:val="num" w:pos="2160"/>
        </w:tabs>
        <w:ind w:left="2160" w:hanging="360"/>
      </w:pPr>
      <w:rPr>
        <w:rFonts w:ascii="Symbol" w:hAnsi="Symbol" w:hint="default"/>
      </w:rPr>
    </w:lvl>
    <w:lvl w:ilvl="3" w:tplc="7A92D5BA" w:tentative="1">
      <w:start w:val="1"/>
      <w:numFmt w:val="bullet"/>
      <w:lvlText w:val=""/>
      <w:lvlJc w:val="left"/>
      <w:pPr>
        <w:tabs>
          <w:tab w:val="num" w:pos="2880"/>
        </w:tabs>
        <w:ind w:left="2880" w:hanging="360"/>
      </w:pPr>
      <w:rPr>
        <w:rFonts w:ascii="Symbol" w:hAnsi="Symbol" w:hint="default"/>
      </w:rPr>
    </w:lvl>
    <w:lvl w:ilvl="4" w:tplc="ED102EF0" w:tentative="1">
      <w:start w:val="1"/>
      <w:numFmt w:val="bullet"/>
      <w:lvlText w:val=""/>
      <w:lvlJc w:val="left"/>
      <w:pPr>
        <w:tabs>
          <w:tab w:val="num" w:pos="3600"/>
        </w:tabs>
        <w:ind w:left="3600" w:hanging="360"/>
      </w:pPr>
      <w:rPr>
        <w:rFonts w:ascii="Symbol" w:hAnsi="Symbol" w:hint="default"/>
      </w:rPr>
    </w:lvl>
    <w:lvl w:ilvl="5" w:tplc="30C2E2BC" w:tentative="1">
      <w:start w:val="1"/>
      <w:numFmt w:val="bullet"/>
      <w:lvlText w:val=""/>
      <w:lvlJc w:val="left"/>
      <w:pPr>
        <w:tabs>
          <w:tab w:val="num" w:pos="4320"/>
        </w:tabs>
        <w:ind w:left="4320" w:hanging="360"/>
      </w:pPr>
      <w:rPr>
        <w:rFonts w:ascii="Symbol" w:hAnsi="Symbol" w:hint="default"/>
      </w:rPr>
    </w:lvl>
    <w:lvl w:ilvl="6" w:tplc="D810705C" w:tentative="1">
      <w:start w:val="1"/>
      <w:numFmt w:val="bullet"/>
      <w:lvlText w:val=""/>
      <w:lvlJc w:val="left"/>
      <w:pPr>
        <w:tabs>
          <w:tab w:val="num" w:pos="5040"/>
        </w:tabs>
        <w:ind w:left="5040" w:hanging="360"/>
      </w:pPr>
      <w:rPr>
        <w:rFonts w:ascii="Symbol" w:hAnsi="Symbol" w:hint="default"/>
      </w:rPr>
    </w:lvl>
    <w:lvl w:ilvl="7" w:tplc="E3B8B1F8" w:tentative="1">
      <w:start w:val="1"/>
      <w:numFmt w:val="bullet"/>
      <w:lvlText w:val=""/>
      <w:lvlJc w:val="left"/>
      <w:pPr>
        <w:tabs>
          <w:tab w:val="num" w:pos="5760"/>
        </w:tabs>
        <w:ind w:left="5760" w:hanging="360"/>
      </w:pPr>
      <w:rPr>
        <w:rFonts w:ascii="Symbol" w:hAnsi="Symbol" w:hint="default"/>
      </w:rPr>
    </w:lvl>
    <w:lvl w:ilvl="8" w:tplc="F402730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A176971"/>
    <w:multiLevelType w:val="hybridMultilevel"/>
    <w:tmpl w:val="499667B2"/>
    <w:lvl w:ilvl="0" w:tplc="0316A26E">
      <w:start w:val="1"/>
      <w:numFmt w:val="bullet"/>
      <w:lvlText w:val=""/>
      <w:lvlJc w:val="left"/>
      <w:pPr>
        <w:ind w:left="720" w:hanging="360"/>
      </w:pPr>
      <w:rPr>
        <w:rFonts w:ascii="Wingdings" w:hAnsi="Wingdings" w:hint="default"/>
        <w:color w:val="AE0C2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7D09A3"/>
    <w:multiLevelType w:val="hybridMultilevel"/>
    <w:tmpl w:val="C49E87F2"/>
    <w:lvl w:ilvl="0" w:tplc="BE485808">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61D62932"/>
    <w:multiLevelType w:val="hybridMultilevel"/>
    <w:tmpl w:val="33C468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984005C"/>
    <w:multiLevelType w:val="hybridMultilevel"/>
    <w:tmpl w:val="EF4E0596"/>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9" w15:restartNumberingAfterBreak="0">
    <w:nsid w:val="7A9733AD"/>
    <w:multiLevelType w:val="hybridMultilevel"/>
    <w:tmpl w:val="62364B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B6C2653"/>
    <w:multiLevelType w:val="hybridMultilevel"/>
    <w:tmpl w:val="B6847B4A"/>
    <w:lvl w:ilvl="0" w:tplc="6138235A">
      <w:start w:val="1"/>
      <w:numFmt w:val="bullet"/>
      <w:pStyle w:val="Listenabsatz"/>
      <w:lvlText w:val=""/>
      <w:lvlJc w:val="left"/>
      <w:pPr>
        <w:ind w:left="360" w:hanging="360"/>
      </w:pPr>
      <w:rPr>
        <w:rFonts w:ascii="Wingdings" w:hAnsi="Wingdings" w:hint="default"/>
        <w:color w:val="AE0C21" w:themeColor="accen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E253145"/>
    <w:multiLevelType w:val="hybridMultilevel"/>
    <w:tmpl w:val="D40A2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8"/>
  </w:num>
  <w:num w:numId="4">
    <w:abstractNumId w:val="18"/>
  </w:num>
  <w:num w:numId="5">
    <w:abstractNumId w:val="18"/>
  </w:num>
  <w:num w:numId="6">
    <w:abstractNumId w:val="24"/>
  </w:num>
  <w:num w:numId="7">
    <w:abstractNumId w:val="10"/>
  </w:num>
  <w:num w:numId="8">
    <w:abstractNumId w:val="20"/>
  </w:num>
  <w:num w:numId="9">
    <w:abstractNumId w:val="12"/>
  </w:num>
  <w:num w:numId="10">
    <w:abstractNumId w:val="23"/>
  </w:num>
  <w:num w:numId="11">
    <w:abstractNumId w:val="29"/>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1"/>
  </w:num>
  <w:num w:numId="24">
    <w:abstractNumId w:val="30"/>
  </w:num>
  <w:num w:numId="25">
    <w:abstractNumId w:val="16"/>
  </w:num>
  <w:num w:numId="26">
    <w:abstractNumId w:val="21"/>
  </w:num>
  <w:num w:numId="27">
    <w:abstractNumId w:val="27"/>
  </w:num>
  <w:num w:numId="28">
    <w:abstractNumId w:val="15"/>
  </w:num>
  <w:num w:numId="29">
    <w:abstractNumId w:val="17"/>
  </w:num>
  <w:num w:numId="30">
    <w:abstractNumId w:val="28"/>
  </w:num>
  <w:num w:numId="31">
    <w:abstractNumId w:val="25"/>
  </w:num>
  <w:num w:numId="32">
    <w:abstractNumId w:val="13"/>
  </w:num>
  <w:num w:numId="33">
    <w:abstractNumId w:val="14"/>
  </w:num>
  <w:num w:numId="34">
    <w:abstractNumId w:val="2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documentProtection w:edit="forms"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87D"/>
    <w:rsid w:val="000005EC"/>
    <w:rsid w:val="00003DDD"/>
    <w:rsid w:val="00007532"/>
    <w:rsid w:val="00007CF3"/>
    <w:rsid w:val="00010B49"/>
    <w:rsid w:val="00012BDF"/>
    <w:rsid w:val="00012D65"/>
    <w:rsid w:val="00013236"/>
    <w:rsid w:val="00022C2F"/>
    <w:rsid w:val="000254E1"/>
    <w:rsid w:val="00030E45"/>
    <w:rsid w:val="00034E76"/>
    <w:rsid w:val="0003759F"/>
    <w:rsid w:val="00042E70"/>
    <w:rsid w:val="00044B01"/>
    <w:rsid w:val="000501CE"/>
    <w:rsid w:val="00051B7A"/>
    <w:rsid w:val="0005220E"/>
    <w:rsid w:val="000524BD"/>
    <w:rsid w:val="00054A6C"/>
    <w:rsid w:val="000612B4"/>
    <w:rsid w:val="000619FE"/>
    <w:rsid w:val="000648B1"/>
    <w:rsid w:val="00064A00"/>
    <w:rsid w:val="00067DD5"/>
    <w:rsid w:val="000703A8"/>
    <w:rsid w:val="00071977"/>
    <w:rsid w:val="00074684"/>
    <w:rsid w:val="000771E4"/>
    <w:rsid w:val="00082C1D"/>
    <w:rsid w:val="00083E1F"/>
    <w:rsid w:val="00084AD8"/>
    <w:rsid w:val="00086802"/>
    <w:rsid w:val="0008752F"/>
    <w:rsid w:val="000A01BF"/>
    <w:rsid w:val="000A3E74"/>
    <w:rsid w:val="000A446F"/>
    <w:rsid w:val="000A5936"/>
    <w:rsid w:val="000B092F"/>
    <w:rsid w:val="000B48F3"/>
    <w:rsid w:val="000B6E3E"/>
    <w:rsid w:val="000C04AB"/>
    <w:rsid w:val="000C06CF"/>
    <w:rsid w:val="000C29F7"/>
    <w:rsid w:val="000D3CB9"/>
    <w:rsid w:val="000D43B8"/>
    <w:rsid w:val="000D69ED"/>
    <w:rsid w:val="000D70C1"/>
    <w:rsid w:val="000E2469"/>
    <w:rsid w:val="000E416B"/>
    <w:rsid w:val="000E42D5"/>
    <w:rsid w:val="000E46DF"/>
    <w:rsid w:val="000E57A1"/>
    <w:rsid w:val="000F1AF3"/>
    <w:rsid w:val="000F453B"/>
    <w:rsid w:val="000F54A7"/>
    <w:rsid w:val="000F58A3"/>
    <w:rsid w:val="000F6B67"/>
    <w:rsid w:val="0010751E"/>
    <w:rsid w:val="00110199"/>
    <w:rsid w:val="00112035"/>
    <w:rsid w:val="00112F53"/>
    <w:rsid w:val="0011744A"/>
    <w:rsid w:val="0012060D"/>
    <w:rsid w:val="0012124A"/>
    <w:rsid w:val="00122873"/>
    <w:rsid w:val="0012432D"/>
    <w:rsid w:val="001245B3"/>
    <w:rsid w:val="00125095"/>
    <w:rsid w:val="00130ACA"/>
    <w:rsid w:val="0013363B"/>
    <w:rsid w:val="00135E13"/>
    <w:rsid w:val="00137873"/>
    <w:rsid w:val="00140311"/>
    <w:rsid w:val="00141B75"/>
    <w:rsid w:val="00142106"/>
    <w:rsid w:val="00146236"/>
    <w:rsid w:val="00151799"/>
    <w:rsid w:val="00151CE4"/>
    <w:rsid w:val="00152C34"/>
    <w:rsid w:val="00154B13"/>
    <w:rsid w:val="00160B8C"/>
    <w:rsid w:val="00166C80"/>
    <w:rsid w:val="00170558"/>
    <w:rsid w:val="001707C5"/>
    <w:rsid w:val="00171165"/>
    <w:rsid w:val="00171B55"/>
    <w:rsid w:val="001730FB"/>
    <w:rsid w:val="00177563"/>
    <w:rsid w:val="00184D34"/>
    <w:rsid w:val="00185C78"/>
    <w:rsid w:val="0018608D"/>
    <w:rsid w:val="00186147"/>
    <w:rsid w:val="001871DB"/>
    <w:rsid w:val="001878B2"/>
    <w:rsid w:val="00190259"/>
    <w:rsid w:val="00192A47"/>
    <w:rsid w:val="0019351D"/>
    <w:rsid w:val="00195ECB"/>
    <w:rsid w:val="001970B7"/>
    <w:rsid w:val="001975B4"/>
    <w:rsid w:val="001A0CDD"/>
    <w:rsid w:val="001A5F84"/>
    <w:rsid w:val="001A7B40"/>
    <w:rsid w:val="001B0C1D"/>
    <w:rsid w:val="001B3295"/>
    <w:rsid w:val="001B4A5D"/>
    <w:rsid w:val="001B7F49"/>
    <w:rsid w:val="001C20B6"/>
    <w:rsid w:val="001D0405"/>
    <w:rsid w:val="001D2176"/>
    <w:rsid w:val="001D3325"/>
    <w:rsid w:val="001D35A8"/>
    <w:rsid w:val="001D4C7E"/>
    <w:rsid w:val="001D6F6F"/>
    <w:rsid w:val="001E1C28"/>
    <w:rsid w:val="001E2086"/>
    <w:rsid w:val="001E62FB"/>
    <w:rsid w:val="001E6C10"/>
    <w:rsid w:val="001F1B3C"/>
    <w:rsid w:val="001F2A58"/>
    <w:rsid w:val="001F5AA2"/>
    <w:rsid w:val="0020023A"/>
    <w:rsid w:val="0020204A"/>
    <w:rsid w:val="00202D77"/>
    <w:rsid w:val="00210959"/>
    <w:rsid w:val="0021187B"/>
    <w:rsid w:val="00214438"/>
    <w:rsid w:val="00217314"/>
    <w:rsid w:val="002179E2"/>
    <w:rsid w:val="00217C05"/>
    <w:rsid w:val="00222BFE"/>
    <w:rsid w:val="00222EB4"/>
    <w:rsid w:val="002267C9"/>
    <w:rsid w:val="00230B9B"/>
    <w:rsid w:val="002357DB"/>
    <w:rsid w:val="00240811"/>
    <w:rsid w:val="00241621"/>
    <w:rsid w:val="002440C3"/>
    <w:rsid w:val="00245B4D"/>
    <w:rsid w:val="0025311B"/>
    <w:rsid w:val="00255CA9"/>
    <w:rsid w:val="00256329"/>
    <w:rsid w:val="00256651"/>
    <w:rsid w:val="00264DAC"/>
    <w:rsid w:val="0027064F"/>
    <w:rsid w:val="00280FD6"/>
    <w:rsid w:val="0028567E"/>
    <w:rsid w:val="002856CE"/>
    <w:rsid w:val="00290DCF"/>
    <w:rsid w:val="0029442A"/>
    <w:rsid w:val="002A7F8A"/>
    <w:rsid w:val="002A7F90"/>
    <w:rsid w:val="002B2F0D"/>
    <w:rsid w:val="002B4A22"/>
    <w:rsid w:val="002C12DE"/>
    <w:rsid w:val="002C480F"/>
    <w:rsid w:val="002C5F37"/>
    <w:rsid w:val="002C7B27"/>
    <w:rsid w:val="002E404A"/>
    <w:rsid w:val="002E6BD3"/>
    <w:rsid w:val="002F090F"/>
    <w:rsid w:val="002F22A9"/>
    <w:rsid w:val="002F3D7C"/>
    <w:rsid w:val="002F68B9"/>
    <w:rsid w:val="002F7F11"/>
    <w:rsid w:val="00300795"/>
    <w:rsid w:val="0030121C"/>
    <w:rsid w:val="00303125"/>
    <w:rsid w:val="00306180"/>
    <w:rsid w:val="003112C0"/>
    <w:rsid w:val="00312216"/>
    <w:rsid w:val="00312427"/>
    <w:rsid w:val="0031274A"/>
    <w:rsid w:val="003128EB"/>
    <w:rsid w:val="00314261"/>
    <w:rsid w:val="0031748F"/>
    <w:rsid w:val="003210A1"/>
    <w:rsid w:val="00321F9B"/>
    <w:rsid w:val="003224AF"/>
    <w:rsid w:val="003243A7"/>
    <w:rsid w:val="00330ECE"/>
    <w:rsid w:val="00336E78"/>
    <w:rsid w:val="003379B8"/>
    <w:rsid w:val="00337CF4"/>
    <w:rsid w:val="00337D7F"/>
    <w:rsid w:val="003454C9"/>
    <w:rsid w:val="00347A81"/>
    <w:rsid w:val="00347AB3"/>
    <w:rsid w:val="00351B04"/>
    <w:rsid w:val="00354A97"/>
    <w:rsid w:val="003609BF"/>
    <w:rsid w:val="00375519"/>
    <w:rsid w:val="003759BC"/>
    <w:rsid w:val="00377345"/>
    <w:rsid w:val="0038274E"/>
    <w:rsid w:val="00385587"/>
    <w:rsid w:val="003861B4"/>
    <w:rsid w:val="00386425"/>
    <w:rsid w:val="00387EEC"/>
    <w:rsid w:val="0039353C"/>
    <w:rsid w:val="00394A8F"/>
    <w:rsid w:val="00395F2B"/>
    <w:rsid w:val="00397037"/>
    <w:rsid w:val="003A11DD"/>
    <w:rsid w:val="003A1647"/>
    <w:rsid w:val="003B0ADD"/>
    <w:rsid w:val="003B1B16"/>
    <w:rsid w:val="003B253F"/>
    <w:rsid w:val="003B6049"/>
    <w:rsid w:val="003C0487"/>
    <w:rsid w:val="003C0593"/>
    <w:rsid w:val="003C2785"/>
    <w:rsid w:val="003C2E4D"/>
    <w:rsid w:val="003C6778"/>
    <w:rsid w:val="003D5378"/>
    <w:rsid w:val="003E3595"/>
    <w:rsid w:val="003E42D4"/>
    <w:rsid w:val="003F0716"/>
    <w:rsid w:val="003F1CE9"/>
    <w:rsid w:val="003F7DF5"/>
    <w:rsid w:val="00400D87"/>
    <w:rsid w:val="004035DF"/>
    <w:rsid w:val="00403E09"/>
    <w:rsid w:val="00404289"/>
    <w:rsid w:val="00404EAD"/>
    <w:rsid w:val="0041090C"/>
    <w:rsid w:val="004135AA"/>
    <w:rsid w:val="00413946"/>
    <w:rsid w:val="0041567B"/>
    <w:rsid w:val="00415F4F"/>
    <w:rsid w:val="004231E1"/>
    <w:rsid w:val="00424539"/>
    <w:rsid w:val="00424F46"/>
    <w:rsid w:val="004253A8"/>
    <w:rsid w:val="00431794"/>
    <w:rsid w:val="00432F49"/>
    <w:rsid w:val="0044058D"/>
    <w:rsid w:val="004427A9"/>
    <w:rsid w:val="00445048"/>
    <w:rsid w:val="004471DB"/>
    <w:rsid w:val="00453C86"/>
    <w:rsid w:val="00454BE7"/>
    <w:rsid w:val="0045517F"/>
    <w:rsid w:val="0046154C"/>
    <w:rsid w:val="00463655"/>
    <w:rsid w:val="0047175F"/>
    <w:rsid w:val="004766C2"/>
    <w:rsid w:val="00476D4C"/>
    <w:rsid w:val="00482611"/>
    <w:rsid w:val="004864CD"/>
    <w:rsid w:val="00490043"/>
    <w:rsid w:val="004942E9"/>
    <w:rsid w:val="004A27B7"/>
    <w:rsid w:val="004A62C8"/>
    <w:rsid w:val="004B25C4"/>
    <w:rsid w:val="004B3753"/>
    <w:rsid w:val="004C178B"/>
    <w:rsid w:val="004C1C91"/>
    <w:rsid w:val="004C4189"/>
    <w:rsid w:val="004D1357"/>
    <w:rsid w:val="004D3D56"/>
    <w:rsid w:val="004D57B5"/>
    <w:rsid w:val="004D7866"/>
    <w:rsid w:val="004E0438"/>
    <w:rsid w:val="004E1B82"/>
    <w:rsid w:val="004E30B6"/>
    <w:rsid w:val="004E465A"/>
    <w:rsid w:val="004F0751"/>
    <w:rsid w:val="004F4E98"/>
    <w:rsid w:val="004F6E15"/>
    <w:rsid w:val="0050114C"/>
    <w:rsid w:val="00502BB1"/>
    <w:rsid w:val="0050429D"/>
    <w:rsid w:val="00506B9C"/>
    <w:rsid w:val="00513B33"/>
    <w:rsid w:val="005155F0"/>
    <w:rsid w:val="00521CEB"/>
    <w:rsid w:val="00530262"/>
    <w:rsid w:val="00530876"/>
    <w:rsid w:val="00532DCE"/>
    <w:rsid w:val="00534857"/>
    <w:rsid w:val="00535F55"/>
    <w:rsid w:val="005376E9"/>
    <w:rsid w:val="00540211"/>
    <w:rsid w:val="00547062"/>
    <w:rsid w:val="005510C0"/>
    <w:rsid w:val="00552F8B"/>
    <w:rsid w:val="00555BE6"/>
    <w:rsid w:val="0056161C"/>
    <w:rsid w:val="005664DE"/>
    <w:rsid w:val="00567A21"/>
    <w:rsid w:val="00567DCB"/>
    <w:rsid w:val="0057193A"/>
    <w:rsid w:val="0057727B"/>
    <w:rsid w:val="00580A19"/>
    <w:rsid w:val="0058261F"/>
    <w:rsid w:val="005852A5"/>
    <w:rsid w:val="00585D4A"/>
    <w:rsid w:val="00596E45"/>
    <w:rsid w:val="00597B38"/>
    <w:rsid w:val="005A0EBE"/>
    <w:rsid w:val="005A2F6E"/>
    <w:rsid w:val="005B152C"/>
    <w:rsid w:val="005B19ED"/>
    <w:rsid w:val="005B46BA"/>
    <w:rsid w:val="005B639D"/>
    <w:rsid w:val="005C2294"/>
    <w:rsid w:val="005C33B4"/>
    <w:rsid w:val="005C3A16"/>
    <w:rsid w:val="005C3C7E"/>
    <w:rsid w:val="005D0140"/>
    <w:rsid w:val="005D43E8"/>
    <w:rsid w:val="005E1E31"/>
    <w:rsid w:val="005E58BA"/>
    <w:rsid w:val="005F1941"/>
    <w:rsid w:val="005F26BF"/>
    <w:rsid w:val="005F2A73"/>
    <w:rsid w:val="005F6E08"/>
    <w:rsid w:val="006015E9"/>
    <w:rsid w:val="006021BB"/>
    <w:rsid w:val="00604E33"/>
    <w:rsid w:val="00605130"/>
    <w:rsid w:val="0060674C"/>
    <w:rsid w:val="00612BC6"/>
    <w:rsid w:val="0062112E"/>
    <w:rsid w:val="00622416"/>
    <w:rsid w:val="006259FA"/>
    <w:rsid w:val="00625EF3"/>
    <w:rsid w:val="006277CD"/>
    <w:rsid w:val="00630046"/>
    <w:rsid w:val="006303BF"/>
    <w:rsid w:val="0063167D"/>
    <w:rsid w:val="00641CA6"/>
    <w:rsid w:val="0064400F"/>
    <w:rsid w:val="006478F1"/>
    <w:rsid w:val="00650508"/>
    <w:rsid w:val="00653DE3"/>
    <w:rsid w:val="006544B1"/>
    <w:rsid w:val="00657D93"/>
    <w:rsid w:val="006644A7"/>
    <w:rsid w:val="00664EB4"/>
    <w:rsid w:val="0067113D"/>
    <w:rsid w:val="006721F9"/>
    <w:rsid w:val="0067382C"/>
    <w:rsid w:val="00677125"/>
    <w:rsid w:val="0067725A"/>
    <w:rsid w:val="00680CEA"/>
    <w:rsid w:val="006817CD"/>
    <w:rsid w:val="00683BB8"/>
    <w:rsid w:val="0069010B"/>
    <w:rsid w:val="00693473"/>
    <w:rsid w:val="00697F4E"/>
    <w:rsid w:val="006A12F5"/>
    <w:rsid w:val="006A4AC1"/>
    <w:rsid w:val="006A64A7"/>
    <w:rsid w:val="006B080D"/>
    <w:rsid w:val="006B1AFE"/>
    <w:rsid w:val="006C3CBA"/>
    <w:rsid w:val="006C571D"/>
    <w:rsid w:val="006D0E9E"/>
    <w:rsid w:val="006D2F71"/>
    <w:rsid w:val="006D7D50"/>
    <w:rsid w:val="006E0D8A"/>
    <w:rsid w:val="006E1DD7"/>
    <w:rsid w:val="006E279B"/>
    <w:rsid w:val="006E3C61"/>
    <w:rsid w:val="006E74E4"/>
    <w:rsid w:val="006F0638"/>
    <w:rsid w:val="006F2E5B"/>
    <w:rsid w:val="006F31C5"/>
    <w:rsid w:val="006F5A04"/>
    <w:rsid w:val="00703EA0"/>
    <w:rsid w:val="00712F2F"/>
    <w:rsid w:val="00714197"/>
    <w:rsid w:val="00714FF7"/>
    <w:rsid w:val="00725E02"/>
    <w:rsid w:val="007303A2"/>
    <w:rsid w:val="007348B2"/>
    <w:rsid w:val="007355A4"/>
    <w:rsid w:val="007370F4"/>
    <w:rsid w:val="00741A4F"/>
    <w:rsid w:val="00741BB3"/>
    <w:rsid w:val="00742204"/>
    <w:rsid w:val="0074241B"/>
    <w:rsid w:val="00743250"/>
    <w:rsid w:val="00745807"/>
    <w:rsid w:val="0074729F"/>
    <w:rsid w:val="007530D3"/>
    <w:rsid w:val="00754400"/>
    <w:rsid w:val="0076264A"/>
    <w:rsid w:val="0076339A"/>
    <w:rsid w:val="00764F19"/>
    <w:rsid w:val="00765D24"/>
    <w:rsid w:val="0076738E"/>
    <w:rsid w:val="007753C0"/>
    <w:rsid w:val="00776AC7"/>
    <w:rsid w:val="00785F24"/>
    <w:rsid w:val="00792D2E"/>
    <w:rsid w:val="00796141"/>
    <w:rsid w:val="007A30BA"/>
    <w:rsid w:val="007A6998"/>
    <w:rsid w:val="007B1BC7"/>
    <w:rsid w:val="007B2D9B"/>
    <w:rsid w:val="007B672B"/>
    <w:rsid w:val="007B77EE"/>
    <w:rsid w:val="007C0E80"/>
    <w:rsid w:val="007C28AE"/>
    <w:rsid w:val="007C6631"/>
    <w:rsid w:val="007D0C3C"/>
    <w:rsid w:val="007D12B2"/>
    <w:rsid w:val="007D4AB8"/>
    <w:rsid w:val="007D5C45"/>
    <w:rsid w:val="007D73F8"/>
    <w:rsid w:val="007D795C"/>
    <w:rsid w:val="007E1E56"/>
    <w:rsid w:val="007E5809"/>
    <w:rsid w:val="007E6A9E"/>
    <w:rsid w:val="007F265C"/>
    <w:rsid w:val="007F496E"/>
    <w:rsid w:val="00800810"/>
    <w:rsid w:val="00810703"/>
    <w:rsid w:val="00815409"/>
    <w:rsid w:val="008160DC"/>
    <w:rsid w:val="00820252"/>
    <w:rsid w:val="008256B8"/>
    <w:rsid w:val="00826B2C"/>
    <w:rsid w:val="00836CC1"/>
    <w:rsid w:val="008372FB"/>
    <w:rsid w:val="00841F28"/>
    <w:rsid w:val="00842468"/>
    <w:rsid w:val="0084539B"/>
    <w:rsid w:val="008456A6"/>
    <w:rsid w:val="00846BA8"/>
    <w:rsid w:val="00847A6F"/>
    <w:rsid w:val="00853500"/>
    <w:rsid w:val="008559F7"/>
    <w:rsid w:val="00855B46"/>
    <w:rsid w:val="0085658D"/>
    <w:rsid w:val="00857BE6"/>
    <w:rsid w:val="008643EF"/>
    <w:rsid w:val="0088433D"/>
    <w:rsid w:val="008850E9"/>
    <w:rsid w:val="00886793"/>
    <w:rsid w:val="008A1A36"/>
    <w:rsid w:val="008A675F"/>
    <w:rsid w:val="008A6EEB"/>
    <w:rsid w:val="008B08DE"/>
    <w:rsid w:val="008B1504"/>
    <w:rsid w:val="008B24B4"/>
    <w:rsid w:val="008B485D"/>
    <w:rsid w:val="008B5B62"/>
    <w:rsid w:val="008C11E5"/>
    <w:rsid w:val="008C39CC"/>
    <w:rsid w:val="008C3BFE"/>
    <w:rsid w:val="008C3E57"/>
    <w:rsid w:val="008D3BA0"/>
    <w:rsid w:val="008D56A1"/>
    <w:rsid w:val="008E1E2F"/>
    <w:rsid w:val="008F21BC"/>
    <w:rsid w:val="008F38B6"/>
    <w:rsid w:val="008F4790"/>
    <w:rsid w:val="008F75B7"/>
    <w:rsid w:val="00900E1E"/>
    <w:rsid w:val="009027DB"/>
    <w:rsid w:val="00902C48"/>
    <w:rsid w:val="00905F5A"/>
    <w:rsid w:val="009134C8"/>
    <w:rsid w:val="00914F1F"/>
    <w:rsid w:val="0091536D"/>
    <w:rsid w:val="009220E0"/>
    <w:rsid w:val="00923E17"/>
    <w:rsid w:val="00924567"/>
    <w:rsid w:val="00931D75"/>
    <w:rsid w:val="0093240F"/>
    <w:rsid w:val="00936165"/>
    <w:rsid w:val="0093735E"/>
    <w:rsid w:val="00940E2A"/>
    <w:rsid w:val="00941CD7"/>
    <w:rsid w:val="00942F57"/>
    <w:rsid w:val="00943EF5"/>
    <w:rsid w:val="009476DB"/>
    <w:rsid w:val="009521B3"/>
    <w:rsid w:val="00955602"/>
    <w:rsid w:val="0095763D"/>
    <w:rsid w:val="00957942"/>
    <w:rsid w:val="00957EC7"/>
    <w:rsid w:val="00963442"/>
    <w:rsid w:val="009674C1"/>
    <w:rsid w:val="00971D59"/>
    <w:rsid w:val="0097370F"/>
    <w:rsid w:val="0097646D"/>
    <w:rsid w:val="00977B7C"/>
    <w:rsid w:val="00977C37"/>
    <w:rsid w:val="009828FB"/>
    <w:rsid w:val="0098753E"/>
    <w:rsid w:val="00991DF1"/>
    <w:rsid w:val="00993F84"/>
    <w:rsid w:val="009A0D39"/>
    <w:rsid w:val="009A2D8E"/>
    <w:rsid w:val="009A3685"/>
    <w:rsid w:val="009A3DF3"/>
    <w:rsid w:val="009A443E"/>
    <w:rsid w:val="009A7C22"/>
    <w:rsid w:val="009B1A1E"/>
    <w:rsid w:val="009B279C"/>
    <w:rsid w:val="009B5279"/>
    <w:rsid w:val="009B71CD"/>
    <w:rsid w:val="009B7A2F"/>
    <w:rsid w:val="009C43CB"/>
    <w:rsid w:val="009C59E9"/>
    <w:rsid w:val="009C7845"/>
    <w:rsid w:val="009C7E18"/>
    <w:rsid w:val="009D1C77"/>
    <w:rsid w:val="009D1E58"/>
    <w:rsid w:val="009D3572"/>
    <w:rsid w:val="009D4DB5"/>
    <w:rsid w:val="009D6609"/>
    <w:rsid w:val="009E221F"/>
    <w:rsid w:val="009E2518"/>
    <w:rsid w:val="009E3392"/>
    <w:rsid w:val="009E6545"/>
    <w:rsid w:val="009F1B6D"/>
    <w:rsid w:val="00A00B34"/>
    <w:rsid w:val="00A00D73"/>
    <w:rsid w:val="00A11ABB"/>
    <w:rsid w:val="00A14AD1"/>
    <w:rsid w:val="00A15F61"/>
    <w:rsid w:val="00A16871"/>
    <w:rsid w:val="00A200D9"/>
    <w:rsid w:val="00A20407"/>
    <w:rsid w:val="00A21F08"/>
    <w:rsid w:val="00A25C38"/>
    <w:rsid w:val="00A26512"/>
    <w:rsid w:val="00A3554C"/>
    <w:rsid w:val="00A355F2"/>
    <w:rsid w:val="00A35C5D"/>
    <w:rsid w:val="00A40365"/>
    <w:rsid w:val="00A43EC2"/>
    <w:rsid w:val="00A452F7"/>
    <w:rsid w:val="00A47C4C"/>
    <w:rsid w:val="00A5489E"/>
    <w:rsid w:val="00A5595D"/>
    <w:rsid w:val="00A57196"/>
    <w:rsid w:val="00A61D44"/>
    <w:rsid w:val="00A62E99"/>
    <w:rsid w:val="00A72CA3"/>
    <w:rsid w:val="00A738EB"/>
    <w:rsid w:val="00A77B67"/>
    <w:rsid w:val="00A878CF"/>
    <w:rsid w:val="00A87FA5"/>
    <w:rsid w:val="00A909E0"/>
    <w:rsid w:val="00A92372"/>
    <w:rsid w:val="00A92841"/>
    <w:rsid w:val="00A9568E"/>
    <w:rsid w:val="00A9756C"/>
    <w:rsid w:val="00AB1647"/>
    <w:rsid w:val="00AB69A3"/>
    <w:rsid w:val="00AB7049"/>
    <w:rsid w:val="00AB72D9"/>
    <w:rsid w:val="00AC169B"/>
    <w:rsid w:val="00AC34FF"/>
    <w:rsid w:val="00AC3C08"/>
    <w:rsid w:val="00AC3C30"/>
    <w:rsid w:val="00AC5E04"/>
    <w:rsid w:val="00AC7D96"/>
    <w:rsid w:val="00AD0E3A"/>
    <w:rsid w:val="00AD246D"/>
    <w:rsid w:val="00AD3360"/>
    <w:rsid w:val="00AD4E15"/>
    <w:rsid w:val="00AD6BF7"/>
    <w:rsid w:val="00AE1F51"/>
    <w:rsid w:val="00AE2A11"/>
    <w:rsid w:val="00AE57A9"/>
    <w:rsid w:val="00AF4309"/>
    <w:rsid w:val="00AF4462"/>
    <w:rsid w:val="00AF4E2D"/>
    <w:rsid w:val="00AF5C98"/>
    <w:rsid w:val="00AF5CD8"/>
    <w:rsid w:val="00B01AAA"/>
    <w:rsid w:val="00B02AD5"/>
    <w:rsid w:val="00B0610A"/>
    <w:rsid w:val="00B06305"/>
    <w:rsid w:val="00B1248F"/>
    <w:rsid w:val="00B21180"/>
    <w:rsid w:val="00B227B6"/>
    <w:rsid w:val="00B23BFB"/>
    <w:rsid w:val="00B26034"/>
    <w:rsid w:val="00B27144"/>
    <w:rsid w:val="00B362FB"/>
    <w:rsid w:val="00B41961"/>
    <w:rsid w:val="00B420E9"/>
    <w:rsid w:val="00B44897"/>
    <w:rsid w:val="00B45E51"/>
    <w:rsid w:val="00B50019"/>
    <w:rsid w:val="00B51066"/>
    <w:rsid w:val="00B527AE"/>
    <w:rsid w:val="00B52FA2"/>
    <w:rsid w:val="00B550E6"/>
    <w:rsid w:val="00B559A5"/>
    <w:rsid w:val="00B63D93"/>
    <w:rsid w:val="00B65BB5"/>
    <w:rsid w:val="00B71F26"/>
    <w:rsid w:val="00B73055"/>
    <w:rsid w:val="00B7422B"/>
    <w:rsid w:val="00B77240"/>
    <w:rsid w:val="00B81ECD"/>
    <w:rsid w:val="00B83EA4"/>
    <w:rsid w:val="00B84B66"/>
    <w:rsid w:val="00B86AEB"/>
    <w:rsid w:val="00B91A93"/>
    <w:rsid w:val="00BA0EFA"/>
    <w:rsid w:val="00BA2C40"/>
    <w:rsid w:val="00BA4DCD"/>
    <w:rsid w:val="00BB1DC5"/>
    <w:rsid w:val="00BB258F"/>
    <w:rsid w:val="00BB397B"/>
    <w:rsid w:val="00BB42B9"/>
    <w:rsid w:val="00BB5442"/>
    <w:rsid w:val="00BC03DE"/>
    <w:rsid w:val="00BC1944"/>
    <w:rsid w:val="00BC2CF3"/>
    <w:rsid w:val="00BC7C41"/>
    <w:rsid w:val="00BD3B7E"/>
    <w:rsid w:val="00BD446D"/>
    <w:rsid w:val="00BE0193"/>
    <w:rsid w:val="00BE10C6"/>
    <w:rsid w:val="00BE1E2D"/>
    <w:rsid w:val="00BE38E1"/>
    <w:rsid w:val="00BE3F4B"/>
    <w:rsid w:val="00BE772B"/>
    <w:rsid w:val="00BF34B0"/>
    <w:rsid w:val="00BF5800"/>
    <w:rsid w:val="00BF63CB"/>
    <w:rsid w:val="00C03881"/>
    <w:rsid w:val="00C06892"/>
    <w:rsid w:val="00C07FCF"/>
    <w:rsid w:val="00C16215"/>
    <w:rsid w:val="00C20466"/>
    <w:rsid w:val="00C2758B"/>
    <w:rsid w:val="00C31F59"/>
    <w:rsid w:val="00C34B4F"/>
    <w:rsid w:val="00C36A2C"/>
    <w:rsid w:val="00C43EEE"/>
    <w:rsid w:val="00C46C0D"/>
    <w:rsid w:val="00C53A0D"/>
    <w:rsid w:val="00C551DF"/>
    <w:rsid w:val="00C57A01"/>
    <w:rsid w:val="00C6268B"/>
    <w:rsid w:val="00C628C0"/>
    <w:rsid w:val="00C6464E"/>
    <w:rsid w:val="00C64F10"/>
    <w:rsid w:val="00C72098"/>
    <w:rsid w:val="00C7286F"/>
    <w:rsid w:val="00C76533"/>
    <w:rsid w:val="00C76C93"/>
    <w:rsid w:val="00C8303F"/>
    <w:rsid w:val="00C8341C"/>
    <w:rsid w:val="00C8547C"/>
    <w:rsid w:val="00C86D5A"/>
    <w:rsid w:val="00C93CAF"/>
    <w:rsid w:val="00C95328"/>
    <w:rsid w:val="00C95A78"/>
    <w:rsid w:val="00CA23AE"/>
    <w:rsid w:val="00CA766F"/>
    <w:rsid w:val="00CB3109"/>
    <w:rsid w:val="00CB4BBF"/>
    <w:rsid w:val="00CB5C7E"/>
    <w:rsid w:val="00CC1A96"/>
    <w:rsid w:val="00CC48E1"/>
    <w:rsid w:val="00CC5FF1"/>
    <w:rsid w:val="00CC77AF"/>
    <w:rsid w:val="00CD2E13"/>
    <w:rsid w:val="00CD3C8B"/>
    <w:rsid w:val="00CD654D"/>
    <w:rsid w:val="00CD6819"/>
    <w:rsid w:val="00CD6868"/>
    <w:rsid w:val="00CD7580"/>
    <w:rsid w:val="00CE1A62"/>
    <w:rsid w:val="00CE7FE5"/>
    <w:rsid w:val="00CF1EBE"/>
    <w:rsid w:val="00CF50FC"/>
    <w:rsid w:val="00CF55EF"/>
    <w:rsid w:val="00CF6397"/>
    <w:rsid w:val="00CF7512"/>
    <w:rsid w:val="00D02670"/>
    <w:rsid w:val="00D058EF"/>
    <w:rsid w:val="00D062E7"/>
    <w:rsid w:val="00D109B3"/>
    <w:rsid w:val="00D11DA3"/>
    <w:rsid w:val="00D11F49"/>
    <w:rsid w:val="00D171F7"/>
    <w:rsid w:val="00D21844"/>
    <w:rsid w:val="00D21ECA"/>
    <w:rsid w:val="00D241AE"/>
    <w:rsid w:val="00D248F8"/>
    <w:rsid w:val="00D250CC"/>
    <w:rsid w:val="00D3330C"/>
    <w:rsid w:val="00D33428"/>
    <w:rsid w:val="00D33658"/>
    <w:rsid w:val="00D41776"/>
    <w:rsid w:val="00D43374"/>
    <w:rsid w:val="00D47BD4"/>
    <w:rsid w:val="00D541B5"/>
    <w:rsid w:val="00D55348"/>
    <w:rsid w:val="00D6633E"/>
    <w:rsid w:val="00D67B4C"/>
    <w:rsid w:val="00D732AE"/>
    <w:rsid w:val="00D76C84"/>
    <w:rsid w:val="00D85795"/>
    <w:rsid w:val="00D915D7"/>
    <w:rsid w:val="00D922F6"/>
    <w:rsid w:val="00D94E19"/>
    <w:rsid w:val="00D9632E"/>
    <w:rsid w:val="00DA0E45"/>
    <w:rsid w:val="00DA2E10"/>
    <w:rsid w:val="00DA332A"/>
    <w:rsid w:val="00DB06B8"/>
    <w:rsid w:val="00DB1E3A"/>
    <w:rsid w:val="00DB4B0B"/>
    <w:rsid w:val="00DB621A"/>
    <w:rsid w:val="00DC457D"/>
    <w:rsid w:val="00DD0416"/>
    <w:rsid w:val="00DE17EA"/>
    <w:rsid w:val="00DE1A6A"/>
    <w:rsid w:val="00DE323C"/>
    <w:rsid w:val="00DE53E0"/>
    <w:rsid w:val="00DE7004"/>
    <w:rsid w:val="00DF14CE"/>
    <w:rsid w:val="00DF4FAC"/>
    <w:rsid w:val="00E0018C"/>
    <w:rsid w:val="00E024CB"/>
    <w:rsid w:val="00E06F45"/>
    <w:rsid w:val="00E10C43"/>
    <w:rsid w:val="00E120E5"/>
    <w:rsid w:val="00E13C18"/>
    <w:rsid w:val="00E16403"/>
    <w:rsid w:val="00E20488"/>
    <w:rsid w:val="00E21834"/>
    <w:rsid w:val="00E26704"/>
    <w:rsid w:val="00E302CD"/>
    <w:rsid w:val="00E315E5"/>
    <w:rsid w:val="00E31BF4"/>
    <w:rsid w:val="00E3267B"/>
    <w:rsid w:val="00E35E93"/>
    <w:rsid w:val="00E36A21"/>
    <w:rsid w:val="00E41DE3"/>
    <w:rsid w:val="00E43597"/>
    <w:rsid w:val="00E442C7"/>
    <w:rsid w:val="00E4459F"/>
    <w:rsid w:val="00E46514"/>
    <w:rsid w:val="00E477A1"/>
    <w:rsid w:val="00E479E6"/>
    <w:rsid w:val="00E52D09"/>
    <w:rsid w:val="00E553D2"/>
    <w:rsid w:val="00E556F9"/>
    <w:rsid w:val="00E564EB"/>
    <w:rsid w:val="00E572FF"/>
    <w:rsid w:val="00E60F75"/>
    <w:rsid w:val="00E614CB"/>
    <w:rsid w:val="00E64C6E"/>
    <w:rsid w:val="00E67812"/>
    <w:rsid w:val="00E7035D"/>
    <w:rsid w:val="00E70AA4"/>
    <w:rsid w:val="00E753C0"/>
    <w:rsid w:val="00E76AAD"/>
    <w:rsid w:val="00E82B51"/>
    <w:rsid w:val="00E831E0"/>
    <w:rsid w:val="00E85791"/>
    <w:rsid w:val="00E90450"/>
    <w:rsid w:val="00E91531"/>
    <w:rsid w:val="00E95576"/>
    <w:rsid w:val="00EA3C19"/>
    <w:rsid w:val="00EA4B0F"/>
    <w:rsid w:val="00EA4EF6"/>
    <w:rsid w:val="00EA64E1"/>
    <w:rsid w:val="00EA7E15"/>
    <w:rsid w:val="00EA7E84"/>
    <w:rsid w:val="00EB397A"/>
    <w:rsid w:val="00EB4711"/>
    <w:rsid w:val="00EB5B87"/>
    <w:rsid w:val="00EB76DF"/>
    <w:rsid w:val="00EB770A"/>
    <w:rsid w:val="00EC1860"/>
    <w:rsid w:val="00ED129A"/>
    <w:rsid w:val="00ED1B62"/>
    <w:rsid w:val="00ED64A8"/>
    <w:rsid w:val="00ED701A"/>
    <w:rsid w:val="00EE136C"/>
    <w:rsid w:val="00EF3961"/>
    <w:rsid w:val="00EF6F0D"/>
    <w:rsid w:val="00EF7D88"/>
    <w:rsid w:val="00F02547"/>
    <w:rsid w:val="00F04A93"/>
    <w:rsid w:val="00F06E15"/>
    <w:rsid w:val="00F10D26"/>
    <w:rsid w:val="00F11989"/>
    <w:rsid w:val="00F14139"/>
    <w:rsid w:val="00F14A86"/>
    <w:rsid w:val="00F14AC2"/>
    <w:rsid w:val="00F17B62"/>
    <w:rsid w:val="00F210CC"/>
    <w:rsid w:val="00F22FCC"/>
    <w:rsid w:val="00F23B76"/>
    <w:rsid w:val="00F25674"/>
    <w:rsid w:val="00F30C5F"/>
    <w:rsid w:val="00F338C4"/>
    <w:rsid w:val="00F34299"/>
    <w:rsid w:val="00F52805"/>
    <w:rsid w:val="00F53335"/>
    <w:rsid w:val="00F53A83"/>
    <w:rsid w:val="00F53CD4"/>
    <w:rsid w:val="00F5442C"/>
    <w:rsid w:val="00F54A29"/>
    <w:rsid w:val="00F57181"/>
    <w:rsid w:val="00F600FF"/>
    <w:rsid w:val="00F62657"/>
    <w:rsid w:val="00F62950"/>
    <w:rsid w:val="00F62C0A"/>
    <w:rsid w:val="00F6672E"/>
    <w:rsid w:val="00F6771E"/>
    <w:rsid w:val="00F67CFF"/>
    <w:rsid w:val="00F706CD"/>
    <w:rsid w:val="00F832C9"/>
    <w:rsid w:val="00F900B0"/>
    <w:rsid w:val="00F92330"/>
    <w:rsid w:val="00F978CE"/>
    <w:rsid w:val="00FA043E"/>
    <w:rsid w:val="00FA33CD"/>
    <w:rsid w:val="00FB7603"/>
    <w:rsid w:val="00FB7768"/>
    <w:rsid w:val="00FC19D1"/>
    <w:rsid w:val="00FC4E5B"/>
    <w:rsid w:val="00FC587D"/>
    <w:rsid w:val="00FD2346"/>
    <w:rsid w:val="00FE0DF1"/>
    <w:rsid w:val="00FE10F5"/>
    <w:rsid w:val="00FF1092"/>
    <w:rsid w:val="00FF2C7C"/>
    <w:rsid w:val="00FF31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2FE892"/>
  <w15:docId w15:val="{AD1C7D42-C3E1-43E3-81E1-FBB114D24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E221F"/>
    <w:pPr>
      <w:spacing w:before="120" w:after="120" w:line="288" w:lineRule="auto"/>
    </w:pPr>
  </w:style>
  <w:style w:type="paragraph" w:styleId="berschrift1">
    <w:name w:val="heading 1"/>
    <w:basedOn w:val="Standard"/>
    <w:next w:val="Standard"/>
    <w:link w:val="berschrift1Zchn"/>
    <w:uiPriority w:val="9"/>
    <w:qFormat/>
    <w:rsid w:val="009E221F"/>
    <w:pPr>
      <w:keepNext/>
      <w:keepLines/>
      <w:spacing w:before="360" w:after="240" w:line="240" w:lineRule="auto"/>
      <w:outlineLvl w:val="0"/>
    </w:pPr>
    <w:rPr>
      <w:rFonts w:asciiTheme="majorHAnsi" w:eastAsiaTheme="majorEastAsia" w:hAnsiTheme="majorHAnsi" w:cstheme="majorBidi"/>
      <w:color w:val="636362" w:themeColor="text1"/>
      <w:sz w:val="44"/>
      <w:szCs w:val="32"/>
    </w:rPr>
  </w:style>
  <w:style w:type="paragraph" w:styleId="berschrift2">
    <w:name w:val="heading 2"/>
    <w:basedOn w:val="Standard"/>
    <w:next w:val="Standard"/>
    <w:link w:val="berschrift2Zchn"/>
    <w:uiPriority w:val="9"/>
    <w:unhideWhenUsed/>
    <w:qFormat/>
    <w:rsid w:val="009E221F"/>
    <w:pPr>
      <w:keepNext/>
      <w:keepLines/>
      <w:spacing w:before="240" w:after="240" w:line="240" w:lineRule="auto"/>
      <w:outlineLvl w:val="1"/>
    </w:pPr>
    <w:rPr>
      <w:rFonts w:asciiTheme="majorHAnsi" w:eastAsiaTheme="majorEastAsia" w:hAnsiTheme="majorHAnsi" w:cstheme="majorBidi"/>
      <w:color w:val="AE0C21" w:themeColor="accent1"/>
      <w:sz w:val="32"/>
      <w:szCs w:val="26"/>
    </w:rPr>
  </w:style>
  <w:style w:type="paragraph" w:styleId="berschrift3">
    <w:name w:val="heading 3"/>
    <w:basedOn w:val="Standard"/>
    <w:next w:val="Standard"/>
    <w:link w:val="berschrift3Zchn"/>
    <w:uiPriority w:val="9"/>
    <w:unhideWhenUsed/>
    <w:qFormat/>
    <w:rsid w:val="009E221F"/>
    <w:pPr>
      <w:keepNext/>
      <w:keepLines/>
      <w:spacing w:before="240" w:after="240" w:line="240" w:lineRule="auto"/>
      <w:outlineLvl w:val="2"/>
    </w:pPr>
    <w:rPr>
      <w:rFonts w:asciiTheme="majorHAnsi" w:eastAsiaTheme="majorEastAsia" w:hAnsiTheme="majorHAnsi" w:cstheme="majorBidi"/>
      <w:sz w:val="28"/>
      <w:szCs w:val="24"/>
    </w:rPr>
  </w:style>
  <w:style w:type="paragraph" w:styleId="berschrift4">
    <w:name w:val="heading 4"/>
    <w:basedOn w:val="Standard"/>
    <w:next w:val="Standard"/>
    <w:link w:val="berschrift4Zchn"/>
    <w:uiPriority w:val="9"/>
    <w:unhideWhenUsed/>
    <w:qFormat/>
    <w:rsid w:val="009E221F"/>
    <w:pPr>
      <w:keepNext/>
      <w:keepLines/>
      <w:spacing w:before="240"/>
      <w:outlineLvl w:val="3"/>
    </w:pPr>
    <w:rPr>
      <w:rFonts w:ascii="Arial" w:eastAsiaTheme="majorEastAsia" w:hAnsi="Arial" w:cstheme="majorBidi"/>
      <w:b/>
      <w:iCs/>
      <w:sz w:val="24"/>
    </w:rPr>
  </w:style>
  <w:style w:type="paragraph" w:styleId="berschrift5">
    <w:name w:val="heading 5"/>
    <w:basedOn w:val="Standard"/>
    <w:next w:val="Standard"/>
    <w:link w:val="berschrift5Zchn"/>
    <w:uiPriority w:val="9"/>
    <w:unhideWhenUsed/>
    <w:qFormat/>
    <w:rsid w:val="009E221F"/>
    <w:pPr>
      <w:keepNext/>
      <w:keepLines/>
      <w:spacing w:before="240"/>
      <w:outlineLvl w:val="4"/>
    </w:pPr>
    <w:rPr>
      <w:rFonts w:ascii="Arial" w:eastAsiaTheme="majorEastAsia" w:hAnsi="Arial" w:cstheme="majorBidi"/>
      <w:b/>
      <w:sz w:val="24"/>
    </w:rPr>
  </w:style>
  <w:style w:type="paragraph" w:styleId="berschrift6">
    <w:name w:val="heading 6"/>
    <w:basedOn w:val="Standard"/>
    <w:next w:val="Standard"/>
    <w:link w:val="berschrift6Zchn"/>
    <w:uiPriority w:val="9"/>
    <w:unhideWhenUsed/>
    <w:qFormat/>
    <w:rsid w:val="009E221F"/>
    <w:pPr>
      <w:keepNext/>
      <w:keepLines/>
      <w:spacing w:before="240"/>
      <w:outlineLvl w:val="5"/>
    </w:pPr>
    <w:rPr>
      <w:rFonts w:ascii="Arial" w:eastAsiaTheme="majorEastAsia" w:hAnsi="Arial" w:cstheme="majorBidi"/>
      <w:b/>
      <w:sz w:val="24"/>
    </w:rPr>
  </w:style>
  <w:style w:type="paragraph" w:styleId="berschrift7">
    <w:name w:val="heading 7"/>
    <w:basedOn w:val="Standard"/>
    <w:next w:val="Standard"/>
    <w:link w:val="berschrift7Zchn"/>
    <w:uiPriority w:val="9"/>
    <w:unhideWhenUsed/>
    <w:qFormat/>
    <w:rsid w:val="009E221F"/>
    <w:pPr>
      <w:keepNext/>
      <w:keepLines/>
      <w:spacing w:before="240"/>
      <w:outlineLvl w:val="6"/>
    </w:pPr>
    <w:rPr>
      <w:rFonts w:ascii="Arial" w:eastAsiaTheme="majorEastAsia" w:hAnsi="Arial" w:cstheme="majorBidi"/>
      <w:b/>
      <w:iCs/>
      <w:sz w:val="24"/>
    </w:rPr>
  </w:style>
  <w:style w:type="paragraph" w:styleId="berschrift8">
    <w:name w:val="heading 8"/>
    <w:basedOn w:val="Standard"/>
    <w:next w:val="Standard"/>
    <w:link w:val="berschrift8Zchn"/>
    <w:uiPriority w:val="9"/>
    <w:unhideWhenUsed/>
    <w:qFormat/>
    <w:rsid w:val="009E221F"/>
    <w:pPr>
      <w:keepNext/>
      <w:keepLines/>
      <w:spacing w:before="240"/>
      <w:outlineLvl w:val="7"/>
    </w:pPr>
    <w:rPr>
      <w:rFonts w:ascii="Arial" w:eastAsiaTheme="majorEastAsia" w:hAnsi="Arial" w:cstheme="majorBidi"/>
      <w:b/>
      <w:sz w:val="24"/>
      <w:szCs w:val="21"/>
    </w:rPr>
  </w:style>
  <w:style w:type="paragraph" w:styleId="berschrift9">
    <w:name w:val="heading 9"/>
    <w:basedOn w:val="Standard"/>
    <w:next w:val="Standard"/>
    <w:link w:val="berschrift9Zchn"/>
    <w:uiPriority w:val="9"/>
    <w:unhideWhenUsed/>
    <w:qFormat/>
    <w:rsid w:val="009E221F"/>
    <w:pPr>
      <w:keepNext/>
      <w:keepLines/>
      <w:spacing w:before="240"/>
      <w:outlineLvl w:val="8"/>
    </w:pPr>
    <w:rPr>
      <w:rFonts w:ascii="Arial" w:eastAsiaTheme="majorEastAsia" w:hAnsi="Arial" w:cstheme="majorBidi"/>
      <w:b/>
      <w:iCs/>
      <w:sz w:val="24"/>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E221F"/>
    <w:rPr>
      <w:rFonts w:asciiTheme="majorHAnsi" w:eastAsiaTheme="majorEastAsia" w:hAnsiTheme="majorHAnsi" w:cstheme="majorBidi"/>
      <w:color w:val="636362" w:themeColor="text1"/>
      <w:sz w:val="44"/>
      <w:szCs w:val="32"/>
    </w:rPr>
  </w:style>
  <w:style w:type="character" w:customStyle="1" w:styleId="berschrift2Zchn">
    <w:name w:val="Überschrift 2 Zchn"/>
    <w:basedOn w:val="Absatz-Standardschriftart"/>
    <w:link w:val="berschrift2"/>
    <w:uiPriority w:val="9"/>
    <w:rsid w:val="009E221F"/>
    <w:rPr>
      <w:rFonts w:asciiTheme="majorHAnsi" w:eastAsiaTheme="majorEastAsia" w:hAnsiTheme="majorHAnsi" w:cstheme="majorBidi"/>
      <w:color w:val="AE0C21" w:themeColor="accent1"/>
      <w:sz w:val="32"/>
      <w:szCs w:val="26"/>
    </w:rPr>
  </w:style>
  <w:style w:type="paragraph" w:styleId="KeinLeerraum">
    <w:name w:val="No Spacing"/>
    <w:link w:val="KeinLeerraumZchn"/>
    <w:uiPriority w:val="1"/>
    <w:qFormat/>
    <w:rsid w:val="009E221F"/>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9E221F"/>
    <w:rPr>
      <w:rFonts w:eastAsiaTheme="minorEastAsia"/>
      <w:lang w:eastAsia="de-DE"/>
    </w:rPr>
  </w:style>
  <w:style w:type="paragraph" w:styleId="Inhaltsverzeichnisberschrift">
    <w:name w:val="TOC Heading"/>
    <w:basedOn w:val="berschrift1"/>
    <w:next w:val="Standard"/>
    <w:uiPriority w:val="39"/>
    <w:unhideWhenUsed/>
    <w:qFormat/>
    <w:rsid w:val="009E221F"/>
    <w:pPr>
      <w:outlineLvl w:val="9"/>
    </w:pPr>
    <w:rPr>
      <w:caps/>
      <w:lang w:eastAsia="de-DE"/>
    </w:rPr>
  </w:style>
  <w:style w:type="paragraph" w:styleId="Verzeichnis1">
    <w:name w:val="toc 1"/>
    <w:basedOn w:val="Standard"/>
    <w:next w:val="Standard"/>
    <w:autoRedefine/>
    <w:uiPriority w:val="39"/>
    <w:unhideWhenUsed/>
    <w:rsid w:val="009E221F"/>
    <w:pPr>
      <w:spacing w:after="100"/>
    </w:pPr>
  </w:style>
  <w:style w:type="paragraph" w:styleId="Verzeichnis2">
    <w:name w:val="toc 2"/>
    <w:basedOn w:val="Standard"/>
    <w:next w:val="Standard"/>
    <w:autoRedefine/>
    <w:uiPriority w:val="39"/>
    <w:unhideWhenUsed/>
    <w:rsid w:val="009E221F"/>
    <w:pPr>
      <w:spacing w:after="100"/>
      <w:ind w:left="220"/>
    </w:pPr>
  </w:style>
  <w:style w:type="character" w:styleId="Hyperlink">
    <w:name w:val="Hyperlink"/>
    <w:basedOn w:val="Absatz-Standardschriftart"/>
    <w:uiPriority w:val="99"/>
    <w:unhideWhenUsed/>
    <w:rsid w:val="009E221F"/>
    <w:rPr>
      <w:color w:val="1A70B8" w:themeColor="accent3"/>
      <w:u w:val="single"/>
    </w:rPr>
  </w:style>
  <w:style w:type="paragraph" w:styleId="Listenabsatz">
    <w:name w:val="List Paragraph"/>
    <w:basedOn w:val="Standard"/>
    <w:uiPriority w:val="34"/>
    <w:qFormat/>
    <w:rsid w:val="009E221F"/>
    <w:pPr>
      <w:numPr>
        <w:numId w:val="24"/>
      </w:numPr>
      <w:contextualSpacing/>
    </w:pPr>
  </w:style>
  <w:style w:type="table" w:styleId="Tabellenraster">
    <w:name w:val="Table Grid"/>
    <w:basedOn w:val="NormaleTabelle"/>
    <w:rsid w:val="009E221F"/>
    <w:pPr>
      <w:spacing w:after="0" w:line="227" w:lineRule="exact"/>
    </w:pPr>
    <w:rPr>
      <w:rFonts w:ascii="Arial" w:eastAsia="Times New Roman" w:hAnsi="Arial" w:cs="Times New Roman"/>
      <w:szCs w:val="20"/>
      <w:lang w:eastAsia="de-DE"/>
    </w:rPr>
    <w:tblPr>
      <w:tblBorders>
        <w:top w:val="single" w:sz="4" w:space="0" w:color="C0C0C0" w:themeColor="accent5" w:themeTint="66"/>
        <w:left w:val="single" w:sz="4" w:space="0" w:color="C0C0C0" w:themeColor="accent5" w:themeTint="66"/>
        <w:bottom w:val="single" w:sz="4" w:space="0" w:color="C0C0C0" w:themeColor="accent5" w:themeTint="66"/>
        <w:right w:val="single" w:sz="4" w:space="0" w:color="C0C0C0" w:themeColor="accent5" w:themeTint="66"/>
        <w:insideH w:val="single" w:sz="4" w:space="0" w:color="C0C0C0" w:themeColor="accent5" w:themeTint="66"/>
        <w:insideV w:val="single" w:sz="4" w:space="0" w:color="C0C0C0" w:themeColor="accent5" w:themeTint="66"/>
      </w:tblBorders>
      <w:tblCellMar>
        <w:top w:w="28" w:type="dxa"/>
        <w:left w:w="0" w:type="dxa"/>
        <w:bottom w:w="28" w:type="dxa"/>
        <w:right w:w="0" w:type="dxa"/>
      </w:tblCellMar>
    </w:tblPr>
    <w:tblStylePr w:type="firstRow">
      <w:rPr>
        <w:rFonts w:ascii="Arial" w:hAnsi="Arial"/>
        <w:b/>
        <w:sz w:val="22"/>
      </w:rPr>
      <w:tblPr/>
      <w:tcPr>
        <w:tcBorders>
          <w:top w:val="single" w:sz="4" w:space="0" w:color="C0C0C0" w:themeColor="accent5" w:themeTint="66"/>
          <w:left w:val="single" w:sz="4" w:space="0" w:color="C0C0C0" w:themeColor="accent5" w:themeTint="66"/>
          <w:bottom w:val="single" w:sz="4" w:space="0" w:color="C0C0C0" w:themeColor="accent5" w:themeTint="66"/>
          <w:right w:val="single" w:sz="4" w:space="0" w:color="C0C0C0" w:themeColor="accent5" w:themeTint="66"/>
          <w:insideH w:val="single" w:sz="4" w:space="0" w:color="C0C0C0" w:themeColor="accent5" w:themeTint="66"/>
          <w:insideV w:val="single" w:sz="4" w:space="0" w:color="C0C0C0" w:themeColor="accent5" w:themeTint="66"/>
        </w:tcBorders>
      </w:tcPr>
    </w:tblStylePr>
  </w:style>
  <w:style w:type="paragraph" w:customStyle="1" w:styleId="TabelleFlietext2">
    <w:name w:val="Tabelle Fließtext 2"/>
    <w:basedOn w:val="Standard"/>
    <w:rsid w:val="009E221F"/>
    <w:pPr>
      <w:spacing w:after="0" w:line="227" w:lineRule="exact"/>
    </w:pPr>
    <w:rPr>
      <w:rFonts w:ascii="Tele-GroteskNor" w:eastAsia="Times New Roman" w:hAnsi="Tele-GroteskNor" w:cs="Times New Roman"/>
      <w:sz w:val="19"/>
      <w:szCs w:val="24"/>
      <w:lang w:eastAsia="de-DE"/>
    </w:rPr>
  </w:style>
  <w:style w:type="character" w:customStyle="1" w:styleId="berschrift3Zchn">
    <w:name w:val="Überschrift 3 Zchn"/>
    <w:basedOn w:val="Absatz-Standardschriftart"/>
    <w:link w:val="berschrift3"/>
    <w:uiPriority w:val="9"/>
    <w:rsid w:val="009E221F"/>
    <w:rPr>
      <w:rFonts w:asciiTheme="majorHAnsi" w:eastAsiaTheme="majorEastAsia" w:hAnsiTheme="majorHAnsi" w:cstheme="majorBidi"/>
      <w:sz w:val="28"/>
      <w:szCs w:val="24"/>
    </w:rPr>
  </w:style>
  <w:style w:type="character" w:customStyle="1" w:styleId="berschrift4Zchn">
    <w:name w:val="Überschrift 4 Zchn"/>
    <w:basedOn w:val="Absatz-Standardschriftart"/>
    <w:link w:val="berschrift4"/>
    <w:uiPriority w:val="9"/>
    <w:rsid w:val="009E221F"/>
    <w:rPr>
      <w:rFonts w:ascii="Arial" w:eastAsiaTheme="majorEastAsia" w:hAnsi="Arial" w:cstheme="majorBidi"/>
      <w:b/>
      <w:iCs/>
      <w:sz w:val="24"/>
    </w:rPr>
  </w:style>
  <w:style w:type="character" w:customStyle="1" w:styleId="berschrift5Zchn">
    <w:name w:val="Überschrift 5 Zchn"/>
    <w:basedOn w:val="Absatz-Standardschriftart"/>
    <w:link w:val="berschrift5"/>
    <w:uiPriority w:val="9"/>
    <w:rsid w:val="009E221F"/>
    <w:rPr>
      <w:rFonts w:ascii="Arial" w:eastAsiaTheme="majorEastAsia" w:hAnsi="Arial" w:cstheme="majorBidi"/>
      <w:b/>
      <w:sz w:val="24"/>
    </w:rPr>
  </w:style>
  <w:style w:type="character" w:customStyle="1" w:styleId="berschrift6Zchn">
    <w:name w:val="Überschrift 6 Zchn"/>
    <w:basedOn w:val="Absatz-Standardschriftart"/>
    <w:link w:val="berschrift6"/>
    <w:uiPriority w:val="9"/>
    <w:rsid w:val="009E221F"/>
    <w:rPr>
      <w:rFonts w:ascii="Arial" w:eastAsiaTheme="majorEastAsia" w:hAnsi="Arial" w:cstheme="majorBidi"/>
      <w:b/>
      <w:sz w:val="24"/>
    </w:rPr>
  </w:style>
  <w:style w:type="character" w:customStyle="1" w:styleId="berschrift7Zchn">
    <w:name w:val="Überschrift 7 Zchn"/>
    <w:basedOn w:val="Absatz-Standardschriftart"/>
    <w:link w:val="berschrift7"/>
    <w:uiPriority w:val="9"/>
    <w:rsid w:val="009E221F"/>
    <w:rPr>
      <w:rFonts w:ascii="Arial" w:eastAsiaTheme="majorEastAsia" w:hAnsi="Arial" w:cstheme="majorBidi"/>
      <w:b/>
      <w:iCs/>
      <w:sz w:val="24"/>
    </w:rPr>
  </w:style>
  <w:style w:type="character" w:customStyle="1" w:styleId="berschrift8Zchn">
    <w:name w:val="Überschrift 8 Zchn"/>
    <w:basedOn w:val="Absatz-Standardschriftart"/>
    <w:link w:val="berschrift8"/>
    <w:uiPriority w:val="9"/>
    <w:rsid w:val="009E221F"/>
    <w:rPr>
      <w:rFonts w:ascii="Arial" w:eastAsiaTheme="majorEastAsia" w:hAnsi="Arial" w:cstheme="majorBidi"/>
      <w:b/>
      <w:sz w:val="24"/>
      <w:szCs w:val="21"/>
    </w:rPr>
  </w:style>
  <w:style w:type="character" w:customStyle="1" w:styleId="berschrift9Zchn">
    <w:name w:val="Überschrift 9 Zchn"/>
    <w:basedOn w:val="Absatz-Standardschriftart"/>
    <w:link w:val="berschrift9"/>
    <w:uiPriority w:val="9"/>
    <w:rsid w:val="009E221F"/>
    <w:rPr>
      <w:rFonts w:ascii="Arial" w:eastAsiaTheme="majorEastAsia" w:hAnsi="Arial" w:cstheme="majorBidi"/>
      <w:b/>
      <w:iCs/>
      <w:sz w:val="24"/>
      <w:szCs w:val="21"/>
    </w:rPr>
  </w:style>
  <w:style w:type="paragraph" w:styleId="Kopfzeile">
    <w:name w:val="header"/>
    <w:basedOn w:val="Standard"/>
    <w:link w:val="KopfzeileZchn"/>
    <w:uiPriority w:val="99"/>
    <w:unhideWhenUsed/>
    <w:rsid w:val="009E221F"/>
    <w:pPr>
      <w:pBdr>
        <w:bottom w:val="single" w:sz="4" w:space="1" w:color="919292" w:themeColor="accent6"/>
      </w:pBdr>
      <w:tabs>
        <w:tab w:val="center" w:pos="4536"/>
        <w:tab w:val="right" w:pos="9072"/>
      </w:tabs>
      <w:spacing w:after="0" w:line="240" w:lineRule="auto"/>
      <w:jc w:val="right"/>
    </w:pPr>
    <w:rPr>
      <w:caps/>
      <w:color w:val="919292" w:themeColor="accent6"/>
      <w:sz w:val="18"/>
    </w:rPr>
  </w:style>
  <w:style w:type="character" w:customStyle="1" w:styleId="KopfzeileZchn">
    <w:name w:val="Kopfzeile Zchn"/>
    <w:basedOn w:val="Absatz-Standardschriftart"/>
    <w:link w:val="Kopfzeile"/>
    <w:uiPriority w:val="99"/>
    <w:rsid w:val="009E221F"/>
    <w:rPr>
      <w:caps/>
      <w:color w:val="919292" w:themeColor="accent6"/>
      <w:sz w:val="18"/>
    </w:rPr>
  </w:style>
  <w:style w:type="paragraph" w:styleId="Fuzeile">
    <w:name w:val="footer"/>
    <w:basedOn w:val="Standard"/>
    <w:link w:val="FuzeileZchn"/>
    <w:uiPriority w:val="99"/>
    <w:unhideWhenUsed/>
    <w:rsid w:val="009E221F"/>
    <w:pPr>
      <w:pBdr>
        <w:right w:val="single" w:sz="4" w:space="4" w:color="919292" w:themeColor="accent6"/>
      </w:pBdr>
      <w:tabs>
        <w:tab w:val="center" w:pos="4536"/>
        <w:tab w:val="right" w:pos="9072"/>
      </w:tabs>
      <w:spacing w:after="0" w:line="240" w:lineRule="auto"/>
      <w:jc w:val="right"/>
    </w:pPr>
    <w:rPr>
      <w:color w:val="919292" w:themeColor="accent6"/>
      <w:sz w:val="18"/>
    </w:rPr>
  </w:style>
  <w:style w:type="character" w:customStyle="1" w:styleId="FuzeileZchn">
    <w:name w:val="Fußzeile Zchn"/>
    <w:basedOn w:val="Absatz-Standardschriftart"/>
    <w:link w:val="Fuzeile"/>
    <w:uiPriority w:val="99"/>
    <w:rsid w:val="009E221F"/>
    <w:rPr>
      <w:color w:val="919292" w:themeColor="accent6"/>
      <w:sz w:val="18"/>
    </w:rPr>
  </w:style>
  <w:style w:type="paragraph" w:customStyle="1" w:styleId="Default">
    <w:name w:val="Default"/>
    <w:rsid w:val="009E221F"/>
    <w:pPr>
      <w:autoSpaceDE w:val="0"/>
      <w:autoSpaceDN w:val="0"/>
      <w:adjustRightInd w:val="0"/>
      <w:spacing w:after="0" w:line="240" w:lineRule="auto"/>
    </w:pPr>
    <w:rPr>
      <w:rFonts w:ascii="Tele-GroteskNor" w:hAnsi="Tele-GroteskNor" w:cs="Tele-GroteskNor"/>
      <w:color w:val="000000"/>
      <w:sz w:val="24"/>
      <w:szCs w:val="24"/>
    </w:rPr>
  </w:style>
  <w:style w:type="table" w:customStyle="1" w:styleId="Gitternetztabelle1hellAkzent61">
    <w:name w:val="Gitternetztabelle 1 hell  – Akzent 61"/>
    <w:basedOn w:val="NormaleTabelle"/>
    <w:uiPriority w:val="46"/>
    <w:rsid w:val="009E221F"/>
    <w:pPr>
      <w:spacing w:after="0" w:line="240" w:lineRule="auto"/>
    </w:pPr>
    <w:tblPr>
      <w:tblStyleRowBandSize w:val="1"/>
      <w:tblStyleColBandSize w:val="1"/>
      <w:tblBorders>
        <w:top w:val="single" w:sz="4" w:space="0" w:color="D2D3D3" w:themeColor="accent6" w:themeTint="66"/>
        <w:left w:val="single" w:sz="4" w:space="0" w:color="D2D3D3" w:themeColor="accent6" w:themeTint="66"/>
        <w:bottom w:val="single" w:sz="4" w:space="0" w:color="D2D3D3" w:themeColor="accent6" w:themeTint="66"/>
        <w:right w:val="single" w:sz="4" w:space="0" w:color="D2D3D3" w:themeColor="accent6" w:themeTint="66"/>
        <w:insideH w:val="single" w:sz="4" w:space="0" w:color="D2D3D3" w:themeColor="accent6" w:themeTint="66"/>
        <w:insideV w:val="single" w:sz="4" w:space="0" w:color="D2D3D3" w:themeColor="accent6" w:themeTint="66"/>
      </w:tblBorders>
    </w:tblPr>
    <w:tblStylePr w:type="firstRow">
      <w:rPr>
        <w:b/>
        <w:bCs/>
      </w:rPr>
      <w:tblPr/>
      <w:tcPr>
        <w:tcBorders>
          <w:bottom w:val="single" w:sz="12" w:space="0" w:color="BCBDBD" w:themeColor="accent6" w:themeTint="99"/>
        </w:tcBorders>
      </w:tcPr>
    </w:tblStylePr>
    <w:tblStylePr w:type="lastRow">
      <w:rPr>
        <w:b/>
        <w:bCs/>
      </w:rPr>
      <w:tblPr/>
      <w:tcPr>
        <w:tcBorders>
          <w:top w:val="double" w:sz="2" w:space="0" w:color="BCBDBD" w:themeColor="accent6"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rsid w:val="009E22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221F"/>
    <w:rPr>
      <w:rFonts w:ascii="Tahoma" w:hAnsi="Tahoma" w:cs="Tahoma"/>
      <w:sz w:val="16"/>
      <w:szCs w:val="16"/>
    </w:rPr>
  </w:style>
  <w:style w:type="paragraph" w:styleId="Titel">
    <w:name w:val="Title"/>
    <w:basedOn w:val="Standard"/>
    <w:next w:val="Standard"/>
    <w:link w:val="TitelZchn"/>
    <w:uiPriority w:val="10"/>
    <w:rsid w:val="009E221F"/>
    <w:pPr>
      <w:spacing w:after="480" w:line="240" w:lineRule="auto"/>
      <w:contextualSpacing/>
    </w:pPr>
    <w:rPr>
      <w:rFonts w:asciiTheme="majorHAnsi" w:eastAsiaTheme="majorEastAsia" w:hAnsiTheme="majorHAnsi" w:cstheme="majorBidi"/>
      <w:color w:val="636362" w:themeColor="text1"/>
      <w:sz w:val="72"/>
      <w:szCs w:val="52"/>
      <w14:ligatures w14:val="standard"/>
    </w:rPr>
  </w:style>
  <w:style w:type="character" w:customStyle="1" w:styleId="TitelZchn">
    <w:name w:val="Titel Zchn"/>
    <w:basedOn w:val="Absatz-Standardschriftart"/>
    <w:link w:val="Titel"/>
    <w:uiPriority w:val="10"/>
    <w:rsid w:val="009E221F"/>
    <w:rPr>
      <w:rFonts w:asciiTheme="majorHAnsi" w:eastAsiaTheme="majorEastAsia" w:hAnsiTheme="majorHAnsi" w:cstheme="majorBidi"/>
      <w:color w:val="636362" w:themeColor="text1"/>
      <w:sz w:val="72"/>
      <w:szCs w:val="52"/>
      <w14:ligatures w14:val="standard"/>
    </w:rPr>
  </w:style>
  <w:style w:type="paragraph" w:styleId="Untertitel">
    <w:name w:val="Subtitle"/>
    <w:basedOn w:val="Standard"/>
    <w:next w:val="Standard"/>
    <w:link w:val="UntertitelZchn"/>
    <w:uiPriority w:val="11"/>
    <w:qFormat/>
    <w:rsid w:val="009E221F"/>
    <w:pPr>
      <w:numPr>
        <w:ilvl w:val="1"/>
      </w:numPr>
    </w:pPr>
    <w:rPr>
      <w:rFonts w:eastAsiaTheme="majorEastAsia" w:cstheme="majorBidi"/>
      <w:iCs/>
      <w:color w:val="636362" w:themeColor="text1"/>
      <w:sz w:val="32"/>
      <w:szCs w:val="24"/>
    </w:rPr>
  </w:style>
  <w:style w:type="character" w:customStyle="1" w:styleId="UntertitelZchn">
    <w:name w:val="Untertitel Zchn"/>
    <w:basedOn w:val="Absatz-Standardschriftart"/>
    <w:link w:val="Untertitel"/>
    <w:uiPriority w:val="11"/>
    <w:rsid w:val="009E221F"/>
    <w:rPr>
      <w:rFonts w:eastAsiaTheme="majorEastAsia" w:cstheme="majorBidi"/>
      <w:iCs/>
      <w:color w:val="636362" w:themeColor="text1"/>
      <w:sz w:val="32"/>
      <w:szCs w:val="24"/>
    </w:rPr>
  </w:style>
  <w:style w:type="character" w:styleId="SchwacheHervorhebung">
    <w:name w:val="Subtle Emphasis"/>
    <w:basedOn w:val="Absatz-Standardschriftart"/>
    <w:uiPriority w:val="19"/>
    <w:qFormat/>
    <w:rsid w:val="009E221F"/>
    <w:rPr>
      <w:i/>
      <w:iCs/>
      <w:color w:val="auto"/>
    </w:rPr>
  </w:style>
  <w:style w:type="character" w:styleId="IntensiveHervorhebung">
    <w:name w:val="Intense Emphasis"/>
    <w:basedOn w:val="Absatz-Standardschriftart"/>
    <w:uiPriority w:val="21"/>
    <w:qFormat/>
    <w:rsid w:val="009E221F"/>
    <w:rPr>
      <w:b/>
      <w:bCs/>
      <w:i/>
      <w:iCs/>
      <w:color w:val="auto"/>
    </w:rPr>
  </w:style>
  <w:style w:type="paragraph" w:styleId="IntensivesZitat">
    <w:name w:val="Intense Quote"/>
    <w:basedOn w:val="Standard"/>
    <w:next w:val="Standard"/>
    <w:link w:val="IntensivesZitatZchn"/>
    <w:uiPriority w:val="30"/>
    <w:qFormat/>
    <w:rsid w:val="009E221F"/>
    <w:pPr>
      <w:keepLines/>
      <w:spacing w:before="100" w:beforeAutospacing="1" w:after="100" w:afterAutospacing="1"/>
      <w:ind w:left="567" w:right="567"/>
    </w:pPr>
    <w:rPr>
      <w:rFonts w:asciiTheme="majorHAnsi" w:hAnsiTheme="majorHAnsi"/>
      <w:bCs/>
      <w:i/>
      <w:iCs/>
      <w:color w:val="AE0C21" w:themeColor="accent1"/>
      <w:sz w:val="28"/>
    </w:rPr>
  </w:style>
  <w:style w:type="character" w:customStyle="1" w:styleId="IntensivesZitatZchn">
    <w:name w:val="Intensives Zitat Zchn"/>
    <w:basedOn w:val="Absatz-Standardschriftart"/>
    <w:link w:val="IntensivesZitat"/>
    <w:uiPriority w:val="30"/>
    <w:rsid w:val="009E221F"/>
    <w:rPr>
      <w:rFonts w:asciiTheme="majorHAnsi" w:hAnsiTheme="majorHAnsi"/>
      <w:bCs/>
      <w:i/>
      <w:iCs/>
      <w:color w:val="AE0C21" w:themeColor="accent1"/>
      <w:sz w:val="28"/>
    </w:rPr>
  </w:style>
  <w:style w:type="paragraph" w:styleId="Beschriftung">
    <w:name w:val="caption"/>
    <w:basedOn w:val="Standard"/>
    <w:next w:val="Standard"/>
    <w:uiPriority w:val="35"/>
    <w:semiHidden/>
    <w:unhideWhenUsed/>
    <w:qFormat/>
    <w:rsid w:val="009E221F"/>
    <w:pPr>
      <w:spacing w:after="200" w:line="240" w:lineRule="auto"/>
    </w:pPr>
    <w:rPr>
      <w:bCs/>
      <w:color w:val="919292" w:themeColor="accent6"/>
      <w:sz w:val="18"/>
      <w:szCs w:val="18"/>
    </w:rPr>
  </w:style>
  <w:style w:type="character" w:styleId="SchwacherVerweis">
    <w:name w:val="Subtle Reference"/>
    <w:basedOn w:val="Absatz-Standardschriftart"/>
    <w:uiPriority w:val="31"/>
    <w:qFormat/>
    <w:rsid w:val="009E221F"/>
    <w:rPr>
      <w:caps/>
      <w:smallCaps w:val="0"/>
      <w:color w:val="auto"/>
      <w:u w:val="none"/>
    </w:rPr>
  </w:style>
  <w:style w:type="character" w:styleId="IntensiverVerweis">
    <w:name w:val="Intense Reference"/>
    <w:basedOn w:val="Absatz-Standardschriftart"/>
    <w:uiPriority w:val="32"/>
    <w:qFormat/>
    <w:rsid w:val="009E221F"/>
    <w:rPr>
      <w:b/>
      <w:bCs/>
      <w:caps/>
      <w:smallCaps w:val="0"/>
      <w:color w:val="auto"/>
      <w:spacing w:val="5"/>
      <w:u w:val="none"/>
      <w:bdr w:val="none" w:sz="0" w:space="0" w:color="auto"/>
    </w:rPr>
  </w:style>
  <w:style w:type="character" w:styleId="Buchtitel">
    <w:name w:val="Book Title"/>
    <w:basedOn w:val="Absatz-Standardschriftart"/>
    <w:uiPriority w:val="33"/>
    <w:qFormat/>
    <w:rsid w:val="009E221F"/>
    <w:rPr>
      <w:b/>
      <w:bCs/>
      <w:caps/>
      <w:smallCaps w:val="0"/>
      <w:spacing w:val="5"/>
    </w:rPr>
  </w:style>
  <w:style w:type="paragraph" w:styleId="Blocktext">
    <w:name w:val="Block Text"/>
    <w:basedOn w:val="Standard"/>
    <w:uiPriority w:val="99"/>
    <w:unhideWhenUsed/>
    <w:rsid w:val="009E221F"/>
    <w:pPr>
      <w:spacing w:before="100" w:beforeAutospacing="1" w:after="0"/>
      <w:jc w:val="both"/>
    </w:pPr>
    <w:rPr>
      <w:rFonts w:eastAsiaTheme="minorEastAsia"/>
      <w:iCs/>
    </w:rPr>
  </w:style>
  <w:style w:type="paragraph" w:styleId="StandardWeb">
    <w:name w:val="Normal (Web)"/>
    <w:basedOn w:val="Standard"/>
    <w:uiPriority w:val="99"/>
    <w:semiHidden/>
    <w:unhideWhenUsed/>
    <w:rsid w:val="009E221F"/>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Zitat">
    <w:name w:val="Quote"/>
    <w:basedOn w:val="Standard"/>
    <w:next w:val="Standard"/>
    <w:link w:val="ZitatZchn"/>
    <w:uiPriority w:val="29"/>
    <w:qFormat/>
    <w:rsid w:val="009E221F"/>
    <w:pPr>
      <w:ind w:left="567" w:right="567"/>
    </w:pPr>
    <w:rPr>
      <w:rFonts w:asciiTheme="majorHAnsi" w:hAnsiTheme="majorHAnsi"/>
      <w:i/>
      <w:iCs/>
      <w:sz w:val="24"/>
    </w:rPr>
  </w:style>
  <w:style w:type="character" w:customStyle="1" w:styleId="ZitatZchn">
    <w:name w:val="Zitat Zchn"/>
    <w:basedOn w:val="Absatz-Standardschriftart"/>
    <w:link w:val="Zitat"/>
    <w:uiPriority w:val="29"/>
    <w:rsid w:val="009E221F"/>
    <w:rPr>
      <w:rFonts w:asciiTheme="majorHAnsi" w:hAnsiTheme="majorHAnsi"/>
      <w:i/>
      <w:iCs/>
      <w:sz w:val="24"/>
    </w:rPr>
  </w:style>
  <w:style w:type="paragraph" w:styleId="Verzeichnis3">
    <w:name w:val="toc 3"/>
    <w:basedOn w:val="Standard"/>
    <w:next w:val="Standard"/>
    <w:autoRedefine/>
    <w:uiPriority w:val="39"/>
    <w:unhideWhenUsed/>
    <w:rsid w:val="009E221F"/>
    <w:pPr>
      <w:spacing w:after="100"/>
      <w:ind w:left="440"/>
    </w:pPr>
  </w:style>
  <w:style w:type="character" w:styleId="Platzhaltertext">
    <w:name w:val="Placeholder Text"/>
    <w:basedOn w:val="Absatz-Standardschriftart"/>
    <w:uiPriority w:val="99"/>
    <w:semiHidden/>
    <w:rsid w:val="00D9632E"/>
    <w:rPr>
      <w:color w:val="808080"/>
    </w:rPr>
  </w:style>
  <w:style w:type="paragraph" w:customStyle="1" w:styleId="Tabellenkopf">
    <w:name w:val="Tabellenkopf"/>
    <w:basedOn w:val="Standard"/>
    <w:autoRedefine/>
    <w:qFormat/>
    <w:rsid w:val="009E221F"/>
    <w:pPr>
      <w:spacing w:line="280" w:lineRule="exact"/>
    </w:pPr>
    <w:rPr>
      <w:rFonts w:ascii="Arial" w:hAnsi="Arial" w:cs="Times New Roman"/>
      <w:szCs w:val="24"/>
      <w:lang w:val="en-US"/>
    </w:rPr>
  </w:style>
  <w:style w:type="character" w:styleId="Hervorhebung">
    <w:name w:val="Emphasis"/>
    <w:basedOn w:val="Absatz-Standardschriftart"/>
    <w:uiPriority w:val="20"/>
    <w:qFormat/>
    <w:rsid w:val="009E221F"/>
    <w:rPr>
      <w:b/>
      <w:i w:val="0"/>
      <w:iCs/>
    </w:rPr>
  </w:style>
  <w:style w:type="table" w:styleId="TabellemithellemGitternetz">
    <w:name w:val="Grid Table Light"/>
    <w:basedOn w:val="NormaleTabelle"/>
    <w:uiPriority w:val="40"/>
    <w:rsid w:val="009E22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4Akzent1">
    <w:name w:val="Grid Table 4 Accent 1"/>
    <w:basedOn w:val="NormaleTabelle"/>
    <w:uiPriority w:val="49"/>
    <w:rsid w:val="009E221F"/>
    <w:pPr>
      <w:spacing w:after="0" w:line="240" w:lineRule="auto"/>
    </w:pPr>
    <w:tblPr>
      <w:tblStyleRowBandSize w:val="1"/>
      <w:tblStyleColBandSize w:val="1"/>
      <w:tblBorders>
        <w:top w:val="single" w:sz="4" w:space="0" w:color="DFDFDF" w:themeColor="text1" w:themeTint="33"/>
        <w:left w:val="single" w:sz="4" w:space="0" w:color="DFDFDF" w:themeColor="text1" w:themeTint="33"/>
        <w:bottom w:val="single" w:sz="4" w:space="0" w:color="DFDFDF" w:themeColor="text1" w:themeTint="33"/>
        <w:right w:val="single" w:sz="4" w:space="0" w:color="DFDFDF" w:themeColor="text1" w:themeTint="33"/>
        <w:insideH w:val="single" w:sz="4" w:space="0" w:color="DFDFDF" w:themeColor="text1" w:themeTint="33"/>
        <w:insideV w:val="single" w:sz="4" w:space="0" w:color="DFDFDF" w:themeColor="text1" w:themeTint="33"/>
      </w:tblBorders>
    </w:tblPr>
    <w:tblStylePr w:type="firstRow">
      <w:rPr>
        <w:b/>
        <w:bCs/>
        <w:color w:val="FFFFFF" w:themeColor="background1"/>
      </w:rPr>
      <w:tblPr/>
      <w:tcPr>
        <w:tcBorders>
          <w:top w:val="single" w:sz="4" w:space="0" w:color="AE0C21" w:themeColor="accent1"/>
          <w:left w:val="single" w:sz="4" w:space="0" w:color="AE0C21" w:themeColor="accent1"/>
          <w:bottom w:val="single" w:sz="4" w:space="0" w:color="AE0C21" w:themeColor="accent1"/>
          <w:right w:val="single" w:sz="4" w:space="0" w:color="AE0C21" w:themeColor="accent1"/>
          <w:insideH w:val="nil"/>
          <w:insideV w:val="nil"/>
        </w:tcBorders>
        <w:shd w:val="clear" w:color="auto" w:fill="AE0C21" w:themeFill="accent1"/>
      </w:tcPr>
    </w:tblStylePr>
    <w:tblStylePr w:type="lastRow">
      <w:rPr>
        <w:b/>
        <w:bCs/>
      </w:rPr>
      <w:tblPr/>
      <w:tcPr>
        <w:tcBorders>
          <w:top w:val="double" w:sz="4" w:space="0" w:color="AE0C21" w:themeColor="accent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28440">
      <w:bodyDiv w:val="1"/>
      <w:marLeft w:val="0"/>
      <w:marRight w:val="0"/>
      <w:marTop w:val="0"/>
      <w:marBottom w:val="0"/>
      <w:divBdr>
        <w:top w:val="none" w:sz="0" w:space="0" w:color="auto"/>
        <w:left w:val="none" w:sz="0" w:space="0" w:color="auto"/>
        <w:bottom w:val="none" w:sz="0" w:space="0" w:color="auto"/>
        <w:right w:val="none" w:sz="0" w:space="0" w:color="auto"/>
      </w:divBdr>
      <w:divsChild>
        <w:div w:id="173736563">
          <w:marLeft w:val="446"/>
          <w:marRight w:val="0"/>
          <w:marTop w:val="96"/>
          <w:marBottom w:val="0"/>
          <w:divBdr>
            <w:top w:val="none" w:sz="0" w:space="0" w:color="auto"/>
            <w:left w:val="none" w:sz="0" w:space="0" w:color="auto"/>
            <w:bottom w:val="none" w:sz="0" w:space="0" w:color="auto"/>
            <w:right w:val="none" w:sz="0" w:space="0" w:color="auto"/>
          </w:divBdr>
        </w:div>
      </w:divsChild>
    </w:div>
    <w:div w:id="942955266">
      <w:bodyDiv w:val="1"/>
      <w:marLeft w:val="0"/>
      <w:marRight w:val="0"/>
      <w:marTop w:val="0"/>
      <w:marBottom w:val="0"/>
      <w:divBdr>
        <w:top w:val="none" w:sz="0" w:space="0" w:color="auto"/>
        <w:left w:val="none" w:sz="0" w:space="0" w:color="auto"/>
        <w:bottom w:val="none" w:sz="0" w:space="0" w:color="auto"/>
        <w:right w:val="none" w:sz="0" w:space="0" w:color="auto"/>
      </w:divBdr>
      <w:divsChild>
        <w:div w:id="824278444">
          <w:marLeft w:val="547"/>
          <w:marRight w:val="0"/>
          <w:marTop w:val="96"/>
          <w:marBottom w:val="0"/>
          <w:divBdr>
            <w:top w:val="none" w:sz="0" w:space="0" w:color="auto"/>
            <w:left w:val="none" w:sz="0" w:space="0" w:color="auto"/>
            <w:bottom w:val="none" w:sz="0" w:space="0" w:color="auto"/>
            <w:right w:val="none" w:sz="0" w:space="0" w:color="auto"/>
          </w:divBdr>
        </w:div>
        <w:div w:id="1733038457">
          <w:marLeft w:val="1166"/>
          <w:marRight w:val="0"/>
          <w:marTop w:val="96"/>
          <w:marBottom w:val="0"/>
          <w:divBdr>
            <w:top w:val="none" w:sz="0" w:space="0" w:color="auto"/>
            <w:left w:val="none" w:sz="0" w:space="0" w:color="auto"/>
            <w:bottom w:val="none" w:sz="0" w:space="0" w:color="auto"/>
            <w:right w:val="none" w:sz="0" w:space="0" w:color="auto"/>
          </w:divBdr>
        </w:div>
        <w:div w:id="605117034">
          <w:marLeft w:val="1166"/>
          <w:marRight w:val="0"/>
          <w:marTop w:val="96"/>
          <w:marBottom w:val="0"/>
          <w:divBdr>
            <w:top w:val="none" w:sz="0" w:space="0" w:color="auto"/>
            <w:left w:val="none" w:sz="0" w:space="0" w:color="auto"/>
            <w:bottom w:val="none" w:sz="0" w:space="0" w:color="auto"/>
            <w:right w:val="none" w:sz="0" w:space="0" w:color="auto"/>
          </w:divBdr>
        </w:div>
        <w:div w:id="395858842">
          <w:marLeft w:val="547"/>
          <w:marRight w:val="0"/>
          <w:marTop w:val="96"/>
          <w:marBottom w:val="0"/>
          <w:divBdr>
            <w:top w:val="none" w:sz="0" w:space="0" w:color="auto"/>
            <w:left w:val="none" w:sz="0" w:space="0" w:color="auto"/>
            <w:bottom w:val="none" w:sz="0" w:space="0" w:color="auto"/>
            <w:right w:val="none" w:sz="0" w:space="0" w:color="auto"/>
          </w:divBdr>
        </w:div>
        <w:div w:id="280693002">
          <w:marLeft w:val="1166"/>
          <w:marRight w:val="0"/>
          <w:marTop w:val="96"/>
          <w:marBottom w:val="0"/>
          <w:divBdr>
            <w:top w:val="none" w:sz="0" w:space="0" w:color="auto"/>
            <w:left w:val="none" w:sz="0" w:space="0" w:color="auto"/>
            <w:bottom w:val="none" w:sz="0" w:space="0" w:color="auto"/>
            <w:right w:val="none" w:sz="0" w:space="0" w:color="auto"/>
          </w:divBdr>
        </w:div>
        <w:div w:id="1766338358">
          <w:marLeft w:val="1166"/>
          <w:marRight w:val="0"/>
          <w:marTop w:val="96"/>
          <w:marBottom w:val="0"/>
          <w:divBdr>
            <w:top w:val="none" w:sz="0" w:space="0" w:color="auto"/>
            <w:left w:val="none" w:sz="0" w:space="0" w:color="auto"/>
            <w:bottom w:val="none" w:sz="0" w:space="0" w:color="auto"/>
            <w:right w:val="none" w:sz="0" w:space="0" w:color="auto"/>
          </w:divBdr>
        </w:div>
        <w:div w:id="1261061616">
          <w:marLeft w:val="1166"/>
          <w:marRight w:val="0"/>
          <w:marTop w:val="96"/>
          <w:marBottom w:val="0"/>
          <w:divBdr>
            <w:top w:val="none" w:sz="0" w:space="0" w:color="auto"/>
            <w:left w:val="none" w:sz="0" w:space="0" w:color="auto"/>
            <w:bottom w:val="none" w:sz="0" w:space="0" w:color="auto"/>
            <w:right w:val="none" w:sz="0" w:space="0" w:color="auto"/>
          </w:divBdr>
        </w:div>
        <w:div w:id="444160118">
          <w:marLeft w:val="1166"/>
          <w:marRight w:val="0"/>
          <w:marTop w:val="96"/>
          <w:marBottom w:val="0"/>
          <w:divBdr>
            <w:top w:val="none" w:sz="0" w:space="0" w:color="auto"/>
            <w:left w:val="none" w:sz="0" w:space="0" w:color="auto"/>
            <w:bottom w:val="none" w:sz="0" w:space="0" w:color="auto"/>
            <w:right w:val="none" w:sz="0" w:space="0" w:color="auto"/>
          </w:divBdr>
        </w:div>
        <w:div w:id="179705174">
          <w:marLeft w:val="547"/>
          <w:marRight w:val="0"/>
          <w:marTop w:val="96"/>
          <w:marBottom w:val="0"/>
          <w:divBdr>
            <w:top w:val="none" w:sz="0" w:space="0" w:color="auto"/>
            <w:left w:val="none" w:sz="0" w:space="0" w:color="auto"/>
            <w:bottom w:val="none" w:sz="0" w:space="0" w:color="auto"/>
            <w:right w:val="none" w:sz="0" w:space="0" w:color="auto"/>
          </w:divBdr>
        </w:div>
        <w:div w:id="756294062">
          <w:marLeft w:val="1166"/>
          <w:marRight w:val="0"/>
          <w:marTop w:val="96"/>
          <w:marBottom w:val="0"/>
          <w:divBdr>
            <w:top w:val="none" w:sz="0" w:space="0" w:color="auto"/>
            <w:left w:val="none" w:sz="0" w:space="0" w:color="auto"/>
            <w:bottom w:val="none" w:sz="0" w:space="0" w:color="auto"/>
            <w:right w:val="none" w:sz="0" w:space="0" w:color="auto"/>
          </w:divBdr>
        </w:div>
        <w:div w:id="608318668">
          <w:marLeft w:val="1166"/>
          <w:marRight w:val="0"/>
          <w:marTop w:val="96"/>
          <w:marBottom w:val="0"/>
          <w:divBdr>
            <w:top w:val="none" w:sz="0" w:space="0" w:color="auto"/>
            <w:left w:val="none" w:sz="0" w:space="0" w:color="auto"/>
            <w:bottom w:val="none" w:sz="0" w:space="0" w:color="auto"/>
            <w:right w:val="none" w:sz="0" w:space="0" w:color="auto"/>
          </w:divBdr>
        </w:div>
        <w:div w:id="199825481">
          <w:marLeft w:val="1166"/>
          <w:marRight w:val="0"/>
          <w:marTop w:val="96"/>
          <w:marBottom w:val="0"/>
          <w:divBdr>
            <w:top w:val="none" w:sz="0" w:space="0" w:color="auto"/>
            <w:left w:val="none" w:sz="0" w:space="0" w:color="auto"/>
            <w:bottom w:val="none" w:sz="0" w:space="0" w:color="auto"/>
            <w:right w:val="none" w:sz="0" w:space="0" w:color="auto"/>
          </w:divBdr>
        </w:div>
      </w:divsChild>
    </w:div>
    <w:div w:id="963199256">
      <w:bodyDiv w:val="1"/>
      <w:marLeft w:val="0"/>
      <w:marRight w:val="0"/>
      <w:marTop w:val="0"/>
      <w:marBottom w:val="0"/>
      <w:divBdr>
        <w:top w:val="none" w:sz="0" w:space="0" w:color="auto"/>
        <w:left w:val="none" w:sz="0" w:space="0" w:color="auto"/>
        <w:bottom w:val="none" w:sz="0" w:space="0" w:color="auto"/>
        <w:right w:val="none" w:sz="0" w:space="0" w:color="auto"/>
      </w:divBdr>
      <w:divsChild>
        <w:div w:id="65350053">
          <w:marLeft w:val="446"/>
          <w:marRight w:val="0"/>
          <w:marTop w:val="96"/>
          <w:marBottom w:val="0"/>
          <w:divBdr>
            <w:top w:val="none" w:sz="0" w:space="0" w:color="auto"/>
            <w:left w:val="none" w:sz="0" w:space="0" w:color="auto"/>
            <w:bottom w:val="none" w:sz="0" w:space="0" w:color="auto"/>
            <w:right w:val="none" w:sz="0" w:space="0" w:color="auto"/>
          </w:divBdr>
        </w:div>
      </w:divsChild>
    </w:div>
    <w:div w:id="1040010023">
      <w:bodyDiv w:val="1"/>
      <w:marLeft w:val="0"/>
      <w:marRight w:val="0"/>
      <w:marTop w:val="0"/>
      <w:marBottom w:val="0"/>
      <w:divBdr>
        <w:top w:val="none" w:sz="0" w:space="0" w:color="auto"/>
        <w:left w:val="none" w:sz="0" w:space="0" w:color="auto"/>
        <w:bottom w:val="none" w:sz="0" w:space="0" w:color="auto"/>
        <w:right w:val="none" w:sz="0" w:space="0" w:color="auto"/>
      </w:divBdr>
      <w:divsChild>
        <w:div w:id="1071804747">
          <w:marLeft w:val="446"/>
          <w:marRight w:val="0"/>
          <w:marTop w:val="115"/>
          <w:marBottom w:val="0"/>
          <w:divBdr>
            <w:top w:val="none" w:sz="0" w:space="0" w:color="auto"/>
            <w:left w:val="none" w:sz="0" w:space="0" w:color="auto"/>
            <w:bottom w:val="none" w:sz="0" w:space="0" w:color="auto"/>
            <w:right w:val="none" w:sz="0" w:space="0" w:color="auto"/>
          </w:divBdr>
        </w:div>
        <w:div w:id="547379455">
          <w:marLeft w:val="446"/>
          <w:marRight w:val="0"/>
          <w:marTop w:val="115"/>
          <w:marBottom w:val="0"/>
          <w:divBdr>
            <w:top w:val="none" w:sz="0" w:space="0" w:color="auto"/>
            <w:left w:val="none" w:sz="0" w:space="0" w:color="auto"/>
            <w:bottom w:val="none" w:sz="0" w:space="0" w:color="auto"/>
            <w:right w:val="none" w:sz="0" w:space="0" w:color="auto"/>
          </w:divBdr>
        </w:div>
        <w:div w:id="86508261">
          <w:marLeft w:val="446"/>
          <w:marRight w:val="0"/>
          <w:marTop w:val="115"/>
          <w:marBottom w:val="0"/>
          <w:divBdr>
            <w:top w:val="none" w:sz="0" w:space="0" w:color="auto"/>
            <w:left w:val="none" w:sz="0" w:space="0" w:color="auto"/>
            <w:bottom w:val="none" w:sz="0" w:space="0" w:color="auto"/>
            <w:right w:val="none" w:sz="0" w:space="0" w:color="auto"/>
          </w:divBdr>
        </w:div>
        <w:div w:id="1769812060">
          <w:marLeft w:val="446"/>
          <w:marRight w:val="0"/>
          <w:marTop w:val="115"/>
          <w:marBottom w:val="0"/>
          <w:divBdr>
            <w:top w:val="none" w:sz="0" w:space="0" w:color="auto"/>
            <w:left w:val="none" w:sz="0" w:space="0" w:color="auto"/>
            <w:bottom w:val="none" w:sz="0" w:space="0" w:color="auto"/>
            <w:right w:val="none" w:sz="0" w:space="0" w:color="auto"/>
          </w:divBdr>
        </w:div>
        <w:div w:id="1517765425">
          <w:marLeft w:val="446"/>
          <w:marRight w:val="0"/>
          <w:marTop w:val="115"/>
          <w:marBottom w:val="0"/>
          <w:divBdr>
            <w:top w:val="none" w:sz="0" w:space="0" w:color="auto"/>
            <w:left w:val="none" w:sz="0" w:space="0" w:color="auto"/>
            <w:bottom w:val="none" w:sz="0" w:space="0" w:color="auto"/>
            <w:right w:val="none" w:sz="0" w:space="0" w:color="auto"/>
          </w:divBdr>
        </w:div>
      </w:divsChild>
    </w:div>
    <w:div w:id="1343043157">
      <w:bodyDiv w:val="1"/>
      <w:marLeft w:val="0"/>
      <w:marRight w:val="0"/>
      <w:marTop w:val="0"/>
      <w:marBottom w:val="0"/>
      <w:divBdr>
        <w:top w:val="none" w:sz="0" w:space="0" w:color="auto"/>
        <w:left w:val="none" w:sz="0" w:space="0" w:color="auto"/>
        <w:bottom w:val="none" w:sz="0" w:space="0" w:color="auto"/>
        <w:right w:val="none" w:sz="0" w:space="0" w:color="auto"/>
      </w:divBdr>
      <w:divsChild>
        <w:div w:id="830876258">
          <w:marLeft w:val="547"/>
          <w:marRight w:val="0"/>
          <w:marTop w:val="96"/>
          <w:marBottom w:val="0"/>
          <w:divBdr>
            <w:top w:val="none" w:sz="0" w:space="0" w:color="auto"/>
            <w:left w:val="none" w:sz="0" w:space="0" w:color="auto"/>
            <w:bottom w:val="none" w:sz="0" w:space="0" w:color="auto"/>
            <w:right w:val="none" w:sz="0" w:space="0" w:color="auto"/>
          </w:divBdr>
        </w:div>
        <w:div w:id="1560703168">
          <w:marLeft w:val="1166"/>
          <w:marRight w:val="0"/>
          <w:marTop w:val="96"/>
          <w:marBottom w:val="0"/>
          <w:divBdr>
            <w:top w:val="none" w:sz="0" w:space="0" w:color="auto"/>
            <w:left w:val="none" w:sz="0" w:space="0" w:color="auto"/>
            <w:bottom w:val="none" w:sz="0" w:space="0" w:color="auto"/>
            <w:right w:val="none" w:sz="0" w:space="0" w:color="auto"/>
          </w:divBdr>
        </w:div>
        <w:div w:id="531840564">
          <w:marLeft w:val="1166"/>
          <w:marRight w:val="0"/>
          <w:marTop w:val="96"/>
          <w:marBottom w:val="0"/>
          <w:divBdr>
            <w:top w:val="none" w:sz="0" w:space="0" w:color="auto"/>
            <w:left w:val="none" w:sz="0" w:space="0" w:color="auto"/>
            <w:bottom w:val="none" w:sz="0" w:space="0" w:color="auto"/>
            <w:right w:val="none" w:sz="0" w:space="0" w:color="auto"/>
          </w:divBdr>
        </w:div>
        <w:div w:id="1800800493">
          <w:marLeft w:val="1166"/>
          <w:marRight w:val="0"/>
          <w:marTop w:val="96"/>
          <w:marBottom w:val="0"/>
          <w:divBdr>
            <w:top w:val="none" w:sz="0" w:space="0" w:color="auto"/>
            <w:left w:val="none" w:sz="0" w:space="0" w:color="auto"/>
            <w:bottom w:val="none" w:sz="0" w:space="0" w:color="auto"/>
            <w:right w:val="none" w:sz="0" w:space="0" w:color="auto"/>
          </w:divBdr>
        </w:div>
        <w:div w:id="780104188">
          <w:marLeft w:val="547"/>
          <w:marRight w:val="0"/>
          <w:marTop w:val="96"/>
          <w:marBottom w:val="0"/>
          <w:divBdr>
            <w:top w:val="none" w:sz="0" w:space="0" w:color="auto"/>
            <w:left w:val="none" w:sz="0" w:space="0" w:color="auto"/>
            <w:bottom w:val="none" w:sz="0" w:space="0" w:color="auto"/>
            <w:right w:val="none" w:sz="0" w:space="0" w:color="auto"/>
          </w:divBdr>
        </w:div>
        <w:div w:id="692927643">
          <w:marLeft w:val="1166"/>
          <w:marRight w:val="0"/>
          <w:marTop w:val="96"/>
          <w:marBottom w:val="0"/>
          <w:divBdr>
            <w:top w:val="none" w:sz="0" w:space="0" w:color="auto"/>
            <w:left w:val="none" w:sz="0" w:space="0" w:color="auto"/>
            <w:bottom w:val="none" w:sz="0" w:space="0" w:color="auto"/>
            <w:right w:val="none" w:sz="0" w:space="0" w:color="auto"/>
          </w:divBdr>
        </w:div>
        <w:div w:id="687608409">
          <w:marLeft w:val="1166"/>
          <w:marRight w:val="0"/>
          <w:marTop w:val="96"/>
          <w:marBottom w:val="0"/>
          <w:divBdr>
            <w:top w:val="none" w:sz="0" w:space="0" w:color="auto"/>
            <w:left w:val="none" w:sz="0" w:space="0" w:color="auto"/>
            <w:bottom w:val="none" w:sz="0" w:space="0" w:color="auto"/>
            <w:right w:val="none" w:sz="0" w:space="0" w:color="auto"/>
          </w:divBdr>
        </w:div>
        <w:div w:id="1105733318">
          <w:marLeft w:val="1166"/>
          <w:marRight w:val="0"/>
          <w:marTop w:val="96"/>
          <w:marBottom w:val="0"/>
          <w:divBdr>
            <w:top w:val="none" w:sz="0" w:space="0" w:color="auto"/>
            <w:left w:val="none" w:sz="0" w:space="0" w:color="auto"/>
            <w:bottom w:val="none" w:sz="0" w:space="0" w:color="auto"/>
            <w:right w:val="none" w:sz="0" w:space="0" w:color="auto"/>
          </w:divBdr>
        </w:div>
        <w:div w:id="385375275">
          <w:marLeft w:val="1166"/>
          <w:marRight w:val="0"/>
          <w:marTop w:val="96"/>
          <w:marBottom w:val="0"/>
          <w:divBdr>
            <w:top w:val="none" w:sz="0" w:space="0" w:color="auto"/>
            <w:left w:val="none" w:sz="0" w:space="0" w:color="auto"/>
            <w:bottom w:val="none" w:sz="0" w:space="0" w:color="auto"/>
            <w:right w:val="none" w:sz="0" w:space="0" w:color="auto"/>
          </w:divBdr>
        </w:div>
        <w:div w:id="324481080">
          <w:marLeft w:val="1166"/>
          <w:marRight w:val="0"/>
          <w:marTop w:val="96"/>
          <w:marBottom w:val="0"/>
          <w:divBdr>
            <w:top w:val="none" w:sz="0" w:space="0" w:color="auto"/>
            <w:left w:val="none" w:sz="0" w:space="0" w:color="auto"/>
            <w:bottom w:val="none" w:sz="0" w:space="0" w:color="auto"/>
            <w:right w:val="none" w:sz="0" w:space="0" w:color="auto"/>
          </w:divBdr>
        </w:div>
        <w:div w:id="1319654281">
          <w:marLeft w:val="1166"/>
          <w:marRight w:val="0"/>
          <w:marTop w:val="96"/>
          <w:marBottom w:val="0"/>
          <w:divBdr>
            <w:top w:val="none" w:sz="0" w:space="0" w:color="auto"/>
            <w:left w:val="none" w:sz="0" w:space="0" w:color="auto"/>
            <w:bottom w:val="none" w:sz="0" w:space="0" w:color="auto"/>
            <w:right w:val="none" w:sz="0" w:space="0" w:color="auto"/>
          </w:divBdr>
        </w:div>
        <w:div w:id="1288773807">
          <w:marLeft w:val="547"/>
          <w:marRight w:val="0"/>
          <w:marTop w:val="96"/>
          <w:marBottom w:val="0"/>
          <w:divBdr>
            <w:top w:val="none" w:sz="0" w:space="0" w:color="auto"/>
            <w:left w:val="none" w:sz="0" w:space="0" w:color="auto"/>
            <w:bottom w:val="none" w:sz="0" w:space="0" w:color="auto"/>
            <w:right w:val="none" w:sz="0" w:space="0" w:color="auto"/>
          </w:divBdr>
        </w:div>
        <w:div w:id="132480872">
          <w:marLeft w:val="1166"/>
          <w:marRight w:val="0"/>
          <w:marTop w:val="96"/>
          <w:marBottom w:val="0"/>
          <w:divBdr>
            <w:top w:val="none" w:sz="0" w:space="0" w:color="auto"/>
            <w:left w:val="none" w:sz="0" w:space="0" w:color="auto"/>
            <w:bottom w:val="none" w:sz="0" w:space="0" w:color="auto"/>
            <w:right w:val="none" w:sz="0" w:space="0" w:color="auto"/>
          </w:divBdr>
        </w:div>
        <w:div w:id="1104501098">
          <w:marLeft w:val="1166"/>
          <w:marRight w:val="0"/>
          <w:marTop w:val="96"/>
          <w:marBottom w:val="0"/>
          <w:divBdr>
            <w:top w:val="none" w:sz="0" w:space="0" w:color="auto"/>
            <w:left w:val="none" w:sz="0" w:space="0" w:color="auto"/>
            <w:bottom w:val="none" w:sz="0" w:space="0" w:color="auto"/>
            <w:right w:val="none" w:sz="0" w:space="0" w:color="auto"/>
          </w:divBdr>
        </w:div>
      </w:divsChild>
    </w:div>
    <w:div w:id="1682733347">
      <w:bodyDiv w:val="1"/>
      <w:marLeft w:val="0"/>
      <w:marRight w:val="0"/>
      <w:marTop w:val="0"/>
      <w:marBottom w:val="0"/>
      <w:divBdr>
        <w:top w:val="none" w:sz="0" w:space="0" w:color="auto"/>
        <w:left w:val="none" w:sz="0" w:space="0" w:color="auto"/>
        <w:bottom w:val="none" w:sz="0" w:space="0" w:color="auto"/>
        <w:right w:val="none" w:sz="0" w:space="0" w:color="auto"/>
      </w:divBdr>
      <w:divsChild>
        <w:div w:id="864253633">
          <w:marLeft w:val="44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beiten\Erzbistum%20Paderborn\Word%20&amp;%20Office\Word-Vorlage-relaunch\wordvorlage-ebv-06-202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506CCB312F42EF8CA85763FE6FA27B"/>
        <w:category>
          <w:name w:val="Allgemein"/>
          <w:gallery w:val="placeholder"/>
        </w:category>
        <w:types>
          <w:type w:val="bbPlcHdr"/>
        </w:types>
        <w:behaviors>
          <w:behavior w:val="content"/>
        </w:behaviors>
        <w:guid w:val="{31D3F8E0-89D1-43A5-9BF0-E6067CF01EA8}"/>
      </w:docPartPr>
      <w:docPartBody>
        <w:p w:rsidR="00910B88" w:rsidRDefault="00930A7E" w:rsidP="00930A7E">
          <w:pPr>
            <w:pStyle w:val="63506CCB312F42EF8CA85763FE6FA27B23"/>
          </w:pPr>
          <w:r w:rsidRPr="00B84B66">
            <w:rPr>
              <w:color w:val="44546A" w:themeColor="text2"/>
              <w:szCs w:val="56"/>
            </w:rPr>
            <w:t>Projektname</w:t>
          </w:r>
        </w:p>
      </w:docPartBody>
    </w:docPart>
    <w:docPart>
      <w:docPartPr>
        <w:name w:val="BFAB0582D0A34D4E90C8617B819CB8EC"/>
        <w:category>
          <w:name w:val="Allgemein"/>
          <w:gallery w:val="placeholder"/>
        </w:category>
        <w:types>
          <w:type w:val="bbPlcHdr"/>
        </w:types>
        <w:behaviors>
          <w:behavior w:val="content"/>
        </w:behaviors>
        <w:guid w:val="{2F34382D-D43C-4E57-9655-83310CAD403A}"/>
      </w:docPartPr>
      <w:docPartBody>
        <w:p w:rsidR="00C87BB4" w:rsidRDefault="00930A7E" w:rsidP="00930A7E">
          <w:pPr>
            <w:pStyle w:val="BFAB0582D0A34D4E90C8617B819CB8EC"/>
          </w:pPr>
          <w:r w:rsidRPr="00B84B66">
            <w:rPr>
              <w:color w:val="44546A" w:themeColor="text2"/>
              <w:szCs w:val="56"/>
            </w:rPr>
            <w:t>Projektname</w:t>
          </w:r>
        </w:p>
      </w:docPartBody>
    </w:docPart>
    <w:docPart>
      <w:docPartPr>
        <w:name w:val="487E8F41134A471195C0EA79B36C622C"/>
        <w:category>
          <w:name w:val="Allgemein"/>
          <w:gallery w:val="placeholder"/>
        </w:category>
        <w:types>
          <w:type w:val="bbPlcHdr"/>
        </w:types>
        <w:behaviors>
          <w:behavior w:val="content"/>
        </w:behaviors>
        <w:guid w:val="{CAE3F326-3709-4945-997D-2F54916A5D9E}"/>
      </w:docPartPr>
      <w:docPartBody>
        <w:p w:rsidR="00000000" w:rsidRDefault="00E6674E" w:rsidP="00E6674E">
          <w:pPr>
            <w:pStyle w:val="487E8F41134A471195C0EA79B36C622C2"/>
          </w:pPr>
          <w:r w:rsidRPr="008B08DE">
            <w:rPr>
              <w:rStyle w:val="Platzhaltertext"/>
              <w:color w:val="1A70B8"/>
            </w:rPr>
            <w:t xml:space="preserve">Beschreiben Sie </w:t>
          </w:r>
          <w:r>
            <w:rPr>
              <w:rStyle w:val="Platzhaltertext"/>
              <w:color w:val="1A70B8"/>
            </w:rPr>
            <w:t>bitte</w:t>
          </w:r>
          <w:r w:rsidRPr="008B08DE">
            <w:rPr>
              <w:rStyle w:val="Platzhaltertext"/>
              <w:color w:val="1A70B8"/>
            </w:rPr>
            <w:t xml:space="preserve"> den Projektverlauf im Rückblick. Nennen Sie dabei die aus heutiger Sicht entscheidenden Schritte und Themen. Gehen Sie an dieser Stelle nicht auf Details ein.</w:t>
          </w:r>
        </w:p>
      </w:docPartBody>
    </w:docPart>
    <w:docPart>
      <w:docPartPr>
        <w:name w:val="7F36E6C1DAFF4ECF8E5F4E30E7BA3414"/>
        <w:category>
          <w:name w:val="Allgemein"/>
          <w:gallery w:val="placeholder"/>
        </w:category>
        <w:types>
          <w:type w:val="bbPlcHdr"/>
        </w:types>
        <w:behaviors>
          <w:behavior w:val="content"/>
        </w:behaviors>
        <w:guid w:val="{70C24AD9-2730-4528-8C61-BC1D2AE025DA}"/>
      </w:docPartPr>
      <w:docPartBody>
        <w:p w:rsidR="00000000" w:rsidRDefault="00E6674E" w:rsidP="00E6674E">
          <w:pPr>
            <w:pStyle w:val="7F36E6C1DAFF4ECF8E5F4E30E7BA34142"/>
          </w:pPr>
          <w:r>
            <w:rPr>
              <w:rStyle w:val="Platzhaltertext"/>
              <w:color w:val="1A70B8"/>
            </w:rPr>
            <w:t xml:space="preserve">Listen Sie bitte </w:t>
          </w:r>
          <w:r w:rsidRPr="008B08DE">
            <w:rPr>
              <w:rStyle w:val="Platzhaltertext"/>
              <w:color w:val="1A70B8"/>
            </w:rPr>
            <w:t>die Projektziele gemäß Steckbrief auf. Nennen Sie die Ziele jeweils in einer Kurzfassung. Bewerten Sie für jedes Ziel den Grad, zu dem es beim Projektabschluss erreicht ist. Bewerten Sie die Zielerreichung auf der Skala  ++ = vollständig erreicht, + = weitgehend erreicht, - = eher nicht erreicht, -- = deutlich nicht erreicht. Achten Sie darauf, dass Sie die wesentlichen Projektergebnisse nennen.</w:t>
          </w:r>
        </w:p>
      </w:docPartBody>
    </w:docPart>
    <w:docPart>
      <w:docPartPr>
        <w:name w:val="4421E00A049D4DFDA7E6B56CFB18F02F"/>
        <w:category>
          <w:name w:val="Allgemein"/>
          <w:gallery w:val="placeholder"/>
        </w:category>
        <w:types>
          <w:type w:val="bbPlcHdr"/>
        </w:types>
        <w:behaviors>
          <w:behavior w:val="content"/>
        </w:behaviors>
        <w:guid w:val="{E8DCBDC7-9C68-484C-ADF2-0734B264BB77}"/>
      </w:docPartPr>
      <w:docPartBody>
        <w:p w:rsidR="00000000" w:rsidRDefault="00E6674E" w:rsidP="00E6674E">
          <w:pPr>
            <w:pStyle w:val="4421E00A049D4DFDA7E6B56CFB18F02F2"/>
          </w:pPr>
          <w:r w:rsidRPr="006D2F71">
            <w:rPr>
              <w:rStyle w:val="Platzhaltertext"/>
              <w:color w:val="A5A5A5" w:themeColor="accent3"/>
            </w:rPr>
            <w:t>Geben Sie hier zumindest ein Portfolio</w:t>
          </w:r>
          <w:r>
            <w:rPr>
              <w:rStyle w:val="Platzhaltertext"/>
              <w:color w:val="A5A5A5" w:themeColor="accent3"/>
            </w:rPr>
            <w:t xml:space="preserve"> bzw. Managementteam</w:t>
          </w:r>
          <w:r w:rsidRPr="006D2F71">
            <w:rPr>
              <w:rStyle w:val="Platzhaltertext"/>
              <w:color w:val="A5A5A5" w:themeColor="accent3"/>
            </w:rPr>
            <w:t xml:space="preserve"> an, welchem das Vorhaben/Projekt zuzuordnen ist und die entsprechende Priorität für dieses Portfolio (A, B, C, warten/pausiert). Ist das Vorhaben/Projekt mehreren Portfolios zuzuordnen, wiederholen Sie dies für jedes Portfolio in getrennten Aufzählungszeichen.</w:t>
          </w:r>
        </w:p>
      </w:docPartBody>
    </w:docPart>
    <w:docPart>
      <w:docPartPr>
        <w:name w:val="B0C19D8A323A4F7E880228BDC24BE247"/>
        <w:category>
          <w:name w:val="Allgemein"/>
          <w:gallery w:val="placeholder"/>
        </w:category>
        <w:types>
          <w:type w:val="bbPlcHdr"/>
        </w:types>
        <w:behaviors>
          <w:behavior w:val="content"/>
        </w:behaviors>
        <w:guid w:val="{64665133-36AE-47CA-8FE6-91EA5FC6CD05}"/>
      </w:docPartPr>
      <w:docPartBody>
        <w:p w:rsidR="00000000" w:rsidRDefault="00E6674E" w:rsidP="00E6674E">
          <w:pPr>
            <w:pStyle w:val="B0C19D8A323A4F7E880228BDC24BE2472"/>
          </w:pPr>
          <w:r w:rsidRPr="00552F8B">
            <w:rPr>
              <w:rStyle w:val="Platzhaltertext"/>
              <w:color w:val="1A70B8"/>
            </w:rPr>
            <w:t>Beschreiben Sie hier Erfahrungen, die Sie aus der Priorisierung des Projektes (Multi-Projektmanagement) gemacht haben. Fokussieren Sie dabei besonders auf Themen, die bei künftigen Projekten verändert werden können und einer kontinuierlichen Verbesserung der Projektarbeit dienen.</w:t>
          </w:r>
        </w:p>
      </w:docPartBody>
    </w:docPart>
    <w:docPart>
      <w:docPartPr>
        <w:name w:val="216F66F9B203490B96FCFDEA80B56E0D"/>
        <w:category>
          <w:name w:val="Allgemein"/>
          <w:gallery w:val="placeholder"/>
        </w:category>
        <w:types>
          <w:type w:val="bbPlcHdr"/>
        </w:types>
        <w:behaviors>
          <w:behavior w:val="content"/>
        </w:behaviors>
        <w:guid w:val="{69062FBD-0CB5-484F-BA06-1EEBEC93485D}"/>
      </w:docPartPr>
      <w:docPartBody>
        <w:p w:rsidR="00000000" w:rsidRDefault="00E6674E" w:rsidP="00E6674E">
          <w:pPr>
            <w:pStyle w:val="216F66F9B203490B96FCFDEA80B56E0D2"/>
          </w:pPr>
          <w:r>
            <w:rPr>
              <w:rStyle w:val="Platzhaltertext"/>
              <w:color w:val="1A70B8"/>
            </w:rPr>
            <w:t xml:space="preserve">Nennen </w:t>
          </w:r>
          <w:r w:rsidRPr="00552F8B">
            <w:rPr>
              <w:rStyle w:val="Platzhaltertext"/>
              <w:color w:val="1A70B8"/>
            </w:rPr>
            <w:t xml:space="preserve">Sie </w:t>
          </w:r>
          <w:r>
            <w:rPr>
              <w:rStyle w:val="Platzhaltertext"/>
              <w:color w:val="1A70B8"/>
            </w:rPr>
            <w:t>bitte</w:t>
          </w:r>
          <w:r w:rsidRPr="00552F8B">
            <w:rPr>
              <w:rStyle w:val="Platzhaltertext"/>
              <w:color w:val="1A70B8"/>
            </w:rPr>
            <w:t xml:space="preserve"> die </w:t>
          </w:r>
          <w:r>
            <w:rPr>
              <w:rStyle w:val="Platzhaltertext"/>
              <w:color w:val="1A70B8"/>
            </w:rPr>
            <w:t>strategischen Richtungsentscheidungen</w:t>
          </w:r>
          <w:r w:rsidRPr="00552F8B">
            <w:rPr>
              <w:rStyle w:val="Platzhaltertext"/>
              <w:color w:val="1A70B8"/>
            </w:rPr>
            <w:t>, zu deren Umsetzung das Projekt wesentlich beiträgt.</w:t>
          </w:r>
        </w:p>
      </w:docPartBody>
    </w:docPart>
    <w:docPart>
      <w:docPartPr>
        <w:name w:val="483AA89AEB484EBF8D1DFBA341DB0670"/>
        <w:category>
          <w:name w:val="Allgemein"/>
          <w:gallery w:val="placeholder"/>
        </w:category>
        <w:types>
          <w:type w:val="bbPlcHdr"/>
        </w:types>
        <w:behaviors>
          <w:behavior w:val="content"/>
        </w:behaviors>
        <w:guid w:val="{66EDA694-F7C9-4569-84C3-B200082CFB2D}"/>
      </w:docPartPr>
      <w:docPartBody>
        <w:p w:rsidR="00000000" w:rsidRDefault="00E6674E" w:rsidP="00E6674E">
          <w:pPr>
            <w:pStyle w:val="483AA89AEB484EBF8D1DFBA341DB06702"/>
          </w:pPr>
          <w:r w:rsidRPr="00552F8B">
            <w:rPr>
              <w:rStyle w:val="Platzhaltertext"/>
              <w:color w:val="1A70B8"/>
            </w:rPr>
            <w:t xml:space="preserve">Beschreiben Sie </w:t>
          </w:r>
          <w:r>
            <w:rPr>
              <w:rStyle w:val="Platzhaltertext"/>
              <w:color w:val="1A70B8"/>
            </w:rPr>
            <w:t>bitte</w:t>
          </w:r>
          <w:r w:rsidRPr="00552F8B">
            <w:rPr>
              <w:rStyle w:val="Platzhaltertext"/>
              <w:color w:val="1A70B8"/>
            </w:rPr>
            <w:t xml:space="preserve"> Erfahrungen, die Sie aus der Arbeit Ihres Projektes mit der Entwicklung der gesamten Organisation (Strategieentwicklung) gemacht haben. Fokussieren Sie dabei besonders auf Themen, die bei künftigen Projekten verändert werden können und einer kontinuierlichen Verbesserung der Projekt- und Strategiearbeit dienen.</w:t>
          </w:r>
        </w:p>
      </w:docPartBody>
    </w:docPart>
    <w:docPart>
      <w:docPartPr>
        <w:name w:val="821C666BFA454A72947D6BF577446BB5"/>
        <w:category>
          <w:name w:val="Allgemein"/>
          <w:gallery w:val="placeholder"/>
        </w:category>
        <w:types>
          <w:type w:val="bbPlcHdr"/>
        </w:types>
        <w:behaviors>
          <w:behavior w:val="content"/>
        </w:behaviors>
        <w:guid w:val="{A203774B-8F9C-4F13-A706-4323A2853803}"/>
      </w:docPartPr>
      <w:docPartBody>
        <w:p w:rsidR="00000000" w:rsidRDefault="00E6674E" w:rsidP="00E6674E">
          <w:pPr>
            <w:pStyle w:val="821C666BFA454A72947D6BF577446BB52"/>
          </w:pPr>
          <w:r w:rsidRPr="00552F8B">
            <w:rPr>
              <w:rStyle w:val="Platzhaltertext"/>
              <w:color w:val="1A70B8"/>
            </w:rPr>
            <w:t xml:space="preserve">Beschreiben Sie </w:t>
          </w:r>
          <w:r>
            <w:rPr>
              <w:rStyle w:val="Platzhaltertext"/>
              <w:color w:val="1A70B8"/>
            </w:rPr>
            <w:t>bitte</w:t>
          </w:r>
          <w:r w:rsidRPr="00552F8B">
            <w:rPr>
              <w:rStyle w:val="Platzhaltertext"/>
              <w:color w:val="1A70B8"/>
            </w:rPr>
            <w:t xml:space="preserve"> Erfahrungen, die Sie in der Projektarbeit gemacht haben mit Rollen und Arbeitsweisen. Fokussieren Sie dabei besonders auf Themen, die bei künftigen Projekten verändert werden können und einer kontinuierlichen Verbesserung der Projektkultur dienen.</w:t>
          </w:r>
        </w:p>
      </w:docPartBody>
    </w:docPart>
    <w:docPart>
      <w:docPartPr>
        <w:name w:val="FA7165820C434947A241532BAF1D9463"/>
        <w:category>
          <w:name w:val="Allgemein"/>
          <w:gallery w:val="placeholder"/>
        </w:category>
        <w:types>
          <w:type w:val="bbPlcHdr"/>
        </w:types>
        <w:behaviors>
          <w:behavior w:val="content"/>
        </w:behaviors>
        <w:guid w:val="{FCAC6CE9-F005-45DA-ABFC-A665FFA0F508}"/>
      </w:docPartPr>
      <w:docPartBody>
        <w:p w:rsidR="00000000" w:rsidRDefault="00E6674E" w:rsidP="00E6674E">
          <w:pPr>
            <w:pStyle w:val="FA7165820C434947A241532BAF1D94632"/>
          </w:pPr>
          <w:r w:rsidRPr="00552F8B">
            <w:rPr>
              <w:rStyle w:val="Platzhaltertext"/>
              <w:color w:val="1A70B8"/>
            </w:rPr>
            <w:t xml:space="preserve">Beschreiben Sie </w:t>
          </w:r>
          <w:r>
            <w:rPr>
              <w:rStyle w:val="Platzhaltertext"/>
              <w:color w:val="1A70B8"/>
            </w:rPr>
            <w:t>bitte</w:t>
          </w:r>
          <w:r w:rsidRPr="00552F8B">
            <w:rPr>
              <w:rStyle w:val="Platzhaltertext"/>
              <w:color w:val="1A70B8"/>
            </w:rPr>
            <w:t xml:space="preserve"> Erfahrungen, die Sie in der Zusammenarbeit mit dem Projektumfeld gemacht haben. Fokussieren Sie dabei besonders auf Themen, die bei künftigen Projekten verändert werden können und einer kontinuierlichen Verbesserung der Projektkultur dienen.</w:t>
          </w:r>
        </w:p>
      </w:docPartBody>
    </w:docPart>
    <w:docPart>
      <w:docPartPr>
        <w:name w:val="5CA6238603C942C6BBBB5E1E05156B3F"/>
        <w:category>
          <w:name w:val="Allgemein"/>
          <w:gallery w:val="placeholder"/>
        </w:category>
        <w:types>
          <w:type w:val="bbPlcHdr"/>
        </w:types>
        <w:behaviors>
          <w:behavior w:val="content"/>
        </w:behaviors>
        <w:guid w:val="{9B761046-5ABF-4D77-8E00-190A22983FBC}"/>
      </w:docPartPr>
      <w:docPartBody>
        <w:p w:rsidR="00000000" w:rsidRDefault="00E6674E" w:rsidP="00E6674E">
          <w:pPr>
            <w:pStyle w:val="5CA6238603C942C6BBBB5E1E05156B3F2"/>
          </w:pPr>
          <w:r w:rsidRPr="009B71CD">
            <w:rPr>
              <w:rStyle w:val="Platzhaltertext"/>
              <w:color w:val="1A70B8"/>
            </w:rPr>
            <w:t xml:space="preserve">Beschreiben Sie </w:t>
          </w:r>
          <w:r>
            <w:rPr>
              <w:rStyle w:val="Platzhaltertext"/>
              <w:color w:val="1A70B8"/>
            </w:rPr>
            <w:t>bitte</w:t>
          </w:r>
          <w:r w:rsidRPr="009B71CD">
            <w:rPr>
              <w:rStyle w:val="Platzhaltertext"/>
              <w:color w:val="1A70B8"/>
            </w:rPr>
            <w:t xml:space="preserve"> Erfahrungen, die Sie hinsichtlich der Steuerung von Leistungen und Terminen gemacht haben. Fokussieren Sie dabei besonders auf Themen, die bei künftigen Projekten verändert werden können und einer kontinuierlichen Verbesserung der Projektqualität dienen.</w:t>
          </w:r>
        </w:p>
      </w:docPartBody>
    </w:docPart>
    <w:docPart>
      <w:docPartPr>
        <w:name w:val="477F414F0EB84361BDBF8CA760590A7C"/>
        <w:category>
          <w:name w:val="Allgemein"/>
          <w:gallery w:val="placeholder"/>
        </w:category>
        <w:types>
          <w:type w:val="bbPlcHdr"/>
        </w:types>
        <w:behaviors>
          <w:behavior w:val="content"/>
        </w:behaviors>
        <w:guid w:val="{7541B81F-ABE9-4B44-8176-78774FABA46F}"/>
      </w:docPartPr>
      <w:docPartBody>
        <w:p w:rsidR="00000000" w:rsidRDefault="00E6674E" w:rsidP="00E6674E">
          <w:pPr>
            <w:pStyle w:val="477F414F0EB84361BDBF8CA760590A7C2"/>
          </w:pPr>
          <w:r w:rsidRPr="009B71CD">
            <w:rPr>
              <w:rStyle w:val="Platzhaltertext"/>
              <w:color w:val="1A70B8"/>
            </w:rPr>
            <w:t xml:space="preserve">Beschreiben Sie </w:t>
          </w:r>
          <w:r>
            <w:rPr>
              <w:rStyle w:val="Platzhaltertext"/>
              <w:color w:val="1A70B8"/>
            </w:rPr>
            <w:t>bitte</w:t>
          </w:r>
          <w:r w:rsidRPr="009B71CD">
            <w:rPr>
              <w:rStyle w:val="Platzhaltertext"/>
              <w:color w:val="1A70B8"/>
            </w:rPr>
            <w:t xml:space="preserve"> Erfahrungen, die Sie hinsichtlich der Steuerung von Ressourcen (z.B. Personal und Finanzen) gemacht haben. Fokussieren Sie dabei besonders auf Themen, die bei künftigen Projekten verändert werden können und einer kontinuierlichen Verbesserung der Projektqualität dienen.</w:t>
          </w:r>
        </w:p>
      </w:docPartBody>
    </w:docPart>
    <w:docPart>
      <w:docPartPr>
        <w:name w:val="9B60B547BD594042A4457A1349EFD4E9"/>
        <w:category>
          <w:name w:val="Allgemein"/>
          <w:gallery w:val="placeholder"/>
        </w:category>
        <w:types>
          <w:type w:val="bbPlcHdr"/>
        </w:types>
        <w:behaviors>
          <w:behavior w:val="content"/>
        </w:behaviors>
        <w:guid w:val="{EF4DE7F9-59A6-4024-A3F3-1FC825897A91}"/>
      </w:docPartPr>
      <w:docPartBody>
        <w:p w:rsidR="00000000" w:rsidRDefault="00E6674E" w:rsidP="00E6674E">
          <w:pPr>
            <w:pStyle w:val="9B60B547BD594042A4457A1349EFD4E92"/>
          </w:pPr>
          <w:r w:rsidRPr="009B71CD">
            <w:rPr>
              <w:rStyle w:val="Platzhaltertext"/>
              <w:color w:val="1A70B8"/>
            </w:rPr>
            <w:t xml:space="preserve">Beschreiben Sie </w:t>
          </w:r>
          <w:r>
            <w:rPr>
              <w:rStyle w:val="Platzhaltertext"/>
              <w:color w:val="1A70B8"/>
            </w:rPr>
            <w:t xml:space="preserve">bitte </w:t>
          </w:r>
          <w:r w:rsidRPr="009B71CD">
            <w:rPr>
              <w:rStyle w:val="Platzhaltertext"/>
              <w:color w:val="1A70B8"/>
            </w:rPr>
            <w:t>die wesentlichen Erkenntnisse (lessons learned), die Sie aus Ihrer Projektarbeit gemacht haben.</w:t>
          </w:r>
        </w:p>
      </w:docPartBody>
    </w:docPart>
    <w:docPart>
      <w:docPartPr>
        <w:name w:val="FAB857B391334B54BB79F4BB529DFE89"/>
        <w:category>
          <w:name w:val="Allgemein"/>
          <w:gallery w:val="placeholder"/>
        </w:category>
        <w:types>
          <w:type w:val="bbPlcHdr"/>
        </w:types>
        <w:behaviors>
          <w:behavior w:val="content"/>
        </w:behaviors>
        <w:guid w:val="{27C19B8B-9EC7-41F1-BF33-CDBCD8EF08E5}"/>
      </w:docPartPr>
      <w:docPartBody>
        <w:p w:rsidR="00000000" w:rsidRDefault="00E6674E" w:rsidP="00E6674E">
          <w:pPr>
            <w:pStyle w:val="FAB857B391334B54BB79F4BB529DFE892"/>
          </w:pPr>
          <w:r w:rsidRPr="009B71CD">
            <w:rPr>
              <w:rStyle w:val="Platzhaltertext"/>
              <w:color w:val="1A70B8"/>
            </w:rPr>
            <w:t>Listen Sie an dieser Stelle weitere Arbeiten auf, die in der Nachprojektphase bearbeitet werden müssen (ToDo-Liste).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le-GroteskNor">
    <w:altName w:val="Calibri"/>
    <w:charset w:val="00"/>
    <w:family w:val="auto"/>
    <w:pitch w:val="variable"/>
    <w:sig w:usb0="A00002AF" w:usb1="1000204B" w:usb2="00000028" w:usb3="00000000" w:csb0="00000097"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17DBE"/>
    <w:multiLevelType w:val="multilevel"/>
    <w:tmpl w:val="856AADBC"/>
    <w:lvl w:ilvl="0">
      <w:start w:val="1"/>
      <w:numFmt w:val="decimal"/>
      <w:pStyle w:val="FBE25CCB6AFE4E17BBFFC110BFA3BF9F7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9CB6E28"/>
    <w:multiLevelType w:val="multilevel"/>
    <w:tmpl w:val="9E885134"/>
    <w:lvl w:ilvl="0">
      <w:start w:val="1"/>
      <w:numFmt w:val="decimal"/>
      <w:pStyle w:val="FBE25CCB6AFE4E17BBFFC110BFA3BF9F7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9BC6E49"/>
    <w:multiLevelType w:val="multilevel"/>
    <w:tmpl w:val="5D6EBAEE"/>
    <w:lvl w:ilvl="0">
      <w:start w:val="1"/>
      <w:numFmt w:val="decimal"/>
      <w:pStyle w:val="FBE25CCB6AFE4E17BBFFC110BFA3BF9F7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ECB7F28"/>
    <w:multiLevelType w:val="multilevel"/>
    <w:tmpl w:val="CAD4CFC2"/>
    <w:lvl w:ilvl="0">
      <w:start w:val="1"/>
      <w:numFmt w:val="decimal"/>
      <w:pStyle w:val="FBE25CCB6AFE4E17BBFFC110BFA3BF9F7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4D6"/>
    <w:rsid w:val="000D0212"/>
    <w:rsid w:val="00155E13"/>
    <w:rsid w:val="00183826"/>
    <w:rsid w:val="001B2075"/>
    <w:rsid w:val="003F7AB3"/>
    <w:rsid w:val="004F0823"/>
    <w:rsid w:val="0051117B"/>
    <w:rsid w:val="005C1B9A"/>
    <w:rsid w:val="005F18D2"/>
    <w:rsid w:val="006C6880"/>
    <w:rsid w:val="00706538"/>
    <w:rsid w:val="00751076"/>
    <w:rsid w:val="007B3DA7"/>
    <w:rsid w:val="007B42FD"/>
    <w:rsid w:val="00814752"/>
    <w:rsid w:val="008E597B"/>
    <w:rsid w:val="00910B88"/>
    <w:rsid w:val="00930A7E"/>
    <w:rsid w:val="009328C5"/>
    <w:rsid w:val="00AA75A2"/>
    <w:rsid w:val="00B606C6"/>
    <w:rsid w:val="00BF4079"/>
    <w:rsid w:val="00C874D6"/>
    <w:rsid w:val="00C87BB4"/>
    <w:rsid w:val="00C9192F"/>
    <w:rsid w:val="00D415AC"/>
    <w:rsid w:val="00D71F45"/>
    <w:rsid w:val="00E219EE"/>
    <w:rsid w:val="00E6674E"/>
    <w:rsid w:val="00F07BC5"/>
    <w:rsid w:val="00F61586"/>
    <w:rsid w:val="00F82950"/>
    <w:rsid w:val="00FC339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6674E"/>
    <w:rPr>
      <w:color w:val="808080"/>
    </w:rPr>
  </w:style>
  <w:style w:type="paragraph" w:customStyle="1" w:styleId="F9D1849F81D247B696F9136C513960C4">
    <w:name w:val="F9D1849F81D247B696F9136C513960C4"/>
    <w:rsid w:val="00C874D6"/>
  </w:style>
  <w:style w:type="paragraph" w:customStyle="1" w:styleId="5855A8F0725841F4BE67A30FBE6E0446">
    <w:name w:val="5855A8F0725841F4BE67A30FBE6E0446"/>
    <w:rsid w:val="00C874D6"/>
  </w:style>
  <w:style w:type="paragraph" w:customStyle="1" w:styleId="761FADBF184C496183649977DBC72EBB">
    <w:name w:val="761FADBF184C496183649977DBC72EBB"/>
    <w:rsid w:val="00C874D6"/>
  </w:style>
  <w:style w:type="paragraph" w:customStyle="1" w:styleId="109577330FA447AB838D8DEF7DF2A44B">
    <w:name w:val="109577330FA447AB838D8DEF7DF2A44B"/>
    <w:rsid w:val="00C874D6"/>
  </w:style>
  <w:style w:type="paragraph" w:customStyle="1" w:styleId="47293F1A24C0418D92EF49A983BF3441">
    <w:name w:val="47293F1A24C0418D92EF49A983BF3441"/>
    <w:rsid w:val="00C874D6"/>
  </w:style>
  <w:style w:type="paragraph" w:customStyle="1" w:styleId="B92A387E2EB64803918B6075C352014D">
    <w:name w:val="B92A387E2EB64803918B6075C352014D"/>
    <w:rsid w:val="00C874D6"/>
  </w:style>
  <w:style w:type="paragraph" w:customStyle="1" w:styleId="A4AA2666FC6B428F9470FC7924D4689F">
    <w:name w:val="A4AA2666FC6B428F9470FC7924D4689F"/>
    <w:rsid w:val="00C874D6"/>
  </w:style>
  <w:style w:type="paragraph" w:customStyle="1" w:styleId="DD5708E704D7407EB541D65E8CA781EC">
    <w:name w:val="DD5708E704D7407EB541D65E8CA781EC"/>
    <w:rsid w:val="00C874D6"/>
  </w:style>
  <w:style w:type="paragraph" w:customStyle="1" w:styleId="9809638C0D3B44B082B18E4B52BB5499">
    <w:name w:val="9809638C0D3B44B082B18E4B52BB5499"/>
    <w:rsid w:val="00C874D6"/>
  </w:style>
  <w:style w:type="paragraph" w:customStyle="1" w:styleId="DE36C9859A84419AA19A51C86C56D429">
    <w:name w:val="DE36C9859A84419AA19A51C86C56D429"/>
    <w:rsid w:val="00C874D6"/>
  </w:style>
  <w:style w:type="paragraph" w:customStyle="1" w:styleId="D32C0E74195D4990B41E36784FD4B7AC">
    <w:name w:val="D32C0E74195D4990B41E36784FD4B7AC"/>
    <w:rsid w:val="00C874D6"/>
  </w:style>
  <w:style w:type="paragraph" w:customStyle="1" w:styleId="3E52A1F2029D4CBEAAC4657C7E3C260C">
    <w:name w:val="3E52A1F2029D4CBEAAC4657C7E3C260C"/>
    <w:rsid w:val="00C874D6"/>
  </w:style>
  <w:style w:type="paragraph" w:customStyle="1" w:styleId="A070003439DF4301AC915D764ABFD92C">
    <w:name w:val="A070003439DF4301AC915D764ABFD92C"/>
    <w:rsid w:val="00C874D6"/>
  </w:style>
  <w:style w:type="paragraph" w:customStyle="1" w:styleId="89FA88E14ABD4AC58F72E0908FB0A75F">
    <w:name w:val="89FA88E14ABD4AC58F72E0908FB0A75F"/>
    <w:rsid w:val="00C874D6"/>
  </w:style>
  <w:style w:type="paragraph" w:customStyle="1" w:styleId="F87FA0C12D444BA2A9BB546C4676030E">
    <w:name w:val="F87FA0C12D444BA2A9BB546C4676030E"/>
    <w:rsid w:val="00C874D6"/>
  </w:style>
  <w:style w:type="paragraph" w:customStyle="1" w:styleId="3F31875C2D4A40E28CB3C058C1F0E96C">
    <w:name w:val="3F31875C2D4A40E28CB3C058C1F0E96C"/>
    <w:rsid w:val="00C874D6"/>
  </w:style>
  <w:style w:type="paragraph" w:customStyle="1" w:styleId="70FE2611D0D648C686782C4F5DD97A92">
    <w:name w:val="70FE2611D0D648C686782C4F5DD97A92"/>
    <w:rsid w:val="00C874D6"/>
  </w:style>
  <w:style w:type="paragraph" w:customStyle="1" w:styleId="0D87DEECB39142AEA3AAFD489B1B41C0">
    <w:name w:val="0D87DEECB39142AEA3AAFD489B1B41C0"/>
    <w:rsid w:val="00C874D6"/>
  </w:style>
  <w:style w:type="paragraph" w:customStyle="1" w:styleId="601C5B1687B04652880069A4ABEC9497">
    <w:name w:val="601C5B1687B04652880069A4ABEC9497"/>
    <w:rsid w:val="00C874D6"/>
  </w:style>
  <w:style w:type="paragraph" w:customStyle="1" w:styleId="90226C03B3764BC8987E089704F433D4">
    <w:name w:val="90226C03B3764BC8987E089704F433D4"/>
    <w:rsid w:val="00C874D6"/>
  </w:style>
  <w:style w:type="paragraph" w:customStyle="1" w:styleId="92ECE37084F1450FB484F34FE50A537F">
    <w:name w:val="92ECE37084F1450FB484F34FE50A537F"/>
    <w:rsid w:val="00C874D6"/>
  </w:style>
  <w:style w:type="paragraph" w:customStyle="1" w:styleId="436658EB590545F1B39BD159874E12DF">
    <w:name w:val="436658EB590545F1B39BD159874E12DF"/>
    <w:rsid w:val="00C874D6"/>
  </w:style>
  <w:style w:type="paragraph" w:customStyle="1" w:styleId="0C9614DE0D4B4FF38F03D2D8C35EFE6D">
    <w:name w:val="0C9614DE0D4B4FF38F03D2D8C35EFE6D"/>
    <w:rsid w:val="00C874D6"/>
  </w:style>
  <w:style w:type="paragraph" w:customStyle="1" w:styleId="250672071CF443A39ACF0DB770DEF022">
    <w:name w:val="250672071CF443A39ACF0DB770DEF022"/>
    <w:rsid w:val="00C874D6"/>
  </w:style>
  <w:style w:type="paragraph" w:customStyle="1" w:styleId="9135B51DCDB24E55B900BD64282EB34A">
    <w:name w:val="9135B51DCDB24E55B900BD64282EB34A"/>
    <w:rsid w:val="00C874D6"/>
  </w:style>
  <w:style w:type="paragraph" w:customStyle="1" w:styleId="F61DEC7DA4E941338D921E823EB47F4F">
    <w:name w:val="F61DEC7DA4E941338D921E823EB47F4F"/>
    <w:rsid w:val="00C874D6"/>
  </w:style>
  <w:style w:type="paragraph" w:customStyle="1" w:styleId="30329DCC19D4418ABD7C9EA7BB3A5CEB">
    <w:name w:val="30329DCC19D4418ABD7C9EA7BB3A5CEB"/>
    <w:rsid w:val="00C874D6"/>
  </w:style>
  <w:style w:type="paragraph" w:customStyle="1" w:styleId="5C290B2C22F344F3BE79210612DD0D93">
    <w:name w:val="5C290B2C22F344F3BE79210612DD0D93"/>
    <w:rsid w:val="00C874D6"/>
  </w:style>
  <w:style w:type="paragraph" w:customStyle="1" w:styleId="8A24A586BE0041D58A3F7CE5498F2916">
    <w:name w:val="8A24A586BE0041D58A3F7CE5498F2916"/>
    <w:rsid w:val="00C874D6"/>
  </w:style>
  <w:style w:type="paragraph" w:customStyle="1" w:styleId="4925375F5B4842A4BE8927154C2932DA">
    <w:name w:val="4925375F5B4842A4BE8927154C2932DA"/>
    <w:rsid w:val="00C874D6"/>
  </w:style>
  <w:style w:type="paragraph" w:customStyle="1" w:styleId="D8101F75CAF44F018C40AF61B7DDD25A">
    <w:name w:val="D8101F75CAF44F018C40AF61B7DDD25A"/>
    <w:rsid w:val="00C874D6"/>
  </w:style>
  <w:style w:type="paragraph" w:customStyle="1" w:styleId="DF57E33831C4464E85F2D1DDE40164DF">
    <w:name w:val="DF57E33831C4464E85F2D1DDE40164DF"/>
    <w:rsid w:val="00C874D6"/>
  </w:style>
  <w:style w:type="paragraph" w:customStyle="1" w:styleId="3FD1167473464462A13FD524A1C688B9">
    <w:name w:val="3FD1167473464462A13FD524A1C688B9"/>
    <w:rsid w:val="00C874D6"/>
  </w:style>
  <w:style w:type="paragraph" w:customStyle="1" w:styleId="249D8C5260794EEFA77A67B22111A0A1">
    <w:name w:val="249D8C5260794EEFA77A67B22111A0A1"/>
    <w:rsid w:val="00C874D6"/>
    <w:pPr>
      <w:spacing w:before="120" w:after="120" w:line="288" w:lineRule="auto"/>
      <w:ind w:left="720"/>
      <w:contextualSpacing/>
    </w:pPr>
    <w:rPr>
      <w:rFonts w:eastAsiaTheme="minorHAnsi"/>
      <w:lang w:val="de-DE" w:eastAsia="en-US"/>
    </w:rPr>
  </w:style>
  <w:style w:type="paragraph" w:customStyle="1" w:styleId="DE36C9859A84419AA19A51C86C56D4291">
    <w:name w:val="DE36C9859A84419AA19A51C86C56D4291"/>
    <w:rsid w:val="00C874D6"/>
    <w:pPr>
      <w:spacing w:before="120" w:after="120" w:line="288" w:lineRule="auto"/>
      <w:ind w:left="720"/>
      <w:contextualSpacing/>
    </w:pPr>
    <w:rPr>
      <w:rFonts w:eastAsiaTheme="minorHAnsi"/>
      <w:lang w:val="de-DE" w:eastAsia="en-US"/>
    </w:rPr>
  </w:style>
  <w:style w:type="paragraph" w:customStyle="1" w:styleId="D32C0E74195D4990B41E36784FD4B7AC1">
    <w:name w:val="D32C0E74195D4990B41E36784FD4B7AC1"/>
    <w:rsid w:val="00C874D6"/>
    <w:pPr>
      <w:spacing w:before="120" w:after="120" w:line="288" w:lineRule="auto"/>
      <w:ind w:left="720"/>
      <w:contextualSpacing/>
    </w:pPr>
    <w:rPr>
      <w:rFonts w:eastAsiaTheme="minorHAnsi"/>
      <w:lang w:val="de-DE" w:eastAsia="en-US"/>
    </w:rPr>
  </w:style>
  <w:style w:type="paragraph" w:customStyle="1" w:styleId="3E52A1F2029D4CBEAAC4657C7E3C260C1">
    <w:name w:val="3E52A1F2029D4CBEAAC4657C7E3C260C1"/>
    <w:rsid w:val="00C874D6"/>
    <w:pPr>
      <w:spacing w:before="120" w:after="120" w:line="288" w:lineRule="auto"/>
      <w:ind w:left="720"/>
      <w:contextualSpacing/>
    </w:pPr>
    <w:rPr>
      <w:rFonts w:eastAsiaTheme="minorHAnsi"/>
      <w:lang w:val="de-DE" w:eastAsia="en-US"/>
    </w:rPr>
  </w:style>
  <w:style w:type="paragraph" w:customStyle="1" w:styleId="250672071CF443A39ACF0DB770DEF0221">
    <w:name w:val="250672071CF443A39ACF0DB770DEF0221"/>
    <w:rsid w:val="00C874D6"/>
    <w:pPr>
      <w:spacing w:before="120" w:after="120" w:line="288" w:lineRule="auto"/>
      <w:ind w:left="720"/>
      <w:contextualSpacing/>
    </w:pPr>
    <w:rPr>
      <w:rFonts w:eastAsiaTheme="minorHAnsi"/>
      <w:lang w:val="de-DE" w:eastAsia="en-US"/>
    </w:rPr>
  </w:style>
  <w:style w:type="paragraph" w:customStyle="1" w:styleId="30329DCC19D4418ABD7C9EA7BB3A5CEB1">
    <w:name w:val="30329DCC19D4418ABD7C9EA7BB3A5CEB1"/>
    <w:rsid w:val="00C874D6"/>
    <w:pPr>
      <w:spacing w:before="120" w:after="120" w:line="288" w:lineRule="auto"/>
      <w:ind w:left="720"/>
      <w:contextualSpacing/>
    </w:pPr>
    <w:rPr>
      <w:rFonts w:eastAsiaTheme="minorHAnsi"/>
      <w:lang w:val="de-DE" w:eastAsia="en-US"/>
    </w:rPr>
  </w:style>
  <w:style w:type="paragraph" w:customStyle="1" w:styleId="5C290B2C22F344F3BE79210612DD0D931">
    <w:name w:val="5C290B2C22F344F3BE79210612DD0D931"/>
    <w:rsid w:val="00C874D6"/>
    <w:pPr>
      <w:spacing w:before="120" w:after="120" w:line="288" w:lineRule="auto"/>
      <w:ind w:left="720"/>
      <w:contextualSpacing/>
    </w:pPr>
    <w:rPr>
      <w:rFonts w:eastAsiaTheme="minorHAnsi"/>
      <w:lang w:val="de-DE" w:eastAsia="en-US"/>
    </w:rPr>
  </w:style>
  <w:style w:type="paragraph" w:customStyle="1" w:styleId="8A24A586BE0041D58A3F7CE5498F29161">
    <w:name w:val="8A24A586BE0041D58A3F7CE5498F29161"/>
    <w:rsid w:val="00C874D6"/>
    <w:pPr>
      <w:spacing w:before="120" w:after="120" w:line="288" w:lineRule="auto"/>
      <w:ind w:left="720"/>
      <w:contextualSpacing/>
    </w:pPr>
    <w:rPr>
      <w:rFonts w:eastAsiaTheme="minorHAnsi"/>
      <w:lang w:val="de-DE" w:eastAsia="en-US"/>
    </w:rPr>
  </w:style>
  <w:style w:type="paragraph" w:customStyle="1" w:styleId="249D8C5260794EEFA77A67B22111A0A11">
    <w:name w:val="249D8C5260794EEFA77A67B22111A0A11"/>
    <w:rsid w:val="00C874D6"/>
    <w:pPr>
      <w:spacing w:before="120" w:after="120" w:line="288" w:lineRule="auto"/>
      <w:ind w:left="720"/>
      <w:contextualSpacing/>
    </w:pPr>
    <w:rPr>
      <w:rFonts w:eastAsiaTheme="minorHAnsi"/>
      <w:lang w:val="de-DE" w:eastAsia="en-US"/>
    </w:rPr>
  </w:style>
  <w:style w:type="paragraph" w:customStyle="1" w:styleId="DE36C9859A84419AA19A51C86C56D4292">
    <w:name w:val="DE36C9859A84419AA19A51C86C56D4292"/>
    <w:rsid w:val="00C874D6"/>
    <w:pPr>
      <w:spacing w:before="120" w:after="120" w:line="288" w:lineRule="auto"/>
      <w:ind w:left="720"/>
      <w:contextualSpacing/>
    </w:pPr>
    <w:rPr>
      <w:rFonts w:eastAsiaTheme="minorHAnsi"/>
      <w:lang w:val="de-DE" w:eastAsia="en-US"/>
    </w:rPr>
  </w:style>
  <w:style w:type="paragraph" w:customStyle="1" w:styleId="D32C0E74195D4990B41E36784FD4B7AC2">
    <w:name w:val="D32C0E74195D4990B41E36784FD4B7AC2"/>
    <w:rsid w:val="00C874D6"/>
    <w:pPr>
      <w:spacing w:before="120" w:after="120" w:line="288" w:lineRule="auto"/>
      <w:ind w:left="720"/>
      <w:contextualSpacing/>
    </w:pPr>
    <w:rPr>
      <w:rFonts w:eastAsiaTheme="minorHAnsi"/>
      <w:lang w:val="de-DE" w:eastAsia="en-US"/>
    </w:rPr>
  </w:style>
  <w:style w:type="paragraph" w:customStyle="1" w:styleId="3E52A1F2029D4CBEAAC4657C7E3C260C2">
    <w:name w:val="3E52A1F2029D4CBEAAC4657C7E3C260C2"/>
    <w:rsid w:val="00C874D6"/>
    <w:pPr>
      <w:spacing w:before="120" w:after="120" w:line="288" w:lineRule="auto"/>
      <w:ind w:left="720"/>
      <w:contextualSpacing/>
    </w:pPr>
    <w:rPr>
      <w:rFonts w:eastAsiaTheme="minorHAnsi"/>
      <w:lang w:val="de-DE" w:eastAsia="en-US"/>
    </w:rPr>
  </w:style>
  <w:style w:type="paragraph" w:customStyle="1" w:styleId="250672071CF443A39ACF0DB770DEF0222">
    <w:name w:val="250672071CF443A39ACF0DB770DEF0222"/>
    <w:rsid w:val="00C874D6"/>
    <w:pPr>
      <w:spacing w:before="120" w:after="120" w:line="288" w:lineRule="auto"/>
      <w:ind w:left="720"/>
      <w:contextualSpacing/>
    </w:pPr>
    <w:rPr>
      <w:rFonts w:eastAsiaTheme="minorHAnsi"/>
      <w:lang w:val="de-DE" w:eastAsia="en-US"/>
    </w:rPr>
  </w:style>
  <w:style w:type="paragraph" w:customStyle="1" w:styleId="30329DCC19D4418ABD7C9EA7BB3A5CEB2">
    <w:name w:val="30329DCC19D4418ABD7C9EA7BB3A5CEB2"/>
    <w:rsid w:val="00C874D6"/>
    <w:pPr>
      <w:spacing w:before="120" w:after="120" w:line="288" w:lineRule="auto"/>
      <w:ind w:left="720"/>
      <w:contextualSpacing/>
    </w:pPr>
    <w:rPr>
      <w:rFonts w:eastAsiaTheme="minorHAnsi"/>
      <w:lang w:val="de-DE" w:eastAsia="en-US"/>
    </w:rPr>
  </w:style>
  <w:style w:type="paragraph" w:customStyle="1" w:styleId="5C290B2C22F344F3BE79210612DD0D932">
    <w:name w:val="5C290B2C22F344F3BE79210612DD0D932"/>
    <w:rsid w:val="00C874D6"/>
    <w:pPr>
      <w:spacing w:before="120" w:after="120" w:line="288" w:lineRule="auto"/>
      <w:ind w:left="720"/>
      <w:contextualSpacing/>
    </w:pPr>
    <w:rPr>
      <w:rFonts w:eastAsiaTheme="minorHAnsi"/>
      <w:lang w:val="de-DE" w:eastAsia="en-US"/>
    </w:rPr>
  </w:style>
  <w:style w:type="paragraph" w:customStyle="1" w:styleId="8A24A586BE0041D58A3F7CE5498F29162">
    <w:name w:val="8A24A586BE0041D58A3F7CE5498F29162"/>
    <w:rsid w:val="00C874D6"/>
    <w:pPr>
      <w:spacing w:before="120" w:after="120" w:line="288" w:lineRule="auto"/>
      <w:ind w:left="720"/>
      <w:contextualSpacing/>
    </w:pPr>
    <w:rPr>
      <w:rFonts w:eastAsiaTheme="minorHAnsi"/>
      <w:lang w:val="de-DE" w:eastAsia="en-US"/>
    </w:rPr>
  </w:style>
  <w:style w:type="paragraph" w:customStyle="1" w:styleId="249D8C5260794EEFA77A67B22111A0A12">
    <w:name w:val="249D8C5260794EEFA77A67B22111A0A12"/>
    <w:rsid w:val="00C874D6"/>
    <w:pPr>
      <w:spacing w:before="120" w:after="120" w:line="288" w:lineRule="auto"/>
      <w:ind w:left="720"/>
      <w:contextualSpacing/>
    </w:pPr>
    <w:rPr>
      <w:rFonts w:eastAsiaTheme="minorHAnsi"/>
      <w:lang w:val="de-DE" w:eastAsia="en-US"/>
    </w:rPr>
  </w:style>
  <w:style w:type="paragraph" w:customStyle="1" w:styleId="DE36C9859A84419AA19A51C86C56D4293">
    <w:name w:val="DE36C9859A84419AA19A51C86C56D4293"/>
    <w:rsid w:val="00C874D6"/>
    <w:pPr>
      <w:spacing w:before="120" w:after="120" w:line="288" w:lineRule="auto"/>
      <w:ind w:left="720"/>
      <w:contextualSpacing/>
    </w:pPr>
    <w:rPr>
      <w:rFonts w:eastAsiaTheme="minorHAnsi"/>
      <w:lang w:val="de-DE" w:eastAsia="en-US"/>
    </w:rPr>
  </w:style>
  <w:style w:type="paragraph" w:customStyle="1" w:styleId="D32C0E74195D4990B41E36784FD4B7AC3">
    <w:name w:val="D32C0E74195D4990B41E36784FD4B7AC3"/>
    <w:rsid w:val="00C874D6"/>
    <w:pPr>
      <w:spacing w:before="120" w:after="120" w:line="288" w:lineRule="auto"/>
      <w:ind w:left="720"/>
      <w:contextualSpacing/>
    </w:pPr>
    <w:rPr>
      <w:rFonts w:eastAsiaTheme="minorHAnsi"/>
      <w:lang w:val="de-DE" w:eastAsia="en-US"/>
    </w:rPr>
  </w:style>
  <w:style w:type="paragraph" w:customStyle="1" w:styleId="3E52A1F2029D4CBEAAC4657C7E3C260C3">
    <w:name w:val="3E52A1F2029D4CBEAAC4657C7E3C260C3"/>
    <w:rsid w:val="00C874D6"/>
    <w:pPr>
      <w:spacing w:before="120" w:after="120" w:line="288" w:lineRule="auto"/>
      <w:ind w:left="720"/>
      <w:contextualSpacing/>
    </w:pPr>
    <w:rPr>
      <w:rFonts w:eastAsiaTheme="minorHAnsi"/>
      <w:lang w:val="de-DE" w:eastAsia="en-US"/>
    </w:rPr>
  </w:style>
  <w:style w:type="paragraph" w:customStyle="1" w:styleId="250672071CF443A39ACF0DB770DEF0223">
    <w:name w:val="250672071CF443A39ACF0DB770DEF0223"/>
    <w:rsid w:val="00C874D6"/>
    <w:pPr>
      <w:spacing w:before="120" w:after="120" w:line="288" w:lineRule="auto"/>
      <w:ind w:left="720"/>
      <w:contextualSpacing/>
    </w:pPr>
    <w:rPr>
      <w:rFonts w:eastAsiaTheme="minorHAnsi"/>
      <w:lang w:val="de-DE" w:eastAsia="en-US"/>
    </w:rPr>
  </w:style>
  <w:style w:type="paragraph" w:customStyle="1" w:styleId="30329DCC19D4418ABD7C9EA7BB3A5CEB3">
    <w:name w:val="30329DCC19D4418ABD7C9EA7BB3A5CEB3"/>
    <w:rsid w:val="00C874D6"/>
    <w:pPr>
      <w:spacing w:before="120" w:after="120" w:line="288" w:lineRule="auto"/>
      <w:ind w:left="720"/>
      <w:contextualSpacing/>
    </w:pPr>
    <w:rPr>
      <w:rFonts w:eastAsiaTheme="minorHAnsi"/>
      <w:lang w:val="de-DE" w:eastAsia="en-US"/>
    </w:rPr>
  </w:style>
  <w:style w:type="paragraph" w:customStyle="1" w:styleId="5C290B2C22F344F3BE79210612DD0D933">
    <w:name w:val="5C290B2C22F344F3BE79210612DD0D933"/>
    <w:rsid w:val="00C874D6"/>
    <w:pPr>
      <w:spacing w:before="120" w:after="120" w:line="288" w:lineRule="auto"/>
      <w:ind w:left="720"/>
      <w:contextualSpacing/>
    </w:pPr>
    <w:rPr>
      <w:rFonts w:eastAsiaTheme="minorHAnsi"/>
      <w:lang w:val="de-DE" w:eastAsia="en-US"/>
    </w:rPr>
  </w:style>
  <w:style w:type="paragraph" w:customStyle="1" w:styleId="8A24A586BE0041D58A3F7CE5498F29163">
    <w:name w:val="8A24A586BE0041D58A3F7CE5498F29163"/>
    <w:rsid w:val="00C874D6"/>
    <w:pPr>
      <w:spacing w:before="120" w:after="120" w:line="288" w:lineRule="auto"/>
      <w:ind w:left="720"/>
      <w:contextualSpacing/>
    </w:pPr>
    <w:rPr>
      <w:rFonts w:eastAsiaTheme="minorHAnsi"/>
      <w:lang w:val="de-DE" w:eastAsia="en-US"/>
    </w:rPr>
  </w:style>
  <w:style w:type="paragraph" w:customStyle="1" w:styleId="249D8C5260794EEFA77A67B22111A0A13">
    <w:name w:val="249D8C5260794EEFA77A67B22111A0A13"/>
    <w:rsid w:val="00C874D6"/>
    <w:pPr>
      <w:spacing w:before="120" w:after="120" w:line="288" w:lineRule="auto"/>
      <w:ind w:left="720"/>
      <w:contextualSpacing/>
    </w:pPr>
    <w:rPr>
      <w:rFonts w:eastAsiaTheme="minorHAnsi"/>
      <w:lang w:val="de-DE" w:eastAsia="en-US"/>
    </w:rPr>
  </w:style>
  <w:style w:type="paragraph" w:customStyle="1" w:styleId="DE36C9859A84419AA19A51C86C56D4294">
    <w:name w:val="DE36C9859A84419AA19A51C86C56D4294"/>
    <w:rsid w:val="00C874D6"/>
    <w:pPr>
      <w:spacing w:before="120" w:after="120" w:line="288" w:lineRule="auto"/>
      <w:ind w:left="720"/>
      <w:contextualSpacing/>
    </w:pPr>
    <w:rPr>
      <w:rFonts w:eastAsiaTheme="minorHAnsi"/>
      <w:lang w:val="de-DE" w:eastAsia="en-US"/>
    </w:rPr>
  </w:style>
  <w:style w:type="paragraph" w:customStyle="1" w:styleId="D32C0E74195D4990B41E36784FD4B7AC4">
    <w:name w:val="D32C0E74195D4990B41E36784FD4B7AC4"/>
    <w:rsid w:val="00C874D6"/>
    <w:pPr>
      <w:spacing w:before="120" w:after="120" w:line="288" w:lineRule="auto"/>
      <w:ind w:left="720"/>
      <w:contextualSpacing/>
    </w:pPr>
    <w:rPr>
      <w:rFonts w:eastAsiaTheme="minorHAnsi"/>
      <w:lang w:val="de-DE" w:eastAsia="en-US"/>
    </w:rPr>
  </w:style>
  <w:style w:type="paragraph" w:customStyle="1" w:styleId="3E52A1F2029D4CBEAAC4657C7E3C260C4">
    <w:name w:val="3E52A1F2029D4CBEAAC4657C7E3C260C4"/>
    <w:rsid w:val="00C874D6"/>
    <w:pPr>
      <w:spacing w:before="120" w:after="120" w:line="288" w:lineRule="auto"/>
      <w:ind w:left="720"/>
      <w:contextualSpacing/>
    </w:pPr>
    <w:rPr>
      <w:rFonts w:eastAsiaTheme="minorHAnsi"/>
      <w:lang w:val="de-DE" w:eastAsia="en-US"/>
    </w:rPr>
  </w:style>
  <w:style w:type="paragraph" w:customStyle="1" w:styleId="250672071CF443A39ACF0DB770DEF0224">
    <w:name w:val="250672071CF443A39ACF0DB770DEF0224"/>
    <w:rsid w:val="00C874D6"/>
    <w:pPr>
      <w:spacing w:before="120" w:after="120" w:line="288" w:lineRule="auto"/>
      <w:ind w:left="720"/>
      <w:contextualSpacing/>
    </w:pPr>
    <w:rPr>
      <w:rFonts w:eastAsiaTheme="minorHAnsi"/>
      <w:lang w:val="de-DE" w:eastAsia="en-US"/>
    </w:rPr>
  </w:style>
  <w:style w:type="paragraph" w:customStyle="1" w:styleId="30329DCC19D4418ABD7C9EA7BB3A5CEB4">
    <w:name w:val="30329DCC19D4418ABD7C9EA7BB3A5CEB4"/>
    <w:rsid w:val="00C874D6"/>
    <w:pPr>
      <w:spacing w:before="120" w:after="120" w:line="288" w:lineRule="auto"/>
      <w:ind w:left="720"/>
      <w:contextualSpacing/>
    </w:pPr>
    <w:rPr>
      <w:rFonts w:eastAsiaTheme="minorHAnsi"/>
      <w:lang w:val="de-DE" w:eastAsia="en-US"/>
    </w:rPr>
  </w:style>
  <w:style w:type="paragraph" w:customStyle="1" w:styleId="5C290B2C22F344F3BE79210612DD0D934">
    <w:name w:val="5C290B2C22F344F3BE79210612DD0D934"/>
    <w:rsid w:val="00C874D6"/>
    <w:pPr>
      <w:spacing w:before="120" w:after="120" w:line="288" w:lineRule="auto"/>
      <w:ind w:left="720"/>
      <w:contextualSpacing/>
    </w:pPr>
    <w:rPr>
      <w:rFonts w:eastAsiaTheme="minorHAnsi"/>
      <w:lang w:val="de-DE" w:eastAsia="en-US"/>
    </w:rPr>
  </w:style>
  <w:style w:type="paragraph" w:customStyle="1" w:styleId="8A24A586BE0041D58A3F7CE5498F29164">
    <w:name w:val="8A24A586BE0041D58A3F7CE5498F29164"/>
    <w:rsid w:val="00C874D6"/>
    <w:pPr>
      <w:spacing w:before="120" w:after="120" w:line="288" w:lineRule="auto"/>
      <w:ind w:left="720"/>
      <w:contextualSpacing/>
    </w:pPr>
    <w:rPr>
      <w:rFonts w:eastAsiaTheme="minorHAnsi"/>
      <w:lang w:val="de-DE" w:eastAsia="en-US"/>
    </w:rPr>
  </w:style>
  <w:style w:type="paragraph" w:customStyle="1" w:styleId="3E96857B38584145A8AEFC6E039A1013">
    <w:name w:val="3E96857B38584145A8AEFC6E039A1013"/>
    <w:rsid w:val="00C874D6"/>
  </w:style>
  <w:style w:type="paragraph" w:customStyle="1" w:styleId="183472954E5E471D83112FD67B911F52">
    <w:name w:val="183472954E5E471D83112FD67B911F52"/>
    <w:rsid w:val="00C874D6"/>
  </w:style>
  <w:style w:type="paragraph" w:customStyle="1" w:styleId="87EAAA063A79421DA6C23C7B4EADC5D3">
    <w:name w:val="87EAAA063A79421DA6C23C7B4EADC5D3"/>
    <w:rsid w:val="00C874D6"/>
  </w:style>
  <w:style w:type="paragraph" w:customStyle="1" w:styleId="249D8C5260794EEFA77A67B22111A0A14">
    <w:name w:val="249D8C5260794EEFA77A67B22111A0A14"/>
    <w:rsid w:val="00C874D6"/>
    <w:pPr>
      <w:spacing w:before="120" w:after="120" w:line="288" w:lineRule="auto"/>
      <w:ind w:left="720"/>
      <w:contextualSpacing/>
    </w:pPr>
    <w:rPr>
      <w:rFonts w:eastAsiaTheme="minorHAnsi"/>
      <w:lang w:val="de-DE" w:eastAsia="en-US"/>
    </w:rPr>
  </w:style>
  <w:style w:type="paragraph" w:customStyle="1" w:styleId="DE36C9859A84419AA19A51C86C56D4295">
    <w:name w:val="DE36C9859A84419AA19A51C86C56D4295"/>
    <w:rsid w:val="00C874D6"/>
    <w:pPr>
      <w:spacing w:before="120" w:after="120" w:line="288" w:lineRule="auto"/>
      <w:ind w:left="720"/>
      <w:contextualSpacing/>
    </w:pPr>
    <w:rPr>
      <w:rFonts w:eastAsiaTheme="minorHAnsi"/>
      <w:lang w:val="de-DE" w:eastAsia="en-US"/>
    </w:rPr>
  </w:style>
  <w:style w:type="paragraph" w:customStyle="1" w:styleId="D32C0E74195D4990B41E36784FD4B7AC5">
    <w:name w:val="D32C0E74195D4990B41E36784FD4B7AC5"/>
    <w:rsid w:val="00C874D6"/>
    <w:pPr>
      <w:spacing w:before="120" w:after="120" w:line="288" w:lineRule="auto"/>
      <w:ind w:left="720"/>
      <w:contextualSpacing/>
    </w:pPr>
    <w:rPr>
      <w:rFonts w:eastAsiaTheme="minorHAnsi"/>
      <w:lang w:val="de-DE" w:eastAsia="en-US"/>
    </w:rPr>
  </w:style>
  <w:style w:type="paragraph" w:customStyle="1" w:styleId="3E52A1F2029D4CBEAAC4657C7E3C260C5">
    <w:name w:val="3E52A1F2029D4CBEAAC4657C7E3C260C5"/>
    <w:rsid w:val="00C874D6"/>
    <w:pPr>
      <w:spacing w:before="120" w:after="120" w:line="288" w:lineRule="auto"/>
      <w:ind w:left="720"/>
      <w:contextualSpacing/>
    </w:pPr>
    <w:rPr>
      <w:rFonts w:eastAsiaTheme="minorHAnsi"/>
      <w:lang w:val="de-DE" w:eastAsia="en-US"/>
    </w:rPr>
  </w:style>
  <w:style w:type="paragraph" w:customStyle="1" w:styleId="87EAAA063A79421DA6C23C7B4EADC5D31">
    <w:name w:val="87EAAA063A79421DA6C23C7B4EADC5D31"/>
    <w:rsid w:val="00C874D6"/>
    <w:pPr>
      <w:spacing w:before="120" w:after="120" w:line="288" w:lineRule="auto"/>
    </w:pPr>
    <w:rPr>
      <w:rFonts w:eastAsiaTheme="minorHAnsi"/>
      <w:lang w:val="de-DE" w:eastAsia="en-US"/>
    </w:rPr>
  </w:style>
  <w:style w:type="paragraph" w:customStyle="1" w:styleId="250672071CF443A39ACF0DB770DEF0225">
    <w:name w:val="250672071CF443A39ACF0DB770DEF0225"/>
    <w:rsid w:val="00C874D6"/>
    <w:pPr>
      <w:spacing w:before="120" w:after="120" w:line="288" w:lineRule="auto"/>
      <w:ind w:left="720"/>
      <w:contextualSpacing/>
    </w:pPr>
    <w:rPr>
      <w:rFonts w:eastAsiaTheme="minorHAnsi"/>
      <w:lang w:val="de-DE" w:eastAsia="en-US"/>
    </w:rPr>
  </w:style>
  <w:style w:type="paragraph" w:customStyle="1" w:styleId="30329DCC19D4418ABD7C9EA7BB3A5CEB5">
    <w:name w:val="30329DCC19D4418ABD7C9EA7BB3A5CEB5"/>
    <w:rsid w:val="00C874D6"/>
    <w:pPr>
      <w:spacing w:before="120" w:after="120" w:line="288" w:lineRule="auto"/>
      <w:ind w:left="720"/>
      <w:contextualSpacing/>
    </w:pPr>
    <w:rPr>
      <w:rFonts w:eastAsiaTheme="minorHAnsi"/>
      <w:lang w:val="de-DE" w:eastAsia="en-US"/>
    </w:rPr>
  </w:style>
  <w:style w:type="paragraph" w:customStyle="1" w:styleId="5C290B2C22F344F3BE79210612DD0D935">
    <w:name w:val="5C290B2C22F344F3BE79210612DD0D935"/>
    <w:rsid w:val="00C874D6"/>
    <w:pPr>
      <w:spacing w:before="120" w:after="120" w:line="288" w:lineRule="auto"/>
      <w:ind w:left="720"/>
      <w:contextualSpacing/>
    </w:pPr>
    <w:rPr>
      <w:rFonts w:eastAsiaTheme="minorHAnsi"/>
      <w:lang w:val="de-DE" w:eastAsia="en-US"/>
    </w:rPr>
  </w:style>
  <w:style w:type="paragraph" w:customStyle="1" w:styleId="8A24A586BE0041D58A3F7CE5498F29165">
    <w:name w:val="8A24A586BE0041D58A3F7CE5498F29165"/>
    <w:rsid w:val="00C874D6"/>
    <w:pPr>
      <w:spacing w:before="120" w:after="120" w:line="288" w:lineRule="auto"/>
      <w:ind w:left="720"/>
      <w:contextualSpacing/>
    </w:pPr>
    <w:rPr>
      <w:rFonts w:eastAsiaTheme="minorHAnsi"/>
      <w:lang w:val="de-DE" w:eastAsia="en-US"/>
    </w:rPr>
  </w:style>
  <w:style w:type="paragraph" w:customStyle="1" w:styleId="249D8C5260794EEFA77A67B22111A0A15">
    <w:name w:val="249D8C5260794EEFA77A67B22111A0A15"/>
    <w:rsid w:val="00C874D6"/>
    <w:pPr>
      <w:spacing w:before="120" w:after="120" w:line="288" w:lineRule="auto"/>
      <w:ind w:left="720"/>
      <w:contextualSpacing/>
    </w:pPr>
    <w:rPr>
      <w:rFonts w:eastAsiaTheme="minorHAnsi"/>
      <w:lang w:val="de-DE" w:eastAsia="en-US"/>
    </w:rPr>
  </w:style>
  <w:style w:type="paragraph" w:customStyle="1" w:styleId="DE36C9859A84419AA19A51C86C56D4296">
    <w:name w:val="DE36C9859A84419AA19A51C86C56D4296"/>
    <w:rsid w:val="00C874D6"/>
    <w:pPr>
      <w:spacing w:before="120" w:after="120" w:line="288" w:lineRule="auto"/>
      <w:ind w:left="720"/>
      <w:contextualSpacing/>
    </w:pPr>
    <w:rPr>
      <w:rFonts w:eastAsiaTheme="minorHAnsi"/>
      <w:lang w:val="de-DE" w:eastAsia="en-US"/>
    </w:rPr>
  </w:style>
  <w:style w:type="paragraph" w:customStyle="1" w:styleId="D32C0E74195D4990B41E36784FD4B7AC6">
    <w:name w:val="D32C0E74195D4990B41E36784FD4B7AC6"/>
    <w:rsid w:val="00C874D6"/>
    <w:pPr>
      <w:spacing w:before="120" w:after="120" w:line="288" w:lineRule="auto"/>
      <w:ind w:left="720"/>
      <w:contextualSpacing/>
    </w:pPr>
    <w:rPr>
      <w:rFonts w:eastAsiaTheme="minorHAnsi"/>
      <w:lang w:val="de-DE" w:eastAsia="en-US"/>
    </w:rPr>
  </w:style>
  <w:style w:type="paragraph" w:customStyle="1" w:styleId="3E52A1F2029D4CBEAAC4657C7E3C260C6">
    <w:name w:val="3E52A1F2029D4CBEAAC4657C7E3C260C6"/>
    <w:rsid w:val="00C874D6"/>
    <w:pPr>
      <w:spacing w:before="120" w:after="120" w:line="288" w:lineRule="auto"/>
      <w:ind w:left="720"/>
      <w:contextualSpacing/>
    </w:pPr>
    <w:rPr>
      <w:rFonts w:eastAsiaTheme="minorHAnsi"/>
      <w:lang w:val="de-DE" w:eastAsia="en-US"/>
    </w:rPr>
  </w:style>
  <w:style w:type="paragraph" w:customStyle="1" w:styleId="87EAAA063A79421DA6C23C7B4EADC5D32">
    <w:name w:val="87EAAA063A79421DA6C23C7B4EADC5D32"/>
    <w:rsid w:val="00C874D6"/>
    <w:pPr>
      <w:spacing w:before="120" w:after="120" w:line="288" w:lineRule="auto"/>
    </w:pPr>
    <w:rPr>
      <w:rFonts w:eastAsiaTheme="minorHAnsi"/>
      <w:lang w:val="de-DE" w:eastAsia="en-US"/>
    </w:rPr>
  </w:style>
  <w:style w:type="paragraph" w:customStyle="1" w:styleId="250672071CF443A39ACF0DB770DEF0226">
    <w:name w:val="250672071CF443A39ACF0DB770DEF0226"/>
    <w:rsid w:val="00C874D6"/>
    <w:pPr>
      <w:spacing w:before="120" w:after="120" w:line="288" w:lineRule="auto"/>
      <w:ind w:left="720"/>
      <w:contextualSpacing/>
    </w:pPr>
    <w:rPr>
      <w:rFonts w:eastAsiaTheme="minorHAnsi"/>
      <w:lang w:val="de-DE" w:eastAsia="en-US"/>
    </w:rPr>
  </w:style>
  <w:style w:type="paragraph" w:customStyle="1" w:styleId="30329DCC19D4418ABD7C9EA7BB3A5CEB6">
    <w:name w:val="30329DCC19D4418ABD7C9EA7BB3A5CEB6"/>
    <w:rsid w:val="00C874D6"/>
    <w:pPr>
      <w:spacing w:before="120" w:after="120" w:line="288" w:lineRule="auto"/>
      <w:ind w:left="720"/>
      <w:contextualSpacing/>
    </w:pPr>
    <w:rPr>
      <w:rFonts w:eastAsiaTheme="minorHAnsi"/>
      <w:lang w:val="de-DE" w:eastAsia="en-US"/>
    </w:rPr>
  </w:style>
  <w:style w:type="paragraph" w:customStyle="1" w:styleId="5C290B2C22F344F3BE79210612DD0D936">
    <w:name w:val="5C290B2C22F344F3BE79210612DD0D936"/>
    <w:rsid w:val="00C874D6"/>
    <w:pPr>
      <w:spacing w:before="120" w:after="120" w:line="288" w:lineRule="auto"/>
      <w:ind w:left="720"/>
      <w:contextualSpacing/>
    </w:pPr>
    <w:rPr>
      <w:rFonts w:eastAsiaTheme="minorHAnsi"/>
      <w:lang w:val="de-DE" w:eastAsia="en-US"/>
    </w:rPr>
  </w:style>
  <w:style w:type="paragraph" w:customStyle="1" w:styleId="8A24A586BE0041D58A3F7CE5498F29166">
    <w:name w:val="8A24A586BE0041D58A3F7CE5498F29166"/>
    <w:rsid w:val="00C874D6"/>
    <w:pPr>
      <w:spacing w:before="120" w:after="120" w:line="288" w:lineRule="auto"/>
      <w:ind w:left="720"/>
      <w:contextualSpacing/>
    </w:pPr>
    <w:rPr>
      <w:rFonts w:eastAsiaTheme="minorHAnsi"/>
      <w:lang w:val="de-DE" w:eastAsia="en-US"/>
    </w:rPr>
  </w:style>
  <w:style w:type="paragraph" w:customStyle="1" w:styleId="3743520A0547428C87E72D882BF7BE43">
    <w:name w:val="3743520A0547428C87E72D882BF7BE43"/>
    <w:rsid w:val="00C874D6"/>
    <w:pPr>
      <w:spacing w:before="120" w:after="120" w:line="288" w:lineRule="auto"/>
    </w:pPr>
    <w:rPr>
      <w:rFonts w:eastAsiaTheme="minorHAnsi"/>
      <w:lang w:val="de-DE" w:eastAsia="en-US"/>
    </w:rPr>
  </w:style>
  <w:style w:type="paragraph" w:customStyle="1" w:styleId="5855A8F0725841F4BE67A30FBE6E04461">
    <w:name w:val="5855A8F0725841F4BE67A30FBE6E04461"/>
    <w:rsid w:val="00C874D6"/>
    <w:pPr>
      <w:spacing w:before="120" w:after="120" w:line="288" w:lineRule="auto"/>
    </w:pPr>
    <w:rPr>
      <w:rFonts w:eastAsiaTheme="minorHAnsi"/>
      <w:lang w:val="de-DE" w:eastAsia="en-US"/>
    </w:rPr>
  </w:style>
  <w:style w:type="paragraph" w:customStyle="1" w:styleId="249D8C5260794EEFA77A67B22111A0A16">
    <w:name w:val="249D8C5260794EEFA77A67B22111A0A16"/>
    <w:rsid w:val="00C874D6"/>
    <w:pPr>
      <w:spacing w:before="120" w:after="120" w:line="288" w:lineRule="auto"/>
      <w:ind w:left="720"/>
      <w:contextualSpacing/>
    </w:pPr>
    <w:rPr>
      <w:rFonts w:eastAsiaTheme="minorHAnsi"/>
      <w:lang w:val="de-DE" w:eastAsia="en-US"/>
    </w:rPr>
  </w:style>
  <w:style w:type="paragraph" w:customStyle="1" w:styleId="DE36C9859A84419AA19A51C86C56D4297">
    <w:name w:val="DE36C9859A84419AA19A51C86C56D4297"/>
    <w:rsid w:val="00C874D6"/>
    <w:pPr>
      <w:spacing w:before="120" w:after="120" w:line="288" w:lineRule="auto"/>
      <w:ind w:left="720"/>
      <w:contextualSpacing/>
    </w:pPr>
    <w:rPr>
      <w:rFonts w:eastAsiaTheme="minorHAnsi"/>
      <w:lang w:val="de-DE" w:eastAsia="en-US"/>
    </w:rPr>
  </w:style>
  <w:style w:type="paragraph" w:customStyle="1" w:styleId="D32C0E74195D4990B41E36784FD4B7AC7">
    <w:name w:val="D32C0E74195D4990B41E36784FD4B7AC7"/>
    <w:rsid w:val="00C874D6"/>
    <w:pPr>
      <w:spacing w:before="120" w:after="120" w:line="288" w:lineRule="auto"/>
      <w:ind w:left="720"/>
      <w:contextualSpacing/>
    </w:pPr>
    <w:rPr>
      <w:rFonts w:eastAsiaTheme="minorHAnsi"/>
      <w:lang w:val="de-DE" w:eastAsia="en-US"/>
    </w:rPr>
  </w:style>
  <w:style w:type="paragraph" w:customStyle="1" w:styleId="3E52A1F2029D4CBEAAC4657C7E3C260C7">
    <w:name w:val="3E52A1F2029D4CBEAAC4657C7E3C260C7"/>
    <w:rsid w:val="00C874D6"/>
    <w:pPr>
      <w:spacing w:before="120" w:after="120" w:line="288" w:lineRule="auto"/>
      <w:ind w:left="720"/>
      <w:contextualSpacing/>
    </w:pPr>
    <w:rPr>
      <w:rFonts w:eastAsiaTheme="minorHAnsi"/>
      <w:lang w:val="de-DE" w:eastAsia="en-US"/>
    </w:rPr>
  </w:style>
  <w:style w:type="paragraph" w:customStyle="1" w:styleId="87EAAA063A79421DA6C23C7B4EADC5D33">
    <w:name w:val="87EAAA063A79421DA6C23C7B4EADC5D33"/>
    <w:rsid w:val="00C874D6"/>
    <w:pPr>
      <w:spacing w:before="120" w:after="120" w:line="288" w:lineRule="auto"/>
    </w:pPr>
    <w:rPr>
      <w:rFonts w:eastAsiaTheme="minorHAnsi"/>
      <w:lang w:val="de-DE" w:eastAsia="en-US"/>
    </w:rPr>
  </w:style>
  <w:style w:type="paragraph" w:customStyle="1" w:styleId="250672071CF443A39ACF0DB770DEF0227">
    <w:name w:val="250672071CF443A39ACF0DB770DEF0227"/>
    <w:rsid w:val="00C874D6"/>
    <w:pPr>
      <w:spacing w:before="120" w:after="120" w:line="288" w:lineRule="auto"/>
      <w:ind w:left="720"/>
      <w:contextualSpacing/>
    </w:pPr>
    <w:rPr>
      <w:rFonts w:eastAsiaTheme="minorHAnsi"/>
      <w:lang w:val="de-DE" w:eastAsia="en-US"/>
    </w:rPr>
  </w:style>
  <w:style w:type="paragraph" w:customStyle="1" w:styleId="30329DCC19D4418ABD7C9EA7BB3A5CEB7">
    <w:name w:val="30329DCC19D4418ABD7C9EA7BB3A5CEB7"/>
    <w:rsid w:val="00C874D6"/>
    <w:pPr>
      <w:spacing w:before="120" w:after="120" w:line="288" w:lineRule="auto"/>
      <w:ind w:left="720"/>
      <w:contextualSpacing/>
    </w:pPr>
    <w:rPr>
      <w:rFonts w:eastAsiaTheme="minorHAnsi"/>
      <w:lang w:val="de-DE" w:eastAsia="en-US"/>
    </w:rPr>
  </w:style>
  <w:style w:type="paragraph" w:customStyle="1" w:styleId="5C290B2C22F344F3BE79210612DD0D937">
    <w:name w:val="5C290B2C22F344F3BE79210612DD0D937"/>
    <w:rsid w:val="00C874D6"/>
    <w:pPr>
      <w:spacing w:before="120" w:after="120" w:line="288" w:lineRule="auto"/>
      <w:ind w:left="720"/>
      <w:contextualSpacing/>
    </w:pPr>
    <w:rPr>
      <w:rFonts w:eastAsiaTheme="minorHAnsi"/>
      <w:lang w:val="de-DE" w:eastAsia="en-US"/>
    </w:rPr>
  </w:style>
  <w:style w:type="paragraph" w:customStyle="1" w:styleId="8A24A586BE0041D58A3F7CE5498F29167">
    <w:name w:val="8A24A586BE0041D58A3F7CE5498F29167"/>
    <w:rsid w:val="00C874D6"/>
    <w:pPr>
      <w:spacing w:before="120" w:after="120" w:line="288" w:lineRule="auto"/>
      <w:ind w:left="720"/>
      <w:contextualSpacing/>
    </w:pPr>
    <w:rPr>
      <w:rFonts w:eastAsiaTheme="minorHAnsi"/>
      <w:lang w:val="de-DE" w:eastAsia="en-US"/>
    </w:rPr>
  </w:style>
  <w:style w:type="paragraph" w:customStyle="1" w:styleId="3743520A0547428C87E72D882BF7BE431">
    <w:name w:val="3743520A0547428C87E72D882BF7BE431"/>
    <w:rsid w:val="00C874D6"/>
    <w:pPr>
      <w:spacing w:before="120" w:after="120" w:line="288" w:lineRule="auto"/>
    </w:pPr>
    <w:rPr>
      <w:rFonts w:eastAsiaTheme="minorHAnsi"/>
      <w:lang w:val="de-DE" w:eastAsia="en-US"/>
    </w:rPr>
  </w:style>
  <w:style w:type="paragraph" w:customStyle="1" w:styleId="5855A8F0725841F4BE67A30FBE6E04462">
    <w:name w:val="5855A8F0725841F4BE67A30FBE6E04462"/>
    <w:rsid w:val="00C874D6"/>
    <w:pPr>
      <w:spacing w:before="120" w:after="120" w:line="288" w:lineRule="auto"/>
    </w:pPr>
    <w:rPr>
      <w:rFonts w:eastAsiaTheme="minorHAnsi"/>
      <w:lang w:val="de-DE" w:eastAsia="en-US"/>
    </w:rPr>
  </w:style>
  <w:style w:type="paragraph" w:customStyle="1" w:styleId="249D8C5260794EEFA77A67B22111A0A17">
    <w:name w:val="249D8C5260794EEFA77A67B22111A0A17"/>
    <w:rsid w:val="00C874D6"/>
    <w:pPr>
      <w:spacing w:before="120" w:after="120" w:line="288" w:lineRule="auto"/>
      <w:ind w:left="720"/>
      <w:contextualSpacing/>
    </w:pPr>
    <w:rPr>
      <w:rFonts w:eastAsiaTheme="minorHAnsi"/>
      <w:lang w:val="de-DE" w:eastAsia="en-US"/>
    </w:rPr>
  </w:style>
  <w:style w:type="paragraph" w:customStyle="1" w:styleId="DE36C9859A84419AA19A51C86C56D4298">
    <w:name w:val="DE36C9859A84419AA19A51C86C56D4298"/>
    <w:rsid w:val="00C874D6"/>
    <w:pPr>
      <w:spacing w:before="120" w:after="120" w:line="288" w:lineRule="auto"/>
      <w:ind w:left="720"/>
      <w:contextualSpacing/>
    </w:pPr>
    <w:rPr>
      <w:rFonts w:eastAsiaTheme="minorHAnsi"/>
      <w:lang w:val="de-DE" w:eastAsia="en-US"/>
    </w:rPr>
  </w:style>
  <w:style w:type="paragraph" w:customStyle="1" w:styleId="D32C0E74195D4990B41E36784FD4B7AC8">
    <w:name w:val="D32C0E74195D4990B41E36784FD4B7AC8"/>
    <w:rsid w:val="00C874D6"/>
    <w:pPr>
      <w:spacing w:before="120" w:after="120" w:line="288" w:lineRule="auto"/>
      <w:ind w:left="720"/>
      <w:contextualSpacing/>
    </w:pPr>
    <w:rPr>
      <w:rFonts w:eastAsiaTheme="minorHAnsi"/>
      <w:lang w:val="de-DE" w:eastAsia="en-US"/>
    </w:rPr>
  </w:style>
  <w:style w:type="paragraph" w:customStyle="1" w:styleId="3E52A1F2029D4CBEAAC4657C7E3C260C8">
    <w:name w:val="3E52A1F2029D4CBEAAC4657C7E3C260C8"/>
    <w:rsid w:val="00C874D6"/>
    <w:pPr>
      <w:spacing w:before="120" w:after="120" w:line="288" w:lineRule="auto"/>
      <w:ind w:left="720"/>
      <w:contextualSpacing/>
    </w:pPr>
    <w:rPr>
      <w:rFonts w:eastAsiaTheme="minorHAnsi"/>
      <w:lang w:val="de-DE" w:eastAsia="en-US"/>
    </w:rPr>
  </w:style>
  <w:style w:type="paragraph" w:customStyle="1" w:styleId="87EAAA063A79421DA6C23C7B4EADC5D34">
    <w:name w:val="87EAAA063A79421DA6C23C7B4EADC5D34"/>
    <w:rsid w:val="00C874D6"/>
    <w:pPr>
      <w:spacing w:before="120" w:after="120" w:line="288" w:lineRule="auto"/>
    </w:pPr>
    <w:rPr>
      <w:rFonts w:eastAsiaTheme="minorHAnsi"/>
      <w:lang w:val="de-DE" w:eastAsia="en-US"/>
    </w:rPr>
  </w:style>
  <w:style w:type="paragraph" w:customStyle="1" w:styleId="250672071CF443A39ACF0DB770DEF0228">
    <w:name w:val="250672071CF443A39ACF0DB770DEF0228"/>
    <w:rsid w:val="00C874D6"/>
    <w:pPr>
      <w:spacing w:before="120" w:after="120" w:line="288" w:lineRule="auto"/>
      <w:ind w:left="720"/>
      <w:contextualSpacing/>
    </w:pPr>
    <w:rPr>
      <w:rFonts w:eastAsiaTheme="minorHAnsi"/>
      <w:lang w:val="de-DE" w:eastAsia="en-US"/>
    </w:rPr>
  </w:style>
  <w:style w:type="paragraph" w:customStyle="1" w:styleId="30329DCC19D4418ABD7C9EA7BB3A5CEB8">
    <w:name w:val="30329DCC19D4418ABD7C9EA7BB3A5CEB8"/>
    <w:rsid w:val="00C874D6"/>
    <w:pPr>
      <w:spacing w:before="120" w:after="120" w:line="288" w:lineRule="auto"/>
      <w:ind w:left="720"/>
      <w:contextualSpacing/>
    </w:pPr>
    <w:rPr>
      <w:rFonts w:eastAsiaTheme="minorHAnsi"/>
      <w:lang w:val="de-DE" w:eastAsia="en-US"/>
    </w:rPr>
  </w:style>
  <w:style w:type="paragraph" w:customStyle="1" w:styleId="5C290B2C22F344F3BE79210612DD0D938">
    <w:name w:val="5C290B2C22F344F3BE79210612DD0D938"/>
    <w:rsid w:val="00C874D6"/>
    <w:pPr>
      <w:spacing w:before="120" w:after="120" w:line="288" w:lineRule="auto"/>
      <w:ind w:left="720"/>
      <w:contextualSpacing/>
    </w:pPr>
    <w:rPr>
      <w:rFonts w:eastAsiaTheme="minorHAnsi"/>
      <w:lang w:val="de-DE" w:eastAsia="en-US"/>
    </w:rPr>
  </w:style>
  <w:style w:type="paragraph" w:customStyle="1" w:styleId="8A24A586BE0041D58A3F7CE5498F29168">
    <w:name w:val="8A24A586BE0041D58A3F7CE5498F29168"/>
    <w:rsid w:val="00C874D6"/>
    <w:pPr>
      <w:spacing w:before="120" w:after="120" w:line="288" w:lineRule="auto"/>
      <w:ind w:left="720"/>
      <w:contextualSpacing/>
    </w:pPr>
    <w:rPr>
      <w:rFonts w:eastAsiaTheme="minorHAnsi"/>
      <w:lang w:val="de-DE" w:eastAsia="en-US"/>
    </w:rPr>
  </w:style>
  <w:style w:type="paragraph" w:customStyle="1" w:styleId="3743520A0547428C87E72D882BF7BE432">
    <w:name w:val="3743520A0547428C87E72D882BF7BE432"/>
    <w:rsid w:val="00C874D6"/>
    <w:pPr>
      <w:spacing w:before="120" w:after="120" w:line="288" w:lineRule="auto"/>
    </w:pPr>
    <w:rPr>
      <w:rFonts w:eastAsiaTheme="minorHAnsi"/>
      <w:lang w:val="de-DE" w:eastAsia="en-US"/>
    </w:rPr>
  </w:style>
  <w:style w:type="paragraph" w:customStyle="1" w:styleId="5855A8F0725841F4BE67A30FBE6E04463">
    <w:name w:val="5855A8F0725841F4BE67A30FBE6E04463"/>
    <w:rsid w:val="00C874D6"/>
    <w:pPr>
      <w:spacing w:before="120" w:after="120" w:line="288" w:lineRule="auto"/>
    </w:pPr>
    <w:rPr>
      <w:rFonts w:eastAsiaTheme="minorHAnsi"/>
      <w:lang w:val="de-DE" w:eastAsia="en-US"/>
    </w:rPr>
  </w:style>
  <w:style w:type="paragraph" w:customStyle="1" w:styleId="249D8C5260794EEFA77A67B22111A0A18">
    <w:name w:val="249D8C5260794EEFA77A67B22111A0A18"/>
    <w:rsid w:val="00C874D6"/>
    <w:pPr>
      <w:spacing w:before="120" w:after="120" w:line="288" w:lineRule="auto"/>
      <w:ind w:left="720"/>
      <w:contextualSpacing/>
    </w:pPr>
    <w:rPr>
      <w:rFonts w:eastAsiaTheme="minorHAnsi"/>
      <w:lang w:val="de-DE" w:eastAsia="en-US"/>
    </w:rPr>
  </w:style>
  <w:style w:type="paragraph" w:customStyle="1" w:styleId="DE36C9859A84419AA19A51C86C56D4299">
    <w:name w:val="DE36C9859A84419AA19A51C86C56D4299"/>
    <w:rsid w:val="00C874D6"/>
    <w:pPr>
      <w:spacing w:before="120" w:after="120" w:line="288" w:lineRule="auto"/>
      <w:ind w:left="720"/>
      <w:contextualSpacing/>
    </w:pPr>
    <w:rPr>
      <w:rFonts w:eastAsiaTheme="minorHAnsi"/>
      <w:lang w:val="de-DE" w:eastAsia="en-US"/>
    </w:rPr>
  </w:style>
  <w:style w:type="paragraph" w:customStyle="1" w:styleId="D32C0E74195D4990B41E36784FD4B7AC9">
    <w:name w:val="D32C0E74195D4990B41E36784FD4B7AC9"/>
    <w:rsid w:val="00C874D6"/>
    <w:pPr>
      <w:spacing w:before="120" w:after="120" w:line="288" w:lineRule="auto"/>
      <w:ind w:left="720"/>
      <w:contextualSpacing/>
    </w:pPr>
    <w:rPr>
      <w:rFonts w:eastAsiaTheme="minorHAnsi"/>
      <w:lang w:val="de-DE" w:eastAsia="en-US"/>
    </w:rPr>
  </w:style>
  <w:style w:type="paragraph" w:customStyle="1" w:styleId="3E52A1F2029D4CBEAAC4657C7E3C260C9">
    <w:name w:val="3E52A1F2029D4CBEAAC4657C7E3C260C9"/>
    <w:rsid w:val="00C874D6"/>
    <w:pPr>
      <w:spacing w:before="120" w:after="120" w:line="288" w:lineRule="auto"/>
      <w:ind w:left="720"/>
      <w:contextualSpacing/>
    </w:pPr>
    <w:rPr>
      <w:rFonts w:eastAsiaTheme="minorHAnsi"/>
      <w:lang w:val="de-DE" w:eastAsia="en-US"/>
    </w:rPr>
  </w:style>
  <w:style w:type="paragraph" w:customStyle="1" w:styleId="87EAAA063A79421DA6C23C7B4EADC5D35">
    <w:name w:val="87EAAA063A79421DA6C23C7B4EADC5D35"/>
    <w:rsid w:val="00C874D6"/>
    <w:pPr>
      <w:spacing w:before="120" w:after="120" w:line="288" w:lineRule="auto"/>
    </w:pPr>
    <w:rPr>
      <w:rFonts w:eastAsiaTheme="minorHAnsi"/>
      <w:lang w:val="de-DE" w:eastAsia="en-US"/>
    </w:rPr>
  </w:style>
  <w:style w:type="paragraph" w:customStyle="1" w:styleId="250672071CF443A39ACF0DB770DEF0229">
    <w:name w:val="250672071CF443A39ACF0DB770DEF0229"/>
    <w:rsid w:val="00C874D6"/>
    <w:pPr>
      <w:spacing w:before="120" w:after="120" w:line="288" w:lineRule="auto"/>
      <w:ind w:left="720"/>
      <w:contextualSpacing/>
    </w:pPr>
    <w:rPr>
      <w:rFonts w:eastAsiaTheme="minorHAnsi"/>
      <w:lang w:val="de-DE" w:eastAsia="en-US"/>
    </w:rPr>
  </w:style>
  <w:style w:type="paragraph" w:customStyle="1" w:styleId="30329DCC19D4418ABD7C9EA7BB3A5CEB9">
    <w:name w:val="30329DCC19D4418ABD7C9EA7BB3A5CEB9"/>
    <w:rsid w:val="00C874D6"/>
    <w:pPr>
      <w:spacing w:before="120" w:after="120" w:line="288" w:lineRule="auto"/>
      <w:ind w:left="720"/>
      <w:contextualSpacing/>
    </w:pPr>
    <w:rPr>
      <w:rFonts w:eastAsiaTheme="minorHAnsi"/>
      <w:lang w:val="de-DE" w:eastAsia="en-US"/>
    </w:rPr>
  </w:style>
  <w:style w:type="paragraph" w:customStyle="1" w:styleId="5C290B2C22F344F3BE79210612DD0D939">
    <w:name w:val="5C290B2C22F344F3BE79210612DD0D939"/>
    <w:rsid w:val="00C874D6"/>
    <w:pPr>
      <w:spacing w:before="120" w:after="120" w:line="288" w:lineRule="auto"/>
      <w:ind w:left="720"/>
      <w:contextualSpacing/>
    </w:pPr>
    <w:rPr>
      <w:rFonts w:eastAsiaTheme="minorHAnsi"/>
      <w:lang w:val="de-DE" w:eastAsia="en-US"/>
    </w:rPr>
  </w:style>
  <w:style w:type="paragraph" w:customStyle="1" w:styleId="8A24A586BE0041D58A3F7CE5498F29169">
    <w:name w:val="8A24A586BE0041D58A3F7CE5498F29169"/>
    <w:rsid w:val="00C874D6"/>
    <w:pPr>
      <w:spacing w:before="120" w:after="120" w:line="288" w:lineRule="auto"/>
      <w:ind w:left="720"/>
      <w:contextualSpacing/>
    </w:pPr>
    <w:rPr>
      <w:rFonts w:eastAsiaTheme="minorHAnsi"/>
      <w:lang w:val="de-DE" w:eastAsia="en-US"/>
    </w:rPr>
  </w:style>
  <w:style w:type="paragraph" w:customStyle="1" w:styleId="5579DD42966648C5A46134E10BDADD92">
    <w:name w:val="5579DD42966648C5A46134E10BDADD92"/>
    <w:rsid w:val="00C874D6"/>
  </w:style>
  <w:style w:type="paragraph" w:customStyle="1" w:styleId="3743520A0547428C87E72D882BF7BE433">
    <w:name w:val="3743520A0547428C87E72D882BF7BE433"/>
    <w:rsid w:val="00C874D6"/>
    <w:pPr>
      <w:spacing w:before="120" w:after="120" w:line="288" w:lineRule="auto"/>
    </w:pPr>
    <w:rPr>
      <w:rFonts w:eastAsiaTheme="minorHAnsi"/>
      <w:lang w:val="de-DE" w:eastAsia="en-US"/>
    </w:rPr>
  </w:style>
  <w:style w:type="paragraph" w:customStyle="1" w:styleId="5855A8F0725841F4BE67A30FBE6E04464">
    <w:name w:val="5855A8F0725841F4BE67A30FBE6E04464"/>
    <w:rsid w:val="00C874D6"/>
    <w:pPr>
      <w:spacing w:before="120" w:after="120" w:line="288" w:lineRule="auto"/>
    </w:pPr>
    <w:rPr>
      <w:rFonts w:eastAsiaTheme="minorHAnsi"/>
      <w:lang w:val="de-DE" w:eastAsia="en-US"/>
    </w:rPr>
  </w:style>
  <w:style w:type="paragraph" w:customStyle="1" w:styleId="249D8C5260794EEFA77A67B22111A0A19">
    <w:name w:val="249D8C5260794EEFA77A67B22111A0A19"/>
    <w:rsid w:val="00C874D6"/>
    <w:pPr>
      <w:spacing w:before="120" w:after="120" w:line="288" w:lineRule="auto"/>
      <w:ind w:left="720"/>
      <w:contextualSpacing/>
    </w:pPr>
    <w:rPr>
      <w:rFonts w:eastAsiaTheme="minorHAnsi"/>
      <w:lang w:val="de-DE" w:eastAsia="en-US"/>
    </w:rPr>
  </w:style>
  <w:style w:type="paragraph" w:customStyle="1" w:styleId="DE36C9859A84419AA19A51C86C56D42910">
    <w:name w:val="DE36C9859A84419AA19A51C86C56D42910"/>
    <w:rsid w:val="00C874D6"/>
    <w:pPr>
      <w:spacing w:before="120" w:after="120" w:line="288" w:lineRule="auto"/>
      <w:ind w:left="720"/>
      <w:contextualSpacing/>
    </w:pPr>
    <w:rPr>
      <w:rFonts w:eastAsiaTheme="minorHAnsi"/>
      <w:lang w:val="de-DE" w:eastAsia="en-US"/>
    </w:rPr>
  </w:style>
  <w:style w:type="paragraph" w:customStyle="1" w:styleId="D32C0E74195D4990B41E36784FD4B7AC10">
    <w:name w:val="D32C0E74195D4990B41E36784FD4B7AC10"/>
    <w:rsid w:val="00C874D6"/>
    <w:pPr>
      <w:spacing w:before="120" w:after="120" w:line="288" w:lineRule="auto"/>
      <w:ind w:left="720"/>
      <w:contextualSpacing/>
    </w:pPr>
    <w:rPr>
      <w:rFonts w:eastAsiaTheme="minorHAnsi"/>
      <w:lang w:val="de-DE" w:eastAsia="en-US"/>
    </w:rPr>
  </w:style>
  <w:style w:type="paragraph" w:customStyle="1" w:styleId="3E52A1F2029D4CBEAAC4657C7E3C260C10">
    <w:name w:val="3E52A1F2029D4CBEAAC4657C7E3C260C10"/>
    <w:rsid w:val="00C874D6"/>
    <w:pPr>
      <w:spacing w:before="120" w:after="120" w:line="288" w:lineRule="auto"/>
      <w:ind w:left="720"/>
      <w:contextualSpacing/>
    </w:pPr>
    <w:rPr>
      <w:rFonts w:eastAsiaTheme="minorHAnsi"/>
      <w:lang w:val="de-DE" w:eastAsia="en-US"/>
    </w:rPr>
  </w:style>
  <w:style w:type="paragraph" w:customStyle="1" w:styleId="0D87DEECB39142AEA3AAFD489B1B41C01">
    <w:name w:val="0D87DEECB39142AEA3AAFD489B1B41C01"/>
    <w:rsid w:val="00C874D6"/>
    <w:pPr>
      <w:spacing w:before="120" w:after="120" w:line="288" w:lineRule="auto"/>
    </w:pPr>
    <w:rPr>
      <w:rFonts w:eastAsiaTheme="minorHAnsi"/>
      <w:lang w:val="de-DE" w:eastAsia="en-US"/>
    </w:rPr>
  </w:style>
  <w:style w:type="paragraph" w:customStyle="1" w:styleId="70FE2611D0D648C686782C4F5DD97A921">
    <w:name w:val="70FE2611D0D648C686782C4F5DD97A921"/>
    <w:rsid w:val="00C874D6"/>
    <w:pPr>
      <w:spacing w:before="120" w:after="120" w:line="288" w:lineRule="auto"/>
    </w:pPr>
    <w:rPr>
      <w:rFonts w:eastAsiaTheme="minorHAnsi"/>
      <w:lang w:val="de-DE" w:eastAsia="en-US"/>
    </w:rPr>
  </w:style>
  <w:style w:type="paragraph" w:customStyle="1" w:styleId="5579DD42966648C5A46134E10BDADD921">
    <w:name w:val="5579DD42966648C5A46134E10BDADD921"/>
    <w:rsid w:val="00C874D6"/>
    <w:pPr>
      <w:spacing w:before="120" w:after="120" w:line="288" w:lineRule="auto"/>
    </w:pPr>
    <w:rPr>
      <w:rFonts w:eastAsiaTheme="minorHAnsi"/>
      <w:lang w:val="de-DE" w:eastAsia="en-US"/>
    </w:rPr>
  </w:style>
  <w:style w:type="paragraph" w:customStyle="1" w:styleId="3E96857B38584145A8AEFC6E039A10131">
    <w:name w:val="3E96857B38584145A8AEFC6E039A10131"/>
    <w:rsid w:val="00C874D6"/>
    <w:pPr>
      <w:spacing w:before="120" w:after="120" w:line="288" w:lineRule="auto"/>
    </w:pPr>
    <w:rPr>
      <w:rFonts w:eastAsiaTheme="minorHAnsi"/>
      <w:lang w:val="de-DE" w:eastAsia="en-US"/>
    </w:rPr>
  </w:style>
  <w:style w:type="paragraph" w:customStyle="1" w:styleId="183472954E5E471D83112FD67B911F521">
    <w:name w:val="183472954E5E471D83112FD67B911F521"/>
    <w:rsid w:val="00C874D6"/>
    <w:pPr>
      <w:spacing w:before="120" w:after="120" w:line="288" w:lineRule="auto"/>
    </w:pPr>
    <w:rPr>
      <w:rFonts w:eastAsiaTheme="minorHAnsi"/>
      <w:lang w:val="de-DE" w:eastAsia="en-US"/>
    </w:rPr>
  </w:style>
  <w:style w:type="paragraph" w:customStyle="1" w:styleId="63ACC3ACBE894E9CACA4AE34280043C7">
    <w:name w:val="63ACC3ACBE894E9CACA4AE34280043C7"/>
    <w:rsid w:val="00C874D6"/>
  </w:style>
  <w:style w:type="paragraph" w:customStyle="1" w:styleId="3743520A0547428C87E72D882BF7BE434">
    <w:name w:val="3743520A0547428C87E72D882BF7BE434"/>
    <w:rsid w:val="00C874D6"/>
    <w:pPr>
      <w:spacing w:before="120" w:after="120" w:line="288" w:lineRule="auto"/>
    </w:pPr>
    <w:rPr>
      <w:rFonts w:eastAsiaTheme="minorHAnsi"/>
      <w:lang w:val="de-DE" w:eastAsia="en-US"/>
    </w:rPr>
  </w:style>
  <w:style w:type="paragraph" w:customStyle="1" w:styleId="5855A8F0725841F4BE67A30FBE6E04465">
    <w:name w:val="5855A8F0725841F4BE67A30FBE6E04465"/>
    <w:rsid w:val="00C874D6"/>
    <w:pPr>
      <w:spacing w:before="120" w:after="120" w:line="288" w:lineRule="auto"/>
    </w:pPr>
    <w:rPr>
      <w:rFonts w:eastAsiaTheme="minorHAnsi"/>
      <w:lang w:val="de-DE" w:eastAsia="en-US"/>
    </w:rPr>
  </w:style>
  <w:style w:type="paragraph" w:customStyle="1" w:styleId="249D8C5260794EEFA77A67B22111A0A110">
    <w:name w:val="249D8C5260794EEFA77A67B22111A0A110"/>
    <w:rsid w:val="00C874D6"/>
    <w:pPr>
      <w:spacing w:before="120" w:after="120" w:line="288" w:lineRule="auto"/>
      <w:ind w:left="720"/>
      <w:contextualSpacing/>
    </w:pPr>
    <w:rPr>
      <w:rFonts w:eastAsiaTheme="minorHAnsi"/>
      <w:lang w:val="de-DE" w:eastAsia="en-US"/>
    </w:rPr>
  </w:style>
  <w:style w:type="paragraph" w:customStyle="1" w:styleId="DE36C9859A84419AA19A51C86C56D42911">
    <w:name w:val="DE36C9859A84419AA19A51C86C56D42911"/>
    <w:rsid w:val="00C874D6"/>
    <w:pPr>
      <w:spacing w:before="120" w:after="120" w:line="288" w:lineRule="auto"/>
      <w:ind w:left="720"/>
      <w:contextualSpacing/>
    </w:pPr>
    <w:rPr>
      <w:rFonts w:eastAsiaTheme="minorHAnsi"/>
      <w:lang w:val="de-DE" w:eastAsia="en-US"/>
    </w:rPr>
  </w:style>
  <w:style w:type="paragraph" w:customStyle="1" w:styleId="D32C0E74195D4990B41E36784FD4B7AC11">
    <w:name w:val="D32C0E74195D4990B41E36784FD4B7AC11"/>
    <w:rsid w:val="00C874D6"/>
    <w:pPr>
      <w:spacing w:before="120" w:after="120" w:line="288" w:lineRule="auto"/>
      <w:ind w:left="720"/>
      <w:contextualSpacing/>
    </w:pPr>
    <w:rPr>
      <w:rFonts w:eastAsiaTheme="minorHAnsi"/>
      <w:lang w:val="de-DE" w:eastAsia="en-US"/>
    </w:rPr>
  </w:style>
  <w:style w:type="paragraph" w:customStyle="1" w:styleId="3E52A1F2029D4CBEAAC4657C7E3C260C11">
    <w:name w:val="3E52A1F2029D4CBEAAC4657C7E3C260C11"/>
    <w:rsid w:val="00C874D6"/>
    <w:pPr>
      <w:spacing w:before="120" w:after="120" w:line="288" w:lineRule="auto"/>
      <w:ind w:left="720"/>
      <w:contextualSpacing/>
    </w:pPr>
    <w:rPr>
      <w:rFonts w:eastAsiaTheme="minorHAnsi"/>
      <w:lang w:val="de-DE" w:eastAsia="en-US"/>
    </w:rPr>
  </w:style>
  <w:style w:type="paragraph" w:customStyle="1" w:styleId="0D87DEECB39142AEA3AAFD489B1B41C02">
    <w:name w:val="0D87DEECB39142AEA3AAFD489B1B41C02"/>
    <w:rsid w:val="00C874D6"/>
    <w:pPr>
      <w:spacing w:before="120" w:after="120" w:line="288" w:lineRule="auto"/>
    </w:pPr>
    <w:rPr>
      <w:rFonts w:eastAsiaTheme="minorHAnsi"/>
      <w:lang w:val="de-DE" w:eastAsia="en-US"/>
    </w:rPr>
  </w:style>
  <w:style w:type="paragraph" w:customStyle="1" w:styleId="70FE2611D0D648C686782C4F5DD97A922">
    <w:name w:val="70FE2611D0D648C686782C4F5DD97A922"/>
    <w:rsid w:val="00C874D6"/>
    <w:pPr>
      <w:spacing w:before="120" w:after="120" w:line="288" w:lineRule="auto"/>
    </w:pPr>
    <w:rPr>
      <w:rFonts w:eastAsiaTheme="minorHAnsi"/>
      <w:lang w:val="de-DE" w:eastAsia="en-US"/>
    </w:rPr>
  </w:style>
  <w:style w:type="paragraph" w:customStyle="1" w:styleId="5579DD42966648C5A46134E10BDADD922">
    <w:name w:val="5579DD42966648C5A46134E10BDADD922"/>
    <w:rsid w:val="00C874D6"/>
    <w:pPr>
      <w:spacing w:before="120" w:after="120" w:line="288" w:lineRule="auto"/>
    </w:pPr>
    <w:rPr>
      <w:rFonts w:eastAsiaTheme="minorHAnsi"/>
      <w:lang w:val="de-DE" w:eastAsia="en-US"/>
    </w:rPr>
  </w:style>
  <w:style w:type="paragraph" w:customStyle="1" w:styleId="3E96857B38584145A8AEFC6E039A10132">
    <w:name w:val="3E96857B38584145A8AEFC6E039A10132"/>
    <w:rsid w:val="00C874D6"/>
    <w:pPr>
      <w:spacing w:before="120" w:after="120" w:line="288" w:lineRule="auto"/>
    </w:pPr>
    <w:rPr>
      <w:rFonts w:eastAsiaTheme="minorHAnsi"/>
      <w:lang w:val="de-DE" w:eastAsia="en-US"/>
    </w:rPr>
  </w:style>
  <w:style w:type="paragraph" w:customStyle="1" w:styleId="183472954E5E471D83112FD67B911F522">
    <w:name w:val="183472954E5E471D83112FD67B911F522"/>
    <w:rsid w:val="00C874D6"/>
    <w:pPr>
      <w:spacing w:before="120" w:after="120" w:line="288" w:lineRule="auto"/>
    </w:pPr>
    <w:rPr>
      <w:rFonts w:eastAsiaTheme="minorHAnsi"/>
      <w:lang w:val="de-DE" w:eastAsia="en-US"/>
    </w:rPr>
  </w:style>
  <w:style w:type="paragraph" w:customStyle="1" w:styleId="3743520A0547428C87E72D882BF7BE435">
    <w:name w:val="3743520A0547428C87E72D882BF7BE435"/>
    <w:rsid w:val="00C874D6"/>
    <w:pPr>
      <w:spacing w:before="120" w:after="120" w:line="288" w:lineRule="auto"/>
    </w:pPr>
    <w:rPr>
      <w:rFonts w:eastAsiaTheme="minorHAnsi"/>
      <w:lang w:val="de-DE" w:eastAsia="en-US"/>
    </w:rPr>
  </w:style>
  <w:style w:type="paragraph" w:customStyle="1" w:styleId="5855A8F0725841F4BE67A30FBE6E04466">
    <w:name w:val="5855A8F0725841F4BE67A30FBE6E04466"/>
    <w:rsid w:val="00C874D6"/>
    <w:pPr>
      <w:spacing w:before="120" w:after="120" w:line="288" w:lineRule="auto"/>
    </w:pPr>
    <w:rPr>
      <w:rFonts w:eastAsiaTheme="minorHAnsi"/>
      <w:lang w:val="de-DE" w:eastAsia="en-US"/>
    </w:rPr>
  </w:style>
  <w:style w:type="paragraph" w:customStyle="1" w:styleId="249D8C5260794EEFA77A67B22111A0A111">
    <w:name w:val="249D8C5260794EEFA77A67B22111A0A111"/>
    <w:rsid w:val="00C874D6"/>
    <w:pPr>
      <w:spacing w:before="120" w:after="120" w:line="288" w:lineRule="auto"/>
      <w:ind w:left="720"/>
      <w:contextualSpacing/>
    </w:pPr>
    <w:rPr>
      <w:rFonts w:eastAsiaTheme="minorHAnsi"/>
      <w:lang w:val="de-DE" w:eastAsia="en-US"/>
    </w:rPr>
  </w:style>
  <w:style w:type="paragraph" w:customStyle="1" w:styleId="DE36C9859A84419AA19A51C86C56D42912">
    <w:name w:val="DE36C9859A84419AA19A51C86C56D42912"/>
    <w:rsid w:val="00C874D6"/>
    <w:pPr>
      <w:spacing w:before="120" w:after="120" w:line="288" w:lineRule="auto"/>
      <w:ind w:left="720"/>
      <w:contextualSpacing/>
    </w:pPr>
    <w:rPr>
      <w:rFonts w:eastAsiaTheme="minorHAnsi"/>
      <w:lang w:val="de-DE" w:eastAsia="en-US"/>
    </w:rPr>
  </w:style>
  <w:style w:type="paragraph" w:customStyle="1" w:styleId="D32C0E74195D4990B41E36784FD4B7AC12">
    <w:name w:val="D32C0E74195D4990B41E36784FD4B7AC12"/>
    <w:rsid w:val="00C874D6"/>
    <w:pPr>
      <w:spacing w:before="120" w:after="120" w:line="288" w:lineRule="auto"/>
      <w:ind w:left="720"/>
      <w:contextualSpacing/>
    </w:pPr>
    <w:rPr>
      <w:rFonts w:eastAsiaTheme="minorHAnsi"/>
      <w:lang w:val="de-DE" w:eastAsia="en-US"/>
    </w:rPr>
  </w:style>
  <w:style w:type="paragraph" w:customStyle="1" w:styleId="3E52A1F2029D4CBEAAC4657C7E3C260C12">
    <w:name w:val="3E52A1F2029D4CBEAAC4657C7E3C260C12"/>
    <w:rsid w:val="00C874D6"/>
    <w:pPr>
      <w:spacing w:before="120" w:after="120" w:line="288" w:lineRule="auto"/>
      <w:ind w:left="720"/>
      <w:contextualSpacing/>
    </w:pPr>
    <w:rPr>
      <w:rFonts w:eastAsiaTheme="minorHAnsi"/>
      <w:lang w:val="de-DE" w:eastAsia="en-US"/>
    </w:rPr>
  </w:style>
  <w:style w:type="paragraph" w:customStyle="1" w:styleId="0D87DEECB39142AEA3AAFD489B1B41C03">
    <w:name w:val="0D87DEECB39142AEA3AAFD489B1B41C03"/>
    <w:rsid w:val="00C874D6"/>
    <w:pPr>
      <w:spacing w:before="120" w:after="120" w:line="288" w:lineRule="auto"/>
    </w:pPr>
    <w:rPr>
      <w:rFonts w:eastAsiaTheme="minorHAnsi"/>
      <w:lang w:val="de-DE" w:eastAsia="en-US"/>
    </w:rPr>
  </w:style>
  <w:style w:type="paragraph" w:customStyle="1" w:styleId="70FE2611D0D648C686782C4F5DD97A923">
    <w:name w:val="70FE2611D0D648C686782C4F5DD97A923"/>
    <w:rsid w:val="00C874D6"/>
    <w:pPr>
      <w:spacing w:before="120" w:after="120" w:line="288" w:lineRule="auto"/>
    </w:pPr>
    <w:rPr>
      <w:rFonts w:eastAsiaTheme="minorHAnsi"/>
      <w:lang w:val="de-DE" w:eastAsia="en-US"/>
    </w:rPr>
  </w:style>
  <w:style w:type="paragraph" w:customStyle="1" w:styleId="5579DD42966648C5A46134E10BDADD923">
    <w:name w:val="5579DD42966648C5A46134E10BDADD923"/>
    <w:rsid w:val="00C874D6"/>
    <w:pPr>
      <w:spacing w:before="120" w:after="120" w:line="288" w:lineRule="auto"/>
    </w:pPr>
    <w:rPr>
      <w:rFonts w:eastAsiaTheme="minorHAnsi"/>
      <w:lang w:val="de-DE" w:eastAsia="en-US"/>
    </w:rPr>
  </w:style>
  <w:style w:type="paragraph" w:customStyle="1" w:styleId="3E96857B38584145A8AEFC6E039A10133">
    <w:name w:val="3E96857B38584145A8AEFC6E039A10133"/>
    <w:rsid w:val="00C874D6"/>
    <w:pPr>
      <w:spacing w:before="120" w:after="120" w:line="288" w:lineRule="auto"/>
    </w:pPr>
    <w:rPr>
      <w:rFonts w:eastAsiaTheme="minorHAnsi"/>
      <w:lang w:val="de-DE" w:eastAsia="en-US"/>
    </w:rPr>
  </w:style>
  <w:style w:type="paragraph" w:customStyle="1" w:styleId="183472954E5E471D83112FD67B911F523">
    <w:name w:val="183472954E5E471D83112FD67B911F523"/>
    <w:rsid w:val="00C874D6"/>
    <w:pPr>
      <w:spacing w:before="120" w:after="120" w:line="288" w:lineRule="auto"/>
    </w:pPr>
    <w:rPr>
      <w:rFonts w:eastAsiaTheme="minorHAnsi"/>
      <w:lang w:val="de-DE" w:eastAsia="en-US"/>
    </w:rPr>
  </w:style>
  <w:style w:type="paragraph" w:customStyle="1" w:styleId="B70CCC830ACB4E84A526F34474E2E1FF">
    <w:name w:val="B70CCC830ACB4E84A526F34474E2E1FF"/>
    <w:rsid w:val="00C874D6"/>
  </w:style>
  <w:style w:type="paragraph" w:customStyle="1" w:styleId="41B09AF618A441D89F2D95B6897E5686">
    <w:name w:val="41B09AF618A441D89F2D95B6897E5686"/>
    <w:rsid w:val="00C874D6"/>
  </w:style>
  <w:style w:type="paragraph" w:customStyle="1" w:styleId="AEE31F38B3864EEC8C25AB9326FB38B2">
    <w:name w:val="AEE31F38B3864EEC8C25AB9326FB38B2"/>
    <w:rsid w:val="00C874D6"/>
  </w:style>
  <w:style w:type="paragraph" w:customStyle="1" w:styleId="B4D63BA51926467D8FBD669F00689C5F">
    <w:name w:val="B4D63BA51926467D8FBD669F00689C5F"/>
    <w:rsid w:val="00C874D6"/>
  </w:style>
  <w:style w:type="paragraph" w:customStyle="1" w:styleId="ABAC7DDFD9D4409FBB31B0FE999E4B9A">
    <w:name w:val="ABAC7DDFD9D4409FBB31B0FE999E4B9A"/>
    <w:rsid w:val="00C874D6"/>
  </w:style>
  <w:style w:type="paragraph" w:customStyle="1" w:styleId="3743520A0547428C87E72D882BF7BE436">
    <w:name w:val="3743520A0547428C87E72D882BF7BE436"/>
    <w:rsid w:val="00C874D6"/>
    <w:pPr>
      <w:spacing w:before="120" w:after="120" w:line="288" w:lineRule="auto"/>
    </w:pPr>
    <w:rPr>
      <w:rFonts w:eastAsiaTheme="minorHAnsi"/>
      <w:lang w:val="de-DE" w:eastAsia="en-US"/>
    </w:rPr>
  </w:style>
  <w:style w:type="paragraph" w:customStyle="1" w:styleId="5855A8F0725841F4BE67A30FBE6E04467">
    <w:name w:val="5855A8F0725841F4BE67A30FBE6E04467"/>
    <w:rsid w:val="00C874D6"/>
    <w:pPr>
      <w:spacing w:before="120" w:after="120" w:line="288" w:lineRule="auto"/>
    </w:pPr>
    <w:rPr>
      <w:rFonts w:eastAsiaTheme="minorHAnsi"/>
      <w:lang w:val="de-DE" w:eastAsia="en-US"/>
    </w:rPr>
  </w:style>
  <w:style w:type="paragraph" w:customStyle="1" w:styleId="249D8C5260794EEFA77A67B22111A0A112">
    <w:name w:val="249D8C5260794EEFA77A67B22111A0A112"/>
    <w:rsid w:val="00C874D6"/>
    <w:pPr>
      <w:spacing w:before="120" w:after="120" w:line="288" w:lineRule="auto"/>
      <w:ind w:left="720"/>
      <w:contextualSpacing/>
    </w:pPr>
    <w:rPr>
      <w:rFonts w:eastAsiaTheme="minorHAnsi"/>
      <w:lang w:val="de-DE" w:eastAsia="en-US"/>
    </w:rPr>
  </w:style>
  <w:style w:type="paragraph" w:customStyle="1" w:styleId="DE36C9859A84419AA19A51C86C56D42913">
    <w:name w:val="DE36C9859A84419AA19A51C86C56D42913"/>
    <w:rsid w:val="00C874D6"/>
    <w:pPr>
      <w:spacing w:before="120" w:after="120" w:line="288" w:lineRule="auto"/>
      <w:ind w:left="720"/>
      <w:contextualSpacing/>
    </w:pPr>
    <w:rPr>
      <w:rFonts w:eastAsiaTheme="minorHAnsi"/>
      <w:lang w:val="de-DE" w:eastAsia="en-US"/>
    </w:rPr>
  </w:style>
  <w:style w:type="paragraph" w:customStyle="1" w:styleId="D32C0E74195D4990B41E36784FD4B7AC13">
    <w:name w:val="D32C0E74195D4990B41E36784FD4B7AC13"/>
    <w:rsid w:val="00C874D6"/>
    <w:pPr>
      <w:spacing w:before="120" w:after="120" w:line="288" w:lineRule="auto"/>
      <w:ind w:left="720"/>
      <w:contextualSpacing/>
    </w:pPr>
    <w:rPr>
      <w:rFonts w:eastAsiaTheme="minorHAnsi"/>
      <w:lang w:val="de-DE" w:eastAsia="en-US"/>
    </w:rPr>
  </w:style>
  <w:style w:type="paragraph" w:customStyle="1" w:styleId="3E52A1F2029D4CBEAAC4657C7E3C260C13">
    <w:name w:val="3E52A1F2029D4CBEAAC4657C7E3C260C13"/>
    <w:rsid w:val="00C874D6"/>
    <w:pPr>
      <w:spacing w:before="120" w:after="120" w:line="288" w:lineRule="auto"/>
      <w:ind w:left="720"/>
      <w:contextualSpacing/>
    </w:pPr>
    <w:rPr>
      <w:rFonts w:eastAsiaTheme="minorHAnsi"/>
      <w:lang w:val="de-DE" w:eastAsia="en-US"/>
    </w:rPr>
  </w:style>
  <w:style w:type="paragraph" w:customStyle="1" w:styleId="0D87DEECB39142AEA3AAFD489B1B41C04">
    <w:name w:val="0D87DEECB39142AEA3AAFD489B1B41C04"/>
    <w:rsid w:val="00C874D6"/>
    <w:pPr>
      <w:spacing w:before="120" w:after="120" w:line="288" w:lineRule="auto"/>
    </w:pPr>
    <w:rPr>
      <w:rFonts w:eastAsiaTheme="minorHAnsi"/>
      <w:lang w:val="de-DE" w:eastAsia="en-US"/>
    </w:rPr>
  </w:style>
  <w:style w:type="paragraph" w:customStyle="1" w:styleId="70FE2611D0D648C686782C4F5DD97A924">
    <w:name w:val="70FE2611D0D648C686782C4F5DD97A924"/>
    <w:rsid w:val="00C874D6"/>
    <w:pPr>
      <w:spacing w:before="120" w:after="120" w:line="288" w:lineRule="auto"/>
    </w:pPr>
    <w:rPr>
      <w:rFonts w:eastAsiaTheme="minorHAnsi"/>
      <w:lang w:val="de-DE" w:eastAsia="en-US"/>
    </w:rPr>
  </w:style>
  <w:style w:type="paragraph" w:customStyle="1" w:styleId="5579DD42966648C5A46134E10BDADD924">
    <w:name w:val="5579DD42966648C5A46134E10BDADD924"/>
    <w:rsid w:val="00C874D6"/>
    <w:pPr>
      <w:spacing w:before="120" w:after="120" w:line="288" w:lineRule="auto"/>
    </w:pPr>
    <w:rPr>
      <w:rFonts w:eastAsiaTheme="minorHAnsi"/>
      <w:lang w:val="de-DE" w:eastAsia="en-US"/>
    </w:rPr>
  </w:style>
  <w:style w:type="paragraph" w:customStyle="1" w:styleId="AEE31F38B3864EEC8C25AB9326FB38B21">
    <w:name w:val="AEE31F38B3864EEC8C25AB9326FB38B21"/>
    <w:rsid w:val="00C874D6"/>
    <w:pPr>
      <w:spacing w:before="120" w:after="120" w:line="288" w:lineRule="auto"/>
    </w:pPr>
    <w:rPr>
      <w:rFonts w:eastAsiaTheme="minorHAnsi"/>
      <w:lang w:val="de-DE" w:eastAsia="en-US"/>
    </w:rPr>
  </w:style>
  <w:style w:type="paragraph" w:customStyle="1" w:styleId="B4D63BA51926467D8FBD669F00689C5F1">
    <w:name w:val="B4D63BA51926467D8FBD669F00689C5F1"/>
    <w:rsid w:val="00C874D6"/>
    <w:pPr>
      <w:spacing w:before="120" w:after="120" w:line="288" w:lineRule="auto"/>
    </w:pPr>
    <w:rPr>
      <w:rFonts w:eastAsiaTheme="minorHAnsi"/>
      <w:lang w:val="de-DE" w:eastAsia="en-US"/>
    </w:rPr>
  </w:style>
  <w:style w:type="paragraph" w:customStyle="1" w:styleId="ABAC7DDFD9D4409FBB31B0FE999E4B9A1">
    <w:name w:val="ABAC7DDFD9D4409FBB31B0FE999E4B9A1"/>
    <w:rsid w:val="00C874D6"/>
    <w:pPr>
      <w:spacing w:before="120" w:after="120" w:line="288" w:lineRule="auto"/>
    </w:pPr>
    <w:rPr>
      <w:rFonts w:eastAsiaTheme="minorHAnsi"/>
      <w:lang w:val="de-DE" w:eastAsia="en-US"/>
    </w:rPr>
  </w:style>
  <w:style w:type="paragraph" w:customStyle="1" w:styleId="3E96857B38584145A8AEFC6E039A10134">
    <w:name w:val="3E96857B38584145A8AEFC6E039A10134"/>
    <w:rsid w:val="00C874D6"/>
    <w:pPr>
      <w:spacing w:before="120" w:after="120" w:line="288" w:lineRule="auto"/>
    </w:pPr>
    <w:rPr>
      <w:rFonts w:eastAsiaTheme="minorHAnsi"/>
      <w:lang w:val="de-DE" w:eastAsia="en-US"/>
    </w:rPr>
  </w:style>
  <w:style w:type="paragraph" w:customStyle="1" w:styleId="183472954E5E471D83112FD67B911F524">
    <w:name w:val="183472954E5E471D83112FD67B911F524"/>
    <w:rsid w:val="00C874D6"/>
    <w:pPr>
      <w:spacing w:before="120" w:after="120" w:line="288" w:lineRule="auto"/>
    </w:pPr>
    <w:rPr>
      <w:rFonts w:eastAsiaTheme="minorHAnsi"/>
      <w:lang w:val="de-DE" w:eastAsia="en-US"/>
    </w:rPr>
  </w:style>
  <w:style w:type="paragraph" w:customStyle="1" w:styleId="3743520A0547428C87E72D882BF7BE437">
    <w:name w:val="3743520A0547428C87E72D882BF7BE437"/>
    <w:rsid w:val="00C874D6"/>
    <w:pPr>
      <w:spacing w:before="120" w:after="120" w:line="288" w:lineRule="auto"/>
    </w:pPr>
    <w:rPr>
      <w:rFonts w:eastAsiaTheme="minorHAnsi"/>
      <w:lang w:val="de-DE" w:eastAsia="en-US"/>
    </w:rPr>
  </w:style>
  <w:style w:type="paragraph" w:customStyle="1" w:styleId="5855A8F0725841F4BE67A30FBE6E04468">
    <w:name w:val="5855A8F0725841F4BE67A30FBE6E04468"/>
    <w:rsid w:val="00C874D6"/>
    <w:pPr>
      <w:spacing w:before="120" w:after="120" w:line="288" w:lineRule="auto"/>
    </w:pPr>
    <w:rPr>
      <w:rFonts w:eastAsiaTheme="minorHAnsi"/>
      <w:lang w:val="de-DE" w:eastAsia="en-US"/>
    </w:rPr>
  </w:style>
  <w:style w:type="paragraph" w:customStyle="1" w:styleId="249D8C5260794EEFA77A67B22111A0A113">
    <w:name w:val="249D8C5260794EEFA77A67B22111A0A113"/>
    <w:rsid w:val="00C874D6"/>
    <w:pPr>
      <w:spacing w:before="120" w:after="120" w:line="288" w:lineRule="auto"/>
      <w:ind w:left="720"/>
      <w:contextualSpacing/>
    </w:pPr>
    <w:rPr>
      <w:rFonts w:eastAsiaTheme="minorHAnsi"/>
      <w:lang w:val="de-DE" w:eastAsia="en-US"/>
    </w:rPr>
  </w:style>
  <w:style w:type="paragraph" w:customStyle="1" w:styleId="DE36C9859A84419AA19A51C86C56D42914">
    <w:name w:val="DE36C9859A84419AA19A51C86C56D42914"/>
    <w:rsid w:val="00C874D6"/>
    <w:pPr>
      <w:spacing w:before="120" w:after="120" w:line="288" w:lineRule="auto"/>
      <w:ind w:left="720"/>
      <w:contextualSpacing/>
    </w:pPr>
    <w:rPr>
      <w:rFonts w:eastAsiaTheme="minorHAnsi"/>
      <w:lang w:val="de-DE" w:eastAsia="en-US"/>
    </w:rPr>
  </w:style>
  <w:style w:type="paragraph" w:customStyle="1" w:styleId="D32C0E74195D4990B41E36784FD4B7AC14">
    <w:name w:val="D32C0E74195D4990B41E36784FD4B7AC14"/>
    <w:rsid w:val="00C874D6"/>
    <w:pPr>
      <w:spacing w:before="120" w:after="120" w:line="288" w:lineRule="auto"/>
      <w:ind w:left="720"/>
      <w:contextualSpacing/>
    </w:pPr>
    <w:rPr>
      <w:rFonts w:eastAsiaTheme="minorHAnsi"/>
      <w:lang w:val="de-DE" w:eastAsia="en-US"/>
    </w:rPr>
  </w:style>
  <w:style w:type="paragraph" w:customStyle="1" w:styleId="3E52A1F2029D4CBEAAC4657C7E3C260C14">
    <w:name w:val="3E52A1F2029D4CBEAAC4657C7E3C260C14"/>
    <w:rsid w:val="00C874D6"/>
    <w:pPr>
      <w:spacing w:before="120" w:after="120" w:line="288" w:lineRule="auto"/>
      <w:ind w:left="720"/>
      <w:contextualSpacing/>
    </w:pPr>
    <w:rPr>
      <w:rFonts w:eastAsiaTheme="minorHAnsi"/>
      <w:lang w:val="de-DE" w:eastAsia="en-US"/>
    </w:rPr>
  </w:style>
  <w:style w:type="paragraph" w:customStyle="1" w:styleId="0D87DEECB39142AEA3AAFD489B1B41C05">
    <w:name w:val="0D87DEECB39142AEA3AAFD489B1B41C05"/>
    <w:rsid w:val="00C874D6"/>
    <w:pPr>
      <w:spacing w:before="120" w:after="120" w:line="288" w:lineRule="auto"/>
    </w:pPr>
    <w:rPr>
      <w:rFonts w:eastAsiaTheme="minorHAnsi"/>
      <w:lang w:val="de-DE" w:eastAsia="en-US"/>
    </w:rPr>
  </w:style>
  <w:style w:type="paragraph" w:customStyle="1" w:styleId="70FE2611D0D648C686782C4F5DD97A925">
    <w:name w:val="70FE2611D0D648C686782C4F5DD97A925"/>
    <w:rsid w:val="00C874D6"/>
    <w:pPr>
      <w:spacing w:before="120" w:after="120" w:line="288" w:lineRule="auto"/>
    </w:pPr>
    <w:rPr>
      <w:rFonts w:eastAsiaTheme="minorHAnsi"/>
      <w:lang w:val="de-DE" w:eastAsia="en-US"/>
    </w:rPr>
  </w:style>
  <w:style w:type="paragraph" w:customStyle="1" w:styleId="5579DD42966648C5A46134E10BDADD925">
    <w:name w:val="5579DD42966648C5A46134E10BDADD925"/>
    <w:rsid w:val="00C874D6"/>
    <w:pPr>
      <w:spacing w:before="120" w:after="120" w:line="288" w:lineRule="auto"/>
    </w:pPr>
    <w:rPr>
      <w:rFonts w:eastAsiaTheme="minorHAnsi"/>
      <w:lang w:val="de-DE" w:eastAsia="en-US"/>
    </w:rPr>
  </w:style>
  <w:style w:type="paragraph" w:customStyle="1" w:styleId="AEE31F38B3864EEC8C25AB9326FB38B22">
    <w:name w:val="AEE31F38B3864EEC8C25AB9326FB38B22"/>
    <w:rsid w:val="00C874D6"/>
    <w:pPr>
      <w:spacing w:before="120" w:after="120" w:line="288" w:lineRule="auto"/>
    </w:pPr>
    <w:rPr>
      <w:rFonts w:eastAsiaTheme="minorHAnsi"/>
      <w:lang w:val="de-DE" w:eastAsia="en-US"/>
    </w:rPr>
  </w:style>
  <w:style w:type="paragraph" w:customStyle="1" w:styleId="B4D63BA51926467D8FBD669F00689C5F2">
    <w:name w:val="B4D63BA51926467D8FBD669F00689C5F2"/>
    <w:rsid w:val="00C874D6"/>
    <w:pPr>
      <w:spacing w:before="120" w:after="120" w:line="288" w:lineRule="auto"/>
    </w:pPr>
    <w:rPr>
      <w:rFonts w:eastAsiaTheme="minorHAnsi"/>
      <w:lang w:val="de-DE" w:eastAsia="en-US"/>
    </w:rPr>
  </w:style>
  <w:style w:type="paragraph" w:customStyle="1" w:styleId="ABAC7DDFD9D4409FBB31B0FE999E4B9A2">
    <w:name w:val="ABAC7DDFD9D4409FBB31B0FE999E4B9A2"/>
    <w:rsid w:val="00C874D6"/>
    <w:pPr>
      <w:spacing w:before="120" w:after="120" w:line="288" w:lineRule="auto"/>
    </w:pPr>
    <w:rPr>
      <w:rFonts w:eastAsiaTheme="minorHAnsi"/>
      <w:lang w:val="de-DE" w:eastAsia="en-US"/>
    </w:rPr>
  </w:style>
  <w:style w:type="paragraph" w:customStyle="1" w:styleId="3E96857B38584145A8AEFC6E039A10135">
    <w:name w:val="3E96857B38584145A8AEFC6E039A10135"/>
    <w:rsid w:val="00C874D6"/>
    <w:pPr>
      <w:spacing w:before="120" w:after="120" w:line="288" w:lineRule="auto"/>
    </w:pPr>
    <w:rPr>
      <w:rFonts w:eastAsiaTheme="minorHAnsi"/>
      <w:lang w:val="de-DE" w:eastAsia="en-US"/>
    </w:rPr>
  </w:style>
  <w:style w:type="paragraph" w:customStyle="1" w:styleId="183472954E5E471D83112FD67B911F525">
    <w:name w:val="183472954E5E471D83112FD67B911F525"/>
    <w:rsid w:val="00C874D6"/>
    <w:pPr>
      <w:spacing w:before="120" w:after="120" w:line="288" w:lineRule="auto"/>
    </w:pPr>
    <w:rPr>
      <w:rFonts w:eastAsiaTheme="minorHAnsi"/>
      <w:lang w:val="de-DE" w:eastAsia="en-US"/>
    </w:rPr>
  </w:style>
  <w:style w:type="paragraph" w:customStyle="1" w:styleId="3743520A0547428C87E72D882BF7BE438">
    <w:name w:val="3743520A0547428C87E72D882BF7BE438"/>
    <w:rsid w:val="00C874D6"/>
    <w:pPr>
      <w:spacing w:before="120" w:after="120" w:line="288" w:lineRule="auto"/>
    </w:pPr>
    <w:rPr>
      <w:rFonts w:eastAsiaTheme="minorHAnsi"/>
      <w:lang w:val="de-DE" w:eastAsia="en-US"/>
    </w:rPr>
  </w:style>
  <w:style w:type="paragraph" w:customStyle="1" w:styleId="5855A8F0725841F4BE67A30FBE6E04469">
    <w:name w:val="5855A8F0725841F4BE67A30FBE6E04469"/>
    <w:rsid w:val="00C874D6"/>
    <w:pPr>
      <w:spacing w:before="120" w:after="120" w:line="288" w:lineRule="auto"/>
    </w:pPr>
    <w:rPr>
      <w:rFonts w:eastAsiaTheme="minorHAnsi"/>
      <w:lang w:val="de-DE" w:eastAsia="en-US"/>
    </w:rPr>
  </w:style>
  <w:style w:type="paragraph" w:customStyle="1" w:styleId="249D8C5260794EEFA77A67B22111A0A114">
    <w:name w:val="249D8C5260794EEFA77A67B22111A0A114"/>
    <w:rsid w:val="00C874D6"/>
    <w:pPr>
      <w:spacing w:before="120" w:after="120" w:line="288" w:lineRule="auto"/>
      <w:ind w:left="720"/>
      <w:contextualSpacing/>
    </w:pPr>
    <w:rPr>
      <w:rFonts w:eastAsiaTheme="minorHAnsi"/>
      <w:lang w:val="de-DE" w:eastAsia="en-US"/>
    </w:rPr>
  </w:style>
  <w:style w:type="paragraph" w:customStyle="1" w:styleId="DE36C9859A84419AA19A51C86C56D42915">
    <w:name w:val="DE36C9859A84419AA19A51C86C56D42915"/>
    <w:rsid w:val="00C874D6"/>
    <w:pPr>
      <w:spacing w:before="120" w:after="120" w:line="288" w:lineRule="auto"/>
      <w:ind w:left="720"/>
      <w:contextualSpacing/>
    </w:pPr>
    <w:rPr>
      <w:rFonts w:eastAsiaTheme="minorHAnsi"/>
      <w:lang w:val="de-DE" w:eastAsia="en-US"/>
    </w:rPr>
  </w:style>
  <w:style w:type="paragraph" w:customStyle="1" w:styleId="D32C0E74195D4990B41E36784FD4B7AC15">
    <w:name w:val="D32C0E74195D4990B41E36784FD4B7AC15"/>
    <w:rsid w:val="00C874D6"/>
    <w:pPr>
      <w:spacing w:before="120" w:after="120" w:line="288" w:lineRule="auto"/>
      <w:ind w:left="720"/>
      <w:contextualSpacing/>
    </w:pPr>
    <w:rPr>
      <w:rFonts w:eastAsiaTheme="minorHAnsi"/>
      <w:lang w:val="de-DE" w:eastAsia="en-US"/>
    </w:rPr>
  </w:style>
  <w:style w:type="paragraph" w:customStyle="1" w:styleId="3E52A1F2029D4CBEAAC4657C7E3C260C15">
    <w:name w:val="3E52A1F2029D4CBEAAC4657C7E3C260C15"/>
    <w:rsid w:val="00C874D6"/>
    <w:pPr>
      <w:spacing w:before="120" w:after="120" w:line="288" w:lineRule="auto"/>
      <w:ind w:left="720"/>
      <w:contextualSpacing/>
    </w:pPr>
    <w:rPr>
      <w:rFonts w:eastAsiaTheme="minorHAnsi"/>
      <w:lang w:val="de-DE" w:eastAsia="en-US"/>
    </w:rPr>
  </w:style>
  <w:style w:type="paragraph" w:customStyle="1" w:styleId="0D87DEECB39142AEA3AAFD489B1B41C06">
    <w:name w:val="0D87DEECB39142AEA3AAFD489B1B41C06"/>
    <w:rsid w:val="00C874D6"/>
    <w:pPr>
      <w:spacing w:before="120" w:after="120" w:line="288" w:lineRule="auto"/>
    </w:pPr>
    <w:rPr>
      <w:rFonts w:eastAsiaTheme="minorHAnsi"/>
      <w:lang w:val="de-DE" w:eastAsia="en-US"/>
    </w:rPr>
  </w:style>
  <w:style w:type="paragraph" w:customStyle="1" w:styleId="70FE2611D0D648C686782C4F5DD97A926">
    <w:name w:val="70FE2611D0D648C686782C4F5DD97A926"/>
    <w:rsid w:val="00C874D6"/>
    <w:pPr>
      <w:spacing w:before="120" w:after="120" w:line="288" w:lineRule="auto"/>
    </w:pPr>
    <w:rPr>
      <w:rFonts w:eastAsiaTheme="minorHAnsi"/>
      <w:lang w:val="de-DE" w:eastAsia="en-US"/>
    </w:rPr>
  </w:style>
  <w:style w:type="paragraph" w:customStyle="1" w:styleId="5579DD42966648C5A46134E10BDADD926">
    <w:name w:val="5579DD42966648C5A46134E10BDADD926"/>
    <w:rsid w:val="00C874D6"/>
    <w:pPr>
      <w:spacing w:before="120" w:after="120" w:line="288" w:lineRule="auto"/>
    </w:pPr>
    <w:rPr>
      <w:rFonts w:eastAsiaTheme="minorHAnsi"/>
      <w:lang w:val="de-DE" w:eastAsia="en-US"/>
    </w:rPr>
  </w:style>
  <w:style w:type="paragraph" w:customStyle="1" w:styleId="AEE31F38B3864EEC8C25AB9326FB38B23">
    <w:name w:val="AEE31F38B3864EEC8C25AB9326FB38B23"/>
    <w:rsid w:val="00C874D6"/>
    <w:pPr>
      <w:spacing w:before="120" w:after="120" w:line="288" w:lineRule="auto"/>
    </w:pPr>
    <w:rPr>
      <w:rFonts w:eastAsiaTheme="minorHAnsi"/>
      <w:lang w:val="de-DE" w:eastAsia="en-US"/>
    </w:rPr>
  </w:style>
  <w:style w:type="paragraph" w:customStyle="1" w:styleId="B4D63BA51926467D8FBD669F00689C5F3">
    <w:name w:val="B4D63BA51926467D8FBD669F00689C5F3"/>
    <w:rsid w:val="00C874D6"/>
    <w:pPr>
      <w:spacing w:before="120" w:after="120" w:line="288" w:lineRule="auto"/>
    </w:pPr>
    <w:rPr>
      <w:rFonts w:eastAsiaTheme="minorHAnsi"/>
      <w:lang w:val="de-DE" w:eastAsia="en-US"/>
    </w:rPr>
  </w:style>
  <w:style w:type="paragraph" w:customStyle="1" w:styleId="ABAC7DDFD9D4409FBB31B0FE999E4B9A3">
    <w:name w:val="ABAC7DDFD9D4409FBB31B0FE999E4B9A3"/>
    <w:rsid w:val="00C874D6"/>
    <w:pPr>
      <w:spacing w:before="120" w:after="120" w:line="288" w:lineRule="auto"/>
    </w:pPr>
    <w:rPr>
      <w:rFonts w:eastAsiaTheme="minorHAnsi"/>
      <w:lang w:val="de-DE" w:eastAsia="en-US"/>
    </w:rPr>
  </w:style>
  <w:style w:type="paragraph" w:customStyle="1" w:styleId="3E96857B38584145A8AEFC6E039A10136">
    <w:name w:val="3E96857B38584145A8AEFC6E039A10136"/>
    <w:rsid w:val="00C874D6"/>
    <w:pPr>
      <w:spacing w:before="120" w:after="120" w:line="288" w:lineRule="auto"/>
    </w:pPr>
    <w:rPr>
      <w:rFonts w:eastAsiaTheme="minorHAnsi"/>
      <w:lang w:val="de-DE" w:eastAsia="en-US"/>
    </w:rPr>
  </w:style>
  <w:style w:type="paragraph" w:customStyle="1" w:styleId="183472954E5E471D83112FD67B911F526">
    <w:name w:val="183472954E5E471D83112FD67B911F526"/>
    <w:rsid w:val="00C874D6"/>
    <w:pPr>
      <w:spacing w:before="120" w:after="120" w:line="288" w:lineRule="auto"/>
    </w:pPr>
    <w:rPr>
      <w:rFonts w:eastAsiaTheme="minorHAnsi"/>
      <w:lang w:val="de-DE" w:eastAsia="en-US"/>
    </w:rPr>
  </w:style>
  <w:style w:type="paragraph" w:customStyle="1" w:styleId="F1A9D142B44C439B8A5F4611C1F9D3F8">
    <w:name w:val="F1A9D142B44C439B8A5F4611C1F9D3F8"/>
    <w:rsid w:val="006C6880"/>
    <w:pPr>
      <w:spacing w:before="120" w:after="120" w:line="288" w:lineRule="auto"/>
    </w:pPr>
    <w:rPr>
      <w:rFonts w:eastAsiaTheme="minorHAnsi"/>
      <w:lang w:val="de-DE" w:eastAsia="en-US"/>
    </w:rPr>
  </w:style>
  <w:style w:type="paragraph" w:customStyle="1" w:styleId="3743520A0547428C87E72D882BF7BE439">
    <w:name w:val="3743520A0547428C87E72D882BF7BE439"/>
    <w:rsid w:val="006C6880"/>
    <w:pPr>
      <w:spacing w:before="120" w:after="120" w:line="288" w:lineRule="auto"/>
    </w:pPr>
    <w:rPr>
      <w:rFonts w:eastAsiaTheme="minorHAnsi"/>
      <w:lang w:val="de-DE" w:eastAsia="en-US"/>
    </w:rPr>
  </w:style>
  <w:style w:type="paragraph" w:customStyle="1" w:styleId="5855A8F0725841F4BE67A30FBE6E044610">
    <w:name w:val="5855A8F0725841F4BE67A30FBE6E044610"/>
    <w:rsid w:val="006C6880"/>
    <w:pPr>
      <w:spacing w:before="120" w:after="120" w:line="288" w:lineRule="auto"/>
    </w:pPr>
    <w:rPr>
      <w:rFonts w:eastAsiaTheme="minorHAnsi"/>
      <w:lang w:val="de-DE" w:eastAsia="en-US"/>
    </w:rPr>
  </w:style>
  <w:style w:type="paragraph" w:customStyle="1" w:styleId="249D8C5260794EEFA77A67B22111A0A115">
    <w:name w:val="249D8C5260794EEFA77A67B22111A0A115"/>
    <w:rsid w:val="006C6880"/>
    <w:pPr>
      <w:spacing w:before="120" w:after="120" w:line="288" w:lineRule="auto"/>
      <w:ind w:left="720"/>
      <w:contextualSpacing/>
    </w:pPr>
    <w:rPr>
      <w:rFonts w:eastAsiaTheme="minorHAnsi"/>
      <w:lang w:val="de-DE" w:eastAsia="en-US"/>
    </w:rPr>
  </w:style>
  <w:style w:type="paragraph" w:customStyle="1" w:styleId="DE36C9859A84419AA19A51C86C56D42916">
    <w:name w:val="DE36C9859A84419AA19A51C86C56D42916"/>
    <w:rsid w:val="006C6880"/>
    <w:pPr>
      <w:spacing w:before="120" w:after="120" w:line="288" w:lineRule="auto"/>
      <w:ind w:left="720"/>
      <w:contextualSpacing/>
    </w:pPr>
    <w:rPr>
      <w:rFonts w:eastAsiaTheme="minorHAnsi"/>
      <w:lang w:val="de-DE" w:eastAsia="en-US"/>
    </w:rPr>
  </w:style>
  <w:style w:type="paragraph" w:customStyle="1" w:styleId="D32C0E74195D4990B41E36784FD4B7AC16">
    <w:name w:val="D32C0E74195D4990B41E36784FD4B7AC16"/>
    <w:rsid w:val="006C6880"/>
    <w:pPr>
      <w:spacing w:before="120" w:after="120" w:line="288" w:lineRule="auto"/>
      <w:ind w:left="720"/>
      <w:contextualSpacing/>
    </w:pPr>
    <w:rPr>
      <w:rFonts w:eastAsiaTheme="minorHAnsi"/>
      <w:lang w:val="de-DE" w:eastAsia="en-US"/>
    </w:rPr>
  </w:style>
  <w:style w:type="paragraph" w:customStyle="1" w:styleId="3E52A1F2029D4CBEAAC4657C7E3C260C16">
    <w:name w:val="3E52A1F2029D4CBEAAC4657C7E3C260C16"/>
    <w:rsid w:val="006C6880"/>
    <w:pPr>
      <w:spacing w:before="120" w:after="120" w:line="288" w:lineRule="auto"/>
      <w:ind w:left="720"/>
      <w:contextualSpacing/>
    </w:pPr>
    <w:rPr>
      <w:rFonts w:eastAsiaTheme="minorHAnsi"/>
      <w:lang w:val="de-DE" w:eastAsia="en-US"/>
    </w:rPr>
  </w:style>
  <w:style w:type="paragraph" w:customStyle="1" w:styleId="0D87DEECB39142AEA3AAFD489B1B41C07">
    <w:name w:val="0D87DEECB39142AEA3AAFD489B1B41C07"/>
    <w:rsid w:val="006C6880"/>
    <w:pPr>
      <w:spacing w:before="120" w:after="120" w:line="288" w:lineRule="auto"/>
    </w:pPr>
    <w:rPr>
      <w:rFonts w:eastAsiaTheme="minorHAnsi"/>
      <w:lang w:val="de-DE" w:eastAsia="en-US"/>
    </w:rPr>
  </w:style>
  <w:style w:type="paragraph" w:customStyle="1" w:styleId="70FE2611D0D648C686782C4F5DD97A927">
    <w:name w:val="70FE2611D0D648C686782C4F5DD97A927"/>
    <w:rsid w:val="006C6880"/>
    <w:pPr>
      <w:spacing w:before="120" w:after="120" w:line="288" w:lineRule="auto"/>
    </w:pPr>
    <w:rPr>
      <w:rFonts w:eastAsiaTheme="minorHAnsi"/>
      <w:lang w:val="de-DE" w:eastAsia="en-US"/>
    </w:rPr>
  </w:style>
  <w:style w:type="paragraph" w:customStyle="1" w:styleId="5579DD42966648C5A46134E10BDADD927">
    <w:name w:val="5579DD42966648C5A46134E10BDADD927"/>
    <w:rsid w:val="006C6880"/>
    <w:pPr>
      <w:spacing w:before="120" w:after="120" w:line="288" w:lineRule="auto"/>
    </w:pPr>
    <w:rPr>
      <w:rFonts w:eastAsiaTheme="minorHAnsi"/>
      <w:lang w:val="de-DE" w:eastAsia="en-US"/>
    </w:rPr>
  </w:style>
  <w:style w:type="paragraph" w:customStyle="1" w:styleId="AEE31F38B3864EEC8C25AB9326FB38B24">
    <w:name w:val="AEE31F38B3864EEC8C25AB9326FB38B24"/>
    <w:rsid w:val="006C6880"/>
    <w:pPr>
      <w:spacing w:before="120" w:after="120" w:line="288" w:lineRule="auto"/>
    </w:pPr>
    <w:rPr>
      <w:rFonts w:eastAsiaTheme="minorHAnsi"/>
      <w:lang w:val="de-DE" w:eastAsia="en-US"/>
    </w:rPr>
  </w:style>
  <w:style w:type="paragraph" w:customStyle="1" w:styleId="B4D63BA51926467D8FBD669F00689C5F4">
    <w:name w:val="B4D63BA51926467D8FBD669F00689C5F4"/>
    <w:rsid w:val="006C6880"/>
    <w:pPr>
      <w:spacing w:before="120" w:after="120" w:line="288" w:lineRule="auto"/>
    </w:pPr>
    <w:rPr>
      <w:rFonts w:eastAsiaTheme="minorHAnsi"/>
      <w:lang w:val="de-DE" w:eastAsia="en-US"/>
    </w:rPr>
  </w:style>
  <w:style w:type="paragraph" w:customStyle="1" w:styleId="ABAC7DDFD9D4409FBB31B0FE999E4B9A4">
    <w:name w:val="ABAC7DDFD9D4409FBB31B0FE999E4B9A4"/>
    <w:rsid w:val="006C6880"/>
    <w:pPr>
      <w:spacing w:before="120" w:after="120" w:line="288" w:lineRule="auto"/>
    </w:pPr>
    <w:rPr>
      <w:rFonts w:eastAsiaTheme="minorHAnsi"/>
      <w:lang w:val="de-DE" w:eastAsia="en-US"/>
    </w:rPr>
  </w:style>
  <w:style w:type="paragraph" w:customStyle="1" w:styleId="3E96857B38584145A8AEFC6E039A10137">
    <w:name w:val="3E96857B38584145A8AEFC6E039A10137"/>
    <w:rsid w:val="006C6880"/>
    <w:pPr>
      <w:spacing w:before="120" w:after="120" w:line="288" w:lineRule="auto"/>
    </w:pPr>
    <w:rPr>
      <w:rFonts w:eastAsiaTheme="minorHAnsi"/>
      <w:lang w:val="de-DE" w:eastAsia="en-US"/>
    </w:rPr>
  </w:style>
  <w:style w:type="paragraph" w:customStyle="1" w:styleId="183472954E5E471D83112FD67B911F527">
    <w:name w:val="183472954E5E471D83112FD67B911F527"/>
    <w:rsid w:val="006C6880"/>
    <w:pPr>
      <w:spacing w:before="120" w:after="120" w:line="288" w:lineRule="auto"/>
    </w:pPr>
    <w:rPr>
      <w:rFonts w:eastAsiaTheme="minorHAnsi"/>
      <w:lang w:val="de-DE" w:eastAsia="en-US"/>
    </w:rPr>
  </w:style>
  <w:style w:type="paragraph" w:customStyle="1" w:styleId="23495994907D407BBE40F340682F2AB0">
    <w:name w:val="23495994907D407BBE40F340682F2AB0"/>
    <w:rsid w:val="006C6880"/>
  </w:style>
  <w:style w:type="paragraph" w:customStyle="1" w:styleId="762DA126DB304F6B84B40D7D4B159653">
    <w:name w:val="762DA126DB304F6B84B40D7D4B159653"/>
    <w:rsid w:val="006C6880"/>
  </w:style>
  <w:style w:type="paragraph" w:customStyle="1" w:styleId="F1A9D142B44C439B8A5F4611C1F9D3F81">
    <w:name w:val="F1A9D142B44C439B8A5F4611C1F9D3F81"/>
    <w:rsid w:val="006C6880"/>
    <w:pPr>
      <w:spacing w:before="120" w:after="120" w:line="288" w:lineRule="auto"/>
    </w:pPr>
    <w:rPr>
      <w:rFonts w:eastAsiaTheme="minorHAnsi"/>
      <w:lang w:val="de-DE" w:eastAsia="en-US"/>
    </w:rPr>
  </w:style>
  <w:style w:type="paragraph" w:customStyle="1" w:styleId="23495994907D407BBE40F340682F2AB01">
    <w:name w:val="23495994907D407BBE40F340682F2AB01"/>
    <w:rsid w:val="006C6880"/>
    <w:pPr>
      <w:spacing w:before="120" w:after="120" w:line="288" w:lineRule="auto"/>
    </w:pPr>
    <w:rPr>
      <w:rFonts w:eastAsiaTheme="minorHAnsi"/>
      <w:lang w:val="de-DE" w:eastAsia="en-US"/>
    </w:rPr>
  </w:style>
  <w:style w:type="paragraph" w:customStyle="1" w:styleId="762DA126DB304F6B84B40D7D4B1596531">
    <w:name w:val="762DA126DB304F6B84B40D7D4B1596531"/>
    <w:rsid w:val="006C6880"/>
    <w:pPr>
      <w:spacing w:before="120" w:after="120" w:line="288" w:lineRule="auto"/>
    </w:pPr>
    <w:rPr>
      <w:rFonts w:eastAsiaTheme="minorHAnsi"/>
      <w:lang w:val="de-DE" w:eastAsia="en-US"/>
    </w:rPr>
  </w:style>
  <w:style w:type="paragraph" w:customStyle="1" w:styleId="3743520A0547428C87E72D882BF7BE4310">
    <w:name w:val="3743520A0547428C87E72D882BF7BE4310"/>
    <w:rsid w:val="006C6880"/>
    <w:pPr>
      <w:spacing w:before="120" w:after="120" w:line="288" w:lineRule="auto"/>
    </w:pPr>
    <w:rPr>
      <w:rFonts w:eastAsiaTheme="minorHAnsi"/>
      <w:lang w:val="de-DE" w:eastAsia="en-US"/>
    </w:rPr>
  </w:style>
  <w:style w:type="paragraph" w:customStyle="1" w:styleId="5855A8F0725841F4BE67A30FBE6E044611">
    <w:name w:val="5855A8F0725841F4BE67A30FBE6E044611"/>
    <w:rsid w:val="006C6880"/>
    <w:pPr>
      <w:spacing w:before="120" w:after="120" w:line="288" w:lineRule="auto"/>
    </w:pPr>
    <w:rPr>
      <w:rFonts w:eastAsiaTheme="minorHAnsi"/>
      <w:lang w:val="de-DE" w:eastAsia="en-US"/>
    </w:rPr>
  </w:style>
  <w:style w:type="paragraph" w:customStyle="1" w:styleId="249D8C5260794EEFA77A67B22111A0A116">
    <w:name w:val="249D8C5260794EEFA77A67B22111A0A116"/>
    <w:rsid w:val="006C6880"/>
    <w:pPr>
      <w:spacing w:before="120" w:after="120" w:line="288" w:lineRule="auto"/>
      <w:ind w:left="720"/>
      <w:contextualSpacing/>
    </w:pPr>
    <w:rPr>
      <w:rFonts w:eastAsiaTheme="minorHAnsi"/>
      <w:lang w:val="de-DE" w:eastAsia="en-US"/>
    </w:rPr>
  </w:style>
  <w:style w:type="paragraph" w:customStyle="1" w:styleId="DE36C9859A84419AA19A51C86C56D42917">
    <w:name w:val="DE36C9859A84419AA19A51C86C56D42917"/>
    <w:rsid w:val="006C6880"/>
    <w:pPr>
      <w:spacing w:before="120" w:after="120" w:line="288" w:lineRule="auto"/>
      <w:ind w:left="720"/>
      <w:contextualSpacing/>
    </w:pPr>
    <w:rPr>
      <w:rFonts w:eastAsiaTheme="minorHAnsi"/>
      <w:lang w:val="de-DE" w:eastAsia="en-US"/>
    </w:rPr>
  </w:style>
  <w:style w:type="paragraph" w:customStyle="1" w:styleId="D32C0E74195D4990B41E36784FD4B7AC17">
    <w:name w:val="D32C0E74195D4990B41E36784FD4B7AC17"/>
    <w:rsid w:val="006C6880"/>
    <w:pPr>
      <w:spacing w:before="120" w:after="120" w:line="288" w:lineRule="auto"/>
      <w:ind w:left="720"/>
      <w:contextualSpacing/>
    </w:pPr>
    <w:rPr>
      <w:rFonts w:eastAsiaTheme="minorHAnsi"/>
      <w:lang w:val="de-DE" w:eastAsia="en-US"/>
    </w:rPr>
  </w:style>
  <w:style w:type="paragraph" w:customStyle="1" w:styleId="3E52A1F2029D4CBEAAC4657C7E3C260C17">
    <w:name w:val="3E52A1F2029D4CBEAAC4657C7E3C260C17"/>
    <w:rsid w:val="006C6880"/>
    <w:pPr>
      <w:spacing w:before="120" w:after="120" w:line="288" w:lineRule="auto"/>
      <w:ind w:left="720"/>
      <w:contextualSpacing/>
    </w:pPr>
    <w:rPr>
      <w:rFonts w:eastAsiaTheme="minorHAnsi"/>
      <w:lang w:val="de-DE" w:eastAsia="en-US"/>
    </w:rPr>
  </w:style>
  <w:style w:type="paragraph" w:customStyle="1" w:styleId="0D87DEECB39142AEA3AAFD489B1B41C08">
    <w:name w:val="0D87DEECB39142AEA3AAFD489B1B41C08"/>
    <w:rsid w:val="006C6880"/>
    <w:pPr>
      <w:spacing w:before="120" w:after="120" w:line="288" w:lineRule="auto"/>
    </w:pPr>
    <w:rPr>
      <w:rFonts w:eastAsiaTheme="minorHAnsi"/>
      <w:lang w:val="de-DE" w:eastAsia="en-US"/>
    </w:rPr>
  </w:style>
  <w:style w:type="paragraph" w:customStyle="1" w:styleId="70FE2611D0D648C686782C4F5DD97A928">
    <w:name w:val="70FE2611D0D648C686782C4F5DD97A928"/>
    <w:rsid w:val="006C6880"/>
    <w:pPr>
      <w:spacing w:before="120" w:after="120" w:line="288" w:lineRule="auto"/>
    </w:pPr>
    <w:rPr>
      <w:rFonts w:eastAsiaTheme="minorHAnsi"/>
      <w:lang w:val="de-DE" w:eastAsia="en-US"/>
    </w:rPr>
  </w:style>
  <w:style w:type="paragraph" w:customStyle="1" w:styleId="5579DD42966648C5A46134E10BDADD928">
    <w:name w:val="5579DD42966648C5A46134E10BDADD928"/>
    <w:rsid w:val="006C6880"/>
    <w:pPr>
      <w:spacing w:before="120" w:after="120" w:line="288" w:lineRule="auto"/>
    </w:pPr>
    <w:rPr>
      <w:rFonts w:eastAsiaTheme="minorHAnsi"/>
      <w:lang w:val="de-DE" w:eastAsia="en-US"/>
    </w:rPr>
  </w:style>
  <w:style w:type="paragraph" w:customStyle="1" w:styleId="AEE31F38B3864EEC8C25AB9326FB38B25">
    <w:name w:val="AEE31F38B3864EEC8C25AB9326FB38B25"/>
    <w:rsid w:val="006C6880"/>
    <w:pPr>
      <w:spacing w:before="120" w:after="120" w:line="288" w:lineRule="auto"/>
    </w:pPr>
    <w:rPr>
      <w:rFonts w:eastAsiaTheme="minorHAnsi"/>
      <w:lang w:val="de-DE" w:eastAsia="en-US"/>
    </w:rPr>
  </w:style>
  <w:style w:type="paragraph" w:customStyle="1" w:styleId="B4D63BA51926467D8FBD669F00689C5F5">
    <w:name w:val="B4D63BA51926467D8FBD669F00689C5F5"/>
    <w:rsid w:val="006C6880"/>
    <w:pPr>
      <w:spacing w:before="120" w:after="120" w:line="288" w:lineRule="auto"/>
    </w:pPr>
    <w:rPr>
      <w:rFonts w:eastAsiaTheme="minorHAnsi"/>
      <w:lang w:val="de-DE" w:eastAsia="en-US"/>
    </w:rPr>
  </w:style>
  <w:style w:type="paragraph" w:customStyle="1" w:styleId="ABAC7DDFD9D4409FBB31B0FE999E4B9A5">
    <w:name w:val="ABAC7DDFD9D4409FBB31B0FE999E4B9A5"/>
    <w:rsid w:val="006C6880"/>
    <w:pPr>
      <w:spacing w:before="120" w:after="120" w:line="288" w:lineRule="auto"/>
    </w:pPr>
    <w:rPr>
      <w:rFonts w:eastAsiaTheme="minorHAnsi"/>
      <w:lang w:val="de-DE" w:eastAsia="en-US"/>
    </w:rPr>
  </w:style>
  <w:style w:type="paragraph" w:customStyle="1" w:styleId="3E96857B38584145A8AEFC6E039A10138">
    <w:name w:val="3E96857B38584145A8AEFC6E039A10138"/>
    <w:rsid w:val="006C6880"/>
    <w:pPr>
      <w:spacing w:before="120" w:after="120" w:line="288" w:lineRule="auto"/>
    </w:pPr>
    <w:rPr>
      <w:rFonts w:eastAsiaTheme="minorHAnsi"/>
      <w:lang w:val="de-DE" w:eastAsia="en-US"/>
    </w:rPr>
  </w:style>
  <w:style w:type="paragraph" w:customStyle="1" w:styleId="183472954E5E471D83112FD67B911F528">
    <w:name w:val="183472954E5E471D83112FD67B911F528"/>
    <w:rsid w:val="006C6880"/>
    <w:pPr>
      <w:spacing w:before="120" w:after="120" w:line="288" w:lineRule="auto"/>
    </w:pPr>
    <w:rPr>
      <w:rFonts w:eastAsiaTheme="minorHAnsi"/>
      <w:lang w:val="de-DE" w:eastAsia="en-US"/>
    </w:rPr>
  </w:style>
  <w:style w:type="paragraph" w:customStyle="1" w:styleId="0E35CDB02B43491488BCA143F168FC60">
    <w:name w:val="0E35CDB02B43491488BCA143F168FC60"/>
    <w:rsid w:val="006C6880"/>
  </w:style>
  <w:style w:type="paragraph" w:customStyle="1" w:styleId="AA16AD158ABA455A859E010EA53F021F">
    <w:name w:val="AA16AD158ABA455A859E010EA53F021F"/>
    <w:rsid w:val="006C6880"/>
  </w:style>
  <w:style w:type="paragraph" w:customStyle="1" w:styleId="DDD66183BD604FD283B1BA83380132D9">
    <w:name w:val="DDD66183BD604FD283B1BA83380132D9"/>
    <w:rsid w:val="006C6880"/>
  </w:style>
  <w:style w:type="paragraph" w:customStyle="1" w:styleId="1B4508550BB049859A46D9657ACC3A74">
    <w:name w:val="1B4508550BB049859A46D9657ACC3A74"/>
    <w:rsid w:val="006C6880"/>
  </w:style>
  <w:style w:type="paragraph" w:customStyle="1" w:styleId="0BF0B7F89E7B4F5CA3EDA2054A7C0A5A">
    <w:name w:val="0BF0B7F89E7B4F5CA3EDA2054A7C0A5A"/>
    <w:rsid w:val="006C6880"/>
  </w:style>
  <w:style w:type="paragraph" w:customStyle="1" w:styleId="CCE917A482F748689A6F6B980EFCA6BD">
    <w:name w:val="CCE917A482F748689A6F6B980EFCA6BD"/>
    <w:rsid w:val="006C6880"/>
  </w:style>
  <w:style w:type="paragraph" w:customStyle="1" w:styleId="B9BA3E7D6BC34E7EB012674706AAC423">
    <w:name w:val="B9BA3E7D6BC34E7EB012674706AAC423"/>
    <w:rsid w:val="006C6880"/>
  </w:style>
  <w:style w:type="paragraph" w:customStyle="1" w:styleId="90B1BDA6E49F4C6D907C64416413FAEC">
    <w:name w:val="90B1BDA6E49F4C6D907C64416413FAEC"/>
    <w:rsid w:val="006C6880"/>
  </w:style>
  <w:style w:type="paragraph" w:customStyle="1" w:styleId="710718C12CDA4D219B07DC3F411DA55B">
    <w:name w:val="710718C12CDA4D219B07DC3F411DA55B"/>
    <w:rsid w:val="006C6880"/>
  </w:style>
  <w:style w:type="paragraph" w:customStyle="1" w:styleId="9DF06687B83C4D5A8CC18146040495AB">
    <w:name w:val="9DF06687B83C4D5A8CC18146040495AB"/>
    <w:rsid w:val="006C6880"/>
  </w:style>
  <w:style w:type="paragraph" w:customStyle="1" w:styleId="F1A9D142B44C439B8A5F4611C1F9D3F82">
    <w:name w:val="F1A9D142B44C439B8A5F4611C1F9D3F82"/>
    <w:rsid w:val="006C6880"/>
    <w:pPr>
      <w:spacing w:before="120" w:after="120" w:line="288" w:lineRule="auto"/>
    </w:pPr>
    <w:rPr>
      <w:rFonts w:eastAsiaTheme="minorHAnsi"/>
      <w:lang w:val="de-DE" w:eastAsia="en-US"/>
    </w:rPr>
  </w:style>
  <w:style w:type="paragraph" w:customStyle="1" w:styleId="23495994907D407BBE40F340682F2AB02">
    <w:name w:val="23495994907D407BBE40F340682F2AB02"/>
    <w:rsid w:val="006C6880"/>
    <w:pPr>
      <w:spacing w:before="120" w:after="120" w:line="288" w:lineRule="auto"/>
    </w:pPr>
    <w:rPr>
      <w:rFonts w:eastAsiaTheme="minorHAnsi"/>
      <w:lang w:val="de-DE" w:eastAsia="en-US"/>
    </w:rPr>
  </w:style>
  <w:style w:type="paragraph" w:customStyle="1" w:styleId="762DA126DB304F6B84B40D7D4B1596532">
    <w:name w:val="762DA126DB304F6B84B40D7D4B1596532"/>
    <w:rsid w:val="006C6880"/>
    <w:pPr>
      <w:spacing w:before="120" w:after="120" w:line="288" w:lineRule="auto"/>
    </w:pPr>
    <w:rPr>
      <w:rFonts w:eastAsiaTheme="minorHAnsi"/>
      <w:lang w:val="de-DE" w:eastAsia="en-US"/>
    </w:rPr>
  </w:style>
  <w:style w:type="paragraph" w:customStyle="1" w:styleId="1B4508550BB049859A46D9657ACC3A741">
    <w:name w:val="1B4508550BB049859A46D9657ACC3A741"/>
    <w:rsid w:val="006C6880"/>
    <w:pPr>
      <w:spacing w:before="120" w:after="120" w:line="288" w:lineRule="auto"/>
    </w:pPr>
    <w:rPr>
      <w:rFonts w:eastAsiaTheme="minorHAnsi"/>
      <w:lang w:val="de-DE" w:eastAsia="en-US"/>
    </w:rPr>
  </w:style>
  <w:style w:type="paragraph" w:customStyle="1" w:styleId="0BF0B7F89E7B4F5CA3EDA2054A7C0A5A1">
    <w:name w:val="0BF0B7F89E7B4F5CA3EDA2054A7C0A5A1"/>
    <w:rsid w:val="006C6880"/>
    <w:pPr>
      <w:spacing w:before="120" w:after="120" w:line="288" w:lineRule="auto"/>
    </w:pPr>
    <w:rPr>
      <w:rFonts w:eastAsiaTheme="minorHAnsi"/>
      <w:lang w:val="de-DE" w:eastAsia="en-US"/>
    </w:rPr>
  </w:style>
  <w:style w:type="paragraph" w:customStyle="1" w:styleId="0E35CDB02B43491488BCA143F168FC601">
    <w:name w:val="0E35CDB02B43491488BCA143F168FC601"/>
    <w:rsid w:val="006C6880"/>
    <w:pPr>
      <w:spacing w:before="120" w:after="120" w:line="288" w:lineRule="auto"/>
    </w:pPr>
    <w:rPr>
      <w:rFonts w:eastAsiaTheme="minorHAnsi"/>
      <w:lang w:val="de-DE" w:eastAsia="en-US"/>
    </w:rPr>
  </w:style>
  <w:style w:type="paragraph" w:customStyle="1" w:styleId="DDD66183BD604FD283B1BA83380132D91">
    <w:name w:val="DDD66183BD604FD283B1BA83380132D91"/>
    <w:rsid w:val="006C6880"/>
    <w:pPr>
      <w:spacing w:before="120" w:after="120" w:line="288" w:lineRule="auto"/>
    </w:pPr>
    <w:rPr>
      <w:rFonts w:eastAsiaTheme="minorHAnsi"/>
      <w:lang w:val="de-DE" w:eastAsia="en-US"/>
    </w:rPr>
  </w:style>
  <w:style w:type="paragraph" w:customStyle="1" w:styleId="710718C12CDA4D219B07DC3F411DA55B1">
    <w:name w:val="710718C12CDA4D219B07DC3F411DA55B1"/>
    <w:rsid w:val="006C6880"/>
    <w:pPr>
      <w:spacing w:before="120" w:after="120" w:line="288" w:lineRule="auto"/>
    </w:pPr>
    <w:rPr>
      <w:rFonts w:eastAsiaTheme="minorHAnsi"/>
      <w:lang w:val="de-DE" w:eastAsia="en-US"/>
    </w:rPr>
  </w:style>
  <w:style w:type="paragraph" w:customStyle="1" w:styleId="CCE917A482F748689A6F6B980EFCA6BD1">
    <w:name w:val="CCE917A482F748689A6F6B980EFCA6BD1"/>
    <w:rsid w:val="006C6880"/>
    <w:pPr>
      <w:spacing w:before="120" w:after="120" w:line="288" w:lineRule="auto"/>
    </w:pPr>
    <w:rPr>
      <w:rFonts w:eastAsiaTheme="minorHAnsi"/>
      <w:lang w:val="de-DE" w:eastAsia="en-US"/>
    </w:rPr>
  </w:style>
  <w:style w:type="paragraph" w:customStyle="1" w:styleId="9DF06687B83C4D5A8CC18146040495AB1">
    <w:name w:val="9DF06687B83C4D5A8CC18146040495AB1"/>
    <w:rsid w:val="006C6880"/>
    <w:pPr>
      <w:spacing w:before="120" w:after="120" w:line="288" w:lineRule="auto"/>
    </w:pPr>
    <w:rPr>
      <w:rFonts w:eastAsiaTheme="minorHAnsi"/>
      <w:lang w:val="de-DE" w:eastAsia="en-US"/>
    </w:rPr>
  </w:style>
  <w:style w:type="paragraph" w:customStyle="1" w:styleId="B9BA3E7D6BC34E7EB012674706AAC4231">
    <w:name w:val="B9BA3E7D6BC34E7EB012674706AAC4231"/>
    <w:rsid w:val="006C6880"/>
    <w:pPr>
      <w:spacing w:before="120" w:after="120" w:line="288" w:lineRule="auto"/>
    </w:pPr>
    <w:rPr>
      <w:rFonts w:eastAsiaTheme="minorHAnsi"/>
      <w:lang w:val="de-DE" w:eastAsia="en-US"/>
    </w:rPr>
  </w:style>
  <w:style w:type="paragraph" w:customStyle="1" w:styleId="3743520A0547428C87E72D882BF7BE4311">
    <w:name w:val="3743520A0547428C87E72D882BF7BE4311"/>
    <w:rsid w:val="006C6880"/>
    <w:pPr>
      <w:spacing w:before="120" w:after="120" w:line="288" w:lineRule="auto"/>
    </w:pPr>
    <w:rPr>
      <w:rFonts w:eastAsiaTheme="minorHAnsi"/>
      <w:lang w:val="de-DE" w:eastAsia="en-US"/>
    </w:rPr>
  </w:style>
  <w:style w:type="paragraph" w:customStyle="1" w:styleId="5855A8F0725841F4BE67A30FBE6E044612">
    <w:name w:val="5855A8F0725841F4BE67A30FBE6E044612"/>
    <w:rsid w:val="006C6880"/>
    <w:pPr>
      <w:spacing w:before="120" w:after="120" w:line="288" w:lineRule="auto"/>
    </w:pPr>
    <w:rPr>
      <w:rFonts w:eastAsiaTheme="minorHAnsi"/>
      <w:lang w:val="de-DE" w:eastAsia="en-US"/>
    </w:rPr>
  </w:style>
  <w:style w:type="paragraph" w:customStyle="1" w:styleId="249D8C5260794EEFA77A67B22111A0A117">
    <w:name w:val="249D8C5260794EEFA77A67B22111A0A117"/>
    <w:rsid w:val="006C6880"/>
    <w:pPr>
      <w:spacing w:before="120" w:after="120" w:line="288" w:lineRule="auto"/>
      <w:ind w:left="720"/>
      <w:contextualSpacing/>
    </w:pPr>
    <w:rPr>
      <w:rFonts w:eastAsiaTheme="minorHAnsi"/>
      <w:lang w:val="de-DE" w:eastAsia="en-US"/>
    </w:rPr>
  </w:style>
  <w:style w:type="paragraph" w:customStyle="1" w:styleId="DE36C9859A84419AA19A51C86C56D42918">
    <w:name w:val="DE36C9859A84419AA19A51C86C56D42918"/>
    <w:rsid w:val="006C6880"/>
    <w:pPr>
      <w:spacing w:before="120" w:after="120" w:line="288" w:lineRule="auto"/>
      <w:ind w:left="720"/>
      <w:contextualSpacing/>
    </w:pPr>
    <w:rPr>
      <w:rFonts w:eastAsiaTheme="minorHAnsi"/>
      <w:lang w:val="de-DE" w:eastAsia="en-US"/>
    </w:rPr>
  </w:style>
  <w:style w:type="paragraph" w:customStyle="1" w:styleId="D32C0E74195D4990B41E36784FD4B7AC18">
    <w:name w:val="D32C0E74195D4990B41E36784FD4B7AC18"/>
    <w:rsid w:val="006C6880"/>
    <w:pPr>
      <w:spacing w:before="120" w:after="120" w:line="288" w:lineRule="auto"/>
      <w:ind w:left="720"/>
      <w:contextualSpacing/>
    </w:pPr>
    <w:rPr>
      <w:rFonts w:eastAsiaTheme="minorHAnsi"/>
      <w:lang w:val="de-DE" w:eastAsia="en-US"/>
    </w:rPr>
  </w:style>
  <w:style w:type="paragraph" w:customStyle="1" w:styleId="3E52A1F2029D4CBEAAC4657C7E3C260C18">
    <w:name w:val="3E52A1F2029D4CBEAAC4657C7E3C260C18"/>
    <w:rsid w:val="006C6880"/>
    <w:pPr>
      <w:spacing w:before="120" w:after="120" w:line="288" w:lineRule="auto"/>
      <w:ind w:left="720"/>
      <w:contextualSpacing/>
    </w:pPr>
    <w:rPr>
      <w:rFonts w:eastAsiaTheme="minorHAnsi"/>
      <w:lang w:val="de-DE" w:eastAsia="en-US"/>
    </w:rPr>
  </w:style>
  <w:style w:type="paragraph" w:customStyle="1" w:styleId="0D87DEECB39142AEA3AAFD489B1B41C09">
    <w:name w:val="0D87DEECB39142AEA3AAFD489B1B41C09"/>
    <w:rsid w:val="006C6880"/>
    <w:pPr>
      <w:spacing w:before="120" w:after="120" w:line="288" w:lineRule="auto"/>
    </w:pPr>
    <w:rPr>
      <w:rFonts w:eastAsiaTheme="minorHAnsi"/>
      <w:lang w:val="de-DE" w:eastAsia="en-US"/>
    </w:rPr>
  </w:style>
  <w:style w:type="paragraph" w:customStyle="1" w:styleId="70FE2611D0D648C686782C4F5DD97A929">
    <w:name w:val="70FE2611D0D648C686782C4F5DD97A929"/>
    <w:rsid w:val="006C6880"/>
    <w:pPr>
      <w:spacing w:before="120" w:after="120" w:line="288" w:lineRule="auto"/>
    </w:pPr>
    <w:rPr>
      <w:rFonts w:eastAsiaTheme="minorHAnsi"/>
      <w:lang w:val="de-DE" w:eastAsia="en-US"/>
    </w:rPr>
  </w:style>
  <w:style w:type="paragraph" w:customStyle="1" w:styleId="5579DD42966648C5A46134E10BDADD929">
    <w:name w:val="5579DD42966648C5A46134E10BDADD929"/>
    <w:rsid w:val="006C6880"/>
    <w:pPr>
      <w:spacing w:before="120" w:after="120" w:line="288" w:lineRule="auto"/>
    </w:pPr>
    <w:rPr>
      <w:rFonts w:eastAsiaTheme="minorHAnsi"/>
      <w:lang w:val="de-DE" w:eastAsia="en-US"/>
    </w:rPr>
  </w:style>
  <w:style w:type="paragraph" w:customStyle="1" w:styleId="AEE31F38B3864EEC8C25AB9326FB38B26">
    <w:name w:val="AEE31F38B3864EEC8C25AB9326FB38B26"/>
    <w:rsid w:val="006C6880"/>
    <w:pPr>
      <w:spacing w:before="120" w:after="120" w:line="288" w:lineRule="auto"/>
    </w:pPr>
    <w:rPr>
      <w:rFonts w:eastAsiaTheme="minorHAnsi"/>
      <w:lang w:val="de-DE" w:eastAsia="en-US"/>
    </w:rPr>
  </w:style>
  <w:style w:type="paragraph" w:customStyle="1" w:styleId="B4D63BA51926467D8FBD669F00689C5F6">
    <w:name w:val="B4D63BA51926467D8FBD669F00689C5F6"/>
    <w:rsid w:val="006C6880"/>
    <w:pPr>
      <w:spacing w:before="120" w:after="120" w:line="288" w:lineRule="auto"/>
    </w:pPr>
    <w:rPr>
      <w:rFonts w:eastAsiaTheme="minorHAnsi"/>
      <w:lang w:val="de-DE" w:eastAsia="en-US"/>
    </w:rPr>
  </w:style>
  <w:style w:type="paragraph" w:customStyle="1" w:styleId="ABAC7DDFD9D4409FBB31B0FE999E4B9A6">
    <w:name w:val="ABAC7DDFD9D4409FBB31B0FE999E4B9A6"/>
    <w:rsid w:val="006C6880"/>
    <w:pPr>
      <w:spacing w:before="120" w:after="120" w:line="288" w:lineRule="auto"/>
    </w:pPr>
    <w:rPr>
      <w:rFonts w:eastAsiaTheme="minorHAnsi"/>
      <w:lang w:val="de-DE" w:eastAsia="en-US"/>
    </w:rPr>
  </w:style>
  <w:style w:type="paragraph" w:customStyle="1" w:styleId="3E96857B38584145A8AEFC6E039A10139">
    <w:name w:val="3E96857B38584145A8AEFC6E039A10139"/>
    <w:rsid w:val="006C6880"/>
    <w:pPr>
      <w:spacing w:before="120" w:after="120" w:line="288" w:lineRule="auto"/>
    </w:pPr>
    <w:rPr>
      <w:rFonts w:eastAsiaTheme="minorHAnsi"/>
      <w:lang w:val="de-DE" w:eastAsia="en-US"/>
    </w:rPr>
  </w:style>
  <w:style w:type="paragraph" w:customStyle="1" w:styleId="183472954E5E471D83112FD67B911F529">
    <w:name w:val="183472954E5E471D83112FD67B911F529"/>
    <w:rsid w:val="006C6880"/>
    <w:pPr>
      <w:spacing w:before="120" w:after="120" w:line="288" w:lineRule="auto"/>
    </w:pPr>
    <w:rPr>
      <w:rFonts w:eastAsiaTheme="minorHAnsi"/>
      <w:lang w:val="de-DE" w:eastAsia="en-US"/>
    </w:rPr>
  </w:style>
  <w:style w:type="paragraph" w:customStyle="1" w:styleId="F1A9D142B44C439B8A5F4611C1F9D3F83">
    <w:name w:val="F1A9D142B44C439B8A5F4611C1F9D3F83"/>
    <w:rsid w:val="006C6880"/>
    <w:pPr>
      <w:spacing w:before="120" w:after="120" w:line="288" w:lineRule="auto"/>
    </w:pPr>
    <w:rPr>
      <w:rFonts w:eastAsiaTheme="minorHAnsi"/>
      <w:lang w:val="de-DE" w:eastAsia="en-US"/>
    </w:rPr>
  </w:style>
  <w:style w:type="paragraph" w:customStyle="1" w:styleId="23495994907D407BBE40F340682F2AB03">
    <w:name w:val="23495994907D407BBE40F340682F2AB03"/>
    <w:rsid w:val="006C6880"/>
    <w:pPr>
      <w:spacing w:before="120" w:after="120" w:line="288" w:lineRule="auto"/>
    </w:pPr>
    <w:rPr>
      <w:rFonts w:eastAsiaTheme="minorHAnsi"/>
      <w:lang w:val="de-DE" w:eastAsia="en-US"/>
    </w:rPr>
  </w:style>
  <w:style w:type="paragraph" w:customStyle="1" w:styleId="762DA126DB304F6B84B40D7D4B1596533">
    <w:name w:val="762DA126DB304F6B84B40D7D4B1596533"/>
    <w:rsid w:val="006C6880"/>
    <w:pPr>
      <w:spacing w:before="120" w:after="120" w:line="288" w:lineRule="auto"/>
    </w:pPr>
    <w:rPr>
      <w:rFonts w:eastAsiaTheme="minorHAnsi"/>
      <w:lang w:val="de-DE" w:eastAsia="en-US"/>
    </w:rPr>
  </w:style>
  <w:style w:type="paragraph" w:customStyle="1" w:styleId="1B4508550BB049859A46D9657ACC3A742">
    <w:name w:val="1B4508550BB049859A46D9657ACC3A742"/>
    <w:rsid w:val="006C6880"/>
    <w:pPr>
      <w:spacing w:before="120" w:after="120" w:line="288" w:lineRule="auto"/>
    </w:pPr>
    <w:rPr>
      <w:rFonts w:eastAsiaTheme="minorHAnsi"/>
      <w:lang w:val="de-DE" w:eastAsia="en-US"/>
    </w:rPr>
  </w:style>
  <w:style w:type="paragraph" w:customStyle="1" w:styleId="0BF0B7F89E7B4F5CA3EDA2054A7C0A5A2">
    <w:name w:val="0BF0B7F89E7B4F5CA3EDA2054A7C0A5A2"/>
    <w:rsid w:val="006C6880"/>
    <w:pPr>
      <w:spacing w:before="120" w:after="120" w:line="288" w:lineRule="auto"/>
    </w:pPr>
    <w:rPr>
      <w:rFonts w:eastAsiaTheme="minorHAnsi"/>
      <w:lang w:val="de-DE" w:eastAsia="en-US"/>
    </w:rPr>
  </w:style>
  <w:style w:type="paragraph" w:customStyle="1" w:styleId="0E35CDB02B43491488BCA143F168FC602">
    <w:name w:val="0E35CDB02B43491488BCA143F168FC602"/>
    <w:rsid w:val="006C6880"/>
    <w:pPr>
      <w:spacing w:before="120" w:after="120" w:line="288" w:lineRule="auto"/>
    </w:pPr>
    <w:rPr>
      <w:rFonts w:eastAsiaTheme="minorHAnsi"/>
      <w:lang w:val="de-DE" w:eastAsia="en-US"/>
    </w:rPr>
  </w:style>
  <w:style w:type="paragraph" w:customStyle="1" w:styleId="DDD66183BD604FD283B1BA83380132D92">
    <w:name w:val="DDD66183BD604FD283B1BA83380132D92"/>
    <w:rsid w:val="006C6880"/>
    <w:pPr>
      <w:spacing w:before="120" w:after="120" w:line="288" w:lineRule="auto"/>
    </w:pPr>
    <w:rPr>
      <w:rFonts w:eastAsiaTheme="minorHAnsi"/>
      <w:lang w:val="de-DE" w:eastAsia="en-US"/>
    </w:rPr>
  </w:style>
  <w:style w:type="paragraph" w:customStyle="1" w:styleId="710718C12CDA4D219B07DC3F411DA55B2">
    <w:name w:val="710718C12CDA4D219B07DC3F411DA55B2"/>
    <w:rsid w:val="006C6880"/>
    <w:pPr>
      <w:spacing w:before="120" w:after="120" w:line="288" w:lineRule="auto"/>
    </w:pPr>
    <w:rPr>
      <w:rFonts w:eastAsiaTheme="minorHAnsi"/>
      <w:lang w:val="de-DE" w:eastAsia="en-US"/>
    </w:rPr>
  </w:style>
  <w:style w:type="paragraph" w:customStyle="1" w:styleId="CCE917A482F748689A6F6B980EFCA6BD2">
    <w:name w:val="CCE917A482F748689A6F6B980EFCA6BD2"/>
    <w:rsid w:val="006C6880"/>
    <w:pPr>
      <w:spacing w:before="120" w:after="120" w:line="288" w:lineRule="auto"/>
    </w:pPr>
    <w:rPr>
      <w:rFonts w:eastAsiaTheme="minorHAnsi"/>
      <w:lang w:val="de-DE" w:eastAsia="en-US"/>
    </w:rPr>
  </w:style>
  <w:style w:type="paragraph" w:customStyle="1" w:styleId="9DF06687B83C4D5A8CC18146040495AB2">
    <w:name w:val="9DF06687B83C4D5A8CC18146040495AB2"/>
    <w:rsid w:val="006C6880"/>
    <w:pPr>
      <w:spacing w:before="120" w:after="120" w:line="288" w:lineRule="auto"/>
    </w:pPr>
    <w:rPr>
      <w:rFonts w:eastAsiaTheme="minorHAnsi"/>
      <w:lang w:val="de-DE" w:eastAsia="en-US"/>
    </w:rPr>
  </w:style>
  <w:style w:type="paragraph" w:customStyle="1" w:styleId="B9BA3E7D6BC34E7EB012674706AAC4232">
    <w:name w:val="B9BA3E7D6BC34E7EB012674706AAC4232"/>
    <w:rsid w:val="006C6880"/>
    <w:pPr>
      <w:spacing w:before="120" w:after="120" w:line="288" w:lineRule="auto"/>
    </w:pPr>
    <w:rPr>
      <w:rFonts w:eastAsiaTheme="minorHAnsi"/>
      <w:lang w:val="de-DE" w:eastAsia="en-US"/>
    </w:rPr>
  </w:style>
  <w:style w:type="paragraph" w:customStyle="1" w:styleId="3743520A0547428C87E72D882BF7BE4312">
    <w:name w:val="3743520A0547428C87E72D882BF7BE4312"/>
    <w:rsid w:val="006C6880"/>
    <w:pPr>
      <w:spacing w:before="120" w:after="120" w:line="288" w:lineRule="auto"/>
    </w:pPr>
    <w:rPr>
      <w:rFonts w:eastAsiaTheme="minorHAnsi"/>
      <w:lang w:val="de-DE" w:eastAsia="en-US"/>
    </w:rPr>
  </w:style>
  <w:style w:type="paragraph" w:customStyle="1" w:styleId="5855A8F0725841F4BE67A30FBE6E044613">
    <w:name w:val="5855A8F0725841F4BE67A30FBE6E044613"/>
    <w:rsid w:val="006C6880"/>
    <w:pPr>
      <w:spacing w:before="120" w:after="120" w:line="288" w:lineRule="auto"/>
    </w:pPr>
    <w:rPr>
      <w:rFonts w:eastAsiaTheme="minorHAnsi"/>
      <w:lang w:val="de-DE" w:eastAsia="en-US"/>
    </w:rPr>
  </w:style>
  <w:style w:type="paragraph" w:customStyle="1" w:styleId="249D8C5260794EEFA77A67B22111A0A118">
    <w:name w:val="249D8C5260794EEFA77A67B22111A0A118"/>
    <w:rsid w:val="006C6880"/>
    <w:pPr>
      <w:spacing w:before="120" w:after="120" w:line="288" w:lineRule="auto"/>
      <w:ind w:left="720"/>
      <w:contextualSpacing/>
    </w:pPr>
    <w:rPr>
      <w:rFonts w:eastAsiaTheme="minorHAnsi"/>
      <w:lang w:val="de-DE" w:eastAsia="en-US"/>
    </w:rPr>
  </w:style>
  <w:style w:type="paragraph" w:customStyle="1" w:styleId="DE36C9859A84419AA19A51C86C56D42919">
    <w:name w:val="DE36C9859A84419AA19A51C86C56D42919"/>
    <w:rsid w:val="006C6880"/>
    <w:pPr>
      <w:spacing w:before="120" w:after="120" w:line="288" w:lineRule="auto"/>
      <w:ind w:left="720"/>
      <w:contextualSpacing/>
    </w:pPr>
    <w:rPr>
      <w:rFonts w:eastAsiaTheme="minorHAnsi"/>
      <w:lang w:val="de-DE" w:eastAsia="en-US"/>
    </w:rPr>
  </w:style>
  <w:style w:type="paragraph" w:customStyle="1" w:styleId="D32C0E74195D4990B41E36784FD4B7AC19">
    <w:name w:val="D32C0E74195D4990B41E36784FD4B7AC19"/>
    <w:rsid w:val="006C6880"/>
    <w:pPr>
      <w:spacing w:before="120" w:after="120" w:line="288" w:lineRule="auto"/>
      <w:ind w:left="720"/>
      <w:contextualSpacing/>
    </w:pPr>
    <w:rPr>
      <w:rFonts w:eastAsiaTheme="minorHAnsi"/>
      <w:lang w:val="de-DE" w:eastAsia="en-US"/>
    </w:rPr>
  </w:style>
  <w:style w:type="paragraph" w:customStyle="1" w:styleId="3E52A1F2029D4CBEAAC4657C7E3C260C19">
    <w:name w:val="3E52A1F2029D4CBEAAC4657C7E3C260C19"/>
    <w:rsid w:val="006C6880"/>
    <w:pPr>
      <w:spacing w:before="120" w:after="120" w:line="288" w:lineRule="auto"/>
      <w:ind w:left="720"/>
      <w:contextualSpacing/>
    </w:pPr>
    <w:rPr>
      <w:rFonts w:eastAsiaTheme="minorHAnsi"/>
      <w:lang w:val="de-DE" w:eastAsia="en-US"/>
    </w:rPr>
  </w:style>
  <w:style w:type="paragraph" w:customStyle="1" w:styleId="0D87DEECB39142AEA3AAFD489B1B41C010">
    <w:name w:val="0D87DEECB39142AEA3AAFD489B1B41C010"/>
    <w:rsid w:val="006C6880"/>
    <w:pPr>
      <w:spacing w:before="120" w:after="120" w:line="288" w:lineRule="auto"/>
    </w:pPr>
    <w:rPr>
      <w:rFonts w:eastAsiaTheme="minorHAnsi"/>
      <w:lang w:val="de-DE" w:eastAsia="en-US"/>
    </w:rPr>
  </w:style>
  <w:style w:type="paragraph" w:customStyle="1" w:styleId="70FE2611D0D648C686782C4F5DD97A9210">
    <w:name w:val="70FE2611D0D648C686782C4F5DD97A9210"/>
    <w:rsid w:val="006C6880"/>
    <w:pPr>
      <w:spacing w:before="120" w:after="120" w:line="288" w:lineRule="auto"/>
    </w:pPr>
    <w:rPr>
      <w:rFonts w:eastAsiaTheme="minorHAnsi"/>
      <w:lang w:val="de-DE" w:eastAsia="en-US"/>
    </w:rPr>
  </w:style>
  <w:style w:type="paragraph" w:customStyle="1" w:styleId="5579DD42966648C5A46134E10BDADD9210">
    <w:name w:val="5579DD42966648C5A46134E10BDADD9210"/>
    <w:rsid w:val="006C6880"/>
    <w:pPr>
      <w:spacing w:before="120" w:after="120" w:line="288" w:lineRule="auto"/>
    </w:pPr>
    <w:rPr>
      <w:rFonts w:eastAsiaTheme="minorHAnsi"/>
      <w:lang w:val="de-DE" w:eastAsia="en-US"/>
    </w:rPr>
  </w:style>
  <w:style w:type="paragraph" w:customStyle="1" w:styleId="AEE31F38B3864EEC8C25AB9326FB38B27">
    <w:name w:val="AEE31F38B3864EEC8C25AB9326FB38B27"/>
    <w:rsid w:val="006C6880"/>
    <w:pPr>
      <w:spacing w:before="120" w:after="120" w:line="288" w:lineRule="auto"/>
    </w:pPr>
    <w:rPr>
      <w:rFonts w:eastAsiaTheme="minorHAnsi"/>
      <w:lang w:val="de-DE" w:eastAsia="en-US"/>
    </w:rPr>
  </w:style>
  <w:style w:type="paragraph" w:customStyle="1" w:styleId="B4D63BA51926467D8FBD669F00689C5F7">
    <w:name w:val="B4D63BA51926467D8FBD669F00689C5F7"/>
    <w:rsid w:val="006C6880"/>
    <w:pPr>
      <w:spacing w:before="120" w:after="120" w:line="288" w:lineRule="auto"/>
    </w:pPr>
    <w:rPr>
      <w:rFonts w:eastAsiaTheme="minorHAnsi"/>
      <w:lang w:val="de-DE" w:eastAsia="en-US"/>
    </w:rPr>
  </w:style>
  <w:style w:type="paragraph" w:customStyle="1" w:styleId="ABAC7DDFD9D4409FBB31B0FE999E4B9A7">
    <w:name w:val="ABAC7DDFD9D4409FBB31B0FE999E4B9A7"/>
    <w:rsid w:val="006C6880"/>
    <w:pPr>
      <w:spacing w:before="120" w:after="120" w:line="288" w:lineRule="auto"/>
    </w:pPr>
    <w:rPr>
      <w:rFonts w:eastAsiaTheme="minorHAnsi"/>
      <w:lang w:val="de-DE" w:eastAsia="en-US"/>
    </w:rPr>
  </w:style>
  <w:style w:type="paragraph" w:customStyle="1" w:styleId="3E96857B38584145A8AEFC6E039A101310">
    <w:name w:val="3E96857B38584145A8AEFC6E039A101310"/>
    <w:rsid w:val="006C6880"/>
    <w:pPr>
      <w:spacing w:before="120" w:after="120" w:line="288" w:lineRule="auto"/>
    </w:pPr>
    <w:rPr>
      <w:rFonts w:eastAsiaTheme="minorHAnsi"/>
      <w:lang w:val="de-DE" w:eastAsia="en-US"/>
    </w:rPr>
  </w:style>
  <w:style w:type="paragraph" w:customStyle="1" w:styleId="183472954E5E471D83112FD67B911F5210">
    <w:name w:val="183472954E5E471D83112FD67B911F5210"/>
    <w:rsid w:val="006C6880"/>
    <w:pPr>
      <w:spacing w:before="120" w:after="120" w:line="288" w:lineRule="auto"/>
    </w:pPr>
    <w:rPr>
      <w:rFonts w:eastAsiaTheme="minorHAnsi"/>
      <w:lang w:val="de-DE" w:eastAsia="en-US"/>
    </w:rPr>
  </w:style>
  <w:style w:type="paragraph" w:customStyle="1" w:styleId="F1A9D142B44C439B8A5F4611C1F9D3F84">
    <w:name w:val="F1A9D142B44C439B8A5F4611C1F9D3F84"/>
    <w:rsid w:val="006C6880"/>
    <w:pPr>
      <w:spacing w:before="120" w:after="120" w:line="288" w:lineRule="auto"/>
    </w:pPr>
    <w:rPr>
      <w:rFonts w:eastAsiaTheme="minorHAnsi"/>
      <w:lang w:val="de-DE" w:eastAsia="en-US"/>
    </w:rPr>
  </w:style>
  <w:style w:type="paragraph" w:customStyle="1" w:styleId="23495994907D407BBE40F340682F2AB04">
    <w:name w:val="23495994907D407BBE40F340682F2AB04"/>
    <w:rsid w:val="006C6880"/>
    <w:pPr>
      <w:spacing w:before="120" w:after="120" w:line="288" w:lineRule="auto"/>
    </w:pPr>
    <w:rPr>
      <w:rFonts w:eastAsiaTheme="minorHAnsi"/>
      <w:lang w:val="de-DE" w:eastAsia="en-US"/>
    </w:rPr>
  </w:style>
  <w:style w:type="paragraph" w:customStyle="1" w:styleId="762DA126DB304F6B84B40D7D4B1596534">
    <w:name w:val="762DA126DB304F6B84B40D7D4B1596534"/>
    <w:rsid w:val="006C6880"/>
    <w:pPr>
      <w:spacing w:before="120" w:after="120" w:line="288" w:lineRule="auto"/>
    </w:pPr>
    <w:rPr>
      <w:rFonts w:eastAsiaTheme="minorHAnsi"/>
      <w:lang w:val="de-DE" w:eastAsia="en-US"/>
    </w:rPr>
  </w:style>
  <w:style w:type="paragraph" w:customStyle="1" w:styleId="1B4508550BB049859A46D9657ACC3A743">
    <w:name w:val="1B4508550BB049859A46D9657ACC3A743"/>
    <w:rsid w:val="006C6880"/>
    <w:pPr>
      <w:spacing w:before="120" w:after="120" w:line="288" w:lineRule="auto"/>
      <w:ind w:left="720"/>
      <w:contextualSpacing/>
    </w:pPr>
    <w:rPr>
      <w:rFonts w:eastAsiaTheme="minorHAnsi"/>
      <w:lang w:val="de-DE" w:eastAsia="en-US"/>
    </w:rPr>
  </w:style>
  <w:style w:type="paragraph" w:customStyle="1" w:styleId="0BF0B7F89E7B4F5CA3EDA2054A7C0A5A3">
    <w:name w:val="0BF0B7F89E7B4F5CA3EDA2054A7C0A5A3"/>
    <w:rsid w:val="006C6880"/>
    <w:pPr>
      <w:spacing w:before="120" w:after="120" w:line="288" w:lineRule="auto"/>
    </w:pPr>
    <w:rPr>
      <w:rFonts w:eastAsiaTheme="minorHAnsi"/>
      <w:lang w:val="de-DE" w:eastAsia="en-US"/>
    </w:rPr>
  </w:style>
  <w:style w:type="paragraph" w:customStyle="1" w:styleId="0E35CDB02B43491488BCA143F168FC603">
    <w:name w:val="0E35CDB02B43491488BCA143F168FC603"/>
    <w:rsid w:val="006C6880"/>
    <w:pPr>
      <w:spacing w:before="120" w:after="120" w:line="288" w:lineRule="auto"/>
    </w:pPr>
    <w:rPr>
      <w:rFonts w:eastAsiaTheme="minorHAnsi"/>
      <w:lang w:val="de-DE" w:eastAsia="en-US"/>
    </w:rPr>
  </w:style>
  <w:style w:type="paragraph" w:customStyle="1" w:styleId="DDD66183BD604FD283B1BA83380132D93">
    <w:name w:val="DDD66183BD604FD283B1BA83380132D93"/>
    <w:rsid w:val="006C6880"/>
    <w:pPr>
      <w:spacing w:before="120" w:after="120" w:line="288" w:lineRule="auto"/>
    </w:pPr>
    <w:rPr>
      <w:rFonts w:eastAsiaTheme="minorHAnsi"/>
      <w:lang w:val="de-DE" w:eastAsia="en-US"/>
    </w:rPr>
  </w:style>
  <w:style w:type="paragraph" w:customStyle="1" w:styleId="710718C12CDA4D219B07DC3F411DA55B3">
    <w:name w:val="710718C12CDA4D219B07DC3F411DA55B3"/>
    <w:rsid w:val="006C6880"/>
    <w:pPr>
      <w:spacing w:before="120" w:after="120" w:line="288" w:lineRule="auto"/>
    </w:pPr>
    <w:rPr>
      <w:rFonts w:eastAsiaTheme="minorHAnsi"/>
      <w:lang w:val="de-DE" w:eastAsia="en-US"/>
    </w:rPr>
  </w:style>
  <w:style w:type="paragraph" w:customStyle="1" w:styleId="CCE917A482F748689A6F6B980EFCA6BD3">
    <w:name w:val="CCE917A482F748689A6F6B980EFCA6BD3"/>
    <w:rsid w:val="006C6880"/>
    <w:pPr>
      <w:spacing w:before="120" w:after="120" w:line="288" w:lineRule="auto"/>
    </w:pPr>
    <w:rPr>
      <w:rFonts w:eastAsiaTheme="minorHAnsi"/>
      <w:lang w:val="de-DE" w:eastAsia="en-US"/>
    </w:rPr>
  </w:style>
  <w:style w:type="paragraph" w:customStyle="1" w:styleId="9DF06687B83C4D5A8CC18146040495AB3">
    <w:name w:val="9DF06687B83C4D5A8CC18146040495AB3"/>
    <w:rsid w:val="006C6880"/>
    <w:pPr>
      <w:spacing w:before="120" w:after="120" w:line="288" w:lineRule="auto"/>
    </w:pPr>
    <w:rPr>
      <w:rFonts w:eastAsiaTheme="minorHAnsi"/>
      <w:lang w:val="de-DE" w:eastAsia="en-US"/>
    </w:rPr>
  </w:style>
  <w:style w:type="paragraph" w:customStyle="1" w:styleId="B9BA3E7D6BC34E7EB012674706AAC4233">
    <w:name w:val="B9BA3E7D6BC34E7EB012674706AAC4233"/>
    <w:rsid w:val="006C6880"/>
    <w:pPr>
      <w:spacing w:before="120" w:after="120" w:line="288" w:lineRule="auto"/>
    </w:pPr>
    <w:rPr>
      <w:rFonts w:eastAsiaTheme="minorHAnsi"/>
      <w:lang w:val="de-DE" w:eastAsia="en-US"/>
    </w:rPr>
  </w:style>
  <w:style w:type="paragraph" w:customStyle="1" w:styleId="3743520A0547428C87E72D882BF7BE4313">
    <w:name w:val="3743520A0547428C87E72D882BF7BE4313"/>
    <w:rsid w:val="006C6880"/>
    <w:pPr>
      <w:spacing w:before="120" w:after="120" w:line="288" w:lineRule="auto"/>
    </w:pPr>
    <w:rPr>
      <w:rFonts w:eastAsiaTheme="minorHAnsi"/>
      <w:lang w:val="de-DE" w:eastAsia="en-US"/>
    </w:rPr>
  </w:style>
  <w:style w:type="paragraph" w:customStyle="1" w:styleId="5855A8F0725841F4BE67A30FBE6E044614">
    <w:name w:val="5855A8F0725841F4BE67A30FBE6E044614"/>
    <w:rsid w:val="006C6880"/>
    <w:pPr>
      <w:spacing w:before="120" w:after="120" w:line="288" w:lineRule="auto"/>
    </w:pPr>
    <w:rPr>
      <w:rFonts w:eastAsiaTheme="minorHAnsi"/>
      <w:lang w:val="de-DE" w:eastAsia="en-US"/>
    </w:rPr>
  </w:style>
  <w:style w:type="paragraph" w:customStyle="1" w:styleId="249D8C5260794EEFA77A67B22111A0A119">
    <w:name w:val="249D8C5260794EEFA77A67B22111A0A119"/>
    <w:rsid w:val="006C6880"/>
    <w:pPr>
      <w:spacing w:before="120" w:after="120" w:line="288" w:lineRule="auto"/>
      <w:ind w:left="720"/>
      <w:contextualSpacing/>
    </w:pPr>
    <w:rPr>
      <w:rFonts w:eastAsiaTheme="minorHAnsi"/>
      <w:lang w:val="de-DE" w:eastAsia="en-US"/>
    </w:rPr>
  </w:style>
  <w:style w:type="paragraph" w:customStyle="1" w:styleId="DE36C9859A84419AA19A51C86C56D42920">
    <w:name w:val="DE36C9859A84419AA19A51C86C56D42920"/>
    <w:rsid w:val="006C6880"/>
    <w:pPr>
      <w:spacing w:before="120" w:after="120" w:line="288" w:lineRule="auto"/>
      <w:ind w:left="720"/>
      <w:contextualSpacing/>
    </w:pPr>
    <w:rPr>
      <w:rFonts w:eastAsiaTheme="minorHAnsi"/>
      <w:lang w:val="de-DE" w:eastAsia="en-US"/>
    </w:rPr>
  </w:style>
  <w:style w:type="paragraph" w:customStyle="1" w:styleId="D32C0E74195D4990B41E36784FD4B7AC20">
    <w:name w:val="D32C0E74195D4990B41E36784FD4B7AC20"/>
    <w:rsid w:val="006C6880"/>
    <w:pPr>
      <w:spacing w:before="120" w:after="120" w:line="288" w:lineRule="auto"/>
      <w:ind w:left="720"/>
      <w:contextualSpacing/>
    </w:pPr>
    <w:rPr>
      <w:rFonts w:eastAsiaTheme="minorHAnsi"/>
      <w:lang w:val="de-DE" w:eastAsia="en-US"/>
    </w:rPr>
  </w:style>
  <w:style w:type="paragraph" w:customStyle="1" w:styleId="3E52A1F2029D4CBEAAC4657C7E3C260C20">
    <w:name w:val="3E52A1F2029D4CBEAAC4657C7E3C260C20"/>
    <w:rsid w:val="006C6880"/>
    <w:pPr>
      <w:spacing w:before="120" w:after="120" w:line="288" w:lineRule="auto"/>
      <w:ind w:left="720"/>
      <w:contextualSpacing/>
    </w:pPr>
    <w:rPr>
      <w:rFonts w:eastAsiaTheme="minorHAnsi"/>
      <w:lang w:val="de-DE" w:eastAsia="en-US"/>
    </w:rPr>
  </w:style>
  <w:style w:type="paragraph" w:customStyle="1" w:styleId="0D87DEECB39142AEA3AAFD489B1B41C011">
    <w:name w:val="0D87DEECB39142AEA3AAFD489B1B41C011"/>
    <w:rsid w:val="006C6880"/>
    <w:pPr>
      <w:spacing w:before="120" w:after="120" w:line="288" w:lineRule="auto"/>
    </w:pPr>
    <w:rPr>
      <w:rFonts w:eastAsiaTheme="minorHAnsi"/>
      <w:lang w:val="de-DE" w:eastAsia="en-US"/>
    </w:rPr>
  </w:style>
  <w:style w:type="paragraph" w:customStyle="1" w:styleId="70FE2611D0D648C686782C4F5DD97A9211">
    <w:name w:val="70FE2611D0D648C686782C4F5DD97A9211"/>
    <w:rsid w:val="006C6880"/>
    <w:pPr>
      <w:spacing w:before="120" w:after="120" w:line="288" w:lineRule="auto"/>
    </w:pPr>
    <w:rPr>
      <w:rFonts w:eastAsiaTheme="minorHAnsi"/>
      <w:lang w:val="de-DE" w:eastAsia="en-US"/>
    </w:rPr>
  </w:style>
  <w:style w:type="paragraph" w:customStyle="1" w:styleId="5579DD42966648C5A46134E10BDADD9211">
    <w:name w:val="5579DD42966648C5A46134E10BDADD9211"/>
    <w:rsid w:val="006C6880"/>
    <w:pPr>
      <w:spacing w:before="120" w:after="120" w:line="288" w:lineRule="auto"/>
    </w:pPr>
    <w:rPr>
      <w:rFonts w:eastAsiaTheme="minorHAnsi"/>
      <w:lang w:val="de-DE" w:eastAsia="en-US"/>
    </w:rPr>
  </w:style>
  <w:style w:type="paragraph" w:customStyle="1" w:styleId="AEE31F38B3864EEC8C25AB9326FB38B28">
    <w:name w:val="AEE31F38B3864EEC8C25AB9326FB38B28"/>
    <w:rsid w:val="006C6880"/>
    <w:pPr>
      <w:spacing w:before="120" w:after="120" w:line="288" w:lineRule="auto"/>
    </w:pPr>
    <w:rPr>
      <w:rFonts w:eastAsiaTheme="minorHAnsi"/>
      <w:lang w:val="de-DE" w:eastAsia="en-US"/>
    </w:rPr>
  </w:style>
  <w:style w:type="paragraph" w:customStyle="1" w:styleId="B4D63BA51926467D8FBD669F00689C5F8">
    <w:name w:val="B4D63BA51926467D8FBD669F00689C5F8"/>
    <w:rsid w:val="006C6880"/>
    <w:pPr>
      <w:spacing w:before="120" w:after="120" w:line="288" w:lineRule="auto"/>
    </w:pPr>
    <w:rPr>
      <w:rFonts w:eastAsiaTheme="minorHAnsi"/>
      <w:lang w:val="de-DE" w:eastAsia="en-US"/>
    </w:rPr>
  </w:style>
  <w:style w:type="paragraph" w:customStyle="1" w:styleId="ABAC7DDFD9D4409FBB31B0FE999E4B9A8">
    <w:name w:val="ABAC7DDFD9D4409FBB31B0FE999E4B9A8"/>
    <w:rsid w:val="006C6880"/>
    <w:pPr>
      <w:spacing w:before="120" w:after="120" w:line="288" w:lineRule="auto"/>
    </w:pPr>
    <w:rPr>
      <w:rFonts w:eastAsiaTheme="minorHAnsi"/>
      <w:lang w:val="de-DE" w:eastAsia="en-US"/>
    </w:rPr>
  </w:style>
  <w:style w:type="paragraph" w:customStyle="1" w:styleId="3E96857B38584145A8AEFC6E039A101311">
    <w:name w:val="3E96857B38584145A8AEFC6E039A101311"/>
    <w:rsid w:val="006C6880"/>
    <w:pPr>
      <w:spacing w:before="120" w:after="120" w:line="288" w:lineRule="auto"/>
    </w:pPr>
    <w:rPr>
      <w:rFonts w:eastAsiaTheme="minorHAnsi"/>
      <w:lang w:val="de-DE" w:eastAsia="en-US"/>
    </w:rPr>
  </w:style>
  <w:style w:type="paragraph" w:customStyle="1" w:styleId="183472954E5E471D83112FD67B911F5211">
    <w:name w:val="183472954E5E471D83112FD67B911F5211"/>
    <w:rsid w:val="006C6880"/>
    <w:pPr>
      <w:spacing w:before="120" w:after="120" w:line="288" w:lineRule="auto"/>
    </w:pPr>
    <w:rPr>
      <w:rFonts w:eastAsiaTheme="minorHAnsi"/>
      <w:lang w:val="de-DE" w:eastAsia="en-US"/>
    </w:rPr>
  </w:style>
  <w:style w:type="paragraph" w:customStyle="1" w:styleId="F1A9D142B44C439B8A5F4611C1F9D3F85">
    <w:name w:val="F1A9D142B44C439B8A5F4611C1F9D3F85"/>
    <w:rsid w:val="006C6880"/>
    <w:pPr>
      <w:spacing w:before="120" w:after="120" w:line="288" w:lineRule="auto"/>
    </w:pPr>
    <w:rPr>
      <w:rFonts w:eastAsiaTheme="minorHAnsi"/>
      <w:lang w:val="de-DE" w:eastAsia="en-US"/>
    </w:rPr>
  </w:style>
  <w:style w:type="paragraph" w:customStyle="1" w:styleId="23495994907D407BBE40F340682F2AB05">
    <w:name w:val="23495994907D407BBE40F340682F2AB05"/>
    <w:rsid w:val="006C6880"/>
    <w:pPr>
      <w:spacing w:before="120" w:after="120" w:line="288" w:lineRule="auto"/>
    </w:pPr>
    <w:rPr>
      <w:rFonts w:eastAsiaTheme="minorHAnsi"/>
      <w:lang w:val="de-DE" w:eastAsia="en-US"/>
    </w:rPr>
  </w:style>
  <w:style w:type="paragraph" w:customStyle="1" w:styleId="762DA126DB304F6B84B40D7D4B1596535">
    <w:name w:val="762DA126DB304F6B84B40D7D4B1596535"/>
    <w:rsid w:val="006C6880"/>
    <w:pPr>
      <w:spacing w:before="120" w:after="120" w:line="288" w:lineRule="auto"/>
    </w:pPr>
    <w:rPr>
      <w:rFonts w:eastAsiaTheme="minorHAnsi"/>
      <w:lang w:val="de-DE" w:eastAsia="en-US"/>
    </w:rPr>
  </w:style>
  <w:style w:type="paragraph" w:customStyle="1" w:styleId="1B4508550BB049859A46D9657ACC3A744">
    <w:name w:val="1B4508550BB049859A46D9657ACC3A744"/>
    <w:rsid w:val="006C6880"/>
    <w:pPr>
      <w:spacing w:before="120" w:after="120" w:line="288" w:lineRule="auto"/>
    </w:pPr>
    <w:rPr>
      <w:rFonts w:eastAsiaTheme="minorHAnsi"/>
      <w:lang w:val="de-DE" w:eastAsia="en-US"/>
    </w:rPr>
  </w:style>
  <w:style w:type="paragraph" w:customStyle="1" w:styleId="0BF0B7F89E7B4F5CA3EDA2054A7C0A5A4">
    <w:name w:val="0BF0B7F89E7B4F5CA3EDA2054A7C0A5A4"/>
    <w:rsid w:val="006C6880"/>
    <w:pPr>
      <w:spacing w:before="120" w:after="120" w:line="288" w:lineRule="auto"/>
    </w:pPr>
    <w:rPr>
      <w:rFonts w:eastAsiaTheme="minorHAnsi"/>
      <w:lang w:val="de-DE" w:eastAsia="en-US"/>
    </w:rPr>
  </w:style>
  <w:style w:type="paragraph" w:customStyle="1" w:styleId="0E35CDB02B43491488BCA143F168FC604">
    <w:name w:val="0E35CDB02B43491488BCA143F168FC604"/>
    <w:rsid w:val="006C6880"/>
    <w:pPr>
      <w:spacing w:before="120" w:after="120" w:line="288" w:lineRule="auto"/>
    </w:pPr>
    <w:rPr>
      <w:rFonts w:eastAsiaTheme="minorHAnsi"/>
      <w:lang w:val="de-DE" w:eastAsia="en-US"/>
    </w:rPr>
  </w:style>
  <w:style w:type="paragraph" w:customStyle="1" w:styleId="DDD66183BD604FD283B1BA83380132D94">
    <w:name w:val="DDD66183BD604FD283B1BA83380132D94"/>
    <w:rsid w:val="006C6880"/>
    <w:pPr>
      <w:spacing w:before="120" w:after="120" w:line="288" w:lineRule="auto"/>
    </w:pPr>
    <w:rPr>
      <w:rFonts w:eastAsiaTheme="minorHAnsi"/>
      <w:lang w:val="de-DE" w:eastAsia="en-US"/>
    </w:rPr>
  </w:style>
  <w:style w:type="paragraph" w:customStyle="1" w:styleId="710718C12CDA4D219B07DC3F411DA55B4">
    <w:name w:val="710718C12CDA4D219B07DC3F411DA55B4"/>
    <w:rsid w:val="006C6880"/>
    <w:pPr>
      <w:spacing w:before="120" w:after="120" w:line="288" w:lineRule="auto"/>
    </w:pPr>
    <w:rPr>
      <w:rFonts w:eastAsiaTheme="minorHAnsi"/>
      <w:lang w:val="de-DE" w:eastAsia="en-US"/>
    </w:rPr>
  </w:style>
  <w:style w:type="paragraph" w:customStyle="1" w:styleId="CCE917A482F748689A6F6B980EFCA6BD4">
    <w:name w:val="CCE917A482F748689A6F6B980EFCA6BD4"/>
    <w:rsid w:val="006C6880"/>
    <w:pPr>
      <w:spacing w:before="120" w:after="120" w:line="288" w:lineRule="auto"/>
    </w:pPr>
    <w:rPr>
      <w:rFonts w:eastAsiaTheme="minorHAnsi"/>
      <w:lang w:val="de-DE" w:eastAsia="en-US"/>
    </w:rPr>
  </w:style>
  <w:style w:type="paragraph" w:customStyle="1" w:styleId="9DF06687B83C4D5A8CC18146040495AB4">
    <w:name w:val="9DF06687B83C4D5A8CC18146040495AB4"/>
    <w:rsid w:val="006C6880"/>
    <w:pPr>
      <w:spacing w:before="120" w:after="120" w:line="288" w:lineRule="auto"/>
    </w:pPr>
    <w:rPr>
      <w:rFonts w:eastAsiaTheme="minorHAnsi"/>
      <w:lang w:val="de-DE" w:eastAsia="en-US"/>
    </w:rPr>
  </w:style>
  <w:style w:type="paragraph" w:customStyle="1" w:styleId="B9BA3E7D6BC34E7EB012674706AAC4234">
    <w:name w:val="B9BA3E7D6BC34E7EB012674706AAC4234"/>
    <w:rsid w:val="006C6880"/>
    <w:pPr>
      <w:spacing w:before="120" w:after="120" w:line="288" w:lineRule="auto"/>
    </w:pPr>
    <w:rPr>
      <w:rFonts w:eastAsiaTheme="minorHAnsi"/>
      <w:lang w:val="de-DE" w:eastAsia="en-US"/>
    </w:rPr>
  </w:style>
  <w:style w:type="paragraph" w:customStyle="1" w:styleId="3743520A0547428C87E72D882BF7BE4314">
    <w:name w:val="3743520A0547428C87E72D882BF7BE4314"/>
    <w:rsid w:val="006C6880"/>
    <w:pPr>
      <w:spacing w:before="120" w:after="120" w:line="288" w:lineRule="auto"/>
    </w:pPr>
    <w:rPr>
      <w:rFonts w:eastAsiaTheme="minorHAnsi"/>
      <w:lang w:val="de-DE" w:eastAsia="en-US"/>
    </w:rPr>
  </w:style>
  <w:style w:type="paragraph" w:customStyle="1" w:styleId="5855A8F0725841F4BE67A30FBE6E044615">
    <w:name w:val="5855A8F0725841F4BE67A30FBE6E044615"/>
    <w:rsid w:val="006C6880"/>
    <w:pPr>
      <w:spacing w:before="120" w:after="120" w:line="288" w:lineRule="auto"/>
    </w:pPr>
    <w:rPr>
      <w:rFonts w:eastAsiaTheme="minorHAnsi"/>
      <w:lang w:val="de-DE" w:eastAsia="en-US"/>
    </w:rPr>
  </w:style>
  <w:style w:type="paragraph" w:customStyle="1" w:styleId="249D8C5260794EEFA77A67B22111A0A120">
    <w:name w:val="249D8C5260794EEFA77A67B22111A0A120"/>
    <w:rsid w:val="006C6880"/>
    <w:pPr>
      <w:spacing w:before="120" w:after="120" w:line="288" w:lineRule="auto"/>
      <w:ind w:left="720"/>
      <w:contextualSpacing/>
    </w:pPr>
    <w:rPr>
      <w:rFonts w:eastAsiaTheme="minorHAnsi"/>
      <w:lang w:val="de-DE" w:eastAsia="en-US"/>
    </w:rPr>
  </w:style>
  <w:style w:type="paragraph" w:customStyle="1" w:styleId="DE36C9859A84419AA19A51C86C56D42921">
    <w:name w:val="DE36C9859A84419AA19A51C86C56D42921"/>
    <w:rsid w:val="006C6880"/>
    <w:pPr>
      <w:spacing w:before="120" w:after="120" w:line="288" w:lineRule="auto"/>
      <w:ind w:left="720"/>
      <w:contextualSpacing/>
    </w:pPr>
    <w:rPr>
      <w:rFonts w:eastAsiaTheme="minorHAnsi"/>
      <w:lang w:val="de-DE" w:eastAsia="en-US"/>
    </w:rPr>
  </w:style>
  <w:style w:type="paragraph" w:customStyle="1" w:styleId="D32C0E74195D4990B41E36784FD4B7AC21">
    <w:name w:val="D32C0E74195D4990B41E36784FD4B7AC21"/>
    <w:rsid w:val="006C6880"/>
    <w:pPr>
      <w:spacing w:before="120" w:after="120" w:line="288" w:lineRule="auto"/>
      <w:ind w:left="720"/>
      <w:contextualSpacing/>
    </w:pPr>
    <w:rPr>
      <w:rFonts w:eastAsiaTheme="minorHAnsi"/>
      <w:lang w:val="de-DE" w:eastAsia="en-US"/>
    </w:rPr>
  </w:style>
  <w:style w:type="paragraph" w:customStyle="1" w:styleId="3E52A1F2029D4CBEAAC4657C7E3C260C21">
    <w:name w:val="3E52A1F2029D4CBEAAC4657C7E3C260C21"/>
    <w:rsid w:val="006C6880"/>
    <w:pPr>
      <w:spacing w:before="120" w:after="120" w:line="288" w:lineRule="auto"/>
      <w:ind w:left="720"/>
      <w:contextualSpacing/>
    </w:pPr>
    <w:rPr>
      <w:rFonts w:eastAsiaTheme="minorHAnsi"/>
      <w:lang w:val="de-DE" w:eastAsia="en-US"/>
    </w:rPr>
  </w:style>
  <w:style w:type="paragraph" w:customStyle="1" w:styleId="0D87DEECB39142AEA3AAFD489B1B41C012">
    <w:name w:val="0D87DEECB39142AEA3AAFD489B1B41C012"/>
    <w:rsid w:val="006C6880"/>
    <w:pPr>
      <w:spacing w:before="120" w:after="120" w:line="288" w:lineRule="auto"/>
    </w:pPr>
    <w:rPr>
      <w:rFonts w:eastAsiaTheme="minorHAnsi"/>
      <w:lang w:val="de-DE" w:eastAsia="en-US"/>
    </w:rPr>
  </w:style>
  <w:style w:type="paragraph" w:customStyle="1" w:styleId="70FE2611D0D648C686782C4F5DD97A9212">
    <w:name w:val="70FE2611D0D648C686782C4F5DD97A9212"/>
    <w:rsid w:val="006C6880"/>
    <w:pPr>
      <w:spacing w:before="120" w:after="120" w:line="288" w:lineRule="auto"/>
    </w:pPr>
    <w:rPr>
      <w:rFonts w:eastAsiaTheme="minorHAnsi"/>
      <w:lang w:val="de-DE" w:eastAsia="en-US"/>
    </w:rPr>
  </w:style>
  <w:style w:type="paragraph" w:customStyle="1" w:styleId="5579DD42966648C5A46134E10BDADD9212">
    <w:name w:val="5579DD42966648C5A46134E10BDADD9212"/>
    <w:rsid w:val="006C6880"/>
    <w:pPr>
      <w:spacing w:before="120" w:after="120" w:line="288" w:lineRule="auto"/>
    </w:pPr>
    <w:rPr>
      <w:rFonts w:eastAsiaTheme="minorHAnsi"/>
      <w:lang w:val="de-DE" w:eastAsia="en-US"/>
    </w:rPr>
  </w:style>
  <w:style w:type="paragraph" w:customStyle="1" w:styleId="AEE31F38B3864EEC8C25AB9326FB38B29">
    <w:name w:val="AEE31F38B3864EEC8C25AB9326FB38B29"/>
    <w:rsid w:val="006C6880"/>
    <w:pPr>
      <w:spacing w:before="120" w:after="120" w:line="288" w:lineRule="auto"/>
    </w:pPr>
    <w:rPr>
      <w:rFonts w:eastAsiaTheme="minorHAnsi"/>
      <w:lang w:val="de-DE" w:eastAsia="en-US"/>
    </w:rPr>
  </w:style>
  <w:style w:type="paragraph" w:customStyle="1" w:styleId="B4D63BA51926467D8FBD669F00689C5F9">
    <w:name w:val="B4D63BA51926467D8FBD669F00689C5F9"/>
    <w:rsid w:val="006C6880"/>
    <w:pPr>
      <w:spacing w:before="120" w:after="120" w:line="288" w:lineRule="auto"/>
    </w:pPr>
    <w:rPr>
      <w:rFonts w:eastAsiaTheme="minorHAnsi"/>
      <w:lang w:val="de-DE" w:eastAsia="en-US"/>
    </w:rPr>
  </w:style>
  <w:style w:type="paragraph" w:customStyle="1" w:styleId="ABAC7DDFD9D4409FBB31B0FE999E4B9A9">
    <w:name w:val="ABAC7DDFD9D4409FBB31B0FE999E4B9A9"/>
    <w:rsid w:val="006C6880"/>
    <w:pPr>
      <w:spacing w:before="120" w:after="120" w:line="288" w:lineRule="auto"/>
    </w:pPr>
    <w:rPr>
      <w:rFonts w:eastAsiaTheme="minorHAnsi"/>
      <w:lang w:val="de-DE" w:eastAsia="en-US"/>
    </w:rPr>
  </w:style>
  <w:style w:type="paragraph" w:customStyle="1" w:styleId="3E96857B38584145A8AEFC6E039A101312">
    <w:name w:val="3E96857B38584145A8AEFC6E039A101312"/>
    <w:rsid w:val="006C6880"/>
    <w:pPr>
      <w:spacing w:before="120" w:after="120" w:line="288" w:lineRule="auto"/>
    </w:pPr>
    <w:rPr>
      <w:rFonts w:eastAsiaTheme="minorHAnsi"/>
      <w:lang w:val="de-DE" w:eastAsia="en-US"/>
    </w:rPr>
  </w:style>
  <w:style w:type="paragraph" w:customStyle="1" w:styleId="183472954E5E471D83112FD67B911F5212">
    <w:name w:val="183472954E5E471D83112FD67B911F5212"/>
    <w:rsid w:val="006C6880"/>
    <w:pPr>
      <w:spacing w:before="120" w:after="120" w:line="288" w:lineRule="auto"/>
    </w:pPr>
    <w:rPr>
      <w:rFonts w:eastAsiaTheme="minorHAnsi"/>
      <w:lang w:val="de-DE" w:eastAsia="en-US"/>
    </w:rPr>
  </w:style>
  <w:style w:type="paragraph" w:customStyle="1" w:styleId="F1A9D142B44C439B8A5F4611C1F9D3F86">
    <w:name w:val="F1A9D142B44C439B8A5F4611C1F9D3F86"/>
    <w:rsid w:val="006C6880"/>
    <w:pPr>
      <w:spacing w:before="120" w:after="120" w:line="288" w:lineRule="auto"/>
    </w:pPr>
    <w:rPr>
      <w:rFonts w:eastAsiaTheme="minorHAnsi"/>
      <w:lang w:val="de-DE" w:eastAsia="en-US"/>
    </w:rPr>
  </w:style>
  <w:style w:type="paragraph" w:customStyle="1" w:styleId="23495994907D407BBE40F340682F2AB06">
    <w:name w:val="23495994907D407BBE40F340682F2AB06"/>
    <w:rsid w:val="006C6880"/>
    <w:pPr>
      <w:spacing w:before="120" w:after="120" w:line="288" w:lineRule="auto"/>
    </w:pPr>
    <w:rPr>
      <w:rFonts w:eastAsiaTheme="minorHAnsi"/>
      <w:lang w:val="de-DE" w:eastAsia="en-US"/>
    </w:rPr>
  </w:style>
  <w:style w:type="paragraph" w:customStyle="1" w:styleId="762DA126DB304F6B84B40D7D4B1596536">
    <w:name w:val="762DA126DB304F6B84B40D7D4B1596536"/>
    <w:rsid w:val="006C6880"/>
    <w:pPr>
      <w:spacing w:before="120" w:after="120" w:line="288" w:lineRule="auto"/>
    </w:pPr>
    <w:rPr>
      <w:rFonts w:eastAsiaTheme="minorHAnsi"/>
      <w:lang w:val="de-DE" w:eastAsia="en-US"/>
    </w:rPr>
  </w:style>
  <w:style w:type="paragraph" w:customStyle="1" w:styleId="1B4508550BB049859A46D9657ACC3A745">
    <w:name w:val="1B4508550BB049859A46D9657ACC3A745"/>
    <w:rsid w:val="006C6880"/>
    <w:pPr>
      <w:spacing w:before="120" w:after="120" w:line="288" w:lineRule="auto"/>
      <w:ind w:left="720"/>
      <w:contextualSpacing/>
    </w:pPr>
    <w:rPr>
      <w:rFonts w:eastAsiaTheme="minorHAnsi"/>
      <w:lang w:val="de-DE" w:eastAsia="en-US"/>
    </w:rPr>
  </w:style>
  <w:style w:type="paragraph" w:customStyle="1" w:styleId="0BF0B7F89E7B4F5CA3EDA2054A7C0A5A5">
    <w:name w:val="0BF0B7F89E7B4F5CA3EDA2054A7C0A5A5"/>
    <w:rsid w:val="006C6880"/>
    <w:pPr>
      <w:spacing w:before="120" w:after="120" w:line="288" w:lineRule="auto"/>
    </w:pPr>
    <w:rPr>
      <w:rFonts w:eastAsiaTheme="minorHAnsi"/>
      <w:lang w:val="de-DE" w:eastAsia="en-US"/>
    </w:rPr>
  </w:style>
  <w:style w:type="paragraph" w:customStyle="1" w:styleId="0E35CDB02B43491488BCA143F168FC605">
    <w:name w:val="0E35CDB02B43491488BCA143F168FC605"/>
    <w:rsid w:val="006C6880"/>
    <w:pPr>
      <w:spacing w:before="120" w:after="120" w:line="288" w:lineRule="auto"/>
    </w:pPr>
    <w:rPr>
      <w:rFonts w:eastAsiaTheme="minorHAnsi"/>
      <w:lang w:val="de-DE" w:eastAsia="en-US"/>
    </w:rPr>
  </w:style>
  <w:style w:type="paragraph" w:customStyle="1" w:styleId="DDD66183BD604FD283B1BA83380132D95">
    <w:name w:val="DDD66183BD604FD283B1BA83380132D95"/>
    <w:rsid w:val="006C6880"/>
    <w:pPr>
      <w:spacing w:before="120" w:after="120" w:line="288" w:lineRule="auto"/>
    </w:pPr>
    <w:rPr>
      <w:rFonts w:eastAsiaTheme="minorHAnsi"/>
      <w:lang w:val="de-DE" w:eastAsia="en-US"/>
    </w:rPr>
  </w:style>
  <w:style w:type="paragraph" w:customStyle="1" w:styleId="710718C12CDA4D219B07DC3F411DA55B5">
    <w:name w:val="710718C12CDA4D219B07DC3F411DA55B5"/>
    <w:rsid w:val="006C6880"/>
    <w:pPr>
      <w:spacing w:before="120" w:after="120" w:line="288" w:lineRule="auto"/>
    </w:pPr>
    <w:rPr>
      <w:rFonts w:eastAsiaTheme="minorHAnsi"/>
      <w:lang w:val="de-DE" w:eastAsia="en-US"/>
    </w:rPr>
  </w:style>
  <w:style w:type="paragraph" w:customStyle="1" w:styleId="CCE917A482F748689A6F6B980EFCA6BD5">
    <w:name w:val="CCE917A482F748689A6F6B980EFCA6BD5"/>
    <w:rsid w:val="006C6880"/>
    <w:pPr>
      <w:spacing w:before="120" w:after="120" w:line="288" w:lineRule="auto"/>
    </w:pPr>
    <w:rPr>
      <w:rFonts w:eastAsiaTheme="minorHAnsi"/>
      <w:lang w:val="de-DE" w:eastAsia="en-US"/>
    </w:rPr>
  </w:style>
  <w:style w:type="paragraph" w:customStyle="1" w:styleId="9DF06687B83C4D5A8CC18146040495AB5">
    <w:name w:val="9DF06687B83C4D5A8CC18146040495AB5"/>
    <w:rsid w:val="006C6880"/>
    <w:pPr>
      <w:spacing w:before="120" w:after="120" w:line="288" w:lineRule="auto"/>
    </w:pPr>
    <w:rPr>
      <w:rFonts w:eastAsiaTheme="minorHAnsi"/>
      <w:lang w:val="de-DE" w:eastAsia="en-US"/>
    </w:rPr>
  </w:style>
  <w:style w:type="paragraph" w:customStyle="1" w:styleId="B9BA3E7D6BC34E7EB012674706AAC4235">
    <w:name w:val="B9BA3E7D6BC34E7EB012674706AAC4235"/>
    <w:rsid w:val="006C6880"/>
    <w:pPr>
      <w:spacing w:before="120" w:after="120" w:line="288" w:lineRule="auto"/>
    </w:pPr>
    <w:rPr>
      <w:rFonts w:eastAsiaTheme="minorHAnsi"/>
      <w:lang w:val="de-DE" w:eastAsia="en-US"/>
    </w:rPr>
  </w:style>
  <w:style w:type="paragraph" w:customStyle="1" w:styleId="3743520A0547428C87E72D882BF7BE4315">
    <w:name w:val="3743520A0547428C87E72D882BF7BE4315"/>
    <w:rsid w:val="006C6880"/>
    <w:pPr>
      <w:spacing w:before="120" w:after="120" w:line="288" w:lineRule="auto"/>
    </w:pPr>
    <w:rPr>
      <w:rFonts w:eastAsiaTheme="minorHAnsi"/>
      <w:lang w:val="de-DE" w:eastAsia="en-US"/>
    </w:rPr>
  </w:style>
  <w:style w:type="paragraph" w:customStyle="1" w:styleId="5855A8F0725841F4BE67A30FBE6E044616">
    <w:name w:val="5855A8F0725841F4BE67A30FBE6E044616"/>
    <w:rsid w:val="006C6880"/>
    <w:pPr>
      <w:spacing w:before="120" w:after="120" w:line="288" w:lineRule="auto"/>
    </w:pPr>
    <w:rPr>
      <w:rFonts w:eastAsiaTheme="minorHAnsi"/>
      <w:lang w:val="de-DE" w:eastAsia="en-US"/>
    </w:rPr>
  </w:style>
  <w:style w:type="paragraph" w:customStyle="1" w:styleId="249D8C5260794EEFA77A67B22111A0A121">
    <w:name w:val="249D8C5260794EEFA77A67B22111A0A121"/>
    <w:rsid w:val="006C6880"/>
    <w:pPr>
      <w:spacing w:before="120" w:after="120" w:line="288" w:lineRule="auto"/>
      <w:ind w:left="720"/>
      <w:contextualSpacing/>
    </w:pPr>
    <w:rPr>
      <w:rFonts w:eastAsiaTheme="minorHAnsi"/>
      <w:lang w:val="de-DE" w:eastAsia="en-US"/>
    </w:rPr>
  </w:style>
  <w:style w:type="paragraph" w:customStyle="1" w:styleId="DE36C9859A84419AA19A51C86C56D42922">
    <w:name w:val="DE36C9859A84419AA19A51C86C56D42922"/>
    <w:rsid w:val="006C6880"/>
    <w:pPr>
      <w:spacing w:before="120" w:after="120" w:line="288" w:lineRule="auto"/>
      <w:ind w:left="720"/>
      <w:contextualSpacing/>
    </w:pPr>
    <w:rPr>
      <w:rFonts w:eastAsiaTheme="minorHAnsi"/>
      <w:lang w:val="de-DE" w:eastAsia="en-US"/>
    </w:rPr>
  </w:style>
  <w:style w:type="paragraph" w:customStyle="1" w:styleId="D32C0E74195D4990B41E36784FD4B7AC22">
    <w:name w:val="D32C0E74195D4990B41E36784FD4B7AC22"/>
    <w:rsid w:val="006C6880"/>
    <w:pPr>
      <w:spacing w:before="120" w:after="120" w:line="288" w:lineRule="auto"/>
      <w:ind w:left="720"/>
      <w:contextualSpacing/>
    </w:pPr>
    <w:rPr>
      <w:rFonts w:eastAsiaTheme="minorHAnsi"/>
      <w:lang w:val="de-DE" w:eastAsia="en-US"/>
    </w:rPr>
  </w:style>
  <w:style w:type="paragraph" w:customStyle="1" w:styleId="0D87DEECB39142AEA3AAFD489B1B41C013">
    <w:name w:val="0D87DEECB39142AEA3AAFD489B1B41C013"/>
    <w:rsid w:val="006C6880"/>
    <w:pPr>
      <w:spacing w:before="120" w:after="120" w:line="288" w:lineRule="auto"/>
    </w:pPr>
    <w:rPr>
      <w:rFonts w:eastAsiaTheme="minorHAnsi"/>
      <w:lang w:val="de-DE" w:eastAsia="en-US"/>
    </w:rPr>
  </w:style>
  <w:style w:type="paragraph" w:customStyle="1" w:styleId="70FE2611D0D648C686782C4F5DD97A9213">
    <w:name w:val="70FE2611D0D648C686782C4F5DD97A9213"/>
    <w:rsid w:val="006C6880"/>
    <w:pPr>
      <w:spacing w:before="120" w:after="120" w:line="288" w:lineRule="auto"/>
    </w:pPr>
    <w:rPr>
      <w:rFonts w:eastAsiaTheme="minorHAnsi"/>
      <w:lang w:val="de-DE" w:eastAsia="en-US"/>
    </w:rPr>
  </w:style>
  <w:style w:type="paragraph" w:customStyle="1" w:styleId="5579DD42966648C5A46134E10BDADD9213">
    <w:name w:val="5579DD42966648C5A46134E10BDADD9213"/>
    <w:rsid w:val="006C6880"/>
    <w:pPr>
      <w:spacing w:before="120" w:after="120" w:line="288" w:lineRule="auto"/>
    </w:pPr>
    <w:rPr>
      <w:rFonts w:eastAsiaTheme="minorHAnsi"/>
      <w:lang w:val="de-DE" w:eastAsia="en-US"/>
    </w:rPr>
  </w:style>
  <w:style w:type="paragraph" w:customStyle="1" w:styleId="AEE31F38B3864EEC8C25AB9326FB38B210">
    <w:name w:val="AEE31F38B3864EEC8C25AB9326FB38B210"/>
    <w:rsid w:val="006C6880"/>
    <w:pPr>
      <w:spacing w:before="120" w:after="120" w:line="288" w:lineRule="auto"/>
    </w:pPr>
    <w:rPr>
      <w:rFonts w:eastAsiaTheme="minorHAnsi"/>
      <w:lang w:val="de-DE" w:eastAsia="en-US"/>
    </w:rPr>
  </w:style>
  <w:style w:type="paragraph" w:customStyle="1" w:styleId="B4D63BA51926467D8FBD669F00689C5F10">
    <w:name w:val="B4D63BA51926467D8FBD669F00689C5F10"/>
    <w:rsid w:val="006C6880"/>
    <w:pPr>
      <w:spacing w:before="120" w:after="120" w:line="288" w:lineRule="auto"/>
    </w:pPr>
    <w:rPr>
      <w:rFonts w:eastAsiaTheme="minorHAnsi"/>
      <w:lang w:val="de-DE" w:eastAsia="en-US"/>
    </w:rPr>
  </w:style>
  <w:style w:type="paragraph" w:customStyle="1" w:styleId="ABAC7DDFD9D4409FBB31B0FE999E4B9A10">
    <w:name w:val="ABAC7DDFD9D4409FBB31B0FE999E4B9A10"/>
    <w:rsid w:val="006C6880"/>
    <w:pPr>
      <w:spacing w:before="120" w:after="120" w:line="288" w:lineRule="auto"/>
    </w:pPr>
    <w:rPr>
      <w:rFonts w:eastAsiaTheme="minorHAnsi"/>
      <w:lang w:val="de-DE" w:eastAsia="en-US"/>
    </w:rPr>
  </w:style>
  <w:style w:type="paragraph" w:customStyle="1" w:styleId="3E96857B38584145A8AEFC6E039A101313">
    <w:name w:val="3E96857B38584145A8AEFC6E039A101313"/>
    <w:rsid w:val="006C6880"/>
    <w:pPr>
      <w:spacing w:before="120" w:after="120" w:line="288" w:lineRule="auto"/>
    </w:pPr>
    <w:rPr>
      <w:rFonts w:eastAsiaTheme="minorHAnsi"/>
      <w:lang w:val="de-DE" w:eastAsia="en-US"/>
    </w:rPr>
  </w:style>
  <w:style w:type="paragraph" w:customStyle="1" w:styleId="183472954E5E471D83112FD67B911F5213">
    <w:name w:val="183472954E5E471D83112FD67B911F5213"/>
    <w:rsid w:val="006C6880"/>
    <w:pPr>
      <w:spacing w:before="120" w:after="120" w:line="288" w:lineRule="auto"/>
    </w:pPr>
    <w:rPr>
      <w:rFonts w:eastAsiaTheme="minorHAnsi"/>
      <w:lang w:val="de-DE" w:eastAsia="en-US"/>
    </w:rPr>
  </w:style>
  <w:style w:type="paragraph" w:customStyle="1" w:styleId="F1A9D142B44C439B8A5F4611C1F9D3F87">
    <w:name w:val="F1A9D142B44C439B8A5F4611C1F9D3F87"/>
    <w:rsid w:val="006C6880"/>
    <w:pPr>
      <w:spacing w:before="120" w:after="120" w:line="288" w:lineRule="auto"/>
    </w:pPr>
    <w:rPr>
      <w:rFonts w:eastAsiaTheme="minorHAnsi"/>
      <w:lang w:val="de-DE" w:eastAsia="en-US"/>
    </w:rPr>
  </w:style>
  <w:style w:type="paragraph" w:customStyle="1" w:styleId="23495994907D407BBE40F340682F2AB07">
    <w:name w:val="23495994907D407BBE40F340682F2AB07"/>
    <w:rsid w:val="006C6880"/>
    <w:pPr>
      <w:spacing w:before="120" w:after="120" w:line="288" w:lineRule="auto"/>
    </w:pPr>
    <w:rPr>
      <w:rFonts w:eastAsiaTheme="minorHAnsi"/>
      <w:lang w:val="de-DE" w:eastAsia="en-US"/>
    </w:rPr>
  </w:style>
  <w:style w:type="paragraph" w:customStyle="1" w:styleId="762DA126DB304F6B84B40D7D4B1596537">
    <w:name w:val="762DA126DB304F6B84B40D7D4B1596537"/>
    <w:rsid w:val="006C6880"/>
    <w:pPr>
      <w:spacing w:before="120" w:after="120" w:line="288" w:lineRule="auto"/>
    </w:pPr>
    <w:rPr>
      <w:rFonts w:eastAsiaTheme="minorHAnsi"/>
      <w:lang w:val="de-DE" w:eastAsia="en-US"/>
    </w:rPr>
  </w:style>
  <w:style w:type="paragraph" w:customStyle="1" w:styleId="0BF0B7F89E7B4F5CA3EDA2054A7C0A5A6">
    <w:name w:val="0BF0B7F89E7B4F5CA3EDA2054A7C0A5A6"/>
    <w:rsid w:val="006C6880"/>
    <w:pPr>
      <w:spacing w:before="120" w:after="120" w:line="288" w:lineRule="auto"/>
    </w:pPr>
    <w:rPr>
      <w:rFonts w:eastAsiaTheme="minorHAnsi"/>
      <w:lang w:val="de-DE" w:eastAsia="en-US"/>
    </w:rPr>
  </w:style>
  <w:style w:type="paragraph" w:customStyle="1" w:styleId="0E35CDB02B43491488BCA143F168FC606">
    <w:name w:val="0E35CDB02B43491488BCA143F168FC606"/>
    <w:rsid w:val="006C6880"/>
    <w:pPr>
      <w:spacing w:before="120" w:after="120" w:line="288" w:lineRule="auto"/>
    </w:pPr>
    <w:rPr>
      <w:rFonts w:eastAsiaTheme="minorHAnsi"/>
      <w:lang w:val="de-DE" w:eastAsia="en-US"/>
    </w:rPr>
  </w:style>
  <w:style w:type="paragraph" w:customStyle="1" w:styleId="DDD66183BD604FD283B1BA83380132D96">
    <w:name w:val="DDD66183BD604FD283B1BA83380132D96"/>
    <w:rsid w:val="006C6880"/>
    <w:pPr>
      <w:spacing w:before="120" w:after="120" w:line="288" w:lineRule="auto"/>
    </w:pPr>
    <w:rPr>
      <w:rFonts w:eastAsiaTheme="minorHAnsi"/>
      <w:lang w:val="de-DE" w:eastAsia="en-US"/>
    </w:rPr>
  </w:style>
  <w:style w:type="paragraph" w:customStyle="1" w:styleId="710718C12CDA4D219B07DC3F411DA55B6">
    <w:name w:val="710718C12CDA4D219B07DC3F411DA55B6"/>
    <w:rsid w:val="006C6880"/>
    <w:pPr>
      <w:spacing w:before="120" w:after="120" w:line="288" w:lineRule="auto"/>
    </w:pPr>
    <w:rPr>
      <w:rFonts w:eastAsiaTheme="minorHAnsi"/>
      <w:lang w:val="de-DE" w:eastAsia="en-US"/>
    </w:rPr>
  </w:style>
  <w:style w:type="paragraph" w:customStyle="1" w:styleId="CCE917A482F748689A6F6B980EFCA6BD6">
    <w:name w:val="CCE917A482F748689A6F6B980EFCA6BD6"/>
    <w:rsid w:val="006C6880"/>
    <w:pPr>
      <w:spacing w:before="120" w:after="120" w:line="288" w:lineRule="auto"/>
    </w:pPr>
    <w:rPr>
      <w:rFonts w:eastAsiaTheme="minorHAnsi"/>
      <w:lang w:val="de-DE" w:eastAsia="en-US"/>
    </w:rPr>
  </w:style>
  <w:style w:type="paragraph" w:customStyle="1" w:styleId="9DF06687B83C4D5A8CC18146040495AB6">
    <w:name w:val="9DF06687B83C4D5A8CC18146040495AB6"/>
    <w:rsid w:val="006C6880"/>
    <w:pPr>
      <w:spacing w:before="120" w:after="120" w:line="288" w:lineRule="auto"/>
    </w:pPr>
    <w:rPr>
      <w:rFonts w:eastAsiaTheme="minorHAnsi"/>
      <w:lang w:val="de-DE" w:eastAsia="en-US"/>
    </w:rPr>
  </w:style>
  <w:style w:type="paragraph" w:customStyle="1" w:styleId="B9BA3E7D6BC34E7EB012674706AAC4236">
    <w:name w:val="B9BA3E7D6BC34E7EB012674706AAC4236"/>
    <w:rsid w:val="006C6880"/>
    <w:pPr>
      <w:spacing w:before="120" w:after="120" w:line="288" w:lineRule="auto"/>
    </w:pPr>
    <w:rPr>
      <w:rFonts w:eastAsiaTheme="minorHAnsi"/>
      <w:lang w:val="de-DE" w:eastAsia="en-US"/>
    </w:rPr>
  </w:style>
  <w:style w:type="paragraph" w:customStyle="1" w:styleId="3743520A0547428C87E72D882BF7BE4316">
    <w:name w:val="3743520A0547428C87E72D882BF7BE4316"/>
    <w:rsid w:val="006C6880"/>
    <w:pPr>
      <w:spacing w:before="120" w:after="120" w:line="288" w:lineRule="auto"/>
    </w:pPr>
    <w:rPr>
      <w:rFonts w:eastAsiaTheme="minorHAnsi"/>
      <w:lang w:val="de-DE" w:eastAsia="en-US"/>
    </w:rPr>
  </w:style>
  <w:style w:type="paragraph" w:customStyle="1" w:styleId="5855A8F0725841F4BE67A30FBE6E044617">
    <w:name w:val="5855A8F0725841F4BE67A30FBE6E044617"/>
    <w:rsid w:val="006C6880"/>
    <w:pPr>
      <w:spacing w:before="120" w:after="120" w:line="288" w:lineRule="auto"/>
    </w:pPr>
    <w:rPr>
      <w:rFonts w:eastAsiaTheme="minorHAnsi"/>
      <w:lang w:val="de-DE" w:eastAsia="en-US"/>
    </w:rPr>
  </w:style>
  <w:style w:type="paragraph" w:customStyle="1" w:styleId="249D8C5260794EEFA77A67B22111A0A122">
    <w:name w:val="249D8C5260794EEFA77A67B22111A0A122"/>
    <w:rsid w:val="006C6880"/>
    <w:pPr>
      <w:spacing w:before="120" w:after="120" w:line="288" w:lineRule="auto"/>
      <w:ind w:left="720"/>
      <w:contextualSpacing/>
    </w:pPr>
    <w:rPr>
      <w:rFonts w:eastAsiaTheme="minorHAnsi"/>
      <w:lang w:val="de-DE" w:eastAsia="en-US"/>
    </w:rPr>
  </w:style>
  <w:style w:type="paragraph" w:customStyle="1" w:styleId="DE36C9859A84419AA19A51C86C56D42923">
    <w:name w:val="DE36C9859A84419AA19A51C86C56D42923"/>
    <w:rsid w:val="006C6880"/>
    <w:pPr>
      <w:spacing w:before="120" w:after="120" w:line="288" w:lineRule="auto"/>
      <w:ind w:left="720"/>
      <w:contextualSpacing/>
    </w:pPr>
    <w:rPr>
      <w:rFonts w:eastAsiaTheme="minorHAnsi"/>
      <w:lang w:val="de-DE" w:eastAsia="en-US"/>
    </w:rPr>
  </w:style>
  <w:style w:type="paragraph" w:customStyle="1" w:styleId="D32C0E74195D4990B41E36784FD4B7AC23">
    <w:name w:val="D32C0E74195D4990B41E36784FD4B7AC23"/>
    <w:rsid w:val="006C6880"/>
    <w:pPr>
      <w:spacing w:before="120" w:after="120" w:line="288" w:lineRule="auto"/>
      <w:ind w:left="720"/>
      <w:contextualSpacing/>
    </w:pPr>
    <w:rPr>
      <w:rFonts w:eastAsiaTheme="minorHAnsi"/>
      <w:lang w:val="de-DE" w:eastAsia="en-US"/>
    </w:rPr>
  </w:style>
  <w:style w:type="paragraph" w:customStyle="1" w:styleId="0D87DEECB39142AEA3AAFD489B1B41C014">
    <w:name w:val="0D87DEECB39142AEA3AAFD489B1B41C014"/>
    <w:rsid w:val="006C6880"/>
    <w:pPr>
      <w:spacing w:before="120" w:after="120" w:line="288" w:lineRule="auto"/>
    </w:pPr>
    <w:rPr>
      <w:rFonts w:eastAsiaTheme="minorHAnsi"/>
      <w:lang w:val="de-DE" w:eastAsia="en-US"/>
    </w:rPr>
  </w:style>
  <w:style w:type="paragraph" w:customStyle="1" w:styleId="70FE2611D0D648C686782C4F5DD97A9214">
    <w:name w:val="70FE2611D0D648C686782C4F5DD97A9214"/>
    <w:rsid w:val="006C6880"/>
    <w:pPr>
      <w:spacing w:before="120" w:after="120" w:line="288" w:lineRule="auto"/>
    </w:pPr>
    <w:rPr>
      <w:rFonts w:eastAsiaTheme="minorHAnsi"/>
      <w:lang w:val="de-DE" w:eastAsia="en-US"/>
    </w:rPr>
  </w:style>
  <w:style w:type="paragraph" w:customStyle="1" w:styleId="5579DD42966648C5A46134E10BDADD9214">
    <w:name w:val="5579DD42966648C5A46134E10BDADD9214"/>
    <w:rsid w:val="006C6880"/>
    <w:pPr>
      <w:spacing w:before="120" w:after="120" w:line="288" w:lineRule="auto"/>
    </w:pPr>
    <w:rPr>
      <w:rFonts w:eastAsiaTheme="minorHAnsi"/>
      <w:lang w:val="de-DE" w:eastAsia="en-US"/>
    </w:rPr>
  </w:style>
  <w:style w:type="paragraph" w:customStyle="1" w:styleId="AEE31F38B3864EEC8C25AB9326FB38B211">
    <w:name w:val="AEE31F38B3864EEC8C25AB9326FB38B211"/>
    <w:rsid w:val="006C6880"/>
    <w:pPr>
      <w:spacing w:before="120" w:after="120" w:line="288" w:lineRule="auto"/>
    </w:pPr>
    <w:rPr>
      <w:rFonts w:eastAsiaTheme="minorHAnsi"/>
      <w:lang w:val="de-DE" w:eastAsia="en-US"/>
    </w:rPr>
  </w:style>
  <w:style w:type="paragraph" w:customStyle="1" w:styleId="B4D63BA51926467D8FBD669F00689C5F11">
    <w:name w:val="B4D63BA51926467D8FBD669F00689C5F11"/>
    <w:rsid w:val="006C6880"/>
    <w:pPr>
      <w:spacing w:before="120" w:after="120" w:line="288" w:lineRule="auto"/>
    </w:pPr>
    <w:rPr>
      <w:rFonts w:eastAsiaTheme="minorHAnsi"/>
      <w:lang w:val="de-DE" w:eastAsia="en-US"/>
    </w:rPr>
  </w:style>
  <w:style w:type="paragraph" w:customStyle="1" w:styleId="ABAC7DDFD9D4409FBB31B0FE999E4B9A11">
    <w:name w:val="ABAC7DDFD9D4409FBB31B0FE999E4B9A11"/>
    <w:rsid w:val="006C6880"/>
    <w:pPr>
      <w:spacing w:before="120" w:after="120" w:line="288" w:lineRule="auto"/>
    </w:pPr>
    <w:rPr>
      <w:rFonts w:eastAsiaTheme="minorHAnsi"/>
      <w:lang w:val="de-DE" w:eastAsia="en-US"/>
    </w:rPr>
  </w:style>
  <w:style w:type="paragraph" w:customStyle="1" w:styleId="3E96857B38584145A8AEFC6E039A101314">
    <w:name w:val="3E96857B38584145A8AEFC6E039A101314"/>
    <w:rsid w:val="006C6880"/>
    <w:pPr>
      <w:spacing w:before="120" w:after="120" w:line="288" w:lineRule="auto"/>
    </w:pPr>
    <w:rPr>
      <w:rFonts w:eastAsiaTheme="minorHAnsi"/>
      <w:lang w:val="de-DE" w:eastAsia="en-US"/>
    </w:rPr>
  </w:style>
  <w:style w:type="paragraph" w:customStyle="1" w:styleId="183472954E5E471D83112FD67B911F5214">
    <w:name w:val="183472954E5E471D83112FD67B911F5214"/>
    <w:rsid w:val="006C6880"/>
    <w:pPr>
      <w:spacing w:before="120" w:after="120" w:line="288" w:lineRule="auto"/>
    </w:pPr>
    <w:rPr>
      <w:rFonts w:eastAsiaTheme="minorHAnsi"/>
      <w:lang w:val="de-DE" w:eastAsia="en-US"/>
    </w:rPr>
  </w:style>
  <w:style w:type="paragraph" w:customStyle="1" w:styleId="F1A9D142B44C439B8A5F4611C1F9D3F88">
    <w:name w:val="F1A9D142B44C439B8A5F4611C1F9D3F88"/>
    <w:rsid w:val="006C6880"/>
    <w:pPr>
      <w:spacing w:before="120" w:after="120" w:line="288" w:lineRule="auto"/>
    </w:pPr>
    <w:rPr>
      <w:rFonts w:eastAsiaTheme="minorHAnsi"/>
      <w:lang w:val="de-DE" w:eastAsia="en-US"/>
    </w:rPr>
  </w:style>
  <w:style w:type="paragraph" w:customStyle="1" w:styleId="23495994907D407BBE40F340682F2AB08">
    <w:name w:val="23495994907D407BBE40F340682F2AB08"/>
    <w:rsid w:val="006C6880"/>
    <w:pPr>
      <w:spacing w:before="120" w:after="120" w:line="288" w:lineRule="auto"/>
    </w:pPr>
    <w:rPr>
      <w:rFonts w:eastAsiaTheme="minorHAnsi"/>
      <w:lang w:val="de-DE" w:eastAsia="en-US"/>
    </w:rPr>
  </w:style>
  <w:style w:type="paragraph" w:customStyle="1" w:styleId="762DA126DB304F6B84B40D7D4B1596538">
    <w:name w:val="762DA126DB304F6B84B40D7D4B1596538"/>
    <w:rsid w:val="006C6880"/>
    <w:pPr>
      <w:spacing w:before="120" w:after="120" w:line="288" w:lineRule="auto"/>
    </w:pPr>
    <w:rPr>
      <w:rFonts w:eastAsiaTheme="minorHAnsi"/>
      <w:lang w:val="de-DE" w:eastAsia="en-US"/>
    </w:rPr>
  </w:style>
  <w:style w:type="paragraph" w:customStyle="1" w:styleId="1B4508550BB049859A46D9657ACC3A746">
    <w:name w:val="1B4508550BB049859A46D9657ACC3A746"/>
    <w:rsid w:val="006C6880"/>
    <w:pPr>
      <w:spacing w:before="120" w:after="120" w:line="288" w:lineRule="auto"/>
      <w:ind w:left="720"/>
      <w:contextualSpacing/>
    </w:pPr>
    <w:rPr>
      <w:rFonts w:eastAsiaTheme="minorHAnsi"/>
      <w:lang w:val="de-DE" w:eastAsia="en-US"/>
    </w:rPr>
  </w:style>
  <w:style w:type="paragraph" w:customStyle="1" w:styleId="FBE25CCB6AFE4E17BBFFC110BFA3BF9F">
    <w:name w:val="FBE25CCB6AFE4E17BBFFC110BFA3BF9F"/>
    <w:rsid w:val="006C6880"/>
    <w:pPr>
      <w:spacing w:before="120" w:after="120" w:line="288" w:lineRule="auto"/>
    </w:pPr>
    <w:rPr>
      <w:rFonts w:eastAsiaTheme="minorHAnsi"/>
      <w:lang w:val="de-DE" w:eastAsia="en-US"/>
    </w:rPr>
  </w:style>
  <w:style w:type="paragraph" w:customStyle="1" w:styleId="0BF0B7F89E7B4F5CA3EDA2054A7C0A5A7">
    <w:name w:val="0BF0B7F89E7B4F5CA3EDA2054A7C0A5A7"/>
    <w:rsid w:val="006C6880"/>
    <w:pPr>
      <w:spacing w:before="120" w:after="120" w:line="288" w:lineRule="auto"/>
    </w:pPr>
    <w:rPr>
      <w:rFonts w:eastAsiaTheme="minorHAnsi"/>
      <w:lang w:val="de-DE" w:eastAsia="en-US"/>
    </w:rPr>
  </w:style>
  <w:style w:type="paragraph" w:customStyle="1" w:styleId="0E35CDB02B43491488BCA143F168FC607">
    <w:name w:val="0E35CDB02B43491488BCA143F168FC607"/>
    <w:rsid w:val="006C6880"/>
    <w:pPr>
      <w:spacing w:before="120" w:after="120" w:line="288" w:lineRule="auto"/>
    </w:pPr>
    <w:rPr>
      <w:rFonts w:eastAsiaTheme="minorHAnsi"/>
      <w:lang w:val="de-DE" w:eastAsia="en-US"/>
    </w:rPr>
  </w:style>
  <w:style w:type="paragraph" w:customStyle="1" w:styleId="DDD66183BD604FD283B1BA83380132D97">
    <w:name w:val="DDD66183BD604FD283B1BA83380132D97"/>
    <w:rsid w:val="006C6880"/>
    <w:pPr>
      <w:spacing w:before="120" w:after="120" w:line="288" w:lineRule="auto"/>
    </w:pPr>
    <w:rPr>
      <w:rFonts w:eastAsiaTheme="minorHAnsi"/>
      <w:lang w:val="de-DE" w:eastAsia="en-US"/>
    </w:rPr>
  </w:style>
  <w:style w:type="paragraph" w:customStyle="1" w:styleId="710718C12CDA4D219B07DC3F411DA55B7">
    <w:name w:val="710718C12CDA4D219B07DC3F411DA55B7"/>
    <w:rsid w:val="006C6880"/>
    <w:pPr>
      <w:spacing w:before="120" w:after="120" w:line="288" w:lineRule="auto"/>
    </w:pPr>
    <w:rPr>
      <w:rFonts w:eastAsiaTheme="minorHAnsi"/>
      <w:lang w:val="de-DE" w:eastAsia="en-US"/>
    </w:rPr>
  </w:style>
  <w:style w:type="paragraph" w:customStyle="1" w:styleId="CCE917A482F748689A6F6B980EFCA6BD7">
    <w:name w:val="CCE917A482F748689A6F6B980EFCA6BD7"/>
    <w:rsid w:val="006C6880"/>
    <w:pPr>
      <w:spacing w:before="120" w:after="120" w:line="288" w:lineRule="auto"/>
    </w:pPr>
    <w:rPr>
      <w:rFonts w:eastAsiaTheme="minorHAnsi"/>
      <w:lang w:val="de-DE" w:eastAsia="en-US"/>
    </w:rPr>
  </w:style>
  <w:style w:type="paragraph" w:customStyle="1" w:styleId="9DF06687B83C4D5A8CC18146040495AB7">
    <w:name w:val="9DF06687B83C4D5A8CC18146040495AB7"/>
    <w:rsid w:val="006C6880"/>
    <w:pPr>
      <w:spacing w:before="120" w:after="120" w:line="288" w:lineRule="auto"/>
    </w:pPr>
    <w:rPr>
      <w:rFonts w:eastAsiaTheme="minorHAnsi"/>
      <w:lang w:val="de-DE" w:eastAsia="en-US"/>
    </w:rPr>
  </w:style>
  <w:style w:type="paragraph" w:customStyle="1" w:styleId="B9BA3E7D6BC34E7EB012674706AAC4237">
    <w:name w:val="B9BA3E7D6BC34E7EB012674706AAC4237"/>
    <w:rsid w:val="006C6880"/>
    <w:pPr>
      <w:spacing w:before="120" w:after="120" w:line="288" w:lineRule="auto"/>
    </w:pPr>
    <w:rPr>
      <w:rFonts w:eastAsiaTheme="minorHAnsi"/>
      <w:lang w:val="de-DE" w:eastAsia="en-US"/>
    </w:rPr>
  </w:style>
  <w:style w:type="paragraph" w:customStyle="1" w:styleId="3743520A0547428C87E72D882BF7BE4317">
    <w:name w:val="3743520A0547428C87E72D882BF7BE4317"/>
    <w:rsid w:val="006C6880"/>
    <w:pPr>
      <w:spacing w:before="120" w:after="120" w:line="288" w:lineRule="auto"/>
    </w:pPr>
    <w:rPr>
      <w:rFonts w:eastAsiaTheme="minorHAnsi"/>
      <w:lang w:val="de-DE" w:eastAsia="en-US"/>
    </w:rPr>
  </w:style>
  <w:style w:type="paragraph" w:customStyle="1" w:styleId="5855A8F0725841F4BE67A30FBE6E044618">
    <w:name w:val="5855A8F0725841F4BE67A30FBE6E044618"/>
    <w:rsid w:val="006C6880"/>
    <w:pPr>
      <w:spacing w:before="120" w:after="120" w:line="288" w:lineRule="auto"/>
    </w:pPr>
    <w:rPr>
      <w:rFonts w:eastAsiaTheme="minorHAnsi"/>
      <w:lang w:val="de-DE" w:eastAsia="en-US"/>
    </w:rPr>
  </w:style>
  <w:style w:type="paragraph" w:customStyle="1" w:styleId="249D8C5260794EEFA77A67B22111A0A123">
    <w:name w:val="249D8C5260794EEFA77A67B22111A0A123"/>
    <w:rsid w:val="006C6880"/>
    <w:pPr>
      <w:spacing w:before="120" w:after="120" w:line="288" w:lineRule="auto"/>
      <w:ind w:left="720"/>
      <w:contextualSpacing/>
    </w:pPr>
    <w:rPr>
      <w:rFonts w:eastAsiaTheme="minorHAnsi"/>
      <w:lang w:val="de-DE" w:eastAsia="en-US"/>
    </w:rPr>
  </w:style>
  <w:style w:type="paragraph" w:customStyle="1" w:styleId="DE36C9859A84419AA19A51C86C56D42924">
    <w:name w:val="DE36C9859A84419AA19A51C86C56D42924"/>
    <w:rsid w:val="006C6880"/>
    <w:pPr>
      <w:spacing w:before="120" w:after="120" w:line="288" w:lineRule="auto"/>
      <w:ind w:left="720"/>
      <w:contextualSpacing/>
    </w:pPr>
    <w:rPr>
      <w:rFonts w:eastAsiaTheme="minorHAnsi"/>
      <w:lang w:val="de-DE" w:eastAsia="en-US"/>
    </w:rPr>
  </w:style>
  <w:style w:type="paragraph" w:customStyle="1" w:styleId="D32C0E74195D4990B41E36784FD4B7AC24">
    <w:name w:val="D32C0E74195D4990B41E36784FD4B7AC24"/>
    <w:rsid w:val="006C6880"/>
    <w:pPr>
      <w:spacing w:before="120" w:after="120" w:line="288" w:lineRule="auto"/>
      <w:ind w:left="720"/>
      <w:contextualSpacing/>
    </w:pPr>
    <w:rPr>
      <w:rFonts w:eastAsiaTheme="minorHAnsi"/>
      <w:lang w:val="de-DE" w:eastAsia="en-US"/>
    </w:rPr>
  </w:style>
  <w:style w:type="paragraph" w:customStyle="1" w:styleId="0D87DEECB39142AEA3AAFD489B1B41C015">
    <w:name w:val="0D87DEECB39142AEA3AAFD489B1B41C015"/>
    <w:rsid w:val="006C6880"/>
    <w:pPr>
      <w:spacing w:before="120" w:after="120" w:line="288" w:lineRule="auto"/>
    </w:pPr>
    <w:rPr>
      <w:rFonts w:eastAsiaTheme="minorHAnsi"/>
      <w:lang w:val="de-DE" w:eastAsia="en-US"/>
    </w:rPr>
  </w:style>
  <w:style w:type="paragraph" w:customStyle="1" w:styleId="70FE2611D0D648C686782C4F5DD97A9215">
    <w:name w:val="70FE2611D0D648C686782C4F5DD97A9215"/>
    <w:rsid w:val="006C6880"/>
    <w:pPr>
      <w:spacing w:before="120" w:after="120" w:line="288" w:lineRule="auto"/>
    </w:pPr>
    <w:rPr>
      <w:rFonts w:eastAsiaTheme="minorHAnsi"/>
      <w:lang w:val="de-DE" w:eastAsia="en-US"/>
    </w:rPr>
  </w:style>
  <w:style w:type="paragraph" w:customStyle="1" w:styleId="5579DD42966648C5A46134E10BDADD9215">
    <w:name w:val="5579DD42966648C5A46134E10BDADD9215"/>
    <w:rsid w:val="006C6880"/>
    <w:pPr>
      <w:spacing w:before="120" w:after="120" w:line="288" w:lineRule="auto"/>
    </w:pPr>
    <w:rPr>
      <w:rFonts w:eastAsiaTheme="minorHAnsi"/>
      <w:lang w:val="de-DE" w:eastAsia="en-US"/>
    </w:rPr>
  </w:style>
  <w:style w:type="paragraph" w:customStyle="1" w:styleId="AEE31F38B3864EEC8C25AB9326FB38B212">
    <w:name w:val="AEE31F38B3864EEC8C25AB9326FB38B212"/>
    <w:rsid w:val="006C6880"/>
    <w:pPr>
      <w:spacing w:before="120" w:after="120" w:line="288" w:lineRule="auto"/>
    </w:pPr>
    <w:rPr>
      <w:rFonts w:eastAsiaTheme="minorHAnsi"/>
      <w:lang w:val="de-DE" w:eastAsia="en-US"/>
    </w:rPr>
  </w:style>
  <w:style w:type="paragraph" w:customStyle="1" w:styleId="B4D63BA51926467D8FBD669F00689C5F12">
    <w:name w:val="B4D63BA51926467D8FBD669F00689C5F12"/>
    <w:rsid w:val="006C6880"/>
    <w:pPr>
      <w:spacing w:before="120" w:after="120" w:line="288" w:lineRule="auto"/>
    </w:pPr>
    <w:rPr>
      <w:rFonts w:eastAsiaTheme="minorHAnsi"/>
      <w:lang w:val="de-DE" w:eastAsia="en-US"/>
    </w:rPr>
  </w:style>
  <w:style w:type="paragraph" w:customStyle="1" w:styleId="ABAC7DDFD9D4409FBB31B0FE999E4B9A12">
    <w:name w:val="ABAC7DDFD9D4409FBB31B0FE999E4B9A12"/>
    <w:rsid w:val="006C6880"/>
    <w:pPr>
      <w:spacing w:before="120" w:after="120" w:line="288" w:lineRule="auto"/>
    </w:pPr>
    <w:rPr>
      <w:rFonts w:eastAsiaTheme="minorHAnsi"/>
      <w:lang w:val="de-DE" w:eastAsia="en-US"/>
    </w:rPr>
  </w:style>
  <w:style w:type="paragraph" w:customStyle="1" w:styleId="3E96857B38584145A8AEFC6E039A101315">
    <w:name w:val="3E96857B38584145A8AEFC6E039A101315"/>
    <w:rsid w:val="006C6880"/>
    <w:pPr>
      <w:spacing w:before="120" w:after="120" w:line="288" w:lineRule="auto"/>
    </w:pPr>
    <w:rPr>
      <w:rFonts w:eastAsiaTheme="minorHAnsi"/>
      <w:lang w:val="de-DE" w:eastAsia="en-US"/>
    </w:rPr>
  </w:style>
  <w:style w:type="paragraph" w:customStyle="1" w:styleId="183472954E5E471D83112FD67B911F5215">
    <w:name w:val="183472954E5E471D83112FD67B911F5215"/>
    <w:rsid w:val="006C6880"/>
    <w:pPr>
      <w:spacing w:before="120" w:after="120" w:line="288" w:lineRule="auto"/>
    </w:pPr>
    <w:rPr>
      <w:rFonts w:eastAsiaTheme="minorHAnsi"/>
      <w:lang w:val="de-DE" w:eastAsia="en-US"/>
    </w:rPr>
  </w:style>
  <w:style w:type="paragraph" w:customStyle="1" w:styleId="F1A9D142B44C439B8A5F4611C1F9D3F89">
    <w:name w:val="F1A9D142B44C439B8A5F4611C1F9D3F89"/>
    <w:rsid w:val="006C6880"/>
    <w:pPr>
      <w:spacing w:before="120" w:after="120" w:line="288" w:lineRule="auto"/>
    </w:pPr>
    <w:rPr>
      <w:rFonts w:eastAsiaTheme="minorHAnsi"/>
      <w:lang w:val="de-DE" w:eastAsia="en-US"/>
    </w:rPr>
  </w:style>
  <w:style w:type="paragraph" w:customStyle="1" w:styleId="23495994907D407BBE40F340682F2AB09">
    <w:name w:val="23495994907D407BBE40F340682F2AB09"/>
    <w:rsid w:val="006C6880"/>
    <w:pPr>
      <w:spacing w:before="120" w:after="120" w:line="288" w:lineRule="auto"/>
    </w:pPr>
    <w:rPr>
      <w:rFonts w:eastAsiaTheme="minorHAnsi"/>
      <w:lang w:val="de-DE" w:eastAsia="en-US"/>
    </w:rPr>
  </w:style>
  <w:style w:type="paragraph" w:customStyle="1" w:styleId="762DA126DB304F6B84B40D7D4B1596539">
    <w:name w:val="762DA126DB304F6B84B40D7D4B1596539"/>
    <w:rsid w:val="006C6880"/>
    <w:pPr>
      <w:spacing w:before="120" w:after="120" w:line="288" w:lineRule="auto"/>
    </w:pPr>
    <w:rPr>
      <w:rFonts w:eastAsiaTheme="minorHAnsi"/>
      <w:lang w:val="de-DE" w:eastAsia="en-US"/>
    </w:rPr>
  </w:style>
  <w:style w:type="paragraph" w:customStyle="1" w:styleId="1B4508550BB049859A46D9657ACC3A747">
    <w:name w:val="1B4508550BB049859A46D9657ACC3A747"/>
    <w:rsid w:val="006C6880"/>
    <w:pPr>
      <w:spacing w:before="120" w:after="120" w:line="288" w:lineRule="auto"/>
    </w:pPr>
    <w:rPr>
      <w:rFonts w:eastAsiaTheme="minorHAnsi"/>
      <w:lang w:val="de-DE" w:eastAsia="en-US"/>
    </w:rPr>
  </w:style>
  <w:style w:type="paragraph" w:customStyle="1" w:styleId="FBE25CCB6AFE4E17BBFFC110BFA3BF9F1">
    <w:name w:val="FBE25CCB6AFE4E17BBFFC110BFA3BF9F1"/>
    <w:rsid w:val="006C6880"/>
    <w:pPr>
      <w:spacing w:before="120" w:after="120" w:line="288" w:lineRule="auto"/>
    </w:pPr>
    <w:rPr>
      <w:rFonts w:eastAsiaTheme="minorHAnsi"/>
      <w:lang w:val="de-DE" w:eastAsia="en-US"/>
    </w:rPr>
  </w:style>
  <w:style w:type="paragraph" w:customStyle="1" w:styleId="0BF0B7F89E7B4F5CA3EDA2054A7C0A5A8">
    <w:name w:val="0BF0B7F89E7B4F5CA3EDA2054A7C0A5A8"/>
    <w:rsid w:val="006C6880"/>
    <w:pPr>
      <w:spacing w:before="120" w:after="120" w:line="288" w:lineRule="auto"/>
    </w:pPr>
    <w:rPr>
      <w:rFonts w:eastAsiaTheme="minorHAnsi"/>
      <w:lang w:val="de-DE" w:eastAsia="en-US"/>
    </w:rPr>
  </w:style>
  <w:style w:type="paragraph" w:customStyle="1" w:styleId="0E35CDB02B43491488BCA143F168FC608">
    <w:name w:val="0E35CDB02B43491488BCA143F168FC608"/>
    <w:rsid w:val="006C6880"/>
    <w:pPr>
      <w:spacing w:before="120" w:after="120" w:line="288" w:lineRule="auto"/>
    </w:pPr>
    <w:rPr>
      <w:rFonts w:eastAsiaTheme="minorHAnsi"/>
      <w:lang w:val="de-DE" w:eastAsia="en-US"/>
    </w:rPr>
  </w:style>
  <w:style w:type="paragraph" w:customStyle="1" w:styleId="DDD66183BD604FD283B1BA83380132D98">
    <w:name w:val="DDD66183BD604FD283B1BA83380132D98"/>
    <w:rsid w:val="006C6880"/>
    <w:pPr>
      <w:spacing w:before="120" w:after="120" w:line="288" w:lineRule="auto"/>
    </w:pPr>
    <w:rPr>
      <w:rFonts w:eastAsiaTheme="minorHAnsi"/>
      <w:lang w:val="de-DE" w:eastAsia="en-US"/>
    </w:rPr>
  </w:style>
  <w:style w:type="paragraph" w:customStyle="1" w:styleId="710718C12CDA4D219B07DC3F411DA55B8">
    <w:name w:val="710718C12CDA4D219B07DC3F411DA55B8"/>
    <w:rsid w:val="006C6880"/>
    <w:pPr>
      <w:spacing w:before="120" w:after="120" w:line="288" w:lineRule="auto"/>
    </w:pPr>
    <w:rPr>
      <w:rFonts w:eastAsiaTheme="minorHAnsi"/>
      <w:lang w:val="de-DE" w:eastAsia="en-US"/>
    </w:rPr>
  </w:style>
  <w:style w:type="paragraph" w:customStyle="1" w:styleId="CCE917A482F748689A6F6B980EFCA6BD8">
    <w:name w:val="CCE917A482F748689A6F6B980EFCA6BD8"/>
    <w:rsid w:val="006C6880"/>
    <w:pPr>
      <w:spacing w:before="120" w:after="120" w:line="288" w:lineRule="auto"/>
    </w:pPr>
    <w:rPr>
      <w:rFonts w:eastAsiaTheme="minorHAnsi"/>
      <w:lang w:val="de-DE" w:eastAsia="en-US"/>
    </w:rPr>
  </w:style>
  <w:style w:type="paragraph" w:customStyle="1" w:styleId="9DF06687B83C4D5A8CC18146040495AB8">
    <w:name w:val="9DF06687B83C4D5A8CC18146040495AB8"/>
    <w:rsid w:val="006C6880"/>
    <w:pPr>
      <w:spacing w:before="120" w:after="120" w:line="288" w:lineRule="auto"/>
    </w:pPr>
    <w:rPr>
      <w:rFonts w:eastAsiaTheme="minorHAnsi"/>
      <w:lang w:val="de-DE" w:eastAsia="en-US"/>
    </w:rPr>
  </w:style>
  <w:style w:type="paragraph" w:customStyle="1" w:styleId="B9BA3E7D6BC34E7EB012674706AAC4238">
    <w:name w:val="B9BA3E7D6BC34E7EB012674706AAC4238"/>
    <w:rsid w:val="006C6880"/>
    <w:pPr>
      <w:spacing w:before="120" w:after="120" w:line="288" w:lineRule="auto"/>
    </w:pPr>
    <w:rPr>
      <w:rFonts w:eastAsiaTheme="minorHAnsi"/>
      <w:lang w:val="de-DE" w:eastAsia="en-US"/>
    </w:rPr>
  </w:style>
  <w:style w:type="paragraph" w:customStyle="1" w:styleId="3743520A0547428C87E72D882BF7BE4318">
    <w:name w:val="3743520A0547428C87E72D882BF7BE4318"/>
    <w:rsid w:val="006C6880"/>
    <w:pPr>
      <w:spacing w:before="120" w:after="120" w:line="288" w:lineRule="auto"/>
    </w:pPr>
    <w:rPr>
      <w:rFonts w:eastAsiaTheme="minorHAnsi"/>
      <w:lang w:val="de-DE" w:eastAsia="en-US"/>
    </w:rPr>
  </w:style>
  <w:style w:type="paragraph" w:customStyle="1" w:styleId="5855A8F0725841F4BE67A30FBE6E044619">
    <w:name w:val="5855A8F0725841F4BE67A30FBE6E044619"/>
    <w:rsid w:val="006C6880"/>
    <w:pPr>
      <w:spacing w:before="120" w:after="120" w:line="288" w:lineRule="auto"/>
    </w:pPr>
    <w:rPr>
      <w:rFonts w:eastAsiaTheme="minorHAnsi"/>
      <w:lang w:val="de-DE" w:eastAsia="en-US"/>
    </w:rPr>
  </w:style>
  <w:style w:type="paragraph" w:customStyle="1" w:styleId="249D8C5260794EEFA77A67B22111A0A124">
    <w:name w:val="249D8C5260794EEFA77A67B22111A0A124"/>
    <w:rsid w:val="006C6880"/>
    <w:pPr>
      <w:spacing w:before="120" w:after="120" w:line="288" w:lineRule="auto"/>
      <w:ind w:left="720"/>
      <w:contextualSpacing/>
    </w:pPr>
    <w:rPr>
      <w:rFonts w:eastAsiaTheme="minorHAnsi"/>
      <w:lang w:val="de-DE" w:eastAsia="en-US"/>
    </w:rPr>
  </w:style>
  <w:style w:type="paragraph" w:customStyle="1" w:styleId="DE36C9859A84419AA19A51C86C56D42925">
    <w:name w:val="DE36C9859A84419AA19A51C86C56D42925"/>
    <w:rsid w:val="006C6880"/>
    <w:pPr>
      <w:spacing w:before="120" w:after="120" w:line="288" w:lineRule="auto"/>
      <w:ind w:left="720"/>
      <w:contextualSpacing/>
    </w:pPr>
    <w:rPr>
      <w:rFonts w:eastAsiaTheme="minorHAnsi"/>
      <w:lang w:val="de-DE" w:eastAsia="en-US"/>
    </w:rPr>
  </w:style>
  <w:style w:type="paragraph" w:customStyle="1" w:styleId="D32C0E74195D4990B41E36784FD4B7AC25">
    <w:name w:val="D32C0E74195D4990B41E36784FD4B7AC25"/>
    <w:rsid w:val="006C6880"/>
    <w:pPr>
      <w:spacing w:before="120" w:after="120" w:line="288" w:lineRule="auto"/>
      <w:ind w:left="720"/>
      <w:contextualSpacing/>
    </w:pPr>
    <w:rPr>
      <w:rFonts w:eastAsiaTheme="minorHAnsi"/>
      <w:lang w:val="de-DE" w:eastAsia="en-US"/>
    </w:rPr>
  </w:style>
  <w:style w:type="paragraph" w:customStyle="1" w:styleId="0D87DEECB39142AEA3AAFD489B1B41C016">
    <w:name w:val="0D87DEECB39142AEA3AAFD489B1B41C016"/>
    <w:rsid w:val="006C6880"/>
    <w:pPr>
      <w:spacing w:before="120" w:after="120" w:line="288" w:lineRule="auto"/>
    </w:pPr>
    <w:rPr>
      <w:rFonts w:eastAsiaTheme="minorHAnsi"/>
      <w:lang w:val="de-DE" w:eastAsia="en-US"/>
    </w:rPr>
  </w:style>
  <w:style w:type="paragraph" w:customStyle="1" w:styleId="70FE2611D0D648C686782C4F5DD97A9216">
    <w:name w:val="70FE2611D0D648C686782C4F5DD97A9216"/>
    <w:rsid w:val="006C6880"/>
    <w:pPr>
      <w:spacing w:before="120" w:after="120" w:line="288" w:lineRule="auto"/>
    </w:pPr>
    <w:rPr>
      <w:rFonts w:eastAsiaTheme="minorHAnsi"/>
      <w:lang w:val="de-DE" w:eastAsia="en-US"/>
    </w:rPr>
  </w:style>
  <w:style w:type="paragraph" w:customStyle="1" w:styleId="5579DD42966648C5A46134E10BDADD9216">
    <w:name w:val="5579DD42966648C5A46134E10BDADD9216"/>
    <w:rsid w:val="006C6880"/>
    <w:pPr>
      <w:spacing w:before="120" w:after="120" w:line="288" w:lineRule="auto"/>
    </w:pPr>
    <w:rPr>
      <w:rFonts w:eastAsiaTheme="minorHAnsi"/>
      <w:lang w:val="de-DE" w:eastAsia="en-US"/>
    </w:rPr>
  </w:style>
  <w:style w:type="paragraph" w:customStyle="1" w:styleId="AEE31F38B3864EEC8C25AB9326FB38B213">
    <w:name w:val="AEE31F38B3864EEC8C25AB9326FB38B213"/>
    <w:rsid w:val="006C6880"/>
    <w:pPr>
      <w:spacing w:before="120" w:after="120" w:line="288" w:lineRule="auto"/>
    </w:pPr>
    <w:rPr>
      <w:rFonts w:eastAsiaTheme="minorHAnsi"/>
      <w:lang w:val="de-DE" w:eastAsia="en-US"/>
    </w:rPr>
  </w:style>
  <w:style w:type="paragraph" w:customStyle="1" w:styleId="B4D63BA51926467D8FBD669F00689C5F13">
    <w:name w:val="B4D63BA51926467D8FBD669F00689C5F13"/>
    <w:rsid w:val="006C6880"/>
    <w:pPr>
      <w:spacing w:before="120" w:after="120" w:line="288" w:lineRule="auto"/>
    </w:pPr>
    <w:rPr>
      <w:rFonts w:eastAsiaTheme="minorHAnsi"/>
      <w:lang w:val="de-DE" w:eastAsia="en-US"/>
    </w:rPr>
  </w:style>
  <w:style w:type="paragraph" w:customStyle="1" w:styleId="ABAC7DDFD9D4409FBB31B0FE999E4B9A13">
    <w:name w:val="ABAC7DDFD9D4409FBB31B0FE999E4B9A13"/>
    <w:rsid w:val="006C6880"/>
    <w:pPr>
      <w:spacing w:before="120" w:after="120" w:line="288" w:lineRule="auto"/>
    </w:pPr>
    <w:rPr>
      <w:rFonts w:eastAsiaTheme="minorHAnsi"/>
      <w:lang w:val="de-DE" w:eastAsia="en-US"/>
    </w:rPr>
  </w:style>
  <w:style w:type="paragraph" w:customStyle="1" w:styleId="3E96857B38584145A8AEFC6E039A101316">
    <w:name w:val="3E96857B38584145A8AEFC6E039A101316"/>
    <w:rsid w:val="006C6880"/>
    <w:pPr>
      <w:spacing w:before="120" w:after="120" w:line="288" w:lineRule="auto"/>
    </w:pPr>
    <w:rPr>
      <w:rFonts w:eastAsiaTheme="minorHAnsi"/>
      <w:lang w:val="de-DE" w:eastAsia="en-US"/>
    </w:rPr>
  </w:style>
  <w:style w:type="paragraph" w:customStyle="1" w:styleId="183472954E5E471D83112FD67B911F5216">
    <w:name w:val="183472954E5E471D83112FD67B911F5216"/>
    <w:rsid w:val="006C6880"/>
    <w:pPr>
      <w:spacing w:before="120" w:after="120" w:line="288" w:lineRule="auto"/>
    </w:pPr>
    <w:rPr>
      <w:rFonts w:eastAsiaTheme="minorHAnsi"/>
      <w:lang w:val="de-DE" w:eastAsia="en-US"/>
    </w:rPr>
  </w:style>
  <w:style w:type="paragraph" w:customStyle="1" w:styleId="F1A9D142B44C439B8A5F4611C1F9D3F810">
    <w:name w:val="F1A9D142B44C439B8A5F4611C1F9D3F810"/>
    <w:rsid w:val="006C6880"/>
    <w:pPr>
      <w:spacing w:before="120" w:after="120" w:line="288" w:lineRule="auto"/>
    </w:pPr>
    <w:rPr>
      <w:rFonts w:eastAsiaTheme="minorHAnsi"/>
      <w:lang w:val="de-DE" w:eastAsia="en-US"/>
    </w:rPr>
  </w:style>
  <w:style w:type="paragraph" w:customStyle="1" w:styleId="23495994907D407BBE40F340682F2AB010">
    <w:name w:val="23495994907D407BBE40F340682F2AB010"/>
    <w:rsid w:val="006C6880"/>
    <w:pPr>
      <w:spacing w:before="120" w:after="120" w:line="288" w:lineRule="auto"/>
    </w:pPr>
    <w:rPr>
      <w:rFonts w:eastAsiaTheme="minorHAnsi"/>
      <w:lang w:val="de-DE" w:eastAsia="en-US"/>
    </w:rPr>
  </w:style>
  <w:style w:type="paragraph" w:customStyle="1" w:styleId="762DA126DB304F6B84B40D7D4B15965310">
    <w:name w:val="762DA126DB304F6B84B40D7D4B15965310"/>
    <w:rsid w:val="006C6880"/>
    <w:pPr>
      <w:spacing w:before="120" w:after="120" w:line="288" w:lineRule="auto"/>
    </w:pPr>
    <w:rPr>
      <w:rFonts w:eastAsiaTheme="minorHAnsi"/>
      <w:lang w:val="de-DE" w:eastAsia="en-US"/>
    </w:rPr>
  </w:style>
  <w:style w:type="paragraph" w:customStyle="1" w:styleId="1B4508550BB049859A46D9657ACC3A748">
    <w:name w:val="1B4508550BB049859A46D9657ACC3A748"/>
    <w:rsid w:val="006C6880"/>
    <w:pPr>
      <w:spacing w:before="120" w:after="120" w:line="288" w:lineRule="auto"/>
    </w:pPr>
    <w:rPr>
      <w:rFonts w:eastAsiaTheme="minorHAnsi"/>
      <w:lang w:val="de-DE" w:eastAsia="en-US"/>
    </w:rPr>
  </w:style>
  <w:style w:type="paragraph" w:customStyle="1" w:styleId="0BF0B7F89E7B4F5CA3EDA2054A7C0A5A9">
    <w:name w:val="0BF0B7F89E7B4F5CA3EDA2054A7C0A5A9"/>
    <w:rsid w:val="006C6880"/>
    <w:pPr>
      <w:spacing w:before="120" w:after="120" w:line="288" w:lineRule="auto"/>
    </w:pPr>
    <w:rPr>
      <w:rFonts w:eastAsiaTheme="minorHAnsi"/>
      <w:lang w:val="de-DE" w:eastAsia="en-US"/>
    </w:rPr>
  </w:style>
  <w:style w:type="paragraph" w:customStyle="1" w:styleId="0E35CDB02B43491488BCA143F168FC609">
    <w:name w:val="0E35CDB02B43491488BCA143F168FC609"/>
    <w:rsid w:val="006C6880"/>
    <w:pPr>
      <w:spacing w:before="120" w:after="120" w:line="288" w:lineRule="auto"/>
    </w:pPr>
    <w:rPr>
      <w:rFonts w:eastAsiaTheme="minorHAnsi"/>
      <w:lang w:val="de-DE" w:eastAsia="en-US"/>
    </w:rPr>
  </w:style>
  <w:style w:type="paragraph" w:customStyle="1" w:styleId="DDD66183BD604FD283B1BA83380132D99">
    <w:name w:val="DDD66183BD604FD283B1BA83380132D99"/>
    <w:rsid w:val="006C6880"/>
    <w:pPr>
      <w:spacing w:before="120" w:after="120" w:line="288" w:lineRule="auto"/>
    </w:pPr>
    <w:rPr>
      <w:rFonts w:eastAsiaTheme="minorHAnsi"/>
      <w:lang w:val="de-DE" w:eastAsia="en-US"/>
    </w:rPr>
  </w:style>
  <w:style w:type="paragraph" w:customStyle="1" w:styleId="710718C12CDA4D219B07DC3F411DA55B9">
    <w:name w:val="710718C12CDA4D219B07DC3F411DA55B9"/>
    <w:rsid w:val="006C6880"/>
    <w:pPr>
      <w:spacing w:before="120" w:after="120" w:line="288" w:lineRule="auto"/>
    </w:pPr>
    <w:rPr>
      <w:rFonts w:eastAsiaTheme="minorHAnsi"/>
      <w:lang w:val="de-DE" w:eastAsia="en-US"/>
    </w:rPr>
  </w:style>
  <w:style w:type="paragraph" w:customStyle="1" w:styleId="CCE917A482F748689A6F6B980EFCA6BD9">
    <w:name w:val="CCE917A482F748689A6F6B980EFCA6BD9"/>
    <w:rsid w:val="006C6880"/>
    <w:pPr>
      <w:spacing w:before="120" w:after="120" w:line="288" w:lineRule="auto"/>
    </w:pPr>
    <w:rPr>
      <w:rFonts w:eastAsiaTheme="minorHAnsi"/>
      <w:lang w:val="de-DE" w:eastAsia="en-US"/>
    </w:rPr>
  </w:style>
  <w:style w:type="paragraph" w:customStyle="1" w:styleId="9DF06687B83C4D5A8CC18146040495AB9">
    <w:name w:val="9DF06687B83C4D5A8CC18146040495AB9"/>
    <w:rsid w:val="006C6880"/>
    <w:pPr>
      <w:spacing w:before="120" w:after="120" w:line="288" w:lineRule="auto"/>
    </w:pPr>
    <w:rPr>
      <w:rFonts w:eastAsiaTheme="minorHAnsi"/>
      <w:lang w:val="de-DE" w:eastAsia="en-US"/>
    </w:rPr>
  </w:style>
  <w:style w:type="paragraph" w:customStyle="1" w:styleId="B9BA3E7D6BC34E7EB012674706AAC4239">
    <w:name w:val="B9BA3E7D6BC34E7EB012674706AAC4239"/>
    <w:rsid w:val="006C6880"/>
    <w:pPr>
      <w:spacing w:before="120" w:after="120" w:line="288" w:lineRule="auto"/>
    </w:pPr>
    <w:rPr>
      <w:rFonts w:eastAsiaTheme="minorHAnsi"/>
      <w:lang w:val="de-DE" w:eastAsia="en-US"/>
    </w:rPr>
  </w:style>
  <w:style w:type="paragraph" w:customStyle="1" w:styleId="3743520A0547428C87E72D882BF7BE4319">
    <w:name w:val="3743520A0547428C87E72D882BF7BE4319"/>
    <w:rsid w:val="006C6880"/>
    <w:pPr>
      <w:spacing w:before="120" w:after="120" w:line="288" w:lineRule="auto"/>
    </w:pPr>
    <w:rPr>
      <w:rFonts w:eastAsiaTheme="minorHAnsi"/>
      <w:lang w:val="de-DE" w:eastAsia="en-US"/>
    </w:rPr>
  </w:style>
  <w:style w:type="paragraph" w:customStyle="1" w:styleId="5855A8F0725841F4BE67A30FBE6E044620">
    <w:name w:val="5855A8F0725841F4BE67A30FBE6E044620"/>
    <w:rsid w:val="006C6880"/>
    <w:pPr>
      <w:spacing w:before="120" w:after="120" w:line="288" w:lineRule="auto"/>
    </w:pPr>
    <w:rPr>
      <w:rFonts w:eastAsiaTheme="minorHAnsi"/>
      <w:lang w:val="de-DE" w:eastAsia="en-US"/>
    </w:rPr>
  </w:style>
  <w:style w:type="paragraph" w:customStyle="1" w:styleId="249D8C5260794EEFA77A67B22111A0A125">
    <w:name w:val="249D8C5260794EEFA77A67B22111A0A125"/>
    <w:rsid w:val="006C6880"/>
    <w:pPr>
      <w:spacing w:before="120" w:after="120" w:line="288" w:lineRule="auto"/>
      <w:ind w:left="720"/>
      <w:contextualSpacing/>
    </w:pPr>
    <w:rPr>
      <w:rFonts w:eastAsiaTheme="minorHAnsi"/>
      <w:lang w:val="de-DE" w:eastAsia="en-US"/>
    </w:rPr>
  </w:style>
  <w:style w:type="paragraph" w:customStyle="1" w:styleId="DE36C9859A84419AA19A51C86C56D42926">
    <w:name w:val="DE36C9859A84419AA19A51C86C56D42926"/>
    <w:rsid w:val="006C6880"/>
    <w:pPr>
      <w:spacing w:before="120" w:after="120" w:line="288" w:lineRule="auto"/>
      <w:ind w:left="720"/>
      <w:contextualSpacing/>
    </w:pPr>
    <w:rPr>
      <w:rFonts w:eastAsiaTheme="minorHAnsi"/>
      <w:lang w:val="de-DE" w:eastAsia="en-US"/>
    </w:rPr>
  </w:style>
  <w:style w:type="paragraph" w:customStyle="1" w:styleId="D32C0E74195D4990B41E36784FD4B7AC26">
    <w:name w:val="D32C0E74195D4990B41E36784FD4B7AC26"/>
    <w:rsid w:val="006C6880"/>
    <w:pPr>
      <w:spacing w:before="120" w:after="120" w:line="288" w:lineRule="auto"/>
      <w:ind w:left="720"/>
      <w:contextualSpacing/>
    </w:pPr>
    <w:rPr>
      <w:rFonts w:eastAsiaTheme="minorHAnsi"/>
      <w:lang w:val="de-DE" w:eastAsia="en-US"/>
    </w:rPr>
  </w:style>
  <w:style w:type="paragraph" w:customStyle="1" w:styleId="0D87DEECB39142AEA3AAFD489B1B41C017">
    <w:name w:val="0D87DEECB39142AEA3AAFD489B1B41C017"/>
    <w:rsid w:val="006C6880"/>
    <w:pPr>
      <w:spacing w:before="120" w:after="120" w:line="288" w:lineRule="auto"/>
    </w:pPr>
    <w:rPr>
      <w:rFonts w:eastAsiaTheme="minorHAnsi"/>
      <w:lang w:val="de-DE" w:eastAsia="en-US"/>
    </w:rPr>
  </w:style>
  <w:style w:type="paragraph" w:customStyle="1" w:styleId="70FE2611D0D648C686782C4F5DD97A9217">
    <w:name w:val="70FE2611D0D648C686782C4F5DD97A9217"/>
    <w:rsid w:val="006C6880"/>
    <w:pPr>
      <w:spacing w:before="120" w:after="120" w:line="288" w:lineRule="auto"/>
    </w:pPr>
    <w:rPr>
      <w:rFonts w:eastAsiaTheme="minorHAnsi"/>
      <w:lang w:val="de-DE" w:eastAsia="en-US"/>
    </w:rPr>
  </w:style>
  <w:style w:type="paragraph" w:customStyle="1" w:styleId="5579DD42966648C5A46134E10BDADD9217">
    <w:name w:val="5579DD42966648C5A46134E10BDADD9217"/>
    <w:rsid w:val="006C6880"/>
    <w:pPr>
      <w:spacing w:before="120" w:after="120" w:line="288" w:lineRule="auto"/>
    </w:pPr>
    <w:rPr>
      <w:rFonts w:eastAsiaTheme="minorHAnsi"/>
      <w:lang w:val="de-DE" w:eastAsia="en-US"/>
    </w:rPr>
  </w:style>
  <w:style w:type="paragraph" w:customStyle="1" w:styleId="AEE31F38B3864EEC8C25AB9326FB38B214">
    <w:name w:val="AEE31F38B3864EEC8C25AB9326FB38B214"/>
    <w:rsid w:val="006C6880"/>
    <w:pPr>
      <w:spacing w:before="120" w:after="120" w:line="288" w:lineRule="auto"/>
    </w:pPr>
    <w:rPr>
      <w:rFonts w:eastAsiaTheme="minorHAnsi"/>
      <w:lang w:val="de-DE" w:eastAsia="en-US"/>
    </w:rPr>
  </w:style>
  <w:style w:type="paragraph" w:customStyle="1" w:styleId="B4D63BA51926467D8FBD669F00689C5F14">
    <w:name w:val="B4D63BA51926467D8FBD669F00689C5F14"/>
    <w:rsid w:val="006C6880"/>
    <w:pPr>
      <w:spacing w:before="120" w:after="120" w:line="288" w:lineRule="auto"/>
    </w:pPr>
    <w:rPr>
      <w:rFonts w:eastAsiaTheme="minorHAnsi"/>
      <w:lang w:val="de-DE" w:eastAsia="en-US"/>
    </w:rPr>
  </w:style>
  <w:style w:type="paragraph" w:customStyle="1" w:styleId="ABAC7DDFD9D4409FBB31B0FE999E4B9A14">
    <w:name w:val="ABAC7DDFD9D4409FBB31B0FE999E4B9A14"/>
    <w:rsid w:val="006C6880"/>
    <w:pPr>
      <w:spacing w:before="120" w:after="120" w:line="288" w:lineRule="auto"/>
    </w:pPr>
    <w:rPr>
      <w:rFonts w:eastAsiaTheme="minorHAnsi"/>
      <w:lang w:val="de-DE" w:eastAsia="en-US"/>
    </w:rPr>
  </w:style>
  <w:style w:type="paragraph" w:customStyle="1" w:styleId="3E96857B38584145A8AEFC6E039A101317">
    <w:name w:val="3E96857B38584145A8AEFC6E039A101317"/>
    <w:rsid w:val="006C6880"/>
    <w:pPr>
      <w:spacing w:before="120" w:after="120" w:line="288" w:lineRule="auto"/>
    </w:pPr>
    <w:rPr>
      <w:rFonts w:eastAsiaTheme="minorHAnsi"/>
      <w:lang w:val="de-DE" w:eastAsia="en-US"/>
    </w:rPr>
  </w:style>
  <w:style w:type="paragraph" w:customStyle="1" w:styleId="183472954E5E471D83112FD67B911F5217">
    <w:name w:val="183472954E5E471D83112FD67B911F5217"/>
    <w:rsid w:val="006C6880"/>
    <w:pPr>
      <w:spacing w:before="120" w:after="120" w:line="288" w:lineRule="auto"/>
    </w:pPr>
    <w:rPr>
      <w:rFonts w:eastAsiaTheme="minorHAnsi"/>
      <w:lang w:val="de-DE" w:eastAsia="en-US"/>
    </w:rPr>
  </w:style>
  <w:style w:type="paragraph" w:customStyle="1" w:styleId="F1A9D142B44C439B8A5F4611C1F9D3F811">
    <w:name w:val="F1A9D142B44C439B8A5F4611C1F9D3F811"/>
    <w:rsid w:val="006C6880"/>
    <w:pPr>
      <w:spacing w:before="120" w:after="120" w:line="288" w:lineRule="auto"/>
    </w:pPr>
    <w:rPr>
      <w:rFonts w:eastAsiaTheme="minorHAnsi"/>
      <w:lang w:val="de-DE" w:eastAsia="en-US"/>
    </w:rPr>
  </w:style>
  <w:style w:type="paragraph" w:customStyle="1" w:styleId="23495994907D407BBE40F340682F2AB011">
    <w:name w:val="23495994907D407BBE40F340682F2AB011"/>
    <w:rsid w:val="006C6880"/>
    <w:pPr>
      <w:spacing w:before="120" w:after="120" w:line="288" w:lineRule="auto"/>
    </w:pPr>
    <w:rPr>
      <w:rFonts w:eastAsiaTheme="minorHAnsi"/>
      <w:lang w:val="de-DE" w:eastAsia="en-US"/>
    </w:rPr>
  </w:style>
  <w:style w:type="paragraph" w:customStyle="1" w:styleId="762DA126DB304F6B84B40D7D4B15965311">
    <w:name w:val="762DA126DB304F6B84B40D7D4B15965311"/>
    <w:rsid w:val="006C6880"/>
    <w:pPr>
      <w:spacing w:before="120" w:after="120" w:line="288" w:lineRule="auto"/>
    </w:pPr>
    <w:rPr>
      <w:rFonts w:eastAsiaTheme="minorHAnsi"/>
      <w:lang w:val="de-DE" w:eastAsia="en-US"/>
    </w:rPr>
  </w:style>
  <w:style w:type="paragraph" w:customStyle="1" w:styleId="1B4508550BB049859A46D9657ACC3A749">
    <w:name w:val="1B4508550BB049859A46D9657ACC3A749"/>
    <w:rsid w:val="006C6880"/>
    <w:pPr>
      <w:spacing w:before="120" w:after="120" w:line="288" w:lineRule="auto"/>
    </w:pPr>
    <w:rPr>
      <w:rFonts w:eastAsiaTheme="minorHAnsi"/>
      <w:lang w:val="de-DE" w:eastAsia="en-US"/>
    </w:rPr>
  </w:style>
  <w:style w:type="paragraph" w:customStyle="1" w:styleId="FBE25CCB6AFE4E17BBFFC110BFA3BF9F2">
    <w:name w:val="FBE25CCB6AFE4E17BBFFC110BFA3BF9F2"/>
    <w:rsid w:val="006C6880"/>
    <w:pPr>
      <w:spacing w:before="120" w:after="120" w:line="288" w:lineRule="auto"/>
      <w:ind w:left="720"/>
      <w:contextualSpacing/>
    </w:pPr>
    <w:rPr>
      <w:rFonts w:eastAsiaTheme="minorHAnsi"/>
      <w:lang w:val="de-DE" w:eastAsia="en-US"/>
    </w:rPr>
  </w:style>
  <w:style w:type="paragraph" w:customStyle="1" w:styleId="0BF0B7F89E7B4F5CA3EDA2054A7C0A5A10">
    <w:name w:val="0BF0B7F89E7B4F5CA3EDA2054A7C0A5A10"/>
    <w:rsid w:val="006C6880"/>
    <w:pPr>
      <w:spacing w:before="120" w:after="120" w:line="288" w:lineRule="auto"/>
    </w:pPr>
    <w:rPr>
      <w:rFonts w:eastAsiaTheme="minorHAnsi"/>
      <w:lang w:val="de-DE" w:eastAsia="en-US"/>
    </w:rPr>
  </w:style>
  <w:style w:type="paragraph" w:customStyle="1" w:styleId="0E35CDB02B43491488BCA143F168FC6010">
    <w:name w:val="0E35CDB02B43491488BCA143F168FC6010"/>
    <w:rsid w:val="006C6880"/>
    <w:pPr>
      <w:spacing w:before="120" w:after="120" w:line="288" w:lineRule="auto"/>
    </w:pPr>
    <w:rPr>
      <w:rFonts w:eastAsiaTheme="minorHAnsi"/>
      <w:lang w:val="de-DE" w:eastAsia="en-US"/>
    </w:rPr>
  </w:style>
  <w:style w:type="paragraph" w:customStyle="1" w:styleId="DDD66183BD604FD283B1BA83380132D910">
    <w:name w:val="DDD66183BD604FD283B1BA83380132D910"/>
    <w:rsid w:val="006C6880"/>
    <w:pPr>
      <w:spacing w:before="120" w:after="120" w:line="288" w:lineRule="auto"/>
    </w:pPr>
    <w:rPr>
      <w:rFonts w:eastAsiaTheme="minorHAnsi"/>
      <w:lang w:val="de-DE" w:eastAsia="en-US"/>
    </w:rPr>
  </w:style>
  <w:style w:type="paragraph" w:customStyle="1" w:styleId="710718C12CDA4D219B07DC3F411DA55B10">
    <w:name w:val="710718C12CDA4D219B07DC3F411DA55B10"/>
    <w:rsid w:val="006C6880"/>
    <w:pPr>
      <w:spacing w:before="120" w:after="120" w:line="288" w:lineRule="auto"/>
    </w:pPr>
    <w:rPr>
      <w:rFonts w:eastAsiaTheme="minorHAnsi"/>
      <w:lang w:val="de-DE" w:eastAsia="en-US"/>
    </w:rPr>
  </w:style>
  <w:style w:type="paragraph" w:customStyle="1" w:styleId="CCE917A482F748689A6F6B980EFCA6BD10">
    <w:name w:val="CCE917A482F748689A6F6B980EFCA6BD10"/>
    <w:rsid w:val="006C6880"/>
    <w:pPr>
      <w:spacing w:before="120" w:after="120" w:line="288" w:lineRule="auto"/>
    </w:pPr>
    <w:rPr>
      <w:rFonts w:eastAsiaTheme="minorHAnsi"/>
      <w:lang w:val="de-DE" w:eastAsia="en-US"/>
    </w:rPr>
  </w:style>
  <w:style w:type="paragraph" w:customStyle="1" w:styleId="9DF06687B83C4D5A8CC18146040495AB10">
    <w:name w:val="9DF06687B83C4D5A8CC18146040495AB10"/>
    <w:rsid w:val="006C6880"/>
    <w:pPr>
      <w:spacing w:before="120" w:after="120" w:line="288" w:lineRule="auto"/>
    </w:pPr>
    <w:rPr>
      <w:rFonts w:eastAsiaTheme="minorHAnsi"/>
      <w:lang w:val="de-DE" w:eastAsia="en-US"/>
    </w:rPr>
  </w:style>
  <w:style w:type="paragraph" w:customStyle="1" w:styleId="B9BA3E7D6BC34E7EB012674706AAC42310">
    <w:name w:val="B9BA3E7D6BC34E7EB012674706AAC42310"/>
    <w:rsid w:val="006C6880"/>
    <w:pPr>
      <w:spacing w:before="120" w:after="120" w:line="288" w:lineRule="auto"/>
    </w:pPr>
    <w:rPr>
      <w:rFonts w:eastAsiaTheme="minorHAnsi"/>
      <w:lang w:val="de-DE" w:eastAsia="en-US"/>
    </w:rPr>
  </w:style>
  <w:style w:type="paragraph" w:customStyle="1" w:styleId="3743520A0547428C87E72D882BF7BE4320">
    <w:name w:val="3743520A0547428C87E72D882BF7BE4320"/>
    <w:rsid w:val="006C6880"/>
    <w:pPr>
      <w:spacing w:before="120" w:after="120" w:line="288" w:lineRule="auto"/>
    </w:pPr>
    <w:rPr>
      <w:rFonts w:eastAsiaTheme="minorHAnsi"/>
      <w:lang w:val="de-DE" w:eastAsia="en-US"/>
    </w:rPr>
  </w:style>
  <w:style w:type="paragraph" w:customStyle="1" w:styleId="5855A8F0725841F4BE67A30FBE6E044621">
    <w:name w:val="5855A8F0725841F4BE67A30FBE6E044621"/>
    <w:rsid w:val="006C6880"/>
    <w:pPr>
      <w:spacing w:before="120" w:after="120" w:line="288" w:lineRule="auto"/>
    </w:pPr>
    <w:rPr>
      <w:rFonts w:eastAsiaTheme="minorHAnsi"/>
      <w:lang w:val="de-DE" w:eastAsia="en-US"/>
    </w:rPr>
  </w:style>
  <w:style w:type="paragraph" w:customStyle="1" w:styleId="249D8C5260794EEFA77A67B22111A0A126">
    <w:name w:val="249D8C5260794EEFA77A67B22111A0A126"/>
    <w:rsid w:val="006C6880"/>
    <w:pPr>
      <w:spacing w:before="120" w:after="120" w:line="288" w:lineRule="auto"/>
      <w:ind w:left="720"/>
      <w:contextualSpacing/>
    </w:pPr>
    <w:rPr>
      <w:rFonts w:eastAsiaTheme="minorHAnsi"/>
      <w:lang w:val="de-DE" w:eastAsia="en-US"/>
    </w:rPr>
  </w:style>
  <w:style w:type="paragraph" w:customStyle="1" w:styleId="DE36C9859A84419AA19A51C86C56D42927">
    <w:name w:val="DE36C9859A84419AA19A51C86C56D42927"/>
    <w:rsid w:val="006C6880"/>
    <w:pPr>
      <w:spacing w:before="120" w:after="120" w:line="288" w:lineRule="auto"/>
      <w:ind w:left="720"/>
      <w:contextualSpacing/>
    </w:pPr>
    <w:rPr>
      <w:rFonts w:eastAsiaTheme="minorHAnsi"/>
      <w:lang w:val="de-DE" w:eastAsia="en-US"/>
    </w:rPr>
  </w:style>
  <w:style w:type="paragraph" w:customStyle="1" w:styleId="D32C0E74195D4990B41E36784FD4B7AC27">
    <w:name w:val="D32C0E74195D4990B41E36784FD4B7AC27"/>
    <w:rsid w:val="006C6880"/>
    <w:pPr>
      <w:spacing w:before="120" w:after="120" w:line="288" w:lineRule="auto"/>
      <w:ind w:left="720"/>
      <w:contextualSpacing/>
    </w:pPr>
    <w:rPr>
      <w:rFonts w:eastAsiaTheme="minorHAnsi"/>
      <w:lang w:val="de-DE" w:eastAsia="en-US"/>
    </w:rPr>
  </w:style>
  <w:style w:type="paragraph" w:customStyle="1" w:styleId="0D87DEECB39142AEA3AAFD489B1B41C018">
    <w:name w:val="0D87DEECB39142AEA3AAFD489B1B41C018"/>
    <w:rsid w:val="006C6880"/>
    <w:pPr>
      <w:spacing w:before="120" w:after="120" w:line="288" w:lineRule="auto"/>
    </w:pPr>
    <w:rPr>
      <w:rFonts w:eastAsiaTheme="minorHAnsi"/>
      <w:lang w:val="de-DE" w:eastAsia="en-US"/>
    </w:rPr>
  </w:style>
  <w:style w:type="paragraph" w:customStyle="1" w:styleId="70FE2611D0D648C686782C4F5DD97A9218">
    <w:name w:val="70FE2611D0D648C686782C4F5DD97A9218"/>
    <w:rsid w:val="006C6880"/>
    <w:pPr>
      <w:spacing w:before="120" w:after="120" w:line="288" w:lineRule="auto"/>
    </w:pPr>
    <w:rPr>
      <w:rFonts w:eastAsiaTheme="minorHAnsi"/>
      <w:lang w:val="de-DE" w:eastAsia="en-US"/>
    </w:rPr>
  </w:style>
  <w:style w:type="paragraph" w:customStyle="1" w:styleId="5579DD42966648C5A46134E10BDADD9218">
    <w:name w:val="5579DD42966648C5A46134E10BDADD9218"/>
    <w:rsid w:val="006C6880"/>
    <w:pPr>
      <w:spacing w:before="120" w:after="120" w:line="288" w:lineRule="auto"/>
    </w:pPr>
    <w:rPr>
      <w:rFonts w:eastAsiaTheme="minorHAnsi"/>
      <w:lang w:val="de-DE" w:eastAsia="en-US"/>
    </w:rPr>
  </w:style>
  <w:style w:type="paragraph" w:customStyle="1" w:styleId="AEE31F38B3864EEC8C25AB9326FB38B215">
    <w:name w:val="AEE31F38B3864EEC8C25AB9326FB38B215"/>
    <w:rsid w:val="006C6880"/>
    <w:pPr>
      <w:spacing w:before="120" w:after="120" w:line="288" w:lineRule="auto"/>
    </w:pPr>
    <w:rPr>
      <w:rFonts w:eastAsiaTheme="minorHAnsi"/>
      <w:lang w:val="de-DE" w:eastAsia="en-US"/>
    </w:rPr>
  </w:style>
  <w:style w:type="paragraph" w:customStyle="1" w:styleId="B4D63BA51926467D8FBD669F00689C5F15">
    <w:name w:val="B4D63BA51926467D8FBD669F00689C5F15"/>
    <w:rsid w:val="006C6880"/>
    <w:pPr>
      <w:spacing w:before="120" w:after="120" w:line="288" w:lineRule="auto"/>
    </w:pPr>
    <w:rPr>
      <w:rFonts w:eastAsiaTheme="minorHAnsi"/>
      <w:lang w:val="de-DE" w:eastAsia="en-US"/>
    </w:rPr>
  </w:style>
  <w:style w:type="paragraph" w:customStyle="1" w:styleId="ABAC7DDFD9D4409FBB31B0FE999E4B9A15">
    <w:name w:val="ABAC7DDFD9D4409FBB31B0FE999E4B9A15"/>
    <w:rsid w:val="006C6880"/>
    <w:pPr>
      <w:spacing w:before="120" w:after="120" w:line="288" w:lineRule="auto"/>
    </w:pPr>
    <w:rPr>
      <w:rFonts w:eastAsiaTheme="minorHAnsi"/>
      <w:lang w:val="de-DE" w:eastAsia="en-US"/>
    </w:rPr>
  </w:style>
  <w:style w:type="paragraph" w:customStyle="1" w:styleId="3E96857B38584145A8AEFC6E039A101318">
    <w:name w:val="3E96857B38584145A8AEFC6E039A101318"/>
    <w:rsid w:val="006C6880"/>
    <w:pPr>
      <w:spacing w:before="120" w:after="120" w:line="288" w:lineRule="auto"/>
    </w:pPr>
    <w:rPr>
      <w:rFonts w:eastAsiaTheme="minorHAnsi"/>
      <w:lang w:val="de-DE" w:eastAsia="en-US"/>
    </w:rPr>
  </w:style>
  <w:style w:type="paragraph" w:customStyle="1" w:styleId="183472954E5E471D83112FD67B911F5218">
    <w:name w:val="183472954E5E471D83112FD67B911F5218"/>
    <w:rsid w:val="006C6880"/>
    <w:pPr>
      <w:spacing w:before="120" w:after="120" w:line="288" w:lineRule="auto"/>
    </w:pPr>
    <w:rPr>
      <w:rFonts w:eastAsiaTheme="minorHAnsi"/>
      <w:lang w:val="de-DE" w:eastAsia="en-US"/>
    </w:rPr>
  </w:style>
  <w:style w:type="paragraph" w:customStyle="1" w:styleId="C5B23110BCCB47CC84AA74EEEF4DBF92">
    <w:name w:val="C5B23110BCCB47CC84AA74EEEF4DBF92"/>
    <w:rsid w:val="006C6880"/>
  </w:style>
  <w:style w:type="paragraph" w:customStyle="1" w:styleId="F1E492F3679846E893781CF0D89A9485">
    <w:name w:val="F1E492F3679846E893781CF0D89A9485"/>
    <w:rsid w:val="006C6880"/>
  </w:style>
  <w:style w:type="paragraph" w:customStyle="1" w:styleId="50E5FF1994504B23AFF24A643CDC051D">
    <w:name w:val="50E5FF1994504B23AFF24A643CDC051D"/>
    <w:rsid w:val="006C6880"/>
  </w:style>
  <w:style w:type="paragraph" w:customStyle="1" w:styleId="109CA3C82CA644D6B572680161C37CF2">
    <w:name w:val="109CA3C82CA644D6B572680161C37CF2"/>
    <w:rsid w:val="006C6880"/>
  </w:style>
  <w:style w:type="paragraph" w:customStyle="1" w:styleId="EA9FF29C56F349C78C9D6035EF787EDC">
    <w:name w:val="EA9FF29C56F349C78C9D6035EF787EDC"/>
    <w:rsid w:val="006C6880"/>
  </w:style>
  <w:style w:type="paragraph" w:customStyle="1" w:styleId="B86D890E52B54478BAA4899E8C113F28">
    <w:name w:val="B86D890E52B54478BAA4899E8C113F28"/>
    <w:rsid w:val="006C6880"/>
  </w:style>
  <w:style w:type="paragraph" w:customStyle="1" w:styleId="F1A9D142B44C439B8A5F4611C1F9D3F812">
    <w:name w:val="F1A9D142B44C439B8A5F4611C1F9D3F812"/>
    <w:rsid w:val="006C6880"/>
    <w:pPr>
      <w:spacing w:before="120" w:after="120" w:line="288" w:lineRule="auto"/>
    </w:pPr>
    <w:rPr>
      <w:rFonts w:eastAsiaTheme="minorHAnsi"/>
      <w:lang w:val="de-DE" w:eastAsia="en-US"/>
    </w:rPr>
  </w:style>
  <w:style w:type="paragraph" w:customStyle="1" w:styleId="23495994907D407BBE40F340682F2AB012">
    <w:name w:val="23495994907D407BBE40F340682F2AB012"/>
    <w:rsid w:val="006C6880"/>
    <w:pPr>
      <w:spacing w:before="120" w:after="120" w:line="288" w:lineRule="auto"/>
    </w:pPr>
    <w:rPr>
      <w:rFonts w:eastAsiaTheme="minorHAnsi"/>
      <w:lang w:val="de-DE" w:eastAsia="en-US"/>
    </w:rPr>
  </w:style>
  <w:style w:type="paragraph" w:customStyle="1" w:styleId="762DA126DB304F6B84B40D7D4B15965312">
    <w:name w:val="762DA126DB304F6B84B40D7D4B15965312"/>
    <w:rsid w:val="006C6880"/>
    <w:pPr>
      <w:spacing w:before="120" w:after="120" w:line="288" w:lineRule="auto"/>
    </w:pPr>
    <w:rPr>
      <w:rFonts w:eastAsiaTheme="minorHAnsi"/>
      <w:lang w:val="de-DE" w:eastAsia="en-US"/>
    </w:rPr>
  </w:style>
  <w:style w:type="paragraph" w:customStyle="1" w:styleId="1B4508550BB049859A46D9657ACC3A7410">
    <w:name w:val="1B4508550BB049859A46D9657ACC3A7410"/>
    <w:rsid w:val="006C6880"/>
    <w:pPr>
      <w:spacing w:before="120" w:after="120" w:line="288" w:lineRule="auto"/>
    </w:pPr>
    <w:rPr>
      <w:rFonts w:eastAsiaTheme="minorHAnsi"/>
      <w:lang w:val="de-DE" w:eastAsia="en-US"/>
    </w:rPr>
  </w:style>
  <w:style w:type="paragraph" w:customStyle="1" w:styleId="FBE25CCB6AFE4E17BBFFC110BFA3BF9F3">
    <w:name w:val="FBE25CCB6AFE4E17BBFFC110BFA3BF9F3"/>
    <w:rsid w:val="006C6880"/>
    <w:pPr>
      <w:spacing w:before="120" w:after="120" w:line="288" w:lineRule="auto"/>
      <w:ind w:left="720"/>
      <w:contextualSpacing/>
    </w:pPr>
    <w:rPr>
      <w:rFonts w:eastAsiaTheme="minorHAnsi"/>
      <w:lang w:val="de-DE" w:eastAsia="en-US"/>
    </w:rPr>
  </w:style>
  <w:style w:type="paragraph" w:customStyle="1" w:styleId="0BF0B7F89E7B4F5CA3EDA2054A7C0A5A11">
    <w:name w:val="0BF0B7F89E7B4F5CA3EDA2054A7C0A5A11"/>
    <w:rsid w:val="006C6880"/>
    <w:pPr>
      <w:spacing w:before="120" w:after="120" w:line="288" w:lineRule="auto"/>
    </w:pPr>
    <w:rPr>
      <w:rFonts w:eastAsiaTheme="minorHAnsi"/>
      <w:lang w:val="de-DE" w:eastAsia="en-US"/>
    </w:rPr>
  </w:style>
  <w:style w:type="paragraph" w:customStyle="1" w:styleId="0E35CDB02B43491488BCA143F168FC6011">
    <w:name w:val="0E35CDB02B43491488BCA143F168FC6011"/>
    <w:rsid w:val="006C6880"/>
    <w:pPr>
      <w:spacing w:before="120" w:after="120" w:line="288" w:lineRule="auto"/>
    </w:pPr>
    <w:rPr>
      <w:rFonts w:eastAsiaTheme="minorHAnsi"/>
      <w:lang w:val="de-DE" w:eastAsia="en-US"/>
    </w:rPr>
  </w:style>
  <w:style w:type="paragraph" w:customStyle="1" w:styleId="DDD66183BD604FD283B1BA83380132D911">
    <w:name w:val="DDD66183BD604FD283B1BA83380132D911"/>
    <w:rsid w:val="006C6880"/>
    <w:pPr>
      <w:spacing w:before="120" w:after="120" w:line="288" w:lineRule="auto"/>
    </w:pPr>
    <w:rPr>
      <w:rFonts w:eastAsiaTheme="minorHAnsi"/>
      <w:lang w:val="de-DE" w:eastAsia="en-US"/>
    </w:rPr>
  </w:style>
  <w:style w:type="paragraph" w:customStyle="1" w:styleId="710718C12CDA4D219B07DC3F411DA55B11">
    <w:name w:val="710718C12CDA4D219B07DC3F411DA55B11"/>
    <w:rsid w:val="006C6880"/>
    <w:pPr>
      <w:spacing w:before="120" w:after="120" w:line="288" w:lineRule="auto"/>
    </w:pPr>
    <w:rPr>
      <w:rFonts w:eastAsiaTheme="minorHAnsi"/>
      <w:lang w:val="de-DE" w:eastAsia="en-US"/>
    </w:rPr>
  </w:style>
  <w:style w:type="paragraph" w:customStyle="1" w:styleId="CCE917A482F748689A6F6B980EFCA6BD11">
    <w:name w:val="CCE917A482F748689A6F6B980EFCA6BD11"/>
    <w:rsid w:val="006C6880"/>
    <w:pPr>
      <w:spacing w:before="120" w:after="120" w:line="288" w:lineRule="auto"/>
    </w:pPr>
    <w:rPr>
      <w:rFonts w:eastAsiaTheme="minorHAnsi"/>
      <w:lang w:val="de-DE" w:eastAsia="en-US"/>
    </w:rPr>
  </w:style>
  <w:style w:type="paragraph" w:customStyle="1" w:styleId="9DF06687B83C4D5A8CC18146040495AB11">
    <w:name w:val="9DF06687B83C4D5A8CC18146040495AB11"/>
    <w:rsid w:val="006C6880"/>
    <w:pPr>
      <w:spacing w:before="120" w:after="120" w:line="288" w:lineRule="auto"/>
    </w:pPr>
    <w:rPr>
      <w:rFonts w:eastAsiaTheme="minorHAnsi"/>
      <w:lang w:val="de-DE" w:eastAsia="en-US"/>
    </w:rPr>
  </w:style>
  <w:style w:type="paragraph" w:customStyle="1" w:styleId="B9BA3E7D6BC34E7EB012674706AAC42311">
    <w:name w:val="B9BA3E7D6BC34E7EB012674706AAC42311"/>
    <w:rsid w:val="006C6880"/>
    <w:pPr>
      <w:spacing w:before="120" w:after="120" w:line="288" w:lineRule="auto"/>
    </w:pPr>
    <w:rPr>
      <w:rFonts w:eastAsiaTheme="minorHAnsi"/>
      <w:lang w:val="de-DE" w:eastAsia="en-US"/>
    </w:rPr>
  </w:style>
  <w:style w:type="paragraph" w:customStyle="1" w:styleId="C5B23110BCCB47CC84AA74EEEF4DBF921">
    <w:name w:val="C5B23110BCCB47CC84AA74EEEF4DBF921"/>
    <w:rsid w:val="006C6880"/>
    <w:pPr>
      <w:spacing w:before="120" w:after="120" w:line="288" w:lineRule="auto"/>
    </w:pPr>
    <w:rPr>
      <w:rFonts w:eastAsiaTheme="minorHAnsi"/>
      <w:lang w:val="de-DE" w:eastAsia="en-US"/>
    </w:rPr>
  </w:style>
  <w:style w:type="paragraph" w:customStyle="1" w:styleId="8E685FE8248146B4A0AFBE2B3148A478">
    <w:name w:val="8E685FE8248146B4A0AFBE2B3148A478"/>
    <w:rsid w:val="006C6880"/>
    <w:pPr>
      <w:spacing w:before="120" w:after="120" w:line="288" w:lineRule="auto"/>
    </w:pPr>
    <w:rPr>
      <w:rFonts w:eastAsiaTheme="minorHAnsi"/>
      <w:lang w:val="de-DE" w:eastAsia="en-US"/>
    </w:rPr>
  </w:style>
  <w:style w:type="paragraph" w:customStyle="1" w:styleId="EA9FF29C56F349C78C9D6035EF787EDC1">
    <w:name w:val="EA9FF29C56F349C78C9D6035EF787EDC1"/>
    <w:rsid w:val="006C6880"/>
    <w:pPr>
      <w:spacing w:before="120" w:after="120" w:line="288" w:lineRule="auto"/>
    </w:pPr>
    <w:rPr>
      <w:rFonts w:eastAsiaTheme="minorHAnsi"/>
      <w:lang w:val="de-DE" w:eastAsia="en-US"/>
    </w:rPr>
  </w:style>
  <w:style w:type="paragraph" w:customStyle="1" w:styleId="B86D890E52B54478BAA4899E8C113F281">
    <w:name w:val="B86D890E52B54478BAA4899E8C113F281"/>
    <w:rsid w:val="006C6880"/>
    <w:pPr>
      <w:spacing w:before="120" w:after="120" w:line="288" w:lineRule="auto"/>
    </w:pPr>
    <w:rPr>
      <w:rFonts w:eastAsiaTheme="minorHAnsi"/>
      <w:lang w:val="de-DE" w:eastAsia="en-US"/>
    </w:rPr>
  </w:style>
  <w:style w:type="paragraph" w:customStyle="1" w:styleId="109CA3C82CA644D6B572680161C37CF21">
    <w:name w:val="109CA3C82CA644D6B572680161C37CF21"/>
    <w:rsid w:val="006C6880"/>
    <w:pPr>
      <w:spacing w:before="120" w:after="120" w:line="288" w:lineRule="auto"/>
    </w:pPr>
    <w:rPr>
      <w:rFonts w:eastAsiaTheme="minorHAnsi"/>
      <w:lang w:val="de-DE" w:eastAsia="en-US"/>
    </w:rPr>
  </w:style>
  <w:style w:type="paragraph" w:customStyle="1" w:styleId="F1E492F3679846E893781CF0D89A94851">
    <w:name w:val="F1E492F3679846E893781CF0D89A94851"/>
    <w:rsid w:val="006C6880"/>
    <w:pPr>
      <w:spacing w:before="120" w:after="120" w:line="288" w:lineRule="auto"/>
    </w:pPr>
    <w:rPr>
      <w:rFonts w:eastAsiaTheme="minorHAnsi"/>
      <w:lang w:val="de-DE" w:eastAsia="en-US"/>
    </w:rPr>
  </w:style>
  <w:style w:type="paragraph" w:customStyle="1" w:styleId="50E5FF1994504B23AFF24A643CDC051D1">
    <w:name w:val="50E5FF1994504B23AFF24A643CDC051D1"/>
    <w:rsid w:val="006C6880"/>
    <w:pPr>
      <w:spacing w:before="120" w:after="120" w:line="288" w:lineRule="auto"/>
    </w:pPr>
    <w:rPr>
      <w:rFonts w:eastAsiaTheme="minorHAnsi"/>
      <w:lang w:val="de-DE" w:eastAsia="en-US"/>
    </w:rPr>
  </w:style>
  <w:style w:type="paragraph" w:customStyle="1" w:styleId="3743520A0547428C87E72D882BF7BE4321">
    <w:name w:val="3743520A0547428C87E72D882BF7BE4321"/>
    <w:rsid w:val="006C6880"/>
    <w:pPr>
      <w:spacing w:before="120" w:after="120" w:line="288" w:lineRule="auto"/>
    </w:pPr>
    <w:rPr>
      <w:rFonts w:eastAsiaTheme="minorHAnsi"/>
      <w:lang w:val="de-DE" w:eastAsia="en-US"/>
    </w:rPr>
  </w:style>
  <w:style w:type="paragraph" w:customStyle="1" w:styleId="5855A8F0725841F4BE67A30FBE6E044622">
    <w:name w:val="5855A8F0725841F4BE67A30FBE6E044622"/>
    <w:rsid w:val="006C6880"/>
    <w:pPr>
      <w:spacing w:before="120" w:after="120" w:line="288" w:lineRule="auto"/>
    </w:pPr>
    <w:rPr>
      <w:rFonts w:eastAsiaTheme="minorHAnsi"/>
      <w:lang w:val="de-DE" w:eastAsia="en-US"/>
    </w:rPr>
  </w:style>
  <w:style w:type="paragraph" w:customStyle="1" w:styleId="249D8C5260794EEFA77A67B22111A0A127">
    <w:name w:val="249D8C5260794EEFA77A67B22111A0A127"/>
    <w:rsid w:val="006C6880"/>
    <w:pPr>
      <w:spacing w:before="120" w:after="120" w:line="288" w:lineRule="auto"/>
      <w:ind w:left="720"/>
      <w:contextualSpacing/>
    </w:pPr>
    <w:rPr>
      <w:rFonts w:eastAsiaTheme="minorHAnsi"/>
      <w:lang w:val="de-DE" w:eastAsia="en-US"/>
    </w:rPr>
  </w:style>
  <w:style w:type="paragraph" w:customStyle="1" w:styleId="DE36C9859A84419AA19A51C86C56D42928">
    <w:name w:val="DE36C9859A84419AA19A51C86C56D42928"/>
    <w:rsid w:val="006C6880"/>
    <w:pPr>
      <w:spacing w:before="120" w:after="120" w:line="288" w:lineRule="auto"/>
      <w:ind w:left="720"/>
      <w:contextualSpacing/>
    </w:pPr>
    <w:rPr>
      <w:rFonts w:eastAsiaTheme="minorHAnsi"/>
      <w:lang w:val="de-DE" w:eastAsia="en-US"/>
    </w:rPr>
  </w:style>
  <w:style w:type="paragraph" w:customStyle="1" w:styleId="D32C0E74195D4990B41E36784FD4B7AC28">
    <w:name w:val="D32C0E74195D4990B41E36784FD4B7AC28"/>
    <w:rsid w:val="006C6880"/>
    <w:pPr>
      <w:spacing w:before="120" w:after="120" w:line="288" w:lineRule="auto"/>
      <w:ind w:left="720"/>
      <w:contextualSpacing/>
    </w:pPr>
    <w:rPr>
      <w:rFonts w:eastAsiaTheme="minorHAnsi"/>
      <w:lang w:val="de-DE" w:eastAsia="en-US"/>
    </w:rPr>
  </w:style>
  <w:style w:type="paragraph" w:customStyle="1" w:styleId="0D87DEECB39142AEA3AAFD489B1B41C019">
    <w:name w:val="0D87DEECB39142AEA3AAFD489B1B41C019"/>
    <w:rsid w:val="006C6880"/>
    <w:pPr>
      <w:spacing w:before="120" w:after="120" w:line="288" w:lineRule="auto"/>
    </w:pPr>
    <w:rPr>
      <w:rFonts w:eastAsiaTheme="minorHAnsi"/>
      <w:lang w:val="de-DE" w:eastAsia="en-US"/>
    </w:rPr>
  </w:style>
  <w:style w:type="paragraph" w:customStyle="1" w:styleId="70FE2611D0D648C686782C4F5DD97A9219">
    <w:name w:val="70FE2611D0D648C686782C4F5DD97A9219"/>
    <w:rsid w:val="006C6880"/>
    <w:pPr>
      <w:spacing w:before="120" w:after="120" w:line="288" w:lineRule="auto"/>
    </w:pPr>
    <w:rPr>
      <w:rFonts w:eastAsiaTheme="minorHAnsi"/>
      <w:lang w:val="de-DE" w:eastAsia="en-US"/>
    </w:rPr>
  </w:style>
  <w:style w:type="paragraph" w:customStyle="1" w:styleId="5579DD42966648C5A46134E10BDADD9219">
    <w:name w:val="5579DD42966648C5A46134E10BDADD9219"/>
    <w:rsid w:val="006C6880"/>
    <w:pPr>
      <w:spacing w:before="120" w:after="120" w:line="288" w:lineRule="auto"/>
    </w:pPr>
    <w:rPr>
      <w:rFonts w:eastAsiaTheme="minorHAnsi"/>
      <w:lang w:val="de-DE" w:eastAsia="en-US"/>
    </w:rPr>
  </w:style>
  <w:style w:type="paragraph" w:customStyle="1" w:styleId="AEE31F38B3864EEC8C25AB9326FB38B216">
    <w:name w:val="AEE31F38B3864EEC8C25AB9326FB38B216"/>
    <w:rsid w:val="006C6880"/>
    <w:pPr>
      <w:spacing w:before="120" w:after="120" w:line="288" w:lineRule="auto"/>
    </w:pPr>
    <w:rPr>
      <w:rFonts w:eastAsiaTheme="minorHAnsi"/>
      <w:lang w:val="de-DE" w:eastAsia="en-US"/>
    </w:rPr>
  </w:style>
  <w:style w:type="paragraph" w:customStyle="1" w:styleId="B4D63BA51926467D8FBD669F00689C5F16">
    <w:name w:val="B4D63BA51926467D8FBD669F00689C5F16"/>
    <w:rsid w:val="006C6880"/>
    <w:pPr>
      <w:spacing w:before="120" w:after="120" w:line="288" w:lineRule="auto"/>
    </w:pPr>
    <w:rPr>
      <w:rFonts w:eastAsiaTheme="minorHAnsi"/>
      <w:lang w:val="de-DE" w:eastAsia="en-US"/>
    </w:rPr>
  </w:style>
  <w:style w:type="paragraph" w:customStyle="1" w:styleId="ABAC7DDFD9D4409FBB31B0FE999E4B9A16">
    <w:name w:val="ABAC7DDFD9D4409FBB31B0FE999E4B9A16"/>
    <w:rsid w:val="006C6880"/>
    <w:pPr>
      <w:spacing w:before="120" w:after="120" w:line="288" w:lineRule="auto"/>
    </w:pPr>
    <w:rPr>
      <w:rFonts w:eastAsiaTheme="minorHAnsi"/>
      <w:lang w:val="de-DE" w:eastAsia="en-US"/>
    </w:rPr>
  </w:style>
  <w:style w:type="paragraph" w:customStyle="1" w:styleId="3E96857B38584145A8AEFC6E039A101319">
    <w:name w:val="3E96857B38584145A8AEFC6E039A101319"/>
    <w:rsid w:val="006C6880"/>
    <w:pPr>
      <w:spacing w:before="120" w:after="120" w:line="288" w:lineRule="auto"/>
    </w:pPr>
    <w:rPr>
      <w:rFonts w:eastAsiaTheme="minorHAnsi"/>
      <w:lang w:val="de-DE" w:eastAsia="en-US"/>
    </w:rPr>
  </w:style>
  <w:style w:type="paragraph" w:customStyle="1" w:styleId="183472954E5E471D83112FD67B911F5219">
    <w:name w:val="183472954E5E471D83112FD67B911F5219"/>
    <w:rsid w:val="006C6880"/>
    <w:pPr>
      <w:spacing w:before="120" w:after="120" w:line="288" w:lineRule="auto"/>
    </w:pPr>
    <w:rPr>
      <w:rFonts w:eastAsiaTheme="minorHAnsi"/>
      <w:lang w:val="de-DE" w:eastAsia="en-US"/>
    </w:rPr>
  </w:style>
  <w:style w:type="paragraph" w:customStyle="1" w:styleId="F1A9D142B44C439B8A5F4611C1F9D3F813">
    <w:name w:val="F1A9D142B44C439B8A5F4611C1F9D3F813"/>
    <w:rsid w:val="006C6880"/>
    <w:pPr>
      <w:spacing w:before="120" w:after="120" w:line="288" w:lineRule="auto"/>
    </w:pPr>
    <w:rPr>
      <w:rFonts w:eastAsiaTheme="minorHAnsi"/>
      <w:lang w:val="de-DE" w:eastAsia="en-US"/>
    </w:rPr>
  </w:style>
  <w:style w:type="paragraph" w:customStyle="1" w:styleId="23495994907D407BBE40F340682F2AB013">
    <w:name w:val="23495994907D407BBE40F340682F2AB013"/>
    <w:rsid w:val="006C6880"/>
    <w:pPr>
      <w:spacing w:before="120" w:after="120" w:line="288" w:lineRule="auto"/>
    </w:pPr>
    <w:rPr>
      <w:rFonts w:eastAsiaTheme="minorHAnsi"/>
      <w:lang w:val="de-DE" w:eastAsia="en-US"/>
    </w:rPr>
  </w:style>
  <w:style w:type="paragraph" w:customStyle="1" w:styleId="762DA126DB304F6B84B40D7D4B15965313">
    <w:name w:val="762DA126DB304F6B84B40D7D4B15965313"/>
    <w:rsid w:val="006C6880"/>
    <w:pPr>
      <w:spacing w:before="120" w:after="120" w:line="288" w:lineRule="auto"/>
    </w:pPr>
    <w:rPr>
      <w:rFonts w:eastAsiaTheme="minorHAnsi"/>
      <w:lang w:val="de-DE" w:eastAsia="en-US"/>
    </w:rPr>
  </w:style>
  <w:style w:type="paragraph" w:customStyle="1" w:styleId="1B4508550BB049859A46D9657ACC3A7411">
    <w:name w:val="1B4508550BB049859A46D9657ACC3A7411"/>
    <w:rsid w:val="006C6880"/>
    <w:pPr>
      <w:spacing w:before="120" w:after="120" w:line="288" w:lineRule="auto"/>
    </w:pPr>
    <w:rPr>
      <w:rFonts w:eastAsiaTheme="minorHAnsi"/>
      <w:lang w:val="de-DE" w:eastAsia="en-US"/>
    </w:rPr>
  </w:style>
  <w:style w:type="paragraph" w:customStyle="1" w:styleId="FBE25CCB6AFE4E17BBFFC110BFA3BF9F4">
    <w:name w:val="FBE25CCB6AFE4E17BBFFC110BFA3BF9F4"/>
    <w:rsid w:val="006C6880"/>
    <w:pPr>
      <w:spacing w:before="120" w:after="120" w:line="288" w:lineRule="auto"/>
      <w:ind w:left="720"/>
      <w:contextualSpacing/>
    </w:pPr>
    <w:rPr>
      <w:rFonts w:eastAsiaTheme="minorHAnsi"/>
      <w:lang w:val="de-DE" w:eastAsia="en-US"/>
    </w:rPr>
  </w:style>
  <w:style w:type="paragraph" w:customStyle="1" w:styleId="0BF0B7F89E7B4F5CA3EDA2054A7C0A5A12">
    <w:name w:val="0BF0B7F89E7B4F5CA3EDA2054A7C0A5A12"/>
    <w:rsid w:val="006C6880"/>
    <w:pPr>
      <w:spacing w:before="120" w:after="120" w:line="288" w:lineRule="auto"/>
    </w:pPr>
    <w:rPr>
      <w:rFonts w:eastAsiaTheme="minorHAnsi"/>
      <w:lang w:val="de-DE" w:eastAsia="en-US"/>
    </w:rPr>
  </w:style>
  <w:style w:type="paragraph" w:customStyle="1" w:styleId="0E35CDB02B43491488BCA143F168FC6012">
    <w:name w:val="0E35CDB02B43491488BCA143F168FC6012"/>
    <w:rsid w:val="006C6880"/>
    <w:pPr>
      <w:spacing w:before="120" w:after="120" w:line="288" w:lineRule="auto"/>
    </w:pPr>
    <w:rPr>
      <w:rFonts w:eastAsiaTheme="minorHAnsi"/>
      <w:lang w:val="de-DE" w:eastAsia="en-US"/>
    </w:rPr>
  </w:style>
  <w:style w:type="paragraph" w:customStyle="1" w:styleId="DDD66183BD604FD283B1BA83380132D912">
    <w:name w:val="DDD66183BD604FD283B1BA83380132D912"/>
    <w:rsid w:val="006C6880"/>
    <w:pPr>
      <w:spacing w:before="120" w:after="120" w:line="288" w:lineRule="auto"/>
    </w:pPr>
    <w:rPr>
      <w:rFonts w:eastAsiaTheme="minorHAnsi"/>
      <w:lang w:val="de-DE" w:eastAsia="en-US"/>
    </w:rPr>
  </w:style>
  <w:style w:type="paragraph" w:customStyle="1" w:styleId="710718C12CDA4D219B07DC3F411DA55B12">
    <w:name w:val="710718C12CDA4D219B07DC3F411DA55B12"/>
    <w:rsid w:val="006C6880"/>
    <w:pPr>
      <w:spacing w:before="120" w:after="120" w:line="288" w:lineRule="auto"/>
    </w:pPr>
    <w:rPr>
      <w:rFonts w:eastAsiaTheme="minorHAnsi"/>
      <w:lang w:val="de-DE" w:eastAsia="en-US"/>
    </w:rPr>
  </w:style>
  <w:style w:type="paragraph" w:customStyle="1" w:styleId="CCE917A482F748689A6F6B980EFCA6BD12">
    <w:name w:val="CCE917A482F748689A6F6B980EFCA6BD12"/>
    <w:rsid w:val="006C6880"/>
    <w:pPr>
      <w:spacing w:before="120" w:after="120" w:line="288" w:lineRule="auto"/>
    </w:pPr>
    <w:rPr>
      <w:rFonts w:eastAsiaTheme="minorHAnsi"/>
      <w:lang w:val="de-DE" w:eastAsia="en-US"/>
    </w:rPr>
  </w:style>
  <w:style w:type="paragraph" w:customStyle="1" w:styleId="9DF06687B83C4D5A8CC18146040495AB12">
    <w:name w:val="9DF06687B83C4D5A8CC18146040495AB12"/>
    <w:rsid w:val="006C6880"/>
    <w:pPr>
      <w:spacing w:before="120" w:after="120" w:line="288" w:lineRule="auto"/>
    </w:pPr>
    <w:rPr>
      <w:rFonts w:eastAsiaTheme="minorHAnsi"/>
      <w:lang w:val="de-DE" w:eastAsia="en-US"/>
    </w:rPr>
  </w:style>
  <w:style w:type="paragraph" w:customStyle="1" w:styleId="B9BA3E7D6BC34E7EB012674706AAC42312">
    <w:name w:val="B9BA3E7D6BC34E7EB012674706AAC42312"/>
    <w:rsid w:val="006C6880"/>
    <w:pPr>
      <w:spacing w:before="120" w:after="120" w:line="288" w:lineRule="auto"/>
    </w:pPr>
    <w:rPr>
      <w:rFonts w:eastAsiaTheme="minorHAnsi"/>
      <w:lang w:val="de-DE" w:eastAsia="en-US"/>
    </w:rPr>
  </w:style>
  <w:style w:type="paragraph" w:customStyle="1" w:styleId="C5B23110BCCB47CC84AA74EEEF4DBF922">
    <w:name w:val="C5B23110BCCB47CC84AA74EEEF4DBF922"/>
    <w:rsid w:val="006C6880"/>
    <w:pPr>
      <w:spacing w:before="120" w:after="120" w:line="288" w:lineRule="auto"/>
    </w:pPr>
    <w:rPr>
      <w:rFonts w:eastAsiaTheme="minorHAnsi"/>
      <w:lang w:val="de-DE" w:eastAsia="en-US"/>
    </w:rPr>
  </w:style>
  <w:style w:type="paragraph" w:customStyle="1" w:styleId="EA9FF29C56F349C78C9D6035EF787EDC2">
    <w:name w:val="EA9FF29C56F349C78C9D6035EF787EDC2"/>
    <w:rsid w:val="006C6880"/>
    <w:pPr>
      <w:spacing w:before="120" w:after="120" w:line="288" w:lineRule="auto"/>
    </w:pPr>
    <w:rPr>
      <w:rFonts w:eastAsiaTheme="minorHAnsi"/>
      <w:lang w:val="de-DE" w:eastAsia="en-US"/>
    </w:rPr>
  </w:style>
  <w:style w:type="paragraph" w:customStyle="1" w:styleId="B86D890E52B54478BAA4899E8C113F282">
    <w:name w:val="B86D890E52B54478BAA4899E8C113F282"/>
    <w:rsid w:val="006C6880"/>
    <w:pPr>
      <w:spacing w:before="120" w:after="120" w:line="288" w:lineRule="auto"/>
    </w:pPr>
    <w:rPr>
      <w:rFonts w:eastAsiaTheme="minorHAnsi"/>
      <w:lang w:val="de-DE" w:eastAsia="en-US"/>
    </w:rPr>
  </w:style>
  <w:style w:type="paragraph" w:customStyle="1" w:styleId="109CA3C82CA644D6B572680161C37CF22">
    <w:name w:val="109CA3C82CA644D6B572680161C37CF22"/>
    <w:rsid w:val="006C6880"/>
    <w:pPr>
      <w:spacing w:before="120" w:after="120" w:line="288" w:lineRule="auto"/>
    </w:pPr>
    <w:rPr>
      <w:rFonts w:eastAsiaTheme="minorHAnsi"/>
      <w:lang w:val="de-DE" w:eastAsia="en-US"/>
    </w:rPr>
  </w:style>
  <w:style w:type="paragraph" w:customStyle="1" w:styleId="F1E492F3679846E893781CF0D89A94852">
    <w:name w:val="F1E492F3679846E893781CF0D89A94852"/>
    <w:rsid w:val="006C6880"/>
    <w:pPr>
      <w:spacing w:before="120" w:after="120" w:line="288" w:lineRule="auto"/>
    </w:pPr>
    <w:rPr>
      <w:rFonts w:eastAsiaTheme="minorHAnsi"/>
      <w:lang w:val="de-DE" w:eastAsia="en-US"/>
    </w:rPr>
  </w:style>
  <w:style w:type="paragraph" w:customStyle="1" w:styleId="50E5FF1994504B23AFF24A643CDC051D2">
    <w:name w:val="50E5FF1994504B23AFF24A643CDC051D2"/>
    <w:rsid w:val="006C6880"/>
    <w:pPr>
      <w:spacing w:before="120" w:after="120" w:line="288" w:lineRule="auto"/>
    </w:pPr>
    <w:rPr>
      <w:rFonts w:eastAsiaTheme="minorHAnsi"/>
      <w:lang w:val="de-DE" w:eastAsia="en-US"/>
    </w:rPr>
  </w:style>
  <w:style w:type="paragraph" w:customStyle="1" w:styleId="3743520A0547428C87E72D882BF7BE4322">
    <w:name w:val="3743520A0547428C87E72D882BF7BE4322"/>
    <w:rsid w:val="006C6880"/>
    <w:pPr>
      <w:spacing w:before="120" w:after="120" w:line="288" w:lineRule="auto"/>
    </w:pPr>
    <w:rPr>
      <w:rFonts w:eastAsiaTheme="minorHAnsi"/>
      <w:lang w:val="de-DE" w:eastAsia="en-US"/>
    </w:rPr>
  </w:style>
  <w:style w:type="paragraph" w:customStyle="1" w:styleId="5855A8F0725841F4BE67A30FBE6E044623">
    <w:name w:val="5855A8F0725841F4BE67A30FBE6E044623"/>
    <w:rsid w:val="006C6880"/>
    <w:pPr>
      <w:spacing w:before="120" w:after="120" w:line="288" w:lineRule="auto"/>
    </w:pPr>
    <w:rPr>
      <w:rFonts w:eastAsiaTheme="minorHAnsi"/>
      <w:lang w:val="de-DE" w:eastAsia="en-US"/>
    </w:rPr>
  </w:style>
  <w:style w:type="paragraph" w:customStyle="1" w:styleId="249D8C5260794EEFA77A67B22111A0A128">
    <w:name w:val="249D8C5260794EEFA77A67B22111A0A128"/>
    <w:rsid w:val="006C6880"/>
    <w:pPr>
      <w:spacing w:before="120" w:after="120" w:line="288" w:lineRule="auto"/>
      <w:ind w:left="720"/>
      <w:contextualSpacing/>
    </w:pPr>
    <w:rPr>
      <w:rFonts w:eastAsiaTheme="minorHAnsi"/>
      <w:lang w:val="de-DE" w:eastAsia="en-US"/>
    </w:rPr>
  </w:style>
  <w:style w:type="paragraph" w:customStyle="1" w:styleId="DE36C9859A84419AA19A51C86C56D42929">
    <w:name w:val="DE36C9859A84419AA19A51C86C56D42929"/>
    <w:rsid w:val="006C6880"/>
    <w:pPr>
      <w:spacing w:before="120" w:after="120" w:line="288" w:lineRule="auto"/>
      <w:ind w:left="720"/>
      <w:contextualSpacing/>
    </w:pPr>
    <w:rPr>
      <w:rFonts w:eastAsiaTheme="minorHAnsi"/>
      <w:lang w:val="de-DE" w:eastAsia="en-US"/>
    </w:rPr>
  </w:style>
  <w:style w:type="paragraph" w:customStyle="1" w:styleId="D32C0E74195D4990B41E36784FD4B7AC29">
    <w:name w:val="D32C0E74195D4990B41E36784FD4B7AC29"/>
    <w:rsid w:val="006C6880"/>
    <w:pPr>
      <w:spacing w:before="120" w:after="120" w:line="288" w:lineRule="auto"/>
      <w:ind w:left="720"/>
      <w:contextualSpacing/>
    </w:pPr>
    <w:rPr>
      <w:rFonts w:eastAsiaTheme="minorHAnsi"/>
      <w:lang w:val="de-DE" w:eastAsia="en-US"/>
    </w:rPr>
  </w:style>
  <w:style w:type="paragraph" w:customStyle="1" w:styleId="0D87DEECB39142AEA3AAFD489B1B41C020">
    <w:name w:val="0D87DEECB39142AEA3AAFD489B1B41C020"/>
    <w:rsid w:val="006C6880"/>
    <w:pPr>
      <w:spacing w:before="120" w:after="120" w:line="288" w:lineRule="auto"/>
    </w:pPr>
    <w:rPr>
      <w:rFonts w:eastAsiaTheme="minorHAnsi"/>
      <w:lang w:val="de-DE" w:eastAsia="en-US"/>
    </w:rPr>
  </w:style>
  <w:style w:type="paragraph" w:customStyle="1" w:styleId="70FE2611D0D648C686782C4F5DD97A9220">
    <w:name w:val="70FE2611D0D648C686782C4F5DD97A9220"/>
    <w:rsid w:val="006C6880"/>
    <w:pPr>
      <w:spacing w:before="120" w:after="120" w:line="288" w:lineRule="auto"/>
    </w:pPr>
    <w:rPr>
      <w:rFonts w:eastAsiaTheme="minorHAnsi"/>
      <w:lang w:val="de-DE" w:eastAsia="en-US"/>
    </w:rPr>
  </w:style>
  <w:style w:type="paragraph" w:customStyle="1" w:styleId="5579DD42966648C5A46134E10BDADD9220">
    <w:name w:val="5579DD42966648C5A46134E10BDADD9220"/>
    <w:rsid w:val="006C6880"/>
    <w:pPr>
      <w:spacing w:before="120" w:after="120" w:line="288" w:lineRule="auto"/>
    </w:pPr>
    <w:rPr>
      <w:rFonts w:eastAsiaTheme="minorHAnsi"/>
      <w:lang w:val="de-DE" w:eastAsia="en-US"/>
    </w:rPr>
  </w:style>
  <w:style w:type="paragraph" w:customStyle="1" w:styleId="AEE31F38B3864EEC8C25AB9326FB38B217">
    <w:name w:val="AEE31F38B3864EEC8C25AB9326FB38B217"/>
    <w:rsid w:val="006C6880"/>
    <w:pPr>
      <w:spacing w:before="120" w:after="120" w:line="288" w:lineRule="auto"/>
    </w:pPr>
    <w:rPr>
      <w:rFonts w:eastAsiaTheme="minorHAnsi"/>
      <w:lang w:val="de-DE" w:eastAsia="en-US"/>
    </w:rPr>
  </w:style>
  <w:style w:type="paragraph" w:customStyle="1" w:styleId="B4D63BA51926467D8FBD669F00689C5F17">
    <w:name w:val="B4D63BA51926467D8FBD669F00689C5F17"/>
    <w:rsid w:val="006C6880"/>
    <w:pPr>
      <w:spacing w:before="120" w:after="120" w:line="288" w:lineRule="auto"/>
    </w:pPr>
    <w:rPr>
      <w:rFonts w:eastAsiaTheme="minorHAnsi"/>
      <w:lang w:val="de-DE" w:eastAsia="en-US"/>
    </w:rPr>
  </w:style>
  <w:style w:type="paragraph" w:customStyle="1" w:styleId="ABAC7DDFD9D4409FBB31B0FE999E4B9A17">
    <w:name w:val="ABAC7DDFD9D4409FBB31B0FE999E4B9A17"/>
    <w:rsid w:val="006C6880"/>
    <w:pPr>
      <w:spacing w:before="120" w:after="120" w:line="288" w:lineRule="auto"/>
    </w:pPr>
    <w:rPr>
      <w:rFonts w:eastAsiaTheme="minorHAnsi"/>
      <w:lang w:val="de-DE" w:eastAsia="en-US"/>
    </w:rPr>
  </w:style>
  <w:style w:type="paragraph" w:customStyle="1" w:styleId="3E96857B38584145A8AEFC6E039A101320">
    <w:name w:val="3E96857B38584145A8AEFC6E039A101320"/>
    <w:rsid w:val="006C6880"/>
    <w:pPr>
      <w:spacing w:before="120" w:after="120" w:line="288" w:lineRule="auto"/>
    </w:pPr>
    <w:rPr>
      <w:rFonts w:eastAsiaTheme="minorHAnsi"/>
      <w:lang w:val="de-DE" w:eastAsia="en-US"/>
    </w:rPr>
  </w:style>
  <w:style w:type="paragraph" w:customStyle="1" w:styleId="183472954E5E471D83112FD67B911F5220">
    <w:name w:val="183472954E5E471D83112FD67B911F5220"/>
    <w:rsid w:val="006C6880"/>
    <w:pPr>
      <w:spacing w:before="120" w:after="120" w:line="288" w:lineRule="auto"/>
    </w:pPr>
    <w:rPr>
      <w:rFonts w:eastAsiaTheme="minorHAnsi"/>
      <w:lang w:val="de-DE" w:eastAsia="en-US"/>
    </w:rPr>
  </w:style>
  <w:style w:type="paragraph" w:customStyle="1" w:styleId="F1A9D142B44C439B8A5F4611C1F9D3F814">
    <w:name w:val="F1A9D142B44C439B8A5F4611C1F9D3F814"/>
    <w:rsid w:val="006C6880"/>
    <w:pPr>
      <w:spacing w:before="120" w:after="120" w:line="288" w:lineRule="auto"/>
    </w:pPr>
    <w:rPr>
      <w:rFonts w:eastAsiaTheme="minorHAnsi"/>
      <w:lang w:val="de-DE" w:eastAsia="en-US"/>
    </w:rPr>
  </w:style>
  <w:style w:type="paragraph" w:customStyle="1" w:styleId="23495994907D407BBE40F340682F2AB014">
    <w:name w:val="23495994907D407BBE40F340682F2AB014"/>
    <w:rsid w:val="006C6880"/>
    <w:pPr>
      <w:spacing w:before="120" w:after="120" w:line="288" w:lineRule="auto"/>
    </w:pPr>
    <w:rPr>
      <w:rFonts w:eastAsiaTheme="minorHAnsi"/>
      <w:lang w:val="de-DE" w:eastAsia="en-US"/>
    </w:rPr>
  </w:style>
  <w:style w:type="paragraph" w:customStyle="1" w:styleId="762DA126DB304F6B84B40D7D4B15965314">
    <w:name w:val="762DA126DB304F6B84B40D7D4B15965314"/>
    <w:rsid w:val="006C6880"/>
    <w:pPr>
      <w:spacing w:before="120" w:after="120" w:line="288" w:lineRule="auto"/>
    </w:pPr>
    <w:rPr>
      <w:rFonts w:eastAsiaTheme="minorHAnsi"/>
      <w:lang w:val="de-DE" w:eastAsia="en-US"/>
    </w:rPr>
  </w:style>
  <w:style w:type="paragraph" w:customStyle="1" w:styleId="1B4508550BB049859A46D9657ACC3A7412">
    <w:name w:val="1B4508550BB049859A46D9657ACC3A7412"/>
    <w:rsid w:val="006C6880"/>
    <w:pPr>
      <w:spacing w:before="120" w:after="120" w:line="288" w:lineRule="auto"/>
    </w:pPr>
    <w:rPr>
      <w:rFonts w:eastAsiaTheme="minorHAnsi"/>
      <w:lang w:val="de-DE" w:eastAsia="en-US"/>
    </w:rPr>
  </w:style>
  <w:style w:type="paragraph" w:customStyle="1" w:styleId="FBE25CCB6AFE4E17BBFFC110BFA3BF9F5">
    <w:name w:val="FBE25CCB6AFE4E17BBFFC110BFA3BF9F5"/>
    <w:rsid w:val="006C6880"/>
    <w:pPr>
      <w:spacing w:before="120" w:after="120" w:line="288" w:lineRule="auto"/>
      <w:ind w:left="720"/>
      <w:contextualSpacing/>
    </w:pPr>
    <w:rPr>
      <w:rFonts w:eastAsiaTheme="minorHAnsi"/>
      <w:lang w:val="de-DE" w:eastAsia="en-US"/>
    </w:rPr>
  </w:style>
  <w:style w:type="paragraph" w:customStyle="1" w:styleId="0BF0B7F89E7B4F5CA3EDA2054A7C0A5A13">
    <w:name w:val="0BF0B7F89E7B4F5CA3EDA2054A7C0A5A13"/>
    <w:rsid w:val="006C6880"/>
    <w:pPr>
      <w:spacing w:before="120" w:after="120" w:line="288" w:lineRule="auto"/>
    </w:pPr>
    <w:rPr>
      <w:rFonts w:eastAsiaTheme="minorHAnsi"/>
      <w:lang w:val="de-DE" w:eastAsia="en-US"/>
    </w:rPr>
  </w:style>
  <w:style w:type="paragraph" w:customStyle="1" w:styleId="0E35CDB02B43491488BCA143F168FC6013">
    <w:name w:val="0E35CDB02B43491488BCA143F168FC6013"/>
    <w:rsid w:val="006C6880"/>
    <w:pPr>
      <w:spacing w:before="120" w:after="120" w:line="288" w:lineRule="auto"/>
    </w:pPr>
    <w:rPr>
      <w:rFonts w:eastAsiaTheme="minorHAnsi"/>
      <w:lang w:val="de-DE" w:eastAsia="en-US"/>
    </w:rPr>
  </w:style>
  <w:style w:type="paragraph" w:customStyle="1" w:styleId="DDD66183BD604FD283B1BA83380132D913">
    <w:name w:val="DDD66183BD604FD283B1BA83380132D913"/>
    <w:rsid w:val="006C6880"/>
    <w:pPr>
      <w:spacing w:before="120" w:after="120" w:line="288" w:lineRule="auto"/>
    </w:pPr>
    <w:rPr>
      <w:rFonts w:eastAsiaTheme="minorHAnsi"/>
      <w:lang w:val="de-DE" w:eastAsia="en-US"/>
    </w:rPr>
  </w:style>
  <w:style w:type="paragraph" w:customStyle="1" w:styleId="710718C12CDA4D219B07DC3F411DA55B13">
    <w:name w:val="710718C12CDA4D219B07DC3F411DA55B13"/>
    <w:rsid w:val="006C6880"/>
    <w:pPr>
      <w:spacing w:before="120" w:after="120" w:line="288" w:lineRule="auto"/>
    </w:pPr>
    <w:rPr>
      <w:rFonts w:eastAsiaTheme="minorHAnsi"/>
      <w:lang w:val="de-DE" w:eastAsia="en-US"/>
    </w:rPr>
  </w:style>
  <w:style w:type="paragraph" w:customStyle="1" w:styleId="CCE917A482F748689A6F6B980EFCA6BD13">
    <w:name w:val="CCE917A482F748689A6F6B980EFCA6BD13"/>
    <w:rsid w:val="006C6880"/>
    <w:pPr>
      <w:spacing w:before="120" w:after="120" w:line="288" w:lineRule="auto"/>
    </w:pPr>
    <w:rPr>
      <w:rFonts w:eastAsiaTheme="minorHAnsi"/>
      <w:lang w:val="de-DE" w:eastAsia="en-US"/>
    </w:rPr>
  </w:style>
  <w:style w:type="paragraph" w:customStyle="1" w:styleId="9DF06687B83C4D5A8CC18146040495AB13">
    <w:name w:val="9DF06687B83C4D5A8CC18146040495AB13"/>
    <w:rsid w:val="006C6880"/>
    <w:pPr>
      <w:spacing w:before="120" w:after="120" w:line="288" w:lineRule="auto"/>
    </w:pPr>
    <w:rPr>
      <w:rFonts w:eastAsiaTheme="minorHAnsi"/>
      <w:lang w:val="de-DE" w:eastAsia="en-US"/>
    </w:rPr>
  </w:style>
  <w:style w:type="paragraph" w:customStyle="1" w:styleId="B9BA3E7D6BC34E7EB012674706AAC42313">
    <w:name w:val="B9BA3E7D6BC34E7EB012674706AAC42313"/>
    <w:rsid w:val="006C6880"/>
    <w:pPr>
      <w:spacing w:before="120" w:after="120" w:line="288" w:lineRule="auto"/>
    </w:pPr>
    <w:rPr>
      <w:rFonts w:eastAsiaTheme="minorHAnsi"/>
      <w:lang w:val="de-DE" w:eastAsia="en-US"/>
    </w:rPr>
  </w:style>
  <w:style w:type="paragraph" w:customStyle="1" w:styleId="C5B23110BCCB47CC84AA74EEEF4DBF923">
    <w:name w:val="C5B23110BCCB47CC84AA74EEEF4DBF923"/>
    <w:rsid w:val="006C6880"/>
    <w:pPr>
      <w:spacing w:before="120" w:after="120" w:line="288" w:lineRule="auto"/>
    </w:pPr>
    <w:rPr>
      <w:rFonts w:eastAsiaTheme="minorHAnsi"/>
      <w:lang w:val="de-DE" w:eastAsia="en-US"/>
    </w:rPr>
  </w:style>
  <w:style w:type="paragraph" w:customStyle="1" w:styleId="EA9FF29C56F349C78C9D6035EF787EDC3">
    <w:name w:val="EA9FF29C56F349C78C9D6035EF787EDC3"/>
    <w:rsid w:val="006C6880"/>
    <w:pPr>
      <w:spacing w:before="120" w:after="120" w:line="288" w:lineRule="auto"/>
    </w:pPr>
    <w:rPr>
      <w:rFonts w:eastAsiaTheme="minorHAnsi"/>
      <w:lang w:val="de-DE" w:eastAsia="en-US"/>
    </w:rPr>
  </w:style>
  <w:style w:type="paragraph" w:customStyle="1" w:styleId="B86D890E52B54478BAA4899E8C113F283">
    <w:name w:val="B86D890E52B54478BAA4899E8C113F283"/>
    <w:rsid w:val="006C6880"/>
    <w:pPr>
      <w:spacing w:before="120" w:after="120" w:line="288" w:lineRule="auto"/>
    </w:pPr>
    <w:rPr>
      <w:rFonts w:eastAsiaTheme="minorHAnsi"/>
      <w:lang w:val="de-DE" w:eastAsia="en-US"/>
    </w:rPr>
  </w:style>
  <w:style w:type="paragraph" w:customStyle="1" w:styleId="109CA3C82CA644D6B572680161C37CF23">
    <w:name w:val="109CA3C82CA644D6B572680161C37CF23"/>
    <w:rsid w:val="006C6880"/>
    <w:pPr>
      <w:spacing w:before="120" w:after="120" w:line="288" w:lineRule="auto"/>
    </w:pPr>
    <w:rPr>
      <w:rFonts w:eastAsiaTheme="minorHAnsi"/>
      <w:lang w:val="de-DE" w:eastAsia="en-US"/>
    </w:rPr>
  </w:style>
  <w:style w:type="paragraph" w:customStyle="1" w:styleId="F1E492F3679846E893781CF0D89A94853">
    <w:name w:val="F1E492F3679846E893781CF0D89A94853"/>
    <w:rsid w:val="006C6880"/>
    <w:pPr>
      <w:spacing w:before="120" w:after="120" w:line="288" w:lineRule="auto"/>
    </w:pPr>
    <w:rPr>
      <w:rFonts w:eastAsiaTheme="minorHAnsi"/>
      <w:lang w:val="de-DE" w:eastAsia="en-US"/>
    </w:rPr>
  </w:style>
  <w:style w:type="paragraph" w:customStyle="1" w:styleId="50E5FF1994504B23AFF24A643CDC051D3">
    <w:name w:val="50E5FF1994504B23AFF24A643CDC051D3"/>
    <w:rsid w:val="006C6880"/>
    <w:pPr>
      <w:spacing w:before="120" w:after="120" w:line="288" w:lineRule="auto"/>
    </w:pPr>
    <w:rPr>
      <w:rFonts w:eastAsiaTheme="minorHAnsi"/>
      <w:lang w:val="de-DE" w:eastAsia="en-US"/>
    </w:rPr>
  </w:style>
  <w:style w:type="paragraph" w:customStyle="1" w:styleId="3743520A0547428C87E72D882BF7BE4323">
    <w:name w:val="3743520A0547428C87E72D882BF7BE4323"/>
    <w:rsid w:val="006C6880"/>
    <w:pPr>
      <w:spacing w:before="120" w:after="120" w:line="288" w:lineRule="auto"/>
    </w:pPr>
    <w:rPr>
      <w:rFonts w:eastAsiaTheme="minorHAnsi"/>
      <w:lang w:val="de-DE" w:eastAsia="en-US"/>
    </w:rPr>
  </w:style>
  <w:style w:type="paragraph" w:customStyle="1" w:styleId="5855A8F0725841F4BE67A30FBE6E044624">
    <w:name w:val="5855A8F0725841F4BE67A30FBE6E044624"/>
    <w:rsid w:val="006C6880"/>
    <w:pPr>
      <w:spacing w:before="120" w:after="120" w:line="288" w:lineRule="auto"/>
    </w:pPr>
    <w:rPr>
      <w:rFonts w:eastAsiaTheme="minorHAnsi"/>
      <w:lang w:val="de-DE" w:eastAsia="en-US"/>
    </w:rPr>
  </w:style>
  <w:style w:type="paragraph" w:customStyle="1" w:styleId="249D8C5260794EEFA77A67B22111A0A129">
    <w:name w:val="249D8C5260794EEFA77A67B22111A0A129"/>
    <w:rsid w:val="006C6880"/>
    <w:pPr>
      <w:spacing w:before="120" w:after="120" w:line="288" w:lineRule="auto"/>
      <w:ind w:left="720"/>
      <w:contextualSpacing/>
    </w:pPr>
    <w:rPr>
      <w:rFonts w:eastAsiaTheme="minorHAnsi"/>
      <w:lang w:val="de-DE" w:eastAsia="en-US"/>
    </w:rPr>
  </w:style>
  <w:style w:type="paragraph" w:customStyle="1" w:styleId="DE36C9859A84419AA19A51C86C56D42930">
    <w:name w:val="DE36C9859A84419AA19A51C86C56D42930"/>
    <w:rsid w:val="006C6880"/>
    <w:pPr>
      <w:spacing w:before="120" w:after="120" w:line="288" w:lineRule="auto"/>
      <w:ind w:left="720"/>
      <w:contextualSpacing/>
    </w:pPr>
    <w:rPr>
      <w:rFonts w:eastAsiaTheme="minorHAnsi"/>
      <w:lang w:val="de-DE" w:eastAsia="en-US"/>
    </w:rPr>
  </w:style>
  <w:style w:type="paragraph" w:customStyle="1" w:styleId="D32C0E74195D4990B41E36784FD4B7AC30">
    <w:name w:val="D32C0E74195D4990B41E36784FD4B7AC30"/>
    <w:rsid w:val="006C6880"/>
    <w:pPr>
      <w:spacing w:before="120" w:after="120" w:line="288" w:lineRule="auto"/>
      <w:ind w:left="720"/>
      <w:contextualSpacing/>
    </w:pPr>
    <w:rPr>
      <w:rFonts w:eastAsiaTheme="minorHAnsi"/>
      <w:lang w:val="de-DE" w:eastAsia="en-US"/>
    </w:rPr>
  </w:style>
  <w:style w:type="paragraph" w:customStyle="1" w:styleId="0D87DEECB39142AEA3AAFD489B1B41C021">
    <w:name w:val="0D87DEECB39142AEA3AAFD489B1B41C021"/>
    <w:rsid w:val="006C6880"/>
    <w:pPr>
      <w:spacing w:before="120" w:after="120" w:line="288" w:lineRule="auto"/>
    </w:pPr>
    <w:rPr>
      <w:rFonts w:eastAsiaTheme="minorHAnsi"/>
      <w:lang w:val="de-DE" w:eastAsia="en-US"/>
    </w:rPr>
  </w:style>
  <w:style w:type="paragraph" w:customStyle="1" w:styleId="70FE2611D0D648C686782C4F5DD97A9221">
    <w:name w:val="70FE2611D0D648C686782C4F5DD97A9221"/>
    <w:rsid w:val="006C6880"/>
    <w:pPr>
      <w:spacing w:before="120" w:after="120" w:line="288" w:lineRule="auto"/>
    </w:pPr>
    <w:rPr>
      <w:rFonts w:eastAsiaTheme="minorHAnsi"/>
      <w:lang w:val="de-DE" w:eastAsia="en-US"/>
    </w:rPr>
  </w:style>
  <w:style w:type="paragraph" w:customStyle="1" w:styleId="5579DD42966648C5A46134E10BDADD9221">
    <w:name w:val="5579DD42966648C5A46134E10BDADD9221"/>
    <w:rsid w:val="006C6880"/>
    <w:pPr>
      <w:spacing w:before="120" w:after="120" w:line="288" w:lineRule="auto"/>
    </w:pPr>
    <w:rPr>
      <w:rFonts w:eastAsiaTheme="minorHAnsi"/>
      <w:lang w:val="de-DE" w:eastAsia="en-US"/>
    </w:rPr>
  </w:style>
  <w:style w:type="paragraph" w:customStyle="1" w:styleId="AEE31F38B3864EEC8C25AB9326FB38B218">
    <w:name w:val="AEE31F38B3864EEC8C25AB9326FB38B218"/>
    <w:rsid w:val="006C6880"/>
    <w:pPr>
      <w:spacing w:before="120" w:after="120" w:line="288" w:lineRule="auto"/>
    </w:pPr>
    <w:rPr>
      <w:rFonts w:eastAsiaTheme="minorHAnsi"/>
      <w:lang w:val="de-DE" w:eastAsia="en-US"/>
    </w:rPr>
  </w:style>
  <w:style w:type="paragraph" w:customStyle="1" w:styleId="B4D63BA51926467D8FBD669F00689C5F18">
    <w:name w:val="B4D63BA51926467D8FBD669F00689C5F18"/>
    <w:rsid w:val="006C6880"/>
    <w:pPr>
      <w:spacing w:before="120" w:after="120" w:line="288" w:lineRule="auto"/>
    </w:pPr>
    <w:rPr>
      <w:rFonts w:eastAsiaTheme="minorHAnsi"/>
      <w:lang w:val="de-DE" w:eastAsia="en-US"/>
    </w:rPr>
  </w:style>
  <w:style w:type="paragraph" w:customStyle="1" w:styleId="ABAC7DDFD9D4409FBB31B0FE999E4B9A18">
    <w:name w:val="ABAC7DDFD9D4409FBB31B0FE999E4B9A18"/>
    <w:rsid w:val="006C6880"/>
    <w:pPr>
      <w:spacing w:before="120" w:after="120" w:line="288" w:lineRule="auto"/>
    </w:pPr>
    <w:rPr>
      <w:rFonts w:eastAsiaTheme="minorHAnsi"/>
      <w:lang w:val="de-DE" w:eastAsia="en-US"/>
    </w:rPr>
  </w:style>
  <w:style w:type="paragraph" w:customStyle="1" w:styleId="3E96857B38584145A8AEFC6E039A101321">
    <w:name w:val="3E96857B38584145A8AEFC6E039A101321"/>
    <w:rsid w:val="006C6880"/>
    <w:pPr>
      <w:spacing w:before="120" w:after="120" w:line="288" w:lineRule="auto"/>
    </w:pPr>
    <w:rPr>
      <w:rFonts w:eastAsiaTheme="minorHAnsi"/>
      <w:lang w:val="de-DE" w:eastAsia="en-US"/>
    </w:rPr>
  </w:style>
  <w:style w:type="paragraph" w:customStyle="1" w:styleId="183472954E5E471D83112FD67B911F5221">
    <w:name w:val="183472954E5E471D83112FD67B911F5221"/>
    <w:rsid w:val="006C6880"/>
    <w:pPr>
      <w:spacing w:before="120" w:after="120" w:line="288" w:lineRule="auto"/>
    </w:pPr>
    <w:rPr>
      <w:rFonts w:eastAsiaTheme="minorHAnsi"/>
      <w:lang w:val="de-DE" w:eastAsia="en-US"/>
    </w:rPr>
  </w:style>
  <w:style w:type="paragraph" w:customStyle="1" w:styleId="1D19A4D8BDF14E9489C88BC36EF241D8">
    <w:name w:val="1D19A4D8BDF14E9489C88BC36EF241D8"/>
    <w:rsid w:val="006C6880"/>
  </w:style>
  <w:style w:type="paragraph" w:customStyle="1" w:styleId="F1A9D142B44C439B8A5F4611C1F9D3F815">
    <w:name w:val="F1A9D142B44C439B8A5F4611C1F9D3F815"/>
    <w:rsid w:val="006C6880"/>
    <w:pPr>
      <w:spacing w:before="120" w:after="120" w:line="288" w:lineRule="auto"/>
    </w:pPr>
    <w:rPr>
      <w:rFonts w:eastAsiaTheme="minorHAnsi"/>
      <w:lang w:val="de-DE" w:eastAsia="en-US"/>
    </w:rPr>
  </w:style>
  <w:style w:type="paragraph" w:customStyle="1" w:styleId="23495994907D407BBE40F340682F2AB015">
    <w:name w:val="23495994907D407BBE40F340682F2AB015"/>
    <w:rsid w:val="006C6880"/>
    <w:pPr>
      <w:spacing w:before="120" w:after="120" w:line="288" w:lineRule="auto"/>
    </w:pPr>
    <w:rPr>
      <w:rFonts w:eastAsiaTheme="minorHAnsi"/>
      <w:lang w:val="de-DE" w:eastAsia="en-US"/>
    </w:rPr>
  </w:style>
  <w:style w:type="paragraph" w:customStyle="1" w:styleId="762DA126DB304F6B84B40D7D4B15965315">
    <w:name w:val="762DA126DB304F6B84B40D7D4B15965315"/>
    <w:rsid w:val="006C6880"/>
    <w:pPr>
      <w:spacing w:before="120" w:after="120" w:line="288" w:lineRule="auto"/>
    </w:pPr>
    <w:rPr>
      <w:rFonts w:eastAsiaTheme="minorHAnsi"/>
      <w:lang w:val="de-DE" w:eastAsia="en-US"/>
    </w:rPr>
  </w:style>
  <w:style w:type="paragraph" w:customStyle="1" w:styleId="1B4508550BB049859A46D9657ACC3A7413">
    <w:name w:val="1B4508550BB049859A46D9657ACC3A7413"/>
    <w:rsid w:val="006C6880"/>
    <w:pPr>
      <w:spacing w:before="120" w:after="120" w:line="288" w:lineRule="auto"/>
    </w:pPr>
    <w:rPr>
      <w:rFonts w:eastAsiaTheme="minorHAnsi"/>
      <w:lang w:val="de-DE" w:eastAsia="en-US"/>
    </w:rPr>
  </w:style>
  <w:style w:type="paragraph" w:customStyle="1" w:styleId="FBE25CCB6AFE4E17BBFFC110BFA3BF9F6">
    <w:name w:val="FBE25CCB6AFE4E17BBFFC110BFA3BF9F6"/>
    <w:rsid w:val="006C6880"/>
    <w:pPr>
      <w:spacing w:before="120" w:after="120" w:line="288" w:lineRule="auto"/>
      <w:ind w:left="720"/>
      <w:contextualSpacing/>
    </w:pPr>
    <w:rPr>
      <w:rFonts w:eastAsiaTheme="minorHAnsi"/>
      <w:lang w:val="de-DE" w:eastAsia="en-US"/>
    </w:rPr>
  </w:style>
  <w:style w:type="paragraph" w:customStyle="1" w:styleId="0BF0B7F89E7B4F5CA3EDA2054A7C0A5A14">
    <w:name w:val="0BF0B7F89E7B4F5CA3EDA2054A7C0A5A14"/>
    <w:rsid w:val="006C6880"/>
    <w:pPr>
      <w:spacing w:before="120" w:after="120" w:line="288" w:lineRule="auto"/>
    </w:pPr>
    <w:rPr>
      <w:rFonts w:eastAsiaTheme="minorHAnsi"/>
      <w:lang w:val="de-DE" w:eastAsia="en-US"/>
    </w:rPr>
  </w:style>
  <w:style w:type="paragraph" w:customStyle="1" w:styleId="0E35CDB02B43491488BCA143F168FC6014">
    <w:name w:val="0E35CDB02B43491488BCA143F168FC6014"/>
    <w:rsid w:val="006C6880"/>
    <w:pPr>
      <w:spacing w:before="120" w:after="120" w:line="288" w:lineRule="auto"/>
    </w:pPr>
    <w:rPr>
      <w:rFonts w:eastAsiaTheme="minorHAnsi"/>
      <w:lang w:val="de-DE" w:eastAsia="en-US"/>
    </w:rPr>
  </w:style>
  <w:style w:type="paragraph" w:customStyle="1" w:styleId="DDD66183BD604FD283B1BA83380132D914">
    <w:name w:val="DDD66183BD604FD283B1BA83380132D914"/>
    <w:rsid w:val="006C6880"/>
    <w:pPr>
      <w:spacing w:before="120" w:after="120" w:line="288" w:lineRule="auto"/>
    </w:pPr>
    <w:rPr>
      <w:rFonts w:eastAsiaTheme="minorHAnsi"/>
      <w:lang w:val="de-DE" w:eastAsia="en-US"/>
    </w:rPr>
  </w:style>
  <w:style w:type="paragraph" w:customStyle="1" w:styleId="710718C12CDA4D219B07DC3F411DA55B14">
    <w:name w:val="710718C12CDA4D219B07DC3F411DA55B14"/>
    <w:rsid w:val="006C6880"/>
    <w:pPr>
      <w:spacing w:before="120" w:after="120" w:line="288" w:lineRule="auto"/>
    </w:pPr>
    <w:rPr>
      <w:rFonts w:eastAsiaTheme="minorHAnsi"/>
      <w:lang w:val="de-DE" w:eastAsia="en-US"/>
    </w:rPr>
  </w:style>
  <w:style w:type="paragraph" w:customStyle="1" w:styleId="CCE917A482F748689A6F6B980EFCA6BD14">
    <w:name w:val="CCE917A482F748689A6F6B980EFCA6BD14"/>
    <w:rsid w:val="006C6880"/>
    <w:pPr>
      <w:spacing w:before="120" w:after="120" w:line="288" w:lineRule="auto"/>
    </w:pPr>
    <w:rPr>
      <w:rFonts w:eastAsiaTheme="minorHAnsi"/>
      <w:lang w:val="de-DE" w:eastAsia="en-US"/>
    </w:rPr>
  </w:style>
  <w:style w:type="paragraph" w:customStyle="1" w:styleId="9DF06687B83C4D5A8CC18146040495AB14">
    <w:name w:val="9DF06687B83C4D5A8CC18146040495AB14"/>
    <w:rsid w:val="006C6880"/>
    <w:pPr>
      <w:spacing w:before="120" w:after="120" w:line="288" w:lineRule="auto"/>
    </w:pPr>
    <w:rPr>
      <w:rFonts w:eastAsiaTheme="minorHAnsi"/>
      <w:lang w:val="de-DE" w:eastAsia="en-US"/>
    </w:rPr>
  </w:style>
  <w:style w:type="paragraph" w:customStyle="1" w:styleId="B9BA3E7D6BC34E7EB012674706AAC42314">
    <w:name w:val="B9BA3E7D6BC34E7EB012674706AAC42314"/>
    <w:rsid w:val="006C6880"/>
    <w:pPr>
      <w:spacing w:before="120" w:after="120" w:line="288" w:lineRule="auto"/>
    </w:pPr>
    <w:rPr>
      <w:rFonts w:eastAsiaTheme="minorHAnsi"/>
      <w:lang w:val="de-DE" w:eastAsia="en-US"/>
    </w:rPr>
  </w:style>
  <w:style w:type="paragraph" w:customStyle="1" w:styleId="C5B23110BCCB47CC84AA74EEEF4DBF924">
    <w:name w:val="C5B23110BCCB47CC84AA74EEEF4DBF924"/>
    <w:rsid w:val="006C6880"/>
    <w:pPr>
      <w:spacing w:before="120" w:after="120" w:line="288" w:lineRule="auto"/>
    </w:pPr>
    <w:rPr>
      <w:rFonts w:eastAsiaTheme="minorHAnsi"/>
      <w:lang w:val="de-DE" w:eastAsia="en-US"/>
    </w:rPr>
  </w:style>
  <w:style w:type="paragraph" w:customStyle="1" w:styleId="8CC605EF6B084EADA63C06FFBA6FF4D4">
    <w:name w:val="8CC605EF6B084EADA63C06FFBA6FF4D4"/>
    <w:rsid w:val="006C6880"/>
    <w:pPr>
      <w:spacing w:before="120" w:after="120" w:line="288" w:lineRule="auto"/>
    </w:pPr>
    <w:rPr>
      <w:rFonts w:eastAsiaTheme="minorHAnsi"/>
      <w:lang w:val="de-DE" w:eastAsia="en-US"/>
    </w:rPr>
  </w:style>
  <w:style w:type="paragraph" w:customStyle="1" w:styleId="1D19A4D8BDF14E9489C88BC36EF241D81">
    <w:name w:val="1D19A4D8BDF14E9489C88BC36EF241D81"/>
    <w:rsid w:val="006C6880"/>
    <w:pPr>
      <w:spacing w:before="120" w:after="120" w:line="288" w:lineRule="auto"/>
    </w:pPr>
    <w:rPr>
      <w:rFonts w:eastAsiaTheme="minorHAnsi"/>
      <w:lang w:val="de-DE" w:eastAsia="en-US"/>
    </w:rPr>
  </w:style>
  <w:style w:type="paragraph" w:customStyle="1" w:styleId="109CA3C82CA644D6B572680161C37CF24">
    <w:name w:val="109CA3C82CA644D6B572680161C37CF24"/>
    <w:rsid w:val="006C6880"/>
    <w:pPr>
      <w:spacing w:before="120" w:after="120" w:line="288" w:lineRule="auto"/>
    </w:pPr>
    <w:rPr>
      <w:rFonts w:eastAsiaTheme="minorHAnsi"/>
      <w:lang w:val="de-DE" w:eastAsia="en-US"/>
    </w:rPr>
  </w:style>
  <w:style w:type="paragraph" w:customStyle="1" w:styleId="F1E492F3679846E893781CF0D89A94854">
    <w:name w:val="F1E492F3679846E893781CF0D89A94854"/>
    <w:rsid w:val="006C6880"/>
    <w:pPr>
      <w:spacing w:before="120" w:after="120" w:line="288" w:lineRule="auto"/>
    </w:pPr>
    <w:rPr>
      <w:rFonts w:eastAsiaTheme="minorHAnsi"/>
      <w:lang w:val="de-DE" w:eastAsia="en-US"/>
    </w:rPr>
  </w:style>
  <w:style w:type="paragraph" w:customStyle="1" w:styleId="50E5FF1994504B23AFF24A643CDC051D4">
    <w:name w:val="50E5FF1994504B23AFF24A643CDC051D4"/>
    <w:rsid w:val="006C6880"/>
    <w:pPr>
      <w:spacing w:before="120" w:after="120" w:line="288" w:lineRule="auto"/>
    </w:pPr>
    <w:rPr>
      <w:rFonts w:eastAsiaTheme="minorHAnsi"/>
      <w:lang w:val="de-DE" w:eastAsia="en-US"/>
    </w:rPr>
  </w:style>
  <w:style w:type="paragraph" w:customStyle="1" w:styleId="3743520A0547428C87E72D882BF7BE4324">
    <w:name w:val="3743520A0547428C87E72D882BF7BE4324"/>
    <w:rsid w:val="006C6880"/>
    <w:pPr>
      <w:spacing w:before="120" w:after="120" w:line="288" w:lineRule="auto"/>
    </w:pPr>
    <w:rPr>
      <w:rFonts w:eastAsiaTheme="minorHAnsi"/>
      <w:lang w:val="de-DE" w:eastAsia="en-US"/>
    </w:rPr>
  </w:style>
  <w:style w:type="paragraph" w:customStyle="1" w:styleId="5855A8F0725841F4BE67A30FBE6E044625">
    <w:name w:val="5855A8F0725841F4BE67A30FBE6E044625"/>
    <w:rsid w:val="006C6880"/>
    <w:pPr>
      <w:spacing w:before="120" w:after="120" w:line="288" w:lineRule="auto"/>
    </w:pPr>
    <w:rPr>
      <w:rFonts w:eastAsiaTheme="minorHAnsi"/>
      <w:lang w:val="de-DE" w:eastAsia="en-US"/>
    </w:rPr>
  </w:style>
  <w:style w:type="paragraph" w:customStyle="1" w:styleId="249D8C5260794EEFA77A67B22111A0A130">
    <w:name w:val="249D8C5260794EEFA77A67B22111A0A130"/>
    <w:rsid w:val="006C6880"/>
    <w:pPr>
      <w:spacing w:before="120" w:after="120" w:line="288" w:lineRule="auto"/>
      <w:ind w:left="720"/>
      <w:contextualSpacing/>
    </w:pPr>
    <w:rPr>
      <w:rFonts w:eastAsiaTheme="minorHAnsi"/>
      <w:lang w:val="de-DE" w:eastAsia="en-US"/>
    </w:rPr>
  </w:style>
  <w:style w:type="paragraph" w:customStyle="1" w:styleId="DE36C9859A84419AA19A51C86C56D42931">
    <w:name w:val="DE36C9859A84419AA19A51C86C56D42931"/>
    <w:rsid w:val="006C6880"/>
    <w:pPr>
      <w:spacing w:before="120" w:after="120" w:line="288" w:lineRule="auto"/>
      <w:ind w:left="720"/>
      <w:contextualSpacing/>
    </w:pPr>
    <w:rPr>
      <w:rFonts w:eastAsiaTheme="minorHAnsi"/>
      <w:lang w:val="de-DE" w:eastAsia="en-US"/>
    </w:rPr>
  </w:style>
  <w:style w:type="paragraph" w:customStyle="1" w:styleId="D32C0E74195D4990B41E36784FD4B7AC31">
    <w:name w:val="D32C0E74195D4990B41E36784FD4B7AC31"/>
    <w:rsid w:val="006C6880"/>
    <w:pPr>
      <w:spacing w:before="120" w:after="120" w:line="288" w:lineRule="auto"/>
      <w:ind w:left="720"/>
      <w:contextualSpacing/>
    </w:pPr>
    <w:rPr>
      <w:rFonts w:eastAsiaTheme="minorHAnsi"/>
      <w:lang w:val="de-DE" w:eastAsia="en-US"/>
    </w:rPr>
  </w:style>
  <w:style w:type="paragraph" w:customStyle="1" w:styleId="0D87DEECB39142AEA3AAFD489B1B41C022">
    <w:name w:val="0D87DEECB39142AEA3AAFD489B1B41C022"/>
    <w:rsid w:val="006C6880"/>
    <w:pPr>
      <w:spacing w:before="120" w:after="120" w:line="288" w:lineRule="auto"/>
    </w:pPr>
    <w:rPr>
      <w:rFonts w:eastAsiaTheme="minorHAnsi"/>
      <w:lang w:val="de-DE" w:eastAsia="en-US"/>
    </w:rPr>
  </w:style>
  <w:style w:type="paragraph" w:customStyle="1" w:styleId="70FE2611D0D648C686782C4F5DD97A9222">
    <w:name w:val="70FE2611D0D648C686782C4F5DD97A9222"/>
    <w:rsid w:val="006C6880"/>
    <w:pPr>
      <w:spacing w:before="120" w:after="120" w:line="288" w:lineRule="auto"/>
    </w:pPr>
    <w:rPr>
      <w:rFonts w:eastAsiaTheme="minorHAnsi"/>
      <w:lang w:val="de-DE" w:eastAsia="en-US"/>
    </w:rPr>
  </w:style>
  <w:style w:type="paragraph" w:customStyle="1" w:styleId="5579DD42966648C5A46134E10BDADD9222">
    <w:name w:val="5579DD42966648C5A46134E10BDADD9222"/>
    <w:rsid w:val="006C6880"/>
    <w:pPr>
      <w:spacing w:before="120" w:after="120" w:line="288" w:lineRule="auto"/>
    </w:pPr>
    <w:rPr>
      <w:rFonts w:eastAsiaTheme="minorHAnsi"/>
      <w:lang w:val="de-DE" w:eastAsia="en-US"/>
    </w:rPr>
  </w:style>
  <w:style w:type="paragraph" w:customStyle="1" w:styleId="AEE31F38B3864EEC8C25AB9326FB38B219">
    <w:name w:val="AEE31F38B3864EEC8C25AB9326FB38B219"/>
    <w:rsid w:val="006C6880"/>
    <w:pPr>
      <w:spacing w:before="120" w:after="120" w:line="288" w:lineRule="auto"/>
    </w:pPr>
    <w:rPr>
      <w:rFonts w:eastAsiaTheme="minorHAnsi"/>
      <w:lang w:val="de-DE" w:eastAsia="en-US"/>
    </w:rPr>
  </w:style>
  <w:style w:type="paragraph" w:customStyle="1" w:styleId="B4D63BA51926467D8FBD669F00689C5F19">
    <w:name w:val="B4D63BA51926467D8FBD669F00689C5F19"/>
    <w:rsid w:val="006C6880"/>
    <w:pPr>
      <w:spacing w:before="120" w:after="120" w:line="288" w:lineRule="auto"/>
    </w:pPr>
    <w:rPr>
      <w:rFonts w:eastAsiaTheme="minorHAnsi"/>
      <w:lang w:val="de-DE" w:eastAsia="en-US"/>
    </w:rPr>
  </w:style>
  <w:style w:type="paragraph" w:customStyle="1" w:styleId="ABAC7DDFD9D4409FBB31B0FE999E4B9A19">
    <w:name w:val="ABAC7DDFD9D4409FBB31B0FE999E4B9A19"/>
    <w:rsid w:val="006C6880"/>
    <w:pPr>
      <w:spacing w:before="120" w:after="120" w:line="288" w:lineRule="auto"/>
    </w:pPr>
    <w:rPr>
      <w:rFonts w:eastAsiaTheme="minorHAnsi"/>
      <w:lang w:val="de-DE" w:eastAsia="en-US"/>
    </w:rPr>
  </w:style>
  <w:style w:type="paragraph" w:customStyle="1" w:styleId="3E96857B38584145A8AEFC6E039A101322">
    <w:name w:val="3E96857B38584145A8AEFC6E039A101322"/>
    <w:rsid w:val="006C6880"/>
    <w:pPr>
      <w:spacing w:before="120" w:after="120" w:line="288" w:lineRule="auto"/>
    </w:pPr>
    <w:rPr>
      <w:rFonts w:eastAsiaTheme="minorHAnsi"/>
      <w:lang w:val="de-DE" w:eastAsia="en-US"/>
    </w:rPr>
  </w:style>
  <w:style w:type="paragraph" w:customStyle="1" w:styleId="183472954E5E471D83112FD67B911F5222">
    <w:name w:val="183472954E5E471D83112FD67B911F5222"/>
    <w:rsid w:val="006C6880"/>
    <w:pPr>
      <w:spacing w:before="120" w:after="120" w:line="288" w:lineRule="auto"/>
    </w:pPr>
    <w:rPr>
      <w:rFonts w:eastAsiaTheme="minorHAnsi"/>
      <w:lang w:val="de-DE" w:eastAsia="en-US"/>
    </w:rPr>
  </w:style>
  <w:style w:type="paragraph" w:customStyle="1" w:styleId="F1A9D142B44C439B8A5F4611C1F9D3F816">
    <w:name w:val="F1A9D142B44C439B8A5F4611C1F9D3F816"/>
    <w:rsid w:val="006C6880"/>
    <w:pPr>
      <w:spacing w:before="120" w:after="120" w:line="288" w:lineRule="auto"/>
    </w:pPr>
    <w:rPr>
      <w:rFonts w:eastAsiaTheme="minorHAnsi"/>
      <w:lang w:val="de-DE" w:eastAsia="en-US"/>
    </w:rPr>
  </w:style>
  <w:style w:type="paragraph" w:customStyle="1" w:styleId="23495994907D407BBE40F340682F2AB016">
    <w:name w:val="23495994907D407BBE40F340682F2AB016"/>
    <w:rsid w:val="006C6880"/>
    <w:pPr>
      <w:spacing w:before="120" w:after="120" w:line="288" w:lineRule="auto"/>
    </w:pPr>
    <w:rPr>
      <w:rFonts w:eastAsiaTheme="minorHAnsi"/>
      <w:lang w:val="de-DE" w:eastAsia="en-US"/>
    </w:rPr>
  </w:style>
  <w:style w:type="paragraph" w:customStyle="1" w:styleId="762DA126DB304F6B84B40D7D4B15965316">
    <w:name w:val="762DA126DB304F6B84B40D7D4B15965316"/>
    <w:rsid w:val="006C6880"/>
    <w:pPr>
      <w:spacing w:before="120" w:after="120" w:line="288" w:lineRule="auto"/>
    </w:pPr>
    <w:rPr>
      <w:rFonts w:eastAsiaTheme="minorHAnsi"/>
      <w:lang w:val="de-DE" w:eastAsia="en-US"/>
    </w:rPr>
  </w:style>
  <w:style w:type="paragraph" w:customStyle="1" w:styleId="1B4508550BB049859A46D9657ACC3A7414">
    <w:name w:val="1B4508550BB049859A46D9657ACC3A7414"/>
    <w:rsid w:val="006C6880"/>
    <w:pPr>
      <w:spacing w:before="120" w:after="120" w:line="288" w:lineRule="auto"/>
    </w:pPr>
    <w:rPr>
      <w:rFonts w:eastAsiaTheme="minorHAnsi"/>
      <w:lang w:val="de-DE" w:eastAsia="en-US"/>
    </w:rPr>
  </w:style>
  <w:style w:type="paragraph" w:customStyle="1" w:styleId="FBE25CCB6AFE4E17BBFFC110BFA3BF9F7">
    <w:name w:val="FBE25CCB6AFE4E17BBFFC110BFA3BF9F7"/>
    <w:rsid w:val="006C6880"/>
    <w:pPr>
      <w:spacing w:before="120" w:after="120" w:line="288" w:lineRule="auto"/>
      <w:ind w:left="720"/>
      <w:contextualSpacing/>
    </w:pPr>
    <w:rPr>
      <w:rFonts w:eastAsiaTheme="minorHAnsi"/>
      <w:lang w:val="de-DE" w:eastAsia="en-US"/>
    </w:rPr>
  </w:style>
  <w:style w:type="paragraph" w:customStyle="1" w:styleId="0BF0B7F89E7B4F5CA3EDA2054A7C0A5A15">
    <w:name w:val="0BF0B7F89E7B4F5CA3EDA2054A7C0A5A15"/>
    <w:rsid w:val="006C6880"/>
    <w:pPr>
      <w:spacing w:before="120" w:after="120" w:line="288" w:lineRule="auto"/>
    </w:pPr>
    <w:rPr>
      <w:rFonts w:eastAsiaTheme="minorHAnsi"/>
      <w:lang w:val="de-DE" w:eastAsia="en-US"/>
    </w:rPr>
  </w:style>
  <w:style w:type="paragraph" w:customStyle="1" w:styleId="0E35CDB02B43491488BCA143F168FC6015">
    <w:name w:val="0E35CDB02B43491488BCA143F168FC6015"/>
    <w:rsid w:val="006C6880"/>
    <w:pPr>
      <w:spacing w:before="120" w:after="120" w:line="288" w:lineRule="auto"/>
    </w:pPr>
    <w:rPr>
      <w:rFonts w:eastAsiaTheme="minorHAnsi"/>
      <w:lang w:val="de-DE" w:eastAsia="en-US"/>
    </w:rPr>
  </w:style>
  <w:style w:type="paragraph" w:customStyle="1" w:styleId="DDD66183BD604FD283B1BA83380132D915">
    <w:name w:val="DDD66183BD604FD283B1BA83380132D915"/>
    <w:rsid w:val="006C6880"/>
    <w:pPr>
      <w:spacing w:before="120" w:after="120" w:line="288" w:lineRule="auto"/>
    </w:pPr>
    <w:rPr>
      <w:rFonts w:eastAsiaTheme="minorHAnsi"/>
      <w:lang w:val="de-DE" w:eastAsia="en-US"/>
    </w:rPr>
  </w:style>
  <w:style w:type="paragraph" w:customStyle="1" w:styleId="710718C12CDA4D219B07DC3F411DA55B15">
    <w:name w:val="710718C12CDA4D219B07DC3F411DA55B15"/>
    <w:rsid w:val="006C6880"/>
    <w:pPr>
      <w:spacing w:before="120" w:after="120" w:line="288" w:lineRule="auto"/>
    </w:pPr>
    <w:rPr>
      <w:rFonts w:eastAsiaTheme="minorHAnsi"/>
      <w:lang w:val="de-DE" w:eastAsia="en-US"/>
    </w:rPr>
  </w:style>
  <w:style w:type="paragraph" w:customStyle="1" w:styleId="CCE917A482F748689A6F6B980EFCA6BD15">
    <w:name w:val="CCE917A482F748689A6F6B980EFCA6BD15"/>
    <w:rsid w:val="006C6880"/>
    <w:pPr>
      <w:spacing w:before="120" w:after="120" w:line="288" w:lineRule="auto"/>
    </w:pPr>
    <w:rPr>
      <w:rFonts w:eastAsiaTheme="minorHAnsi"/>
      <w:lang w:val="de-DE" w:eastAsia="en-US"/>
    </w:rPr>
  </w:style>
  <w:style w:type="paragraph" w:customStyle="1" w:styleId="9DF06687B83C4D5A8CC18146040495AB15">
    <w:name w:val="9DF06687B83C4D5A8CC18146040495AB15"/>
    <w:rsid w:val="006C6880"/>
    <w:pPr>
      <w:spacing w:before="120" w:after="120" w:line="288" w:lineRule="auto"/>
    </w:pPr>
    <w:rPr>
      <w:rFonts w:eastAsiaTheme="minorHAnsi"/>
      <w:lang w:val="de-DE" w:eastAsia="en-US"/>
    </w:rPr>
  </w:style>
  <w:style w:type="paragraph" w:customStyle="1" w:styleId="B9BA3E7D6BC34E7EB012674706AAC42315">
    <w:name w:val="B9BA3E7D6BC34E7EB012674706AAC42315"/>
    <w:rsid w:val="006C6880"/>
    <w:pPr>
      <w:spacing w:before="120" w:after="120" w:line="288" w:lineRule="auto"/>
    </w:pPr>
    <w:rPr>
      <w:rFonts w:eastAsiaTheme="minorHAnsi"/>
      <w:lang w:val="de-DE" w:eastAsia="en-US"/>
    </w:rPr>
  </w:style>
  <w:style w:type="paragraph" w:customStyle="1" w:styleId="C5B23110BCCB47CC84AA74EEEF4DBF925">
    <w:name w:val="C5B23110BCCB47CC84AA74EEEF4DBF925"/>
    <w:rsid w:val="006C6880"/>
    <w:pPr>
      <w:spacing w:before="120" w:after="120" w:line="288" w:lineRule="auto"/>
    </w:pPr>
    <w:rPr>
      <w:rFonts w:eastAsiaTheme="minorHAnsi"/>
      <w:lang w:val="de-DE" w:eastAsia="en-US"/>
    </w:rPr>
  </w:style>
  <w:style w:type="paragraph" w:customStyle="1" w:styleId="8CC605EF6B084EADA63C06FFBA6FF4D41">
    <w:name w:val="8CC605EF6B084EADA63C06FFBA6FF4D41"/>
    <w:rsid w:val="006C6880"/>
    <w:pPr>
      <w:spacing w:before="120" w:after="120" w:line="288" w:lineRule="auto"/>
    </w:pPr>
    <w:rPr>
      <w:rFonts w:eastAsiaTheme="minorHAnsi"/>
      <w:lang w:val="de-DE" w:eastAsia="en-US"/>
    </w:rPr>
  </w:style>
  <w:style w:type="paragraph" w:customStyle="1" w:styleId="1D19A4D8BDF14E9489C88BC36EF241D82">
    <w:name w:val="1D19A4D8BDF14E9489C88BC36EF241D82"/>
    <w:rsid w:val="006C6880"/>
    <w:pPr>
      <w:spacing w:before="120" w:after="120" w:line="288" w:lineRule="auto"/>
    </w:pPr>
    <w:rPr>
      <w:rFonts w:eastAsiaTheme="minorHAnsi"/>
      <w:lang w:val="de-DE" w:eastAsia="en-US"/>
    </w:rPr>
  </w:style>
  <w:style w:type="paragraph" w:customStyle="1" w:styleId="092415CF1498421496025802DC660B04">
    <w:name w:val="092415CF1498421496025802DC660B04"/>
    <w:rsid w:val="006C6880"/>
    <w:pPr>
      <w:spacing w:before="120" w:after="120" w:line="288" w:lineRule="auto"/>
    </w:pPr>
    <w:rPr>
      <w:rFonts w:eastAsiaTheme="minorHAnsi"/>
      <w:lang w:val="de-DE" w:eastAsia="en-US"/>
    </w:rPr>
  </w:style>
  <w:style w:type="paragraph" w:customStyle="1" w:styleId="109CA3C82CA644D6B572680161C37CF25">
    <w:name w:val="109CA3C82CA644D6B572680161C37CF25"/>
    <w:rsid w:val="006C6880"/>
    <w:pPr>
      <w:spacing w:before="120" w:after="120" w:line="288" w:lineRule="auto"/>
    </w:pPr>
    <w:rPr>
      <w:rFonts w:eastAsiaTheme="minorHAnsi"/>
      <w:lang w:val="de-DE" w:eastAsia="en-US"/>
    </w:rPr>
  </w:style>
  <w:style w:type="paragraph" w:customStyle="1" w:styleId="F1E492F3679846E893781CF0D89A94855">
    <w:name w:val="F1E492F3679846E893781CF0D89A94855"/>
    <w:rsid w:val="006C6880"/>
    <w:pPr>
      <w:spacing w:before="120" w:after="120" w:line="288" w:lineRule="auto"/>
    </w:pPr>
    <w:rPr>
      <w:rFonts w:eastAsiaTheme="minorHAnsi"/>
      <w:lang w:val="de-DE" w:eastAsia="en-US"/>
    </w:rPr>
  </w:style>
  <w:style w:type="paragraph" w:customStyle="1" w:styleId="50E5FF1994504B23AFF24A643CDC051D5">
    <w:name w:val="50E5FF1994504B23AFF24A643CDC051D5"/>
    <w:rsid w:val="006C6880"/>
    <w:pPr>
      <w:spacing w:before="120" w:after="120" w:line="288" w:lineRule="auto"/>
    </w:pPr>
    <w:rPr>
      <w:rFonts w:eastAsiaTheme="minorHAnsi"/>
      <w:lang w:val="de-DE" w:eastAsia="en-US"/>
    </w:rPr>
  </w:style>
  <w:style w:type="paragraph" w:customStyle="1" w:styleId="3743520A0547428C87E72D882BF7BE4325">
    <w:name w:val="3743520A0547428C87E72D882BF7BE4325"/>
    <w:rsid w:val="006C6880"/>
    <w:pPr>
      <w:spacing w:before="120" w:after="120" w:line="288" w:lineRule="auto"/>
    </w:pPr>
    <w:rPr>
      <w:rFonts w:eastAsiaTheme="minorHAnsi"/>
      <w:lang w:val="de-DE" w:eastAsia="en-US"/>
    </w:rPr>
  </w:style>
  <w:style w:type="paragraph" w:customStyle="1" w:styleId="5855A8F0725841F4BE67A30FBE6E044626">
    <w:name w:val="5855A8F0725841F4BE67A30FBE6E044626"/>
    <w:rsid w:val="006C6880"/>
    <w:pPr>
      <w:spacing w:before="120" w:after="120" w:line="288" w:lineRule="auto"/>
    </w:pPr>
    <w:rPr>
      <w:rFonts w:eastAsiaTheme="minorHAnsi"/>
      <w:lang w:val="de-DE" w:eastAsia="en-US"/>
    </w:rPr>
  </w:style>
  <w:style w:type="paragraph" w:customStyle="1" w:styleId="249D8C5260794EEFA77A67B22111A0A131">
    <w:name w:val="249D8C5260794EEFA77A67B22111A0A131"/>
    <w:rsid w:val="006C6880"/>
    <w:pPr>
      <w:spacing w:before="120" w:after="120" w:line="288" w:lineRule="auto"/>
      <w:ind w:left="720"/>
      <w:contextualSpacing/>
    </w:pPr>
    <w:rPr>
      <w:rFonts w:eastAsiaTheme="minorHAnsi"/>
      <w:lang w:val="de-DE" w:eastAsia="en-US"/>
    </w:rPr>
  </w:style>
  <w:style w:type="paragraph" w:customStyle="1" w:styleId="DE36C9859A84419AA19A51C86C56D42932">
    <w:name w:val="DE36C9859A84419AA19A51C86C56D42932"/>
    <w:rsid w:val="006C6880"/>
    <w:pPr>
      <w:spacing w:before="120" w:after="120" w:line="288" w:lineRule="auto"/>
      <w:ind w:left="720"/>
      <w:contextualSpacing/>
    </w:pPr>
    <w:rPr>
      <w:rFonts w:eastAsiaTheme="minorHAnsi"/>
      <w:lang w:val="de-DE" w:eastAsia="en-US"/>
    </w:rPr>
  </w:style>
  <w:style w:type="paragraph" w:customStyle="1" w:styleId="D32C0E74195D4990B41E36784FD4B7AC32">
    <w:name w:val="D32C0E74195D4990B41E36784FD4B7AC32"/>
    <w:rsid w:val="006C6880"/>
    <w:pPr>
      <w:spacing w:before="120" w:after="120" w:line="288" w:lineRule="auto"/>
      <w:ind w:left="720"/>
      <w:contextualSpacing/>
    </w:pPr>
    <w:rPr>
      <w:rFonts w:eastAsiaTheme="minorHAnsi"/>
      <w:lang w:val="de-DE" w:eastAsia="en-US"/>
    </w:rPr>
  </w:style>
  <w:style w:type="paragraph" w:customStyle="1" w:styleId="0D87DEECB39142AEA3AAFD489B1B41C023">
    <w:name w:val="0D87DEECB39142AEA3AAFD489B1B41C023"/>
    <w:rsid w:val="006C6880"/>
    <w:pPr>
      <w:spacing w:before="120" w:after="120" w:line="288" w:lineRule="auto"/>
    </w:pPr>
    <w:rPr>
      <w:rFonts w:eastAsiaTheme="minorHAnsi"/>
      <w:lang w:val="de-DE" w:eastAsia="en-US"/>
    </w:rPr>
  </w:style>
  <w:style w:type="paragraph" w:customStyle="1" w:styleId="70FE2611D0D648C686782C4F5DD97A9223">
    <w:name w:val="70FE2611D0D648C686782C4F5DD97A9223"/>
    <w:rsid w:val="006C6880"/>
    <w:pPr>
      <w:spacing w:before="120" w:after="120" w:line="288" w:lineRule="auto"/>
    </w:pPr>
    <w:rPr>
      <w:rFonts w:eastAsiaTheme="minorHAnsi"/>
      <w:lang w:val="de-DE" w:eastAsia="en-US"/>
    </w:rPr>
  </w:style>
  <w:style w:type="paragraph" w:customStyle="1" w:styleId="5579DD42966648C5A46134E10BDADD9223">
    <w:name w:val="5579DD42966648C5A46134E10BDADD9223"/>
    <w:rsid w:val="006C6880"/>
    <w:pPr>
      <w:spacing w:before="120" w:after="120" w:line="288" w:lineRule="auto"/>
    </w:pPr>
    <w:rPr>
      <w:rFonts w:eastAsiaTheme="minorHAnsi"/>
      <w:lang w:val="de-DE" w:eastAsia="en-US"/>
    </w:rPr>
  </w:style>
  <w:style w:type="paragraph" w:customStyle="1" w:styleId="AEE31F38B3864EEC8C25AB9326FB38B220">
    <w:name w:val="AEE31F38B3864EEC8C25AB9326FB38B220"/>
    <w:rsid w:val="006C6880"/>
    <w:pPr>
      <w:spacing w:before="120" w:after="120" w:line="288" w:lineRule="auto"/>
    </w:pPr>
    <w:rPr>
      <w:rFonts w:eastAsiaTheme="minorHAnsi"/>
      <w:lang w:val="de-DE" w:eastAsia="en-US"/>
    </w:rPr>
  </w:style>
  <w:style w:type="paragraph" w:customStyle="1" w:styleId="B4D63BA51926467D8FBD669F00689C5F20">
    <w:name w:val="B4D63BA51926467D8FBD669F00689C5F20"/>
    <w:rsid w:val="006C6880"/>
    <w:pPr>
      <w:spacing w:before="120" w:after="120" w:line="288" w:lineRule="auto"/>
    </w:pPr>
    <w:rPr>
      <w:rFonts w:eastAsiaTheme="minorHAnsi"/>
      <w:lang w:val="de-DE" w:eastAsia="en-US"/>
    </w:rPr>
  </w:style>
  <w:style w:type="paragraph" w:customStyle="1" w:styleId="ABAC7DDFD9D4409FBB31B0FE999E4B9A20">
    <w:name w:val="ABAC7DDFD9D4409FBB31B0FE999E4B9A20"/>
    <w:rsid w:val="006C6880"/>
    <w:pPr>
      <w:spacing w:before="120" w:after="120" w:line="288" w:lineRule="auto"/>
    </w:pPr>
    <w:rPr>
      <w:rFonts w:eastAsiaTheme="minorHAnsi"/>
      <w:lang w:val="de-DE" w:eastAsia="en-US"/>
    </w:rPr>
  </w:style>
  <w:style w:type="paragraph" w:customStyle="1" w:styleId="3E96857B38584145A8AEFC6E039A101323">
    <w:name w:val="3E96857B38584145A8AEFC6E039A101323"/>
    <w:rsid w:val="006C6880"/>
    <w:pPr>
      <w:spacing w:before="120" w:after="120" w:line="288" w:lineRule="auto"/>
    </w:pPr>
    <w:rPr>
      <w:rFonts w:eastAsiaTheme="minorHAnsi"/>
      <w:lang w:val="de-DE" w:eastAsia="en-US"/>
    </w:rPr>
  </w:style>
  <w:style w:type="paragraph" w:customStyle="1" w:styleId="183472954E5E471D83112FD67B911F5223">
    <w:name w:val="183472954E5E471D83112FD67B911F5223"/>
    <w:rsid w:val="006C6880"/>
    <w:pPr>
      <w:spacing w:before="120" w:after="120" w:line="288" w:lineRule="auto"/>
    </w:pPr>
    <w:rPr>
      <w:rFonts w:eastAsiaTheme="minorHAnsi"/>
      <w:lang w:val="de-DE" w:eastAsia="en-US"/>
    </w:rPr>
  </w:style>
  <w:style w:type="paragraph" w:customStyle="1" w:styleId="F1A9D142B44C439B8A5F4611C1F9D3F817">
    <w:name w:val="F1A9D142B44C439B8A5F4611C1F9D3F817"/>
    <w:rsid w:val="006C6880"/>
    <w:pPr>
      <w:spacing w:before="120" w:after="120" w:line="288" w:lineRule="auto"/>
    </w:pPr>
    <w:rPr>
      <w:rFonts w:eastAsiaTheme="minorHAnsi"/>
      <w:lang w:val="de-DE" w:eastAsia="en-US"/>
    </w:rPr>
  </w:style>
  <w:style w:type="paragraph" w:customStyle="1" w:styleId="23495994907D407BBE40F340682F2AB017">
    <w:name w:val="23495994907D407BBE40F340682F2AB017"/>
    <w:rsid w:val="006C6880"/>
    <w:pPr>
      <w:spacing w:before="120" w:after="120" w:line="288" w:lineRule="auto"/>
    </w:pPr>
    <w:rPr>
      <w:rFonts w:eastAsiaTheme="minorHAnsi"/>
      <w:lang w:val="de-DE" w:eastAsia="en-US"/>
    </w:rPr>
  </w:style>
  <w:style w:type="paragraph" w:customStyle="1" w:styleId="762DA126DB304F6B84B40D7D4B15965317">
    <w:name w:val="762DA126DB304F6B84B40D7D4B15965317"/>
    <w:rsid w:val="006C6880"/>
    <w:pPr>
      <w:spacing w:before="120" w:after="120" w:line="288" w:lineRule="auto"/>
    </w:pPr>
    <w:rPr>
      <w:rFonts w:eastAsiaTheme="minorHAnsi"/>
      <w:lang w:val="de-DE" w:eastAsia="en-US"/>
    </w:rPr>
  </w:style>
  <w:style w:type="paragraph" w:customStyle="1" w:styleId="1B4508550BB049859A46D9657ACC3A7415">
    <w:name w:val="1B4508550BB049859A46D9657ACC3A7415"/>
    <w:rsid w:val="006C6880"/>
    <w:pPr>
      <w:spacing w:before="120" w:after="120" w:line="288" w:lineRule="auto"/>
    </w:pPr>
    <w:rPr>
      <w:rFonts w:eastAsiaTheme="minorHAnsi"/>
      <w:lang w:val="de-DE" w:eastAsia="en-US"/>
    </w:rPr>
  </w:style>
  <w:style w:type="paragraph" w:customStyle="1" w:styleId="FBE25CCB6AFE4E17BBFFC110BFA3BF9F8">
    <w:name w:val="FBE25CCB6AFE4E17BBFFC110BFA3BF9F8"/>
    <w:rsid w:val="006C6880"/>
    <w:pPr>
      <w:spacing w:before="120" w:after="120" w:line="288" w:lineRule="auto"/>
      <w:ind w:left="720"/>
      <w:contextualSpacing/>
    </w:pPr>
    <w:rPr>
      <w:rFonts w:eastAsiaTheme="minorHAnsi"/>
      <w:lang w:val="de-DE" w:eastAsia="en-US"/>
    </w:rPr>
  </w:style>
  <w:style w:type="paragraph" w:customStyle="1" w:styleId="0BF0B7F89E7B4F5CA3EDA2054A7C0A5A16">
    <w:name w:val="0BF0B7F89E7B4F5CA3EDA2054A7C0A5A16"/>
    <w:rsid w:val="006C6880"/>
    <w:pPr>
      <w:spacing w:before="120" w:after="120" w:line="288" w:lineRule="auto"/>
    </w:pPr>
    <w:rPr>
      <w:rFonts w:eastAsiaTheme="minorHAnsi"/>
      <w:lang w:val="de-DE" w:eastAsia="en-US"/>
    </w:rPr>
  </w:style>
  <w:style w:type="paragraph" w:customStyle="1" w:styleId="0E35CDB02B43491488BCA143F168FC6016">
    <w:name w:val="0E35CDB02B43491488BCA143F168FC6016"/>
    <w:rsid w:val="006C6880"/>
    <w:pPr>
      <w:spacing w:before="120" w:after="120" w:line="288" w:lineRule="auto"/>
    </w:pPr>
    <w:rPr>
      <w:rFonts w:eastAsiaTheme="minorHAnsi"/>
      <w:lang w:val="de-DE" w:eastAsia="en-US"/>
    </w:rPr>
  </w:style>
  <w:style w:type="paragraph" w:customStyle="1" w:styleId="DDD66183BD604FD283B1BA83380132D916">
    <w:name w:val="DDD66183BD604FD283B1BA83380132D916"/>
    <w:rsid w:val="006C6880"/>
    <w:pPr>
      <w:spacing w:before="120" w:after="120" w:line="288" w:lineRule="auto"/>
    </w:pPr>
    <w:rPr>
      <w:rFonts w:eastAsiaTheme="minorHAnsi"/>
      <w:lang w:val="de-DE" w:eastAsia="en-US"/>
    </w:rPr>
  </w:style>
  <w:style w:type="paragraph" w:customStyle="1" w:styleId="710718C12CDA4D219B07DC3F411DA55B16">
    <w:name w:val="710718C12CDA4D219B07DC3F411DA55B16"/>
    <w:rsid w:val="006C6880"/>
    <w:pPr>
      <w:spacing w:before="120" w:after="120" w:line="288" w:lineRule="auto"/>
    </w:pPr>
    <w:rPr>
      <w:rFonts w:eastAsiaTheme="minorHAnsi"/>
      <w:lang w:val="de-DE" w:eastAsia="en-US"/>
    </w:rPr>
  </w:style>
  <w:style w:type="paragraph" w:customStyle="1" w:styleId="CCE917A482F748689A6F6B980EFCA6BD16">
    <w:name w:val="CCE917A482F748689A6F6B980EFCA6BD16"/>
    <w:rsid w:val="006C6880"/>
    <w:pPr>
      <w:spacing w:before="120" w:after="120" w:line="288" w:lineRule="auto"/>
    </w:pPr>
    <w:rPr>
      <w:rFonts w:eastAsiaTheme="minorHAnsi"/>
      <w:lang w:val="de-DE" w:eastAsia="en-US"/>
    </w:rPr>
  </w:style>
  <w:style w:type="paragraph" w:customStyle="1" w:styleId="9DF06687B83C4D5A8CC18146040495AB16">
    <w:name w:val="9DF06687B83C4D5A8CC18146040495AB16"/>
    <w:rsid w:val="006C6880"/>
    <w:pPr>
      <w:spacing w:before="120" w:after="120" w:line="288" w:lineRule="auto"/>
    </w:pPr>
    <w:rPr>
      <w:rFonts w:eastAsiaTheme="minorHAnsi"/>
      <w:lang w:val="de-DE" w:eastAsia="en-US"/>
    </w:rPr>
  </w:style>
  <w:style w:type="paragraph" w:customStyle="1" w:styleId="B9BA3E7D6BC34E7EB012674706AAC42316">
    <w:name w:val="B9BA3E7D6BC34E7EB012674706AAC42316"/>
    <w:rsid w:val="006C6880"/>
    <w:pPr>
      <w:spacing w:before="120" w:after="120" w:line="288" w:lineRule="auto"/>
    </w:pPr>
    <w:rPr>
      <w:rFonts w:eastAsiaTheme="minorHAnsi"/>
      <w:lang w:val="de-DE" w:eastAsia="en-US"/>
    </w:rPr>
  </w:style>
  <w:style w:type="paragraph" w:customStyle="1" w:styleId="C5B23110BCCB47CC84AA74EEEF4DBF926">
    <w:name w:val="C5B23110BCCB47CC84AA74EEEF4DBF926"/>
    <w:rsid w:val="006C6880"/>
    <w:pPr>
      <w:spacing w:before="120" w:after="120" w:line="288" w:lineRule="auto"/>
    </w:pPr>
    <w:rPr>
      <w:rFonts w:eastAsiaTheme="minorHAnsi"/>
      <w:lang w:val="de-DE" w:eastAsia="en-US"/>
    </w:rPr>
  </w:style>
  <w:style w:type="paragraph" w:customStyle="1" w:styleId="8CC605EF6B084EADA63C06FFBA6FF4D42">
    <w:name w:val="8CC605EF6B084EADA63C06FFBA6FF4D42"/>
    <w:rsid w:val="006C6880"/>
    <w:pPr>
      <w:spacing w:before="120" w:after="120" w:line="288" w:lineRule="auto"/>
    </w:pPr>
    <w:rPr>
      <w:rFonts w:eastAsiaTheme="minorHAnsi"/>
      <w:lang w:val="de-DE" w:eastAsia="en-US"/>
    </w:rPr>
  </w:style>
  <w:style w:type="paragraph" w:customStyle="1" w:styleId="1D19A4D8BDF14E9489C88BC36EF241D83">
    <w:name w:val="1D19A4D8BDF14E9489C88BC36EF241D83"/>
    <w:rsid w:val="006C6880"/>
    <w:pPr>
      <w:spacing w:before="120" w:after="120" w:line="288" w:lineRule="auto"/>
    </w:pPr>
    <w:rPr>
      <w:rFonts w:eastAsiaTheme="minorHAnsi"/>
      <w:lang w:val="de-DE" w:eastAsia="en-US"/>
    </w:rPr>
  </w:style>
  <w:style w:type="paragraph" w:customStyle="1" w:styleId="092415CF1498421496025802DC660B041">
    <w:name w:val="092415CF1498421496025802DC660B041"/>
    <w:rsid w:val="006C6880"/>
    <w:pPr>
      <w:spacing w:before="120" w:after="120" w:line="288" w:lineRule="auto"/>
    </w:pPr>
    <w:rPr>
      <w:rFonts w:eastAsiaTheme="minorHAnsi"/>
      <w:lang w:val="de-DE" w:eastAsia="en-US"/>
    </w:rPr>
  </w:style>
  <w:style w:type="paragraph" w:customStyle="1" w:styleId="109CA3C82CA644D6B572680161C37CF26">
    <w:name w:val="109CA3C82CA644D6B572680161C37CF26"/>
    <w:rsid w:val="006C6880"/>
    <w:pPr>
      <w:spacing w:before="120" w:after="120" w:line="288" w:lineRule="auto"/>
    </w:pPr>
    <w:rPr>
      <w:rFonts w:eastAsiaTheme="minorHAnsi"/>
      <w:lang w:val="de-DE" w:eastAsia="en-US"/>
    </w:rPr>
  </w:style>
  <w:style w:type="paragraph" w:customStyle="1" w:styleId="F1E492F3679846E893781CF0D89A94856">
    <w:name w:val="F1E492F3679846E893781CF0D89A94856"/>
    <w:rsid w:val="006C6880"/>
    <w:pPr>
      <w:spacing w:before="120" w:after="120" w:line="288" w:lineRule="auto"/>
    </w:pPr>
    <w:rPr>
      <w:rFonts w:eastAsiaTheme="minorHAnsi"/>
      <w:lang w:val="de-DE" w:eastAsia="en-US"/>
    </w:rPr>
  </w:style>
  <w:style w:type="paragraph" w:customStyle="1" w:styleId="50E5FF1994504B23AFF24A643CDC051D6">
    <w:name w:val="50E5FF1994504B23AFF24A643CDC051D6"/>
    <w:rsid w:val="006C6880"/>
    <w:pPr>
      <w:spacing w:before="120" w:after="120" w:line="288" w:lineRule="auto"/>
    </w:pPr>
    <w:rPr>
      <w:rFonts w:eastAsiaTheme="minorHAnsi"/>
      <w:lang w:val="de-DE" w:eastAsia="en-US"/>
    </w:rPr>
  </w:style>
  <w:style w:type="paragraph" w:customStyle="1" w:styleId="3743520A0547428C87E72D882BF7BE4326">
    <w:name w:val="3743520A0547428C87E72D882BF7BE4326"/>
    <w:rsid w:val="006C6880"/>
    <w:pPr>
      <w:spacing w:before="120" w:after="120" w:line="288" w:lineRule="auto"/>
    </w:pPr>
    <w:rPr>
      <w:rFonts w:eastAsiaTheme="minorHAnsi"/>
      <w:lang w:val="de-DE" w:eastAsia="en-US"/>
    </w:rPr>
  </w:style>
  <w:style w:type="paragraph" w:customStyle="1" w:styleId="5855A8F0725841F4BE67A30FBE6E044627">
    <w:name w:val="5855A8F0725841F4BE67A30FBE6E044627"/>
    <w:rsid w:val="006C6880"/>
    <w:pPr>
      <w:spacing w:before="120" w:after="120" w:line="288" w:lineRule="auto"/>
    </w:pPr>
    <w:rPr>
      <w:rFonts w:eastAsiaTheme="minorHAnsi"/>
      <w:lang w:val="de-DE" w:eastAsia="en-US"/>
    </w:rPr>
  </w:style>
  <w:style w:type="paragraph" w:customStyle="1" w:styleId="249D8C5260794EEFA77A67B22111A0A132">
    <w:name w:val="249D8C5260794EEFA77A67B22111A0A132"/>
    <w:rsid w:val="006C6880"/>
    <w:pPr>
      <w:spacing w:before="120" w:after="120" w:line="288" w:lineRule="auto"/>
      <w:ind w:left="720"/>
      <w:contextualSpacing/>
    </w:pPr>
    <w:rPr>
      <w:rFonts w:eastAsiaTheme="minorHAnsi"/>
      <w:lang w:val="de-DE" w:eastAsia="en-US"/>
    </w:rPr>
  </w:style>
  <w:style w:type="paragraph" w:customStyle="1" w:styleId="DE36C9859A84419AA19A51C86C56D42933">
    <w:name w:val="DE36C9859A84419AA19A51C86C56D42933"/>
    <w:rsid w:val="006C6880"/>
    <w:pPr>
      <w:spacing w:before="120" w:after="120" w:line="288" w:lineRule="auto"/>
      <w:ind w:left="720"/>
      <w:contextualSpacing/>
    </w:pPr>
    <w:rPr>
      <w:rFonts w:eastAsiaTheme="minorHAnsi"/>
      <w:lang w:val="de-DE" w:eastAsia="en-US"/>
    </w:rPr>
  </w:style>
  <w:style w:type="paragraph" w:customStyle="1" w:styleId="D32C0E74195D4990B41E36784FD4B7AC33">
    <w:name w:val="D32C0E74195D4990B41E36784FD4B7AC33"/>
    <w:rsid w:val="006C6880"/>
    <w:pPr>
      <w:spacing w:before="120" w:after="120" w:line="288" w:lineRule="auto"/>
      <w:ind w:left="720"/>
      <w:contextualSpacing/>
    </w:pPr>
    <w:rPr>
      <w:rFonts w:eastAsiaTheme="minorHAnsi"/>
      <w:lang w:val="de-DE" w:eastAsia="en-US"/>
    </w:rPr>
  </w:style>
  <w:style w:type="paragraph" w:customStyle="1" w:styleId="0D87DEECB39142AEA3AAFD489B1B41C024">
    <w:name w:val="0D87DEECB39142AEA3AAFD489B1B41C024"/>
    <w:rsid w:val="006C6880"/>
    <w:pPr>
      <w:spacing w:before="120" w:after="120" w:line="288" w:lineRule="auto"/>
    </w:pPr>
    <w:rPr>
      <w:rFonts w:eastAsiaTheme="minorHAnsi"/>
      <w:lang w:val="de-DE" w:eastAsia="en-US"/>
    </w:rPr>
  </w:style>
  <w:style w:type="paragraph" w:customStyle="1" w:styleId="70FE2611D0D648C686782C4F5DD97A9224">
    <w:name w:val="70FE2611D0D648C686782C4F5DD97A9224"/>
    <w:rsid w:val="006C6880"/>
    <w:pPr>
      <w:spacing w:before="120" w:after="120" w:line="288" w:lineRule="auto"/>
    </w:pPr>
    <w:rPr>
      <w:rFonts w:eastAsiaTheme="minorHAnsi"/>
      <w:lang w:val="de-DE" w:eastAsia="en-US"/>
    </w:rPr>
  </w:style>
  <w:style w:type="paragraph" w:customStyle="1" w:styleId="5579DD42966648C5A46134E10BDADD9224">
    <w:name w:val="5579DD42966648C5A46134E10BDADD9224"/>
    <w:rsid w:val="006C6880"/>
    <w:pPr>
      <w:spacing w:before="120" w:after="120" w:line="288" w:lineRule="auto"/>
    </w:pPr>
    <w:rPr>
      <w:rFonts w:eastAsiaTheme="minorHAnsi"/>
      <w:lang w:val="de-DE" w:eastAsia="en-US"/>
    </w:rPr>
  </w:style>
  <w:style w:type="paragraph" w:customStyle="1" w:styleId="AEE31F38B3864EEC8C25AB9326FB38B221">
    <w:name w:val="AEE31F38B3864EEC8C25AB9326FB38B221"/>
    <w:rsid w:val="006C6880"/>
    <w:pPr>
      <w:spacing w:before="120" w:after="120" w:line="288" w:lineRule="auto"/>
    </w:pPr>
    <w:rPr>
      <w:rFonts w:eastAsiaTheme="minorHAnsi"/>
      <w:lang w:val="de-DE" w:eastAsia="en-US"/>
    </w:rPr>
  </w:style>
  <w:style w:type="paragraph" w:customStyle="1" w:styleId="B4D63BA51926467D8FBD669F00689C5F21">
    <w:name w:val="B4D63BA51926467D8FBD669F00689C5F21"/>
    <w:rsid w:val="006C6880"/>
    <w:pPr>
      <w:spacing w:before="120" w:after="120" w:line="288" w:lineRule="auto"/>
    </w:pPr>
    <w:rPr>
      <w:rFonts w:eastAsiaTheme="minorHAnsi"/>
      <w:lang w:val="de-DE" w:eastAsia="en-US"/>
    </w:rPr>
  </w:style>
  <w:style w:type="paragraph" w:customStyle="1" w:styleId="ABAC7DDFD9D4409FBB31B0FE999E4B9A21">
    <w:name w:val="ABAC7DDFD9D4409FBB31B0FE999E4B9A21"/>
    <w:rsid w:val="006C6880"/>
    <w:pPr>
      <w:spacing w:before="120" w:after="120" w:line="288" w:lineRule="auto"/>
    </w:pPr>
    <w:rPr>
      <w:rFonts w:eastAsiaTheme="minorHAnsi"/>
      <w:lang w:val="de-DE" w:eastAsia="en-US"/>
    </w:rPr>
  </w:style>
  <w:style w:type="paragraph" w:customStyle="1" w:styleId="3E96857B38584145A8AEFC6E039A101324">
    <w:name w:val="3E96857B38584145A8AEFC6E039A101324"/>
    <w:rsid w:val="006C6880"/>
    <w:pPr>
      <w:spacing w:before="120" w:after="120" w:line="288" w:lineRule="auto"/>
    </w:pPr>
    <w:rPr>
      <w:rFonts w:eastAsiaTheme="minorHAnsi"/>
      <w:lang w:val="de-DE" w:eastAsia="en-US"/>
    </w:rPr>
  </w:style>
  <w:style w:type="paragraph" w:customStyle="1" w:styleId="183472954E5E471D83112FD67B911F5224">
    <w:name w:val="183472954E5E471D83112FD67B911F5224"/>
    <w:rsid w:val="006C6880"/>
    <w:pPr>
      <w:spacing w:before="120" w:after="120" w:line="288" w:lineRule="auto"/>
    </w:pPr>
    <w:rPr>
      <w:rFonts w:eastAsiaTheme="minorHAnsi"/>
      <w:lang w:val="de-DE" w:eastAsia="en-US"/>
    </w:rPr>
  </w:style>
  <w:style w:type="paragraph" w:customStyle="1" w:styleId="F1A9D142B44C439B8A5F4611C1F9D3F818">
    <w:name w:val="F1A9D142B44C439B8A5F4611C1F9D3F818"/>
    <w:rsid w:val="006C6880"/>
    <w:pPr>
      <w:spacing w:before="120" w:after="120" w:line="288" w:lineRule="auto"/>
    </w:pPr>
    <w:rPr>
      <w:rFonts w:eastAsiaTheme="minorHAnsi"/>
      <w:lang w:val="de-DE" w:eastAsia="en-US"/>
    </w:rPr>
  </w:style>
  <w:style w:type="paragraph" w:customStyle="1" w:styleId="23495994907D407BBE40F340682F2AB018">
    <w:name w:val="23495994907D407BBE40F340682F2AB018"/>
    <w:rsid w:val="006C6880"/>
    <w:pPr>
      <w:spacing w:before="120" w:after="120" w:line="288" w:lineRule="auto"/>
    </w:pPr>
    <w:rPr>
      <w:rFonts w:eastAsiaTheme="minorHAnsi"/>
      <w:lang w:val="de-DE" w:eastAsia="en-US"/>
    </w:rPr>
  </w:style>
  <w:style w:type="paragraph" w:customStyle="1" w:styleId="762DA126DB304F6B84B40D7D4B15965318">
    <w:name w:val="762DA126DB304F6B84B40D7D4B15965318"/>
    <w:rsid w:val="006C6880"/>
    <w:pPr>
      <w:spacing w:before="120" w:after="120" w:line="288" w:lineRule="auto"/>
    </w:pPr>
    <w:rPr>
      <w:rFonts w:eastAsiaTheme="minorHAnsi"/>
      <w:lang w:val="de-DE" w:eastAsia="en-US"/>
    </w:rPr>
  </w:style>
  <w:style w:type="paragraph" w:customStyle="1" w:styleId="1B4508550BB049859A46D9657ACC3A7416">
    <w:name w:val="1B4508550BB049859A46D9657ACC3A7416"/>
    <w:rsid w:val="006C6880"/>
    <w:pPr>
      <w:spacing w:before="120" w:after="120" w:line="288" w:lineRule="auto"/>
    </w:pPr>
    <w:rPr>
      <w:rFonts w:eastAsiaTheme="minorHAnsi"/>
      <w:lang w:val="de-DE" w:eastAsia="en-US"/>
    </w:rPr>
  </w:style>
  <w:style w:type="paragraph" w:customStyle="1" w:styleId="FBE25CCB6AFE4E17BBFFC110BFA3BF9F9">
    <w:name w:val="FBE25CCB6AFE4E17BBFFC110BFA3BF9F9"/>
    <w:rsid w:val="006C6880"/>
    <w:pPr>
      <w:spacing w:before="120" w:after="120" w:line="288" w:lineRule="auto"/>
      <w:ind w:left="720"/>
      <w:contextualSpacing/>
    </w:pPr>
    <w:rPr>
      <w:rFonts w:eastAsiaTheme="minorHAnsi"/>
      <w:lang w:val="de-DE" w:eastAsia="en-US"/>
    </w:rPr>
  </w:style>
  <w:style w:type="paragraph" w:customStyle="1" w:styleId="0BF0B7F89E7B4F5CA3EDA2054A7C0A5A17">
    <w:name w:val="0BF0B7F89E7B4F5CA3EDA2054A7C0A5A17"/>
    <w:rsid w:val="006C6880"/>
    <w:pPr>
      <w:spacing w:before="120" w:after="120" w:line="288" w:lineRule="auto"/>
    </w:pPr>
    <w:rPr>
      <w:rFonts w:eastAsiaTheme="minorHAnsi"/>
      <w:lang w:val="de-DE" w:eastAsia="en-US"/>
    </w:rPr>
  </w:style>
  <w:style w:type="paragraph" w:customStyle="1" w:styleId="0E35CDB02B43491488BCA143F168FC6017">
    <w:name w:val="0E35CDB02B43491488BCA143F168FC6017"/>
    <w:rsid w:val="006C6880"/>
    <w:pPr>
      <w:spacing w:before="120" w:after="120" w:line="288" w:lineRule="auto"/>
    </w:pPr>
    <w:rPr>
      <w:rFonts w:eastAsiaTheme="minorHAnsi"/>
      <w:lang w:val="de-DE" w:eastAsia="en-US"/>
    </w:rPr>
  </w:style>
  <w:style w:type="paragraph" w:customStyle="1" w:styleId="DDD66183BD604FD283B1BA83380132D917">
    <w:name w:val="DDD66183BD604FD283B1BA83380132D917"/>
    <w:rsid w:val="006C6880"/>
    <w:pPr>
      <w:spacing w:before="120" w:after="120" w:line="288" w:lineRule="auto"/>
    </w:pPr>
    <w:rPr>
      <w:rFonts w:eastAsiaTheme="minorHAnsi"/>
      <w:lang w:val="de-DE" w:eastAsia="en-US"/>
    </w:rPr>
  </w:style>
  <w:style w:type="paragraph" w:customStyle="1" w:styleId="710718C12CDA4D219B07DC3F411DA55B17">
    <w:name w:val="710718C12CDA4D219B07DC3F411DA55B17"/>
    <w:rsid w:val="006C6880"/>
    <w:pPr>
      <w:spacing w:before="120" w:after="120" w:line="288" w:lineRule="auto"/>
    </w:pPr>
    <w:rPr>
      <w:rFonts w:eastAsiaTheme="minorHAnsi"/>
      <w:lang w:val="de-DE" w:eastAsia="en-US"/>
    </w:rPr>
  </w:style>
  <w:style w:type="paragraph" w:customStyle="1" w:styleId="CCE917A482F748689A6F6B980EFCA6BD17">
    <w:name w:val="CCE917A482F748689A6F6B980EFCA6BD17"/>
    <w:rsid w:val="006C6880"/>
    <w:pPr>
      <w:spacing w:before="120" w:after="120" w:line="288" w:lineRule="auto"/>
    </w:pPr>
    <w:rPr>
      <w:rFonts w:eastAsiaTheme="minorHAnsi"/>
      <w:lang w:val="de-DE" w:eastAsia="en-US"/>
    </w:rPr>
  </w:style>
  <w:style w:type="paragraph" w:customStyle="1" w:styleId="9DF06687B83C4D5A8CC18146040495AB17">
    <w:name w:val="9DF06687B83C4D5A8CC18146040495AB17"/>
    <w:rsid w:val="006C6880"/>
    <w:pPr>
      <w:spacing w:before="120" w:after="120" w:line="288" w:lineRule="auto"/>
    </w:pPr>
    <w:rPr>
      <w:rFonts w:eastAsiaTheme="minorHAnsi"/>
      <w:lang w:val="de-DE" w:eastAsia="en-US"/>
    </w:rPr>
  </w:style>
  <w:style w:type="paragraph" w:customStyle="1" w:styleId="B9BA3E7D6BC34E7EB012674706AAC42317">
    <w:name w:val="B9BA3E7D6BC34E7EB012674706AAC42317"/>
    <w:rsid w:val="006C6880"/>
    <w:pPr>
      <w:spacing w:before="120" w:after="120" w:line="288" w:lineRule="auto"/>
    </w:pPr>
    <w:rPr>
      <w:rFonts w:eastAsiaTheme="minorHAnsi"/>
      <w:lang w:val="de-DE" w:eastAsia="en-US"/>
    </w:rPr>
  </w:style>
  <w:style w:type="paragraph" w:customStyle="1" w:styleId="C5B23110BCCB47CC84AA74EEEF4DBF927">
    <w:name w:val="C5B23110BCCB47CC84AA74EEEF4DBF927"/>
    <w:rsid w:val="006C6880"/>
    <w:pPr>
      <w:spacing w:before="120" w:after="120" w:line="288" w:lineRule="auto"/>
    </w:pPr>
    <w:rPr>
      <w:rFonts w:eastAsiaTheme="minorHAnsi"/>
      <w:lang w:val="de-DE" w:eastAsia="en-US"/>
    </w:rPr>
  </w:style>
  <w:style w:type="paragraph" w:customStyle="1" w:styleId="8CC605EF6B084EADA63C06FFBA6FF4D43">
    <w:name w:val="8CC605EF6B084EADA63C06FFBA6FF4D43"/>
    <w:rsid w:val="006C6880"/>
    <w:pPr>
      <w:spacing w:before="120" w:after="120" w:line="288" w:lineRule="auto"/>
    </w:pPr>
    <w:rPr>
      <w:rFonts w:eastAsiaTheme="minorHAnsi"/>
      <w:lang w:val="de-DE" w:eastAsia="en-US"/>
    </w:rPr>
  </w:style>
  <w:style w:type="paragraph" w:customStyle="1" w:styleId="1D19A4D8BDF14E9489C88BC36EF241D84">
    <w:name w:val="1D19A4D8BDF14E9489C88BC36EF241D84"/>
    <w:rsid w:val="006C6880"/>
    <w:pPr>
      <w:spacing w:before="120" w:after="120" w:line="288" w:lineRule="auto"/>
    </w:pPr>
    <w:rPr>
      <w:rFonts w:eastAsiaTheme="minorHAnsi"/>
      <w:lang w:val="de-DE" w:eastAsia="en-US"/>
    </w:rPr>
  </w:style>
  <w:style w:type="paragraph" w:customStyle="1" w:styleId="092415CF1498421496025802DC660B042">
    <w:name w:val="092415CF1498421496025802DC660B042"/>
    <w:rsid w:val="006C6880"/>
    <w:pPr>
      <w:spacing w:before="120" w:after="120" w:line="288" w:lineRule="auto"/>
    </w:pPr>
    <w:rPr>
      <w:rFonts w:eastAsiaTheme="minorHAnsi"/>
      <w:lang w:val="de-DE" w:eastAsia="en-US"/>
    </w:rPr>
  </w:style>
  <w:style w:type="paragraph" w:customStyle="1" w:styleId="109CA3C82CA644D6B572680161C37CF27">
    <w:name w:val="109CA3C82CA644D6B572680161C37CF27"/>
    <w:rsid w:val="006C6880"/>
    <w:pPr>
      <w:spacing w:before="120" w:after="120" w:line="288" w:lineRule="auto"/>
    </w:pPr>
    <w:rPr>
      <w:rFonts w:eastAsiaTheme="minorHAnsi"/>
      <w:lang w:val="de-DE" w:eastAsia="en-US"/>
    </w:rPr>
  </w:style>
  <w:style w:type="paragraph" w:customStyle="1" w:styleId="F1E492F3679846E893781CF0D89A94857">
    <w:name w:val="F1E492F3679846E893781CF0D89A94857"/>
    <w:rsid w:val="006C6880"/>
    <w:pPr>
      <w:spacing w:before="120" w:after="120" w:line="288" w:lineRule="auto"/>
    </w:pPr>
    <w:rPr>
      <w:rFonts w:eastAsiaTheme="minorHAnsi"/>
      <w:lang w:val="de-DE" w:eastAsia="en-US"/>
    </w:rPr>
  </w:style>
  <w:style w:type="paragraph" w:customStyle="1" w:styleId="50E5FF1994504B23AFF24A643CDC051D7">
    <w:name w:val="50E5FF1994504B23AFF24A643CDC051D7"/>
    <w:rsid w:val="006C6880"/>
    <w:pPr>
      <w:spacing w:before="120" w:after="120" w:line="288" w:lineRule="auto"/>
    </w:pPr>
    <w:rPr>
      <w:rFonts w:eastAsiaTheme="minorHAnsi"/>
      <w:lang w:val="de-DE" w:eastAsia="en-US"/>
    </w:rPr>
  </w:style>
  <w:style w:type="paragraph" w:customStyle="1" w:styleId="3743520A0547428C87E72D882BF7BE4327">
    <w:name w:val="3743520A0547428C87E72D882BF7BE4327"/>
    <w:rsid w:val="006C6880"/>
    <w:pPr>
      <w:spacing w:before="120" w:after="120" w:line="288" w:lineRule="auto"/>
    </w:pPr>
    <w:rPr>
      <w:rFonts w:eastAsiaTheme="minorHAnsi"/>
      <w:lang w:val="de-DE" w:eastAsia="en-US"/>
    </w:rPr>
  </w:style>
  <w:style w:type="paragraph" w:customStyle="1" w:styleId="5855A8F0725841F4BE67A30FBE6E044628">
    <w:name w:val="5855A8F0725841F4BE67A30FBE6E044628"/>
    <w:rsid w:val="006C6880"/>
    <w:pPr>
      <w:spacing w:before="120" w:after="120" w:line="288" w:lineRule="auto"/>
    </w:pPr>
    <w:rPr>
      <w:rFonts w:eastAsiaTheme="minorHAnsi"/>
      <w:lang w:val="de-DE" w:eastAsia="en-US"/>
    </w:rPr>
  </w:style>
  <w:style w:type="paragraph" w:customStyle="1" w:styleId="249D8C5260794EEFA77A67B22111A0A133">
    <w:name w:val="249D8C5260794EEFA77A67B22111A0A133"/>
    <w:rsid w:val="006C6880"/>
    <w:pPr>
      <w:spacing w:before="120" w:after="120" w:line="288" w:lineRule="auto"/>
      <w:ind w:left="720"/>
      <w:contextualSpacing/>
    </w:pPr>
    <w:rPr>
      <w:rFonts w:eastAsiaTheme="minorHAnsi"/>
      <w:lang w:val="de-DE" w:eastAsia="en-US"/>
    </w:rPr>
  </w:style>
  <w:style w:type="paragraph" w:customStyle="1" w:styleId="DE36C9859A84419AA19A51C86C56D42934">
    <w:name w:val="DE36C9859A84419AA19A51C86C56D42934"/>
    <w:rsid w:val="006C6880"/>
    <w:pPr>
      <w:spacing w:before="120" w:after="120" w:line="288" w:lineRule="auto"/>
      <w:ind w:left="720"/>
      <w:contextualSpacing/>
    </w:pPr>
    <w:rPr>
      <w:rFonts w:eastAsiaTheme="minorHAnsi"/>
      <w:lang w:val="de-DE" w:eastAsia="en-US"/>
    </w:rPr>
  </w:style>
  <w:style w:type="paragraph" w:customStyle="1" w:styleId="D32C0E74195D4990B41E36784FD4B7AC34">
    <w:name w:val="D32C0E74195D4990B41E36784FD4B7AC34"/>
    <w:rsid w:val="006C6880"/>
    <w:pPr>
      <w:spacing w:before="120" w:after="120" w:line="288" w:lineRule="auto"/>
      <w:ind w:left="720"/>
      <w:contextualSpacing/>
    </w:pPr>
    <w:rPr>
      <w:rFonts w:eastAsiaTheme="minorHAnsi"/>
      <w:lang w:val="de-DE" w:eastAsia="en-US"/>
    </w:rPr>
  </w:style>
  <w:style w:type="paragraph" w:customStyle="1" w:styleId="0D87DEECB39142AEA3AAFD489B1B41C025">
    <w:name w:val="0D87DEECB39142AEA3AAFD489B1B41C025"/>
    <w:rsid w:val="006C6880"/>
    <w:pPr>
      <w:spacing w:before="120" w:after="120" w:line="288" w:lineRule="auto"/>
    </w:pPr>
    <w:rPr>
      <w:rFonts w:eastAsiaTheme="minorHAnsi"/>
      <w:lang w:val="de-DE" w:eastAsia="en-US"/>
    </w:rPr>
  </w:style>
  <w:style w:type="paragraph" w:customStyle="1" w:styleId="70FE2611D0D648C686782C4F5DD97A9225">
    <w:name w:val="70FE2611D0D648C686782C4F5DD97A9225"/>
    <w:rsid w:val="006C6880"/>
    <w:pPr>
      <w:spacing w:before="120" w:after="120" w:line="288" w:lineRule="auto"/>
    </w:pPr>
    <w:rPr>
      <w:rFonts w:eastAsiaTheme="minorHAnsi"/>
      <w:lang w:val="de-DE" w:eastAsia="en-US"/>
    </w:rPr>
  </w:style>
  <w:style w:type="paragraph" w:customStyle="1" w:styleId="5579DD42966648C5A46134E10BDADD9225">
    <w:name w:val="5579DD42966648C5A46134E10BDADD9225"/>
    <w:rsid w:val="006C6880"/>
    <w:pPr>
      <w:spacing w:before="120" w:after="120" w:line="288" w:lineRule="auto"/>
    </w:pPr>
    <w:rPr>
      <w:rFonts w:eastAsiaTheme="minorHAnsi"/>
      <w:lang w:val="de-DE" w:eastAsia="en-US"/>
    </w:rPr>
  </w:style>
  <w:style w:type="paragraph" w:customStyle="1" w:styleId="AEE31F38B3864EEC8C25AB9326FB38B222">
    <w:name w:val="AEE31F38B3864EEC8C25AB9326FB38B222"/>
    <w:rsid w:val="006C6880"/>
    <w:pPr>
      <w:spacing w:before="120" w:after="120" w:line="288" w:lineRule="auto"/>
    </w:pPr>
    <w:rPr>
      <w:rFonts w:eastAsiaTheme="minorHAnsi"/>
      <w:lang w:val="de-DE" w:eastAsia="en-US"/>
    </w:rPr>
  </w:style>
  <w:style w:type="paragraph" w:customStyle="1" w:styleId="B4D63BA51926467D8FBD669F00689C5F22">
    <w:name w:val="B4D63BA51926467D8FBD669F00689C5F22"/>
    <w:rsid w:val="006C6880"/>
    <w:pPr>
      <w:spacing w:before="120" w:after="120" w:line="288" w:lineRule="auto"/>
    </w:pPr>
    <w:rPr>
      <w:rFonts w:eastAsiaTheme="minorHAnsi"/>
      <w:lang w:val="de-DE" w:eastAsia="en-US"/>
    </w:rPr>
  </w:style>
  <w:style w:type="paragraph" w:customStyle="1" w:styleId="ABAC7DDFD9D4409FBB31B0FE999E4B9A22">
    <w:name w:val="ABAC7DDFD9D4409FBB31B0FE999E4B9A22"/>
    <w:rsid w:val="006C6880"/>
    <w:pPr>
      <w:spacing w:before="120" w:after="120" w:line="288" w:lineRule="auto"/>
    </w:pPr>
    <w:rPr>
      <w:rFonts w:eastAsiaTheme="minorHAnsi"/>
      <w:lang w:val="de-DE" w:eastAsia="en-US"/>
    </w:rPr>
  </w:style>
  <w:style w:type="paragraph" w:customStyle="1" w:styleId="3E96857B38584145A8AEFC6E039A101325">
    <w:name w:val="3E96857B38584145A8AEFC6E039A101325"/>
    <w:rsid w:val="006C6880"/>
    <w:pPr>
      <w:spacing w:before="120" w:after="120" w:line="288" w:lineRule="auto"/>
    </w:pPr>
    <w:rPr>
      <w:rFonts w:eastAsiaTheme="minorHAnsi"/>
      <w:lang w:val="de-DE" w:eastAsia="en-US"/>
    </w:rPr>
  </w:style>
  <w:style w:type="paragraph" w:customStyle="1" w:styleId="183472954E5E471D83112FD67B911F5225">
    <w:name w:val="183472954E5E471D83112FD67B911F5225"/>
    <w:rsid w:val="006C6880"/>
    <w:pPr>
      <w:spacing w:before="120" w:after="120" w:line="288" w:lineRule="auto"/>
    </w:pPr>
    <w:rPr>
      <w:rFonts w:eastAsiaTheme="minorHAnsi"/>
      <w:lang w:val="de-DE" w:eastAsia="en-US"/>
    </w:rPr>
  </w:style>
  <w:style w:type="paragraph" w:customStyle="1" w:styleId="F1A9D142B44C439B8A5F4611C1F9D3F819">
    <w:name w:val="F1A9D142B44C439B8A5F4611C1F9D3F819"/>
    <w:rsid w:val="006C6880"/>
    <w:pPr>
      <w:spacing w:before="120" w:after="120" w:line="288" w:lineRule="auto"/>
    </w:pPr>
    <w:rPr>
      <w:rFonts w:eastAsiaTheme="minorHAnsi"/>
      <w:lang w:val="de-DE" w:eastAsia="en-US"/>
    </w:rPr>
  </w:style>
  <w:style w:type="paragraph" w:customStyle="1" w:styleId="23495994907D407BBE40F340682F2AB019">
    <w:name w:val="23495994907D407BBE40F340682F2AB019"/>
    <w:rsid w:val="006C6880"/>
    <w:pPr>
      <w:spacing w:before="120" w:after="120" w:line="288" w:lineRule="auto"/>
    </w:pPr>
    <w:rPr>
      <w:rFonts w:eastAsiaTheme="minorHAnsi"/>
      <w:lang w:val="de-DE" w:eastAsia="en-US"/>
    </w:rPr>
  </w:style>
  <w:style w:type="paragraph" w:customStyle="1" w:styleId="762DA126DB304F6B84B40D7D4B15965319">
    <w:name w:val="762DA126DB304F6B84B40D7D4B15965319"/>
    <w:rsid w:val="006C6880"/>
    <w:pPr>
      <w:spacing w:before="120" w:after="120" w:line="288" w:lineRule="auto"/>
    </w:pPr>
    <w:rPr>
      <w:rFonts w:eastAsiaTheme="minorHAnsi"/>
      <w:lang w:val="de-DE" w:eastAsia="en-US"/>
    </w:rPr>
  </w:style>
  <w:style w:type="paragraph" w:customStyle="1" w:styleId="1B4508550BB049859A46D9657ACC3A7417">
    <w:name w:val="1B4508550BB049859A46D9657ACC3A7417"/>
    <w:rsid w:val="006C6880"/>
    <w:pPr>
      <w:spacing w:before="120" w:after="120" w:line="288" w:lineRule="auto"/>
    </w:pPr>
    <w:rPr>
      <w:rFonts w:eastAsiaTheme="minorHAnsi"/>
      <w:lang w:val="de-DE" w:eastAsia="en-US"/>
    </w:rPr>
  </w:style>
  <w:style w:type="paragraph" w:customStyle="1" w:styleId="FBE25CCB6AFE4E17BBFFC110BFA3BF9F10">
    <w:name w:val="FBE25CCB6AFE4E17BBFFC110BFA3BF9F10"/>
    <w:rsid w:val="006C6880"/>
    <w:pPr>
      <w:spacing w:before="120" w:after="120" w:line="288" w:lineRule="auto"/>
      <w:ind w:left="720"/>
      <w:contextualSpacing/>
    </w:pPr>
    <w:rPr>
      <w:rFonts w:eastAsiaTheme="minorHAnsi"/>
      <w:lang w:val="de-DE" w:eastAsia="en-US"/>
    </w:rPr>
  </w:style>
  <w:style w:type="paragraph" w:customStyle="1" w:styleId="0BF0B7F89E7B4F5CA3EDA2054A7C0A5A18">
    <w:name w:val="0BF0B7F89E7B4F5CA3EDA2054A7C0A5A18"/>
    <w:rsid w:val="006C6880"/>
    <w:pPr>
      <w:spacing w:before="120" w:after="120" w:line="288" w:lineRule="auto"/>
    </w:pPr>
    <w:rPr>
      <w:rFonts w:eastAsiaTheme="minorHAnsi"/>
      <w:lang w:val="de-DE" w:eastAsia="en-US"/>
    </w:rPr>
  </w:style>
  <w:style w:type="paragraph" w:customStyle="1" w:styleId="0E35CDB02B43491488BCA143F168FC6018">
    <w:name w:val="0E35CDB02B43491488BCA143F168FC6018"/>
    <w:rsid w:val="006C6880"/>
    <w:pPr>
      <w:spacing w:before="120" w:after="120" w:line="288" w:lineRule="auto"/>
    </w:pPr>
    <w:rPr>
      <w:rFonts w:eastAsiaTheme="minorHAnsi"/>
      <w:lang w:val="de-DE" w:eastAsia="en-US"/>
    </w:rPr>
  </w:style>
  <w:style w:type="paragraph" w:customStyle="1" w:styleId="DDD66183BD604FD283B1BA83380132D918">
    <w:name w:val="DDD66183BD604FD283B1BA83380132D918"/>
    <w:rsid w:val="006C6880"/>
    <w:pPr>
      <w:spacing w:before="120" w:after="120" w:line="288" w:lineRule="auto"/>
    </w:pPr>
    <w:rPr>
      <w:rFonts w:eastAsiaTheme="minorHAnsi"/>
      <w:lang w:val="de-DE" w:eastAsia="en-US"/>
    </w:rPr>
  </w:style>
  <w:style w:type="paragraph" w:customStyle="1" w:styleId="710718C12CDA4D219B07DC3F411DA55B18">
    <w:name w:val="710718C12CDA4D219B07DC3F411DA55B18"/>
    <w:rsid w:val="006C6880"/>
    <w:pPr>
      <w:spacing w:before="120" w:after="120" w:line="288" w:lineRule="auto"/>
    </w:pPr>
    <w:rPr>
      <w:rFonts w:eastAsiaTheme="minorHAnsi"/>
      <w:lang w:val="de-DE" w:eastAsia="en-US"/>
    </w:rPr>
  </w:style>
  <w:style w:type="paragraph" w:customStyle="1" w:styleId="CCE917A482F748689A6F6B980EFCA6BD18">
    <w:name w:val="CCE917A482F748689A6F6B980EFCA6BD18"/>
    <w:rsid w:val="006C6880"/>
    <w:pPr>
      <w:spacing w:before="120" w:after="120" w:line="288" w:lineRule="auto"/>
    </w:pPr>
    <w:rPr>
      <w:rFonts w:eastAsiaTheme="minorHAnsi"/>
      <w:lang w:val="de-DE" w:eastAsia="en-US"/>
    </w:rPr>
  </w:style>
  <w:style w:type="paragraph" w:customStyle="1" w:styleId="9DF06687B83C4D5A8CC18146040495AB18">
    <w:name w:val="9DF06687B83C4D5A8CC18146040495AB18"/>
    <w:rsid w:val="006C6880"/>
    <w:pPr>
      <w:spacing w:before="120" w:after="120" w:line="288" w:lineRule="auto"/>
    </w:pPr>
    <w:rPr>
      <w:rFonts w:eastAsiaTheme="minorHAnsi"/>
      <w:lang w:val="de-DE" w:eastAsia="en-US"/>
    </w:rPr>
  </w:style>
  <w:style w:type="paragraph" w:customStyle="1" w:styleId="B9BA3E7D6BC34E7EB012674706AAC42318">
    <w:name w:val="B9BA3E7D6BC34E7EB012674706AAC42318"/>
    <w:rsid w:val="006C6880"/>
    <w:pPr>
      <w:spacing w:before="120" w:after="120" w:line="288" w:lineRule="auto"/>
    </w:pPr>
    <w:rPr>
      <w:rFonts w:eastAsiaTheme="minorHAnsi"/>
      <w:lang w:val="de-DE" w:eastAsia="en-US"/>
    </w:rPr>
  </w:style>
  <w:style w:type="paragraph" w:customStyle="1" w:styleId="C5B23110BCCB47CC84AA74EEEF4DBF928">
    <w:name w:val="C5B23110BCCB47CC84AA74EEEF4DBF928"/>
    <w:rsid w:val="006C6880"/>
    <w:pPr>
      <w:spacing w:before="120" w:after="120" w:line="288" w:lineRule="auto"/>
    </w:pPr>
    <w:rPr>
      <w:rFonts w:eastAsiaTheme="minorHAnsi"/>
      <w:lang w:val="de-DE" w:eastAsia="en-US"/>
    </w:rPr>
  </w:style>
  <w:style w:type="paragraph" w:customStyle="1" w:styleId="8CC605EF6B084EADA63C06FFBA6FF4D44">
    <w:name w:val="8CC605EF6B084EADA63C06FFBA6FF4D44"/>
    <w:rsid w:val="006C6880"/>
    <w:pPr>
      <w:spacing w:before="120" w:after="120" w:line="288" w:lineRule="auto"/>
    </w:pPr>
    <w:rPr>
      <w:rFonts w:eastAsiaTheme="minorHAnsi"/>
      <w:lang w:val="de-DE" w:eastAsia="en-US"/>
    </w:rPr>
  </w:style>
  <w:style w:type="paragraph" w:customStyle="1" w:styleId="1D19A4D8BDF14E9489C88BC36EF241D85">
    <w:name w:val="1D19A4D8BDF14E9489C88BC36EF241D85"/>
    <w:rsid w:val="006C6880"/>
    <w:pPr>
      <w:spacing w:before="120" w:after="120" w:line="288" w:lineRule="auto"/>
    </w:pPr>
    <w:rPr>
      <w:rFonts w:eastAsiaTheme="minorHAnsi"/>
      <w:lang w:val="de-DE" w:eastAsia="en-US"/>
    </w:rPr>
  </w:style>
  <w:style w:type="paragraph" w:customStyle="1" w:styleId="092415CF1498421496025802DC660B043">
    <w:name w:val="092415CF1498421496025802DC660B043"/>
    <w:rsid w:val="006C6880"/>
    <w:pPr>
      <w:spacing w:before="120" w:after="120" w:line="288" w:lineRule="auto"/>
    </w:pPr>
    <w:rPr>
      <w:rFonts w:eastAsiaTheme="minorHAnsi"/>
      <w:lang w:val="de-DE" w:eastAsia="en-US"/>
    </w:rPr>
  </w:style>
  <w:style w:type="paragraph" w:customStyle="1" w:styleId="DE79F841C9A44CB28991055848FE3666">
    <w:name w:val="DE79F841C9A44CB28991055848FE3666"/>
    <w:rsid w:val="006C6880"/>
    <w:pPr>
      <w:spacing w:before="120" w:after="120" w:line="288" w:lineRule="auto"/>
    </w:pPr>
    <w:rPr>
      <w:rFonts w:eastAsiaTheme="minorHAnsi"/>
      <w:lang w:val="de-DE" w:eastAsia="en-US"/>
    </w:rPr>
  </w:style>
  <w:style w:type="paragraph" w:customStyle="1" w:styleId="109CA3C82CA644D6B572680161C37CF28">
    <w:name w:val="109CA3C82CA644D6B572680161C37CF28"/>
    <w:rsid w:val="006C6880"/>
    <w:pPr>
      <w:spacing w:before="120" w:after="120" w:line="288" w:lineRule="auto"/>
    </w:pPr>
    <w:rPr>
      <w:rFonts w:eastAsiaTheme="minorHAnsi"/>
      <w:lang w:val="de-DE" w:eastAsia="en-US"/>
    </w:rPr>
  </w:style>
  <w:style w:type="paragraph" w:customStyle="1" w:styleId="F1E492F3679846E893781CF0D89A94858">
    <w:name w:val="F1E492F3679846E893781CF0D89A94858"/>
    <w:rsid w:val="006C6880"/>
    <w:pPr>
      <w:spacing w:before="120" w:after="120" w:line="288" w:lineRule="auto"/>
    </w:pPr>
    <w:rPr>
      <w:rFonts w:eastAsiaTheme="minorHAnsi"/>
      <w:lang w:val="de-DE" w:eastAsia="en-US"/>
    </w:rPr>
  </w:style>
  <w:style w:type="paragraph" w:customStyle="1" w:styleId="50E5FF1994504B23AFF24A643CDC051D8">
    <w:name w:val="50E5FF1994504B23AFF24A643CDC051D8"/>
    <w:rsid w:val="006C6880"/>
    <w:pPr>
      <w:spacing w:before="120" w:after="120" w:line="288" w:lineRule="auto"/>
    </w:pPr>
    <w:rPr>
      <w:rFonts w:eastAsiaTheme="minorHAnsi"/>
      <w:lang w:val="de-DE" w:eastAsia="en-US"/>
    </w:rPr>
  </w:style>
  <w:style w:type="paragraph" w:customStyle="1" w:styleId="3743520A0547428C87E72D882BF7BE4328">
    <w:name w:val="3743520A0547428C87E72D882BF7BE4328"/>
    <w:rsid w:val="006C6880"/>
    <w:pPr>
      <w:spacing w:before="120" w:after="120" w:line="288" w:lineRule="auto"/>
    </w:pPr>
    <w:rPr>
      <w:rFonts w:eastAsiaTheme="minorHAnsi"/>
      <w:lang w:val="de-DE" w:eastAsia="en-US"/>
    </w:rPr>
  </w:style>
  <w:style w:type="paragraph" w:customStyle="1" w:styleId="5855A8F0725841F4BE67A30FBE6E044629">
    <w:name w:val="5855A8F0725841F4BE67A30FBE6E044629"/>
    <w:rsid w:val="006C6880"/>
    <w:pPr>
      <w:spacing w:before="120" w:after="120" w:line="288" w:lineRule="auto"/>
    </w:pPr>
    <w:rPr>
      <w:rFonts w:eastAsiaTheme="minorHAnsi"/>
      <w:lang w:val="de-DE" w:eastAsia="en-US"/>
    </w:rPr>
  </w:style>
  <w:style w:type="paragraph" w:customStyle="1" w:styleId="249D8C5260794EEFA77A67B22111A0A134">
    <w:name w:val="249D8C5260794EEFA77A67B22111A0A134"/>
    <w:rsid w:val="006C6880"/>
    <w:pPr>
      <w:spacing w:before="120" w:after="120" w:line="288" w:lineRule="auto"/>
      <w:ind w:left="720"/>
      <w:contextualSpacing/>
    </w:pPr>
    <w:rPr>
      <w:rFonts w:eastAsiaTheme="minorHAnsi"/>
      <w:lang w:val="de-DE" w:eastAsia="en-US"/>
    </w:rPr>
  </w:style>
  <w:style w:type="paragraph" w:customStyle="1" w:styleId="DE36C9859A84419AA19A51C86C56D42935">
    <w:name w:val="DE36C9859A84419AA19A51C86C56D42935"/>
    <w:rsid w:val="006C6880"/>
    <w:pPr>
      <w:spacing w:before="120" w:after="120" w:line="288" w:lineRule="auto"/>
      <w:ind w:left="720"/>
      <w:contextualSpacing/>
    </w:pPr>
    <w:rPr>
      <w:rFonts w:eastAsiaTheme="minorHAnsi"/>
      <w:lang w:val="de-DE" w:eastAsia="en-US"/>
    </w:rPr>
  </w:style>
  <w:style w:type="paragraph" w:customStyle="1" w:styleId="D32C0E74195D4990B41E36784FD4B7AC35">
    <w:name w:val="D32C0E74195D4990B41E36784FD4B7AC35"/>
    <w:rsid w:val="006C6880"/>
    <w:pPr>
      <w:spacing w:before="120" w:after="120" w:line="288" w:lineRule="auto"/>
      <w:ind w:left="720"/>
      <w:contextualSpacing/>
    </w:pPr>
    <w:rPr>
      <w:rFonts w:eastAsiaTheme="minorHAnsi"/>
      <w:lang w:val="de-DE" w:eastAsia="en-US"/>
    </w:rPr>
  </w:style>
  <w:style w:type="paragraph" w:customStyle="1" w:styleId="0D87DEECB39142AEA3AAFD489B1B41C026">
    <w:name w:val="0D87DEECB39142AEA3AAFD489B1B41C026"/>
    <w:rsid w:val="006C6880"/>
    <w:pPr>
      <w:spacing w:before="120" w:after="120" w:line="288" w:lineRule="auto"/>
    </w:pPr>
    <w:rPr>
      <w:rFonts w:eastAsiaTheme="minorHAnsi"/>
      <w:lang w:val="de-DE" w:eastAsia="en-US"/>
    </w:rPr>
  </w:style>
  <w:style w:type="paragraph" w:customStyle="1" w:styleId="70FE2611D0D648C686782C4F5DD97A9226">
    <w:name w:val="70FE2611D0D648C686782C4F5DD97A9226"/>
    <w:rsid w:val="006C6880"/>
    <w:pPr>
      <w:spacing w:before="120" w:after="120" w:line="288" w:lineRule="auto"/>
    </w:pPr>
    <w:rPr>
      <w:rFonts w:eastAsiaTheme="minorHAnsi"/>
      <w:lang w:val="de-DE" w:eastAsia="en-US"/>
    </w:rPr>
  </w:style>
  <w:style w:type="paragraph" w:customStyle="1" w:styleId="5579DD42966648C5A46134E10BDADD9226">
    <w:name w:val="5579DD42966648C5A46134E10BDADD9226"/>
    <w:rsid w:val="006C6880"/>
    <w:pPr>
      <w:spacing w:before="120" w:after="120" w:line="288" w:lineRule="auto"/>
    </w:pPr>
    <w:rPr>
      <w:rFonts w:eastAsiaTheme="minorHAnsi"/>
      <w:lang w:val="de-DE" w:eastAsia="en-US"/>
    </w:rPr>
  </w:style>
  <w:style w:type="paragraph" w:customStyle="1" w:styleId="AEE31F38B3864EEC8C25AB9326FB38B223">
    <w:name w:val="AEE31F38B3864EEC8C25AB9326FB38B223"/>
    <w:rsid w:val="006C6880"/>
    <w:pPr>
      <w:spacing w:before="120" w:after="120" w:line="288" w:lineRule="auto"/>
    </w:pPr>
    <w:rPr>
      <w:rFonts w:eastAsiaTheme="minorHAnsi"/>
      <w:lang w:val="de-DE" w:eastAsia="en-US"/>
    </w:rPr>
  </w:style>
  <w:style w:type="paragraph" w:customStyle="1" w:styleId="B4D63BA51926467D8FBD669F00689C5F23">
    <w:name w:val="B4D63BA51926467D8FBD669F00689C5F23"/>
    <w:rsid w:val="006C6880"/>
    <w:pPr>
      <w:spacing w:before="120" w:after="120" w:line="288" w:lineRule="auto"/>
    </w:pPr>
    <w:rPr>
      <w:rFonts w:eastAsiaTheme="minorHAnsi"/>
      <w:lang w:val="de-DE" w:eastAsia="en-US"/>
    </w:rPr>
  </w:style>
  <w:style w:type="paragraph" w:customStyle="1" w:styleId="ABAC7DDFD9D4409FBB31B0FE999E4B9A23">
    <w:name w:val="ABAC7DDFD9D4409FBB31B0FE999E4B9A23"/>
    <w:rsid w:val="006C6880"/>
    <w:pPr>
      <w:spacing w:before="120" w:after="120" w:line="288" w:lineRule="auto"/>
    </w:pPr>
    <w:rPr>
      <w:rFonts w:eastAsiaTheme="minorHAnsi"/>
      <w:lang w:val="de-DE" w:eastAsia="en-US"/>
    </w:rPr>
  </w:style>
  <w:style w:type="paragraph" w:customStyle="1" w:styleId="3E96857B38584145A8AEFC6E039A101326">
    <w:name w:val="3E96857B38584145A8AEFC6E039A101326"/>
    <w:rsid w:val="006C6880"/>
    <w:pPr>
      <w:spacing w:before="120" w:after="120" w:line="288" w:lineRule="auto"/>
    </w:pPr>
    <w:rPr>
      <w:rFonts w:eastAsiaTheme="minorHAnsi"/>
      <w:lang w:val="de-DE" w:eastAsia="en-US"/>
    </w:rPr>
  </w:style>
  <w:style w:type="paragraph" w:customStyle="1" w:styleId="183472954E5E471D83112FD67B911F5226">
    <w:name w:val="183472954E5E471D83112FD67B911F5226"/>
    <w:rsid w:val="006C6880"/>
    <w:pPr>
      <w:spacing w:before="120" w:after="120" w:line="288" w:lineRule="auto"/>
    </w:pPr>
    <w:rPr>
      <w:rFonts w:eastAsiaTheme="minorHAnsi"/>
      <w:lang w:val="de-DE" w:eastAsia="en-US"/>
    </w:rPr>
  </w:style>
  <w:style w:type="paragraph" w:customStyle="1" w:styleId="F1A9D142B44C439B8A5F4611C1F9D3F820">
    <w:name w:val="F1A9D142B44C439B8A5F4611C1F9D3F820"/>
    <w:rsid w:val="006C6880"/>
    <w:pPr>
      <w:spacing w:before="120" w:after="120" w:line="288" w:lineRule="auto"/>
    </w:pPr>
    <w:rPr>
      <w:rFonts w:eastAsiaTheme="minorHAnsi"/>
      <w:lang w:val="de-DE" w:eastAsia="en-US"/>
    </w:rPr>
  </w:style>
  <w:style w:type="paragraph" w:customStyle="1" w:styleId="23495994907D407BBE40F340682F2AB020">
    <w:name w:val="23495994907D407BBE40F340682F2AB020"/>
    <w:rsid w:val="006C6880"/>
    <w:pPr>
      <w:spacing w:before="120" w:after="120" w:line="288" w:lineRule="auto"/>
    </w:pPr>
    <w:rPr>
      <w:rFonts w:eastAsiaTheme="minorHAnsi"/>
      <w:lang w:val="de-DE" w:eastAsia="en-US"/>
    </w:rPr>
  </w:style>
  <w:style w:type="paragraph" w:customStyle="1" w:styleId="762DA126DB304F6B84B40D7D4B15965320">
    <w:name w:val="762DA126DB304F6B84B40D7D4B15965320"/>
    <w:rsid w:val="006C6880"/>
    <w:pPr>
      <w:spacing w:before="120" w:after="120" w:line="288" w:lineRule="auto"/>
    </w:pPr>
    <w:rPr>
      <w:rFonts w:eastAsiaTheme="minorHAnsi"/>
      <w:lang w:val="de-DE" w:eastAsia="en-US"/>
    </w:rPr>
  </w:style>
  <w:style w:type="paragraph" w:customStyle="1" w:styleId="1B4508550BB049859A46D9657ACC3A7418">
    <w:name w:val="1B4508550BB049859A46D9657ACC3A7418"/>
    <w:rsid w:val="006C6880"/>
    <w:pPr>
      <w:spacing w:before="120" w:after="120" w:line="288" w:lineRule="auto"/>
    </w:pPr>
    <w:rPr>
      <w:rFonts w:eastAsiaTheme="minorHAnsi"/>
      <w:lang w:val="de-DE" w:eastAsia="en-US"/>
    </w:rPr>
  </w:style>
  <w:style w:type="paragraph" w:customStyle="1" w:styleId="FBE25CCB6AFE4E17BBFFC110BFA3BF9F11">
    <w:name w:val="FBE25CCB6AFE4E17BBFFC110BFA3BF9F11"/>
    <w:rsid w:val="006C6880"/>
    <w:pPr>
      <w:spacing w:before="120" w:after="120" w:line="288" w:lineRule="auto"/>
      <w:ind w:left="720"/>
      <w:contextualSpacing/>
    </w:pPr>
    <w:rPr>
      <w:rFonts w:eastAsiaTheme="minorHAnsi"/>
      <w:lang w:val="de-DE" w:eastAsia="en-US"/>
    </w:rPr>
  </w:style>
  <w:style w:type="paragraph" w:customStyle="1" w:styleId="0BF0B7F89E7B4F5CA3EDA2054A7C0A5A19">
    <w:name w:val="0BF0B7F89E7B4F5CA3EDA2054A7C0A5A19"/>
    <w:rsid w:val="006C6880"/>
    <w:pPr>
      <w:spacing w:before="120" w:after="120" w:line="288" w:lineRule="auto"/>
    </w:pPr>
    <w:rPr>
      <w:rFonts w:eastAsiaTheme="minorHAnsi"/>
      <w:lang w:val="de-DE" w:eastAsia="en-US"/>
    </w:rPr>
  </w:style>
  <w:style w:type="paragraph" w:customStyle="1" w:styleId="0E35CDB02B43491488BCA143F168FC6019">
    <w:name w:val="0E35CDB02B43491488BCA143F168FC6019"/>
    <w:rsid w:val="006C6880"/>
    <w:pPr>
      <w:spacing w:before="120" w:after="120" w:line="288" w:lineRule="auto"/>
    </w:pPr>
    <w:rPr>
      <w:rFonts w:eastAsiaTheme="minorHAnsi"/>
      <w:lang w:val="de-DE" w:eastAsia="en-US"/>
    </w:rPr>
  </w:style>
  <w:style w:type="paragraph" w:customStyle="1" w:styleId="DDD66183BD604FD283B1BA83380132D919">
    <w:name w:val="DDD66183BD604FD283B1BA83380132D919"/>
    <w:rsid w:val="006C6880"/>
    <w:pPr>
      <w:spacing w:before="120" w:after="120" w:line="288" w:lineRule="auto"/>
    </w:pPr>
    <w:rPr>
      <w:rFonts w:eastAsiaTheme="minorHAnsi"/>
      <w:lang w:val="de-DE" w:eastAsia="en-US"/>
    </w:rPr>
  </w:style>
  <w:style w:type="paragraph" w:customStyle="1" w:styleId="710718C12CDA4D219B07DC3F411DA55B19">
    <w:name w:val="710718C12CDA4D219B07DC3F411DA55B19"/>
    <w:rsid w:val="006C6880"/>
    <w:pPr>
      <w:spacing w:before="120" w:after="120" w:line="288" w:lineRule="auto"/>
    </w:pPr>
    <w:rPr>
      <w:rFonts w:eastAsiaTheme="minorHAnsi"/>
      <w:lang w:val="de-DE" w:eastAsia="en-US"/>
    </w:rPr>
  </w:style>
  <w:style w:type="paragraph" w:customStyle="1" w:styleId="CCE917A482F748689A6F6B980EFCA6BD19">
    <w:name w:val="CCE917A482F748689A6F6B980EFCA6BD19"/>
    <w:rsid w:val="006C6880"/>
    <w:pPr>
      <w:spacing w:before="120" w:after="120" w:line="288" w:lineRule="auto"/>
    </w:pPr>
    <w:rPr>
      <w:rFonts w:eastAsiaTheme="minorHAnsi"/>
      <w:lang w:val="de-DE" w:eastAsia="en-US"/>
    </w:rPr>
  </w:style>
  <w:style w:type="paragraph" w:customStyle="1" w:styleId="9DF06687B83C4D5A8CC18146040495AB19">
    <w:name w:val="9DF06687B83C4D5A8CC18146040495AB19"/>
    <w:rsid w:val="006C6880"/>
    <w:pPr>
      <w:spacing w:before="120" w:after="120" w:line="288" w:lineRule="auto"/>
    </w:pPr>
    <w:rPr>
      <w:rFonts w:eastAsiaTheme="minorHAnsi"/>
      <w:lang w:val="de-DE" w:eastAsia="en-US"/>
    </w:rPr>
  </w:style>
  <w:style w:type="paragraph" w:customStyle="1" w:styleId="B9BA3E7D6BC34E7EB012674706AAC42319">
    <w:name w:val="B9BA3E7D6BC34E7EB012674706AAC42319"/>
    <w:rsid w:val="006C6880"/>
    <w:pPr>
      <w:spacing w:before="120" w:after="120" w:line="288" w:lineRule="auto"/>
    </w:pPr>
    <w:rPr>
      <w:rFonts w:eastAsiaTheme="minorHAnsi"/>
      <w:lang w:val="de-DE" w:eastAsia="en-US"/>
    </w:rPr>
  </w:style>
  <w:style w:type="paragraph" w:customStyle="1" w:styleId="C5B23110BCCB47CC84AA74EEEF4DBF929">
    <w:name w:val="C5B23110BCCB47CC84AA74EEEF4DBF929"/>
    <w:rsid w:val="006C6880"/>
    <w:pPr>
      <w:spacing w:before="120" w:after="120" w:line="288" w:lineRule="auto"/>
    </w:pPr>
    <w:rPr>
      <w:rFonts w:eastAsiaTheme="minorHAnsi"/>
      <w:lang w:val="de-DE" w:eastAsia="en-US"/>
    </w:rPr>
  </w:style>
  <w:style w:type="paragraph" w:customStyle="1" w:styleId="8CC605EF6B084EADA63C06FFBA6FF4D45">
    <w:name w:val="8CC605EF6B084EADA63C06FFBA6FF4D45"/>
    <w:rsid w:val="006C6880"/>
    <w:pPr>
      <w:spacing w:before="120" w:after="120" w:line="288" w:lineRule="auto"/>
    </w:pPr>
    <w:rPr>
      <w:rFonts w:eastAsiaTheme="minorHAnsi"/>
      <w:lang w:val="de-DE" w:eastAsia="en-US"/>
    </w:rPr>
  </w:style>
  <w:style w:type="paragraph" w:customStyle="1" w:styleId="1D19A4D8BDF14E9489C88BC36EF241D86">
    <w:name w:val="1D19A4D8BDF14E9489C88BC36EF241D86"/>
    <w:rsid w:val="006C6880"/>
    <w:pPr>
      <w:spacing w:before="120" w:after="120" w:line="288" w:lineRule="auto"/>
    </w:pPr>
    <w:rPr>
      <w:rFonts w:eastAsiaTheme="minorHAnsi"/>
      <w:lang w:val="de-DE" w:eastAsia="en-US"/>
    </w:rPr>
  </w:style>
  <w:style w:type="paragraph" w:customStyle="1" w:styleId="092415CF1498421496025802DC660B044">
    <w:name w:val="092415CF1498421496025802DC660B044"/>
    <w:rsid w:val="006C6880"/>
    <w:pPr>
      <w:spacing w:before="120" w:after="120" w:line="288" w:lineRule="auto"/>
    </w:pPr>
    <w:rPr>
      <w:rFonts w:eastAsiaTheme="minorHAnsi"/>
      <w:lang w:val="de-DE" w:eastAsia="en-US"/>
    </w:rPr>
  </w:style>
  <w:style w:type="paragraph" w:customStyle="1" w:styleId="DE79F841C9A44CB28991055848FE36661">
    <w:name w:val="DE79F841C9A44CB28991055848FE36661"/>
    <w:rsid w:val="006C6880"/>
    <w:pPr>
      <w:spacing w:before="120" w:after="120" w:line="288" w:lineRule="auto"/>
    </w:pPr>
    <w:rPr>
      <w:rFonts w:eastAsiaTheme="minorHAnsi"/>
      <w:lang w:val="de-DE" w:eastAsia="en-US"/>
    </w:rPr>
  </w:style>
  <w:style w:type="paragraph" w:customStyle="1" w:styleId="109CA3C82CA644D6B572680161C37CF29">
    <w:name w:val="109CA3C82CA644D6B572680161C37CF29"/>
    <w:rsid w:val="006C6880"/>
    <w:pPr>
      <w:spacing w:before="120" w:after="120" w:line="288" w:lineRule="auto"/>
    </w:pPr>
    <w:rPr>
      <w:rFonts w:eastAsiaTheme="minorHAnsi"/>
      <w:lang w:val="de-DE" w:eastAsia="en-US"/>
    </w:rPr>
  </w:style>
  <w:style w:type="paragraph" w:customStyle="1" w:styleId="F1E492F3679846E893781CF0D89A94859">
    <w:name w:val="F1E492F3679846E893781CF0D89A94859"/>
    <w:rsid w:val="006C6880"/>
    <w:pPr>
      <w:spacing w:before="120" w:after="120" w:line="288" w:lineRule="auto"/>
    </w:pPr>
    <w:rPr>
      <w:rFonts w:eastAsiaTheme="minorHAnsi"/>
      <w:lang w:val="de-DE" w:eastAsia="en-US"/>
    </w:rPr>
  </w:style>
  <w:style w:type="paragraph" w:customStyle="1" w:styleId="50E5FF1994504B23AFF24A643CDC051D9">
    <w:name w:val="50E5FF1994504B23AFF24A643CDC051D9"/>
    <w:rsid w:val="006C6880"/>
    <w:pPr>
      <w:spacing w:before="120" w:after="120" w:line="288" w:lineRule="auto"/>
    </w:pPr>
    <w:rPr>
      <w:rFonts w:eastAsiaTheme="minorHAnsi"/>
      <w:lang w:val="de-DE" w:eastAsia="en-US"/>
    </w:rPr>
  </w:style>
  <w:style w:type="paragraph" w:customStyle="1" w:styleId="3743520A0547428C87E72D882BF7BE4329">
    <w:name w:val="3743520A0547428C87E72D882BF7BE4329"/>
    <w:rsid w:val="006C6880"/>
    <w:pPr>
      <w:spacing w:before="120" w:after="120" w:line="288" w:lineRule="auto"/>
    </w:pPr>
    <w:rPr>
      <w:rFonts w:eastAsiaTheme="minorHAnsi"/>
      <w:lang w:val="de-DE" w:eastAsia="en-US"/>
    </w:rPr>
  </w:style>
  <w:style w:type="paragraph" w:customStyle="1" w:styleId="5855A8F0725841F4BE67A30FBE6E044630">
    <w:name w:val="5855A8F0725841F4BE67A30FBE6E044630"/>
    <w:rsid w:val="006C6880"/>
    <w:pPr>
      <w:spacing w:before="120" w:after="120" w:line="288" w:lineRule="auto"/>
    </w:pPr>
    <w:rPr>
      <w:rFonts w:eastAsiaTheme="minorHAnsi"/>
      <w:lang w:val="de-DE" w:eastAsia="en-US"/>
    </w:rPr>
  </w:style>
  <w:style w:type="paragraph" w:customStyle="1" w:styleId="249D8C5260794EEFA77A67B22111A0A135">
    <w:name w:val="249D8C5260794EEFA77A67B22111A0A135"/>
    <w:rsid w:val="006C6880"/>
    <w:pPr>
      <w:spacing w:before="120" w:after="120" w:line="288" w:lineRule="auto"/>
      <w:ind w:left="720"/>
      <w:contextualSpacing/>
    </w:pPr>
    <w:rPr>
      <w:rFonts w:eastAsiaTheme="minorHAnsi"/>
      <w:lang w:val="de-DE" w:eastAsia="en-US"/>
    </w:rPr>
  </w:style>
  <w:style w:type="paragraph" w:customStyle="1" w:styleId="DE36C9859A84419AA19A51C86C56D42936">
    <w:name w:val="DE36C9859A84419AA19A51C86C56D42936"/>
    <w:rsid w:val="006C6880"/>
    <w:pPr>
      <w:spacing w:before="120" w:after="120" w:line="288" w:lineRule="auto"/>
      <w:ind w:left="720"/>
      <w:contextualSpacing/>
    </w:pPr>
    <w:rPr>
      <w:rFonts w:eastAsiaTheme="minorHAnsi"/>
      <w:lang w:val="de-DE" w:eastAsia="en-US"/>
    </w:rPr>
  </w:style>
  <w:style w:type="paragraph" w:customStyle="1" w:styleId="D32C0E74195D4990B41E36784FD4B7AC36">
    <w:name w:val="D32C0E74195D4990B41E36784FD4B7AC36"/>
    <w:rsid w:val="006C6880"/>
    <w:pPr>
      <w:spacing w:before="120" w:after="120" w:line="288" w:lineRule="auto"/>
      <w:ind w:left="720"/>
      <w:contextualSpacing/>
    </w:pPr>
    <w:rPr>
      <w:rFonts w:eastAsiaTheme="minorHAnsi"/>
      <w:lang w:val="de-DE" w:eastAsia="en-US"/>
    </w:rPr>
  </w:style>
  <w:style w:type="paragraph" w:customStyle="1" w:styleId="0D87DEECB39142AEA3AAFD489B1B41C027">
    <w:name w:val="0D87DEECB39142AEA3AAFD489B1B41C027"/>
    <w:rsid w:val="006C6880"/>
    <w:pPr>
      <w:spacing w:before="120" w:after="120" w:line="288" w:lineRule="auto"/>
    </w:pPr>
    <w:rPr>
      <w:rFonts w:eastAsiaTheme="minorHAnsi"/>
      <w:lang w:val="de-DE" w:eastAsia="en-US"/>
    </w:rPr>
  </w:style>
  <w:style w:type="paragraph" w:customStyle="1" w:styleId="70FE2611D0D648C686782C4F5DD97A9227">
    <w:name w:val="70FE2611D0D648C686782C4F5DD97A9227"/>
    <w:rsid w:val="006C6880"/>
    <w:pPr>
      <w:spacing w:before="120" w:after="120" w:line="288" w:lineRule="auto"/>
    </w:pPr>
    <w:rPr>
      <w:rFonts w:eastAsiaTheme="minorHAnsi"/>
      <w:lang w:val="de-DE" w:eastAsia="en-US"/>
    </w:rPr>
  </w:style>
  <w:style w:type="paragraph" w:customStyle="1" w:styleId="5579DD42966648C5A46134E10BDADD9227">
    <w:name w:val="5579DD42966648C5A46134E10BDADD9227"/>
    <w:rsid w:val="006C6880"/>
    <w:pPr>
      <w:spacing w:before="120" w:after="120" w:line="288" w:lineRule="auto"/>
    </w:pPr>
    <w:rPr>
      <w:rFonts w:eastAsiaTheme="minorHAnsi"/>
      <w:lang w:val="de-DE" w:eastAsia="en-US"/>
    </w:rPr>
  </w:style>
  <w:style w:type="paragraph" w:customStyle="1" w:styleId="AEE31F38B3864EEC8C25AB9326FB38B224">
    <w:name w:val="AEE31F38B3864EEC8C25AB9326FB38B224"/>
    <w:rsid w:val="006C6880"/>
    <w:pPr>
      <w:spacing w:before="120" w:after="120" w:line="288" w:lineRule="auto"/>
    </w:pPr>
    <w:rPr>
      <w:rFonts w:eastAsiaTheme="minorHAnsi"/>
      <w:lang w:val="de-DE" w:eastAsia="en-US"/>
    </w:rPr>
  </w:style>
  <w:style w:type="paragraph" w:customStyle="1" w:styleId="B4D63BA51926467D8FBD669F00689C5F24">
    <w:name w:val="B4D63BA51926467D8FBD669F00689C5F24"/>
    <w:rsid w:val="006C6880"/>
    <w:pPr>
      <w:spacing w:before="120" w:after="120" w:line="288" w:lineRule="auto"/>
    </w:pPr>
    <w:rPr>
      <w:rFonts w:eastAsiaTheme="minorHAnsi"/>
      <w:lang w:val="de-DE" w:eastAsia="en-US"/>
    </w:rPr>
  </w:style>
  <w:style w:type="paragraph" w:customStyle="1" w:styleId="ABAC7DDFD9D4409FBB31B0FE999E4B9A24">
    <w:name w:val="ABAC7DDFD9D4409FBB31B0FE999E4B9A24"/>
    <w:rsid w:val="006C6880"/>
    <w:pPr>
      <w:spacing w:before="120" w:after="120" w:line="288" w:lineRule="auto"/>
    </w:pPr>
    <w:rPr>
      <w:rFonts w:eastAsiaTheme="minorHAnsi"/>
      <w:lang w:val="de-DE" w:eastAsia="en-US"/>
    </w:rPr>
  </w:style>
  <w:style w:type="paragraph" w:customStyle="1" w:styleId="3E96857B38584145A8AEFC6E039A101327">
    <w:name w:val="3E96857B38584145A8AEFC6E039A101327"/>
    <w:rsid w:val="006C6880"/>
    <w:pPr>
      <w:spacing w:before="120" w:after="120" w:line="288" w:lineRule="auto"/>
    </w:pPr>
    <w:rPr>
      <w:rFonts w:eastAsiaTheme="minorHAnsi"/>
      <w:lang w:val="de-DE" w:eastAsia="en-US"/>
    </w:rPr>
  </w:style>
  <w:style w:type="paragraph" w:customStyle="1" w:styleId="183472954E5E471D83112FD67B911F5227">
    <w:name w:val="183472954E5E471D83112FD67B911F5227"/>
    <w:rsid w:val="006C6880"/>
    <w:pPr>
      <w:spacing w:before="120" w:after="120" w:line="288" w:lineRule="auto"/>
    </w:pPr>
    <w:rPr>
      <w:rFonts w:eastAsiaTheme="minorHAnsi"/>
      <w:lang w:val="de-DE" w:eastAsia="en-US"/>
    </w:rPr>
  </w:style>
  <w:style w:type="paragraph" w:customStyle="1" w:styleId="F1A9D142B44C439B8A5F4611C1F9D3F821">
    <w:name w:val="F1A9D142B44C439B8A5F4611C1F9D3F821"/>
    <w:rsid w:val="006C6880"/>
    <w:pPr>
      <w:spacing w:before="120" w:after="120" w:line="288" w:lineRule="auto"/>
    </w:pPr>
    <w:rPr>
      <w:rFonts w:eastAsiaTheme="minorHAnsi"/>
      <w:lang w:val="de-DE" w:eastAsia="en-US"/>
    </w:rPr>
  </w:style>
  <w:style w:type="paragraph" w:customStyle="1" w:styleId="23495994907D407BBE40F340682F2AB021">
    <w:name w:val="23495994907D407BBE40F340682F2AB021"/>
    <w:rsid w:val="006C6880"/>
    <w:pPr>
      <w:spacing w:before="120" w:after="120" w:line="288" w:lineRule="auto"/>
    </w:pPr>
    <w:rPr>
      <w:rFonts w:eastAsiaTheme="minorHAnsi"/>
      <w:lang w:val="de-DE" w:eastAsia="en-US"/>
    </w:rPr>
  </w:style>
  <w:style w:type="paragraph" w:customStyle="1" w:styleId="762DA126DB304F6B84B40D7D4B15965321">
    <w:name w:val="762DA126DB304F6B84B40D7D4B15965321"/>
    <w:rsid w:val="006C6880"/>
    <w:pPr>
      <w:spacing w:before="120" w:after="120" w:line="288" w:lineRule="auto"/>
    </w:pPr>
    <w:rPr>
      <w:rFonts w:eastAsiaTheme="minorHAnsi"/>
      <w:lang w:val="de-DE" w:eastAsia="en-US"/>
    </w:rPr>
  </w:style>
  <w:style w:type="paragraph" w:customStyle="1" w:styleId="1B4508550BB049859A46D9657ACC3A7419">
    <w:name w:val="1B4508550BB049859A46D9657ACC3A7419"/>
    <w:rsid w:val="006C6880"/>
    <w:pPr>
      <w:spacing w:before="120" w:after="120" w:line="288" w:lineRule="auto"/>
    </w:pPr>
    <w:rPr>
      <w:rFonts w:eastAsiaTheme="minorHAnsi"/>
      <w:lang w:val="de-DE" w:eastAsia="en-US"/>
    </w:rPr>
  </w:style>
  <w:style w:type="paragraph" w:customStyle="1" w:styleId="FBE25CCB6AFE4E17BBFFC110BFA3BF9F12">
    <w:name w:val="FBE25CCB6AFE4E17BBFFC110BFA3BF9F12"/>
    <w:rsid w:val="006C6880"/>
    <w:pPr>
      <w:spacing w:before="120" w:after="120" w:line="288" w:lineRule="auto"/>
      <w:ind w:left="720"/>
      <w:contextualSpacing/>
    </w:pPr>
    <w:rPr>
      <w:rFonts w:eastAsiaTheme="minorHAnsi"/>
      <w:lang w:val="de-DE" w:eastAsia="en-US"/>
    </w:rPr>
  </w:style>
  <w:style w:type="paragraph" w:customStyle="1" w:styleId="0BF0B7F89E7B4F5CA3EDA2054A7C0A5A20">
    <w:name w:val="0BF0B7F89E7B4F5CA3EDA2054A7C0A5A20"/>
    <w:rsid w:val="006C6880"/>
    <w:pPr>
      <w:spacing w:before="120" w:after="120" w:line="288" w:lineRule="auto"/>
    </w:pPr>
    <w:rPr>
      <w:rFonts w:eastAsiaTheme="minorHAnsi"/>
      <w:lang w:val="de-DE" w:eastAsia="en-US"/>
    </w:rPr>
  </w:style>
  <w:style w:type="paragraph" w:customStyle="1" w:styleId="0E35CDB02B43491488BCA143F168FC6020">
    <w:name w:val="0E35CDB02B43491488BCA143F168FC6020"/>
    <w:rsid w:val="006C6880"/>
    <w:pPr>
      <w:spacing w:before="120" w:after="120" w:line="288" w:lineRule="auto"/>
    </w:pPr>
    <w:rPr>
      <w:rFonts w:eastAsiaTheme="minorHAnsi"/>
      <w:lang w:val="de-DE" w:eastAsia="en-US"/>
    </w:rPr>
  </w:style>
  <w:style w:type="paragraph" w:customStyle="1" w:styleId="DDD66183BD604FD283B1BA83380132D920">
    <w:name w:val="DDD66183BD604FD283B1BA83380132D920"/>
    <w:rsid w:val="006C6880"/>
    <w:pPr>
      <w:spacing w:before="120" w:after="120" w:line="288" w:lineRule="auto"/>
    </w:pPr>
    <w:rPr>
      <w:rFonts w:eastAsiaTheme="minorHAnsi"/>
      <w:lang w:val="de-DE" w:eastAsia="en-US"/>
    </w:rPr>
  </w:style>
  <w:style w:type="paragraph" w:customStyle="1" w:styleId="710718C12CDA4D219B07DC3F411DA55B20">
    <w:name w:val="710718C12CDA4D219B07DC3F411DA55B20"/>
    <w:rsid w:val="006C6880"/>
    <w:pPr>
      <w:spacing w:before="120" w:after="120" w:line="288" w:lineRule="auto"/>
    </w:pPr>
    <w:rPr>
      <w:rFonts w:eastAsiaTheme="minorHAnsi"/>
      <w:lang w:val="de-DE" w:eastAsia="en-US"/>
    </w:rPr>
  </w:style>
  <w:style w:type="paragraph" w:customStyle="1" w:styleId="CCE917A482F748689A6F6B980EFCA6BD20">
    <w:name w:val="CCE917A482F748689A6F6B980EFCA6BD20"/>
    <w:rsid w:val="006C6880"/>
    <w:pPr>
      <w:spacing w:before="120" w:after="120" w:line="288" w:lineRule="auto"/>
    </w:pPr>
    <w:rPr>
      <w:rFonts w:eastAsiaTheme="minorHAnsi"/>
      <w:lang w:val="de-DE" w:eastAsia="en-US"/>
    </w:rPr>
  </w:style>
  <w:style w:type="paragraph" w:customStyle="1" w:styleId="9DF06687B83C4D5A8CC18146040495AB20">
    <w:name w:val="9DF06687B83C4D5A8CC18146040495AB20"/>
    <w:rsid w:val="006C6880"/>
    <w:pPr>
      <w:spacing w:before="120" w:after="120" w:line="288" w:lineRule="auto"/>
    </w:pPr>
    <w:rPr>
      <w:rFonts w:eastAsiaTheme="minorHAnsi"/>
      <w:lang w:val="de-DE" w:eastAsia="en-US"/>
    </w:rPr>
  </w:style>
  <w:style w:type="paragraph" w:customStyle="1" w:styleId="B9BA3E7D6BC34E7EB012674706AAC42320">
    <w:name w:val="B9BA3E7D6BC34E7EB012674706AAC42320"/>
    <w:rsid w:val="006C6880"/>
    <w:pPr>
      <w:spacing w:before="120" w:after="120" w:line="288" w:lineRule="auto"/>
    </w:pPr>
    <w:rPr>
      <w:rFonts w:eastAsiaTheme="minorHAnsi"/>
      <w:lang w:val="de-DE" w:eastAsia="en-US"/>
    </w:rPr>
  </w:style>
  <w:style w:type="paragraph" w:customStyle="1" w:styleId="C5B23110BCCB47CC84AA74EEEF4DBF9210">
    <w:name w:val="C5B23110BCCB47CC84AA74EEEF4DBF9210"/>
    <w:rsid w:val="006C6880"/>
    <w:pPr>
      <w:spacing w:before="120" w:after="120" w:line="288" w:lineRule="auto"/>
    </w:pPr>
    <w:rPr>
      <w:rFonts w:eastAsiaTheme="minorHAnsi"/>
      <w:lang w:val="de-DE" w:eastAsia="en-US"/>
    </w:rPr>
  </w:style>
  <w:style w:type="paragraph" w:customStyle="1" w:styleId="8CC605EF6B084EADA63C06FFBA6FF4D46">
    <w:name w:val="8CC605EF6B084EADA63C06FFBA6FF4D46"/>
    <w:rsid w:val="006C6880"/>
    <w:pPr>
      <w:spacing w:before="120" w:after="120" w:line="288" w:lineRule="auto"/>
    </w:pPr>
    <w:rPr>
      <w:rFonts w:eastAsiaTheme="minorHAnsi"/>
      <w:lang w:val="de-DE" w:eastAsia="en-US"/>
    </w:rPr>
  </w:style>
  <w:style w:type="paragraph" w:customStyle="1" w:styleId="1D19A4D8BDF14E9489C88BC36EF241D87">
    <w:name w:val="1D19A4D8BDF14E9489C88BC36EF241D87"/>
    <w:rsid w:val="006C6880"/>
    <w:pPr>
      <w:spacing w:before="120" w:after="120" w:line="288" w:lineRule="auto"/>
    </w:pPr>
    <w:rPr>
      <w:rFonts w:eastAsiaTheme="minorHAnsi"/>
      <w:lang w:val="de-DE" w:eastAsia="en-US"/>
    </w:rPr>
  </w:style>
  <w:style w:type="paragraph" w:customStyle="1" w:styleId="092415CF1498421496025802DC660B045">
    <w:name w:val="092415CF1498421496025802DC660B045"/>
    <w:rsid w:val="006C6880"/>
    <w:pPr>
      <w:spacing w:before="120" w:after="120" w:line="288" w:lineRule="auto"/>
    </w:pPr>
    <w:rPr>
      <w:rFonts w:eastAsiaTheme="minorHAnsi"/>
      <w:lang w:val="de-DE" w:eastAsia="en-US"/>
    </w:rPr>
  </w:style>
  <w:style w:type="paragraph" w:customStyle="1" w:styleId="DE79F841C9A44CB28991055848FE36662">
    <w:name w:val="DE79F841C9A44CB28991055848FE36662"/>
    <w:rsid w:val="006C6880"/>
    <w:pPr>
      <w:spacing w:before="120" w:after="120" w:line="288" w:lineRule="auto"/>
    </w:pPr>
    <w:rPr>
      <w:rFonts w:eastAsiaTheme="minorHAnsi"/>
      <w:lang w:val="de-DE" w:eastAsia="en-US"/>
    </w:rPr>
  </w:style>
  <w:style w:type="paragraph" w:customStyle="1" w:styleId="109CA3C82CA644D6B572680161C37CF210">
    <w:name w:val="109CA3C82CA644D6B572680161C37CF210"/>
    <w:rsid w:val="006C6880"/>
    <w:pPr>
      <w:spacing w:before="120" w:after="120" w:line="288" w:lineRule="auto"/>
    </w:pPr>
    <w:rPr>
      <w:rFonts w:eastAsiaTheme="minorHAnsi"/>
      <w:lang w:val="de-DE" w:eastAsia="en-US"/>
    </w:rPr>
  </w:style>
  <w:style w:type="paragraph" w:customStyle="1" w:styleId="F1E492F3679846E893781CF0D89A948510">
    <w:name w:val="F1E492F3679846E893781CF0D89A948510"/>
    <w:rsid w:val="006C6880"/>
    <w:pPr>
      <w:spacing w:before="120" w:after="120" w:line="288" w:lineRule="auto"/>
    </w:pPr>
    <w:rPr>
      <w:rFonts w:eastAsiaTheme="minorHAnsi"/>
      <w:lang w:val="de-DE" w:eastAsia="en-US"/>
    </w:rPr>
  </w:style>
  <w:style w:type="paragraph" w:customStyle="1" w:styleId="50E5FF1994504B23AFF24A643CDC051D10">
    <w:name w:val="50E5FF1994504B23AFF24A643CDC051D10"/>
    <w:rsid w:val="006C6880"/>
    <w:pPr>
      <w:spacing w:before="120" w:after="120" w:line="288" w:lineRule="auto"/>
    </w:pPr>
    <w:rPr>
      <w:rFonts w:eastAsiaTheme="minorHAnsi"/>
      <w:lang w:val="de-DE" w:eastAsia="en-US"/>
    </w:rPr>
  </w:style>
  <w:style w:type="paragraph" w:customStyle="1" w:styleId="3743520A0547428C87E72D882BF7BE4330">
    <w:name w:val="3743520A0547428C87E72D882BF7BE4330"/>
    <w:rsid w:val="006C6880"/>
    <w:pPr>
      <w:spacing w:before="120" w:after="120" w:line="288" w:lineRule="auto"/>
    </w:pPr>
    <w:rPr>
      <w:rFonts w:eastAsiaTheme="minorHAnsi"/>
      <w:lang w:val="de-DE" w:eastAsia="en-US"/>
    </w:rPr>
  </w:style>
  <w:style w:type="paragraph" w:customStyle="1" w:styleId="5855A8F0725841F4BE67A30FBE6E044631">
    <w:name w:val="5855A8F0725841F4BE67A30FBE6E044631"/>
    <w:rsid w:val="006C6880"/>
    <w:pPr>
      <w:spacing w:before="120" w:after="120" w:line="288" w:lineRule="auto"/>
    </w:pPr>
    <w:rPr>
      <w:rFonts w:eastAsiaTheme="minorHAnsi"/>
      <w:lang w:val="de-DE" w:eastAsia="en-US"/>
    </w:rPr>
  </w:style>
  <w:style w:type="paragraph" w:customStyle="1" w:styleId="249D8C5260794EEFA77A67B22111A0A136">
    <w:name w:val="249D8C5260794EEFA77A67B22111A0A136"/>
    <w:rsid w:val="006C6880"/>
    <w:pPr>
      <w:spacing w:before="120" w:after="120" w:line="288" w:lineRule="auto"/>
      <w:ind w:left="720"/>
      <w:contextualSpacing/>
    </w:pPr>
    <w:rPr>
      <w:rFonts w:eastAsiaTheme="minorHAnsi"/>
      <w:lang w:val="de-DE" w:eastAsia="en-US"/>
    </w:rPr>
  </w:style>
  <w:style w:type="paragraph" w:customStyle="1" w:styleId="DE36C9859A84419AA19A51C86C56D42937">
    <w:name w:val="DE36C9859A84419AA19A51C86C56D42937"/>
    <w:rsid w:val="006C6880"/>
    <w:pPr>
      <w:spacing w:before="120" w:after="120" w:line="288" w:lineRule="auto"/>
      <w:ind w:left="720"/>
      <w:contextualSpacing/>
    </w:pPr>
    <w:rPr>
      <w:rFonts w:eastAsiaTheme="minorHAnsi"/>
      <w:lang w:val="de-DE" w:eastAsia="en-US"/>
    </w:rPr>
  </w:style>
  <w:style w:type="paragraph" w:customStyle="1" w:styleId="D32C0E74195D4990B41E36784FD4B7AC37">
    <w:name w:val="D32C0E74195D4990B41E36784FD4B7AC37"/>
    <w:rsid w:val="006C6880"/>
    <w:pPr>
      <w:spacing w:before="120" w:after="120" w:line="288" w:lineRule="auto"/>
      <w:ind w:left="720"/>
      <w:contextualSpacing/>
    </w:pPr>
    <w:rPr>
      <w:rFonts w:eastAsiaTheme="minorHAnsi"/>
      <w:lang w:val="de-DE" w:eastAsia="en-US"/>
    </w:rPr>
  </w:style>
  <w:style w:type="paragraph" w:customStyle="1" w:styleId="0D87DEECB39142AEA3AAFD489B1B41C028">
    <w:name w:val="0D87DEECB39142AEA3AAFD489B1B41C028"/>
    <w:rsid w:val="006C6880"/>
    <w:pPr>
      <w:spacing w:before="120" w:after="120" w:line="288" w:lineRule="auto"/>
    </w:pPr>
    <w:rPr>
      <w:rFonts w:eastAsiaTheme="minorHAnsi"/>
      <w:lang w:val="de-DE" w:eastAsia="en-US"/>
    </w:rPr>
  </w:style>
  <w:style w:type="paragraph" w:customStyle="1" w:styleId="70FE2611D0D648C686782C4F5DD97A9228">
    <w:name w:val="70FE2611D0D648C686782C4F5DD97A9228"/>
    <w:rsid w:val="006C6880"/>
    <w:pPr>
      <w:spacing w:before="120" w:after="120" w:line="288" w:lineRule="auto"/>
    </w:pPr>
    <w:rPr>
      <w:rFonts w:eastAsiaTheme="minorHAnsi"/>
      <w:lang w:val="de-DE" w:eastAsia="en-US"/>
    </w:rPr>
  </w:style>
  <w:style w:type="paragraph" w:customStyle="1" w:styleId="5579DD42966648C5A46134E10BDADD9228">
    <w:name w:val="5579DD42966648C5A46134E10BDADD9228"/>
    <w:rsid w:val="006C6880"/>
    <w:pPr>
      <w:spacing w:before="120" w:after="120" w:line="288" w:lineRule="auto"/>
    </w:pPr>
    <w:rPr>
      <w:rFonts w:eastAsiaTheme="minorHAnsi"/>
      <w:lang w:val="de-DE" w:eastAsia="en-US"/>
    </w:rPr>
  </w:style>
  <w:style w:type="paragraph" w:customStyle="1" w:styleId="AEE31F38B3864EEC8C25AB9326FB38B225">
    <w:name w:val="AEE31F38B3864EEC8C25AB9326FB38B225"/>
    <w:rsid w:val="006C6880"/>
    <w:pPr>
      <w:spacing w:before="120" w:after="120" w:line="288" w:lineRule="auto"/>
    </w:pPr>
    <w:rPr>
      <w:rFonts w:eastAsiaTheme="minorHAnsi"/>
      <w:lang w:val="de-DE" w:eastAsia="en-US"/>
    </w:rPr>
  </w:style>
  <w:style w:type="paragraph" w:customStyle="1" w:styleId="B4D63BA51926467D8FBD669F00689C5F25">
    <w:name w:val="B4D63BA51926467D8FBD669F00689C5F25"/>
    <w:rsid w:val="006C6880"/>
    <w:pPr>
      <w:spacing w:before="120" w:after="120" w:line="288" w:lineRule="auto"/>
    </w:pPr>
    <w:rPr>
      <w:rFonts w:eastAsiaTheme="minorHAnsi"/>
      <w:lang w:val="de-DE" w:eastAsia="en-US"/>
    </w:rPr>
  </w:style>
  <w:style w:type="paragraph" w:customStyle="1" w:styleId="ABAC7DDFD9D4409FBB31B0FE999E4B9A25">
    <w:name w:val="ABAC7DDFD9D4409FBB31B0FE999E4B9A25"/>
    <w:rsid w:val="006C6880"/>
    <w:pPr>
      <w:spacing w:before="120" w:after="120" w:line="288" w:lineRule="auto"/>
    </w:pPr>
    <w:rPr>
      <w:rFonts w:eastAsiaTheme="minorHAnsi"/>
      <w:lang w:val="de-DE" w:eastAsia="en-US"/>
    </w:rPr>
  </w:style>
  <w:style w:type="paragraph" w:customStyle="1" w:styleId="3E96857B38584145A8AEFC6E039A101328">
    <w:name w:val="3E96857B38584145A8AEFC6E039A101328"/>
    <w:rsid w:val="006C6880"/>
    <w:pPr>
      <w:spacing w:before="120" w:after="120" w:line="288" w:lineRule="auto"/>
    </w:pPr>
    <w:rPr>
      <w:rFonts w:eastAsiaTheme="minorHAnsi"/>
      <w:lang w:val="de-DE" w:eastAsia="en-US"/>
    </w:rPr>
  </w:style>
  <w:style w:type="paragraph" w:customStyle="1" w:styleId="183472954E5E471D83112FD67B911F5228">
    <w:name w:val="183472954E5E471D83112FD67B911F5228"/>
    <w:rsid w:val="006C6880"/>
    <w:pPr>
      <w:spacing w:before="120" w:after="120" w:line="288" w:lineRule="auto"/>
    </w:pPr>
    <w:rPr>
      <w:rFonts w:eastAsiaTheme="minorHAnsi"/>
      <w:lang w:val="de-DE" w:eastAsia="en-US"/>
    </w:rPr>
  </w:style>
  <w:style w:type="paragraph" w:customStyle="1" w:styleId="F1A9D142B44C439B8A5F4611C1F9D3F822">
    <w:name w:val="F1A9D142B44C439B8A5F4611C1F9D3F822"/>
    <w:rsid w:val="006C6880"/>
    <w:pPr>
      <w:spacing w:before="120" w:after="120" w:line="288" w:lineRule="auto"/>
    </w:pPr>
    <w:rPr>
      <w:rFonts w:eastAsiaTheme="minorHAnsi"/>
      <w:lang w:val="de-DE" w:eastAsia="en-US"/>
    </w:rPr>
  </w:style>
  <w:style w:type="paragraph" w:customStyle="1" w:styleId="23495994907D407BBE40F340682F2AB022">
    <w:name w:val="23495994907D407BBE40F340682F2AB022"/>
    <w:rsid w:val="006C6880"/>
    <w:pPr>
      <w:spacing w:before="120" w:after="120" w:line="288" w:lineRule="auto"/>
    </w:pPr>
    <w:rPr>
      <w:rFonts w:eastAsiaTheme="minorHAnsi"/>
      <w:lang w:val="de-DE" w:eastAsia="en-US"/>
    </w:rPr>
  </w:style>
  <w:style w:type="paragraph" w:customStyle="1" w:styleId="762DA126DB304F6B84B40D7D4B15965322">
    <w:name w:val="762DA126DB304F6B84B40D7D4B15965322"/>
    <w:rsid w:val="006C6880"/>
    <w:pPr>
      <w:spacing w:before="120" w:after="120" w:line="288" w:lineRule="auto"/>
    </w:pPr>
    <w:rPr>
      <w:rFonts w:eastAsiaTheme="minorHAnsi"/>
      <w:lang w:val="de-DE" w:eastAsia="en-US"/>
    </w:rPr>
  </w:style>
  <w:style w:type="paragraph" w:customStyle="1" w:styleId="1B4508550BB049859A46D9657ACC3A7420">
    <w:name w:val="1B4508550BB049859A46D9657ACC3A7420"/>
    <w:rsid w:val="006C6880"/>
    <w:pPr>
      <w:spacing w:before="120" w:after="120" w:line="288" w:lineRule="auto"/>
    </w:pPr>
    <w:rPr>
      <w:rFonts w:eastAsiaTheme="minorHAnsi"/>
      <w:lang w:val="de-DE" w:eastAsia="en-US"/>
    </w:rPr>
  </w:style>
  <w:style w:type="paragraph" w:customStyle="1" w:styleId="FBE25CCB6AFE4E17BBFFC110BFA3BF9F13">
    <w:name w:val="FBE25CCB6AFE4E17BBFFC110BFA3BF9F13"/>
    <w:rsid w:val="006C6880"/>
    <w:pPr>
      <w:spacing w:before="120" w:after="120" w:line="288" w:lineRule="auto"/>
      <w:ind w:left="720"/>
      <w:contextualSpacing/>
    </w:pPr>
    <w:rPr>
      <w:rFonts w:eastAsiaTheme="minorHAnsi"/>
      <w:lang w:val="de-DE" w:eastAsia="en-US"/>
    </w:rPr>
  </w:style>
  <w:style w:type="paragraph" w:customStyle="1" w:styleId="0BF0B7F89E7B4F5CA3EDA2054A7C0A5A21">
    <w:name w:val="0BF0B7F89E7B4F5CA3EDA2054A7C0A5A21"/>
    <w:rsid w:val="006C6880"/>
    <w:pPr>
      <w:spacing w:before="120" w:after="120" w:line="288" w:lineRule="auto"/>
    </w:pPr>
    <w:rPr>
      <w:rFonts w:eastAsiaTheme="minorHAnsi"/>
      <w:lang w:val="de-DE" w:eastAsia="en-US"/>
    </w:rPr>
  </w:style>
  <w:style w:type="paragraph" w:customStyle="1" w:styleId="0E35CDB02B43491488BCA143F168FC6021">
    <w:name w:val="0E35CDB02B43491488BCA143F168FC6021"/>
    <w:rsid w:val="006C6880"/>
    <w:pPr>
      <w:spacing w:before="120" w:after="120" w:line="288" w:lineRule="auto"/>
    </w:pPr>
    <w:rPr>
      <w:rFonts w:eastAsiaTheme="minorHAnsi"/>
      <w:lang w:val="de-DE" w:eastAsia="en-US"/>
    </w:rPr>
  </w:style>
  <w:style w:type="paragraph" w:customStyle="1" w:styleId="DDD66183BD604FD283B1BA83380132D921">
    <w:name w:val="DDD66183BD604FD283B1BA83380132D921"/>
    <w:rsid w:val="006C6880"/>
    <w:pPr>
      <w:spacing w:before="120" w:after="120" w:line="288" w:lineRule="auto"/>
    </w:pPr>
    <w:rPr>
      <w:rFonts w:eastAsiaTheme="minorHAnsi"/>
      <w:lang w:val="de-DE" w:eastAsia="en-US"/>
    </w:rPr>
  </w:style>
  <w:style w:type="paragraph" w:customStyle="1" w:styleId="710718C12CDA4D219B07DC3F411DA55B21">
    <w:name w:val="710718C12CDA4D219B07DC3F411DA55B21"/>
    <w:rsid w:val="006C6880"/>
    <w:pPr>
      <w:spacing w:before="120" w:after="120" w:line="288" w:lineRule="auto"/>
    </w:pPr>
    <w:rPr>
      <w:rFonts w:eastAsiaTheme="minorHAnsi"/>
      <w:lang w:val="de-DE" w:eastAsia="en-US"/>
    </w:rPr>
  </w:style>
  <w:style w:type="paragraph" w:customStyle="1" w:styleId="CCE917A482F748689A6F6B980EFCA6BD21">
    <w:name w:val="CCE917A482F748689A6F6B980EFCA6BD21"/>
    <w:rsid w:val="006C6880"/>
    <w:pPr>
      <w:spacing w:before="120" w:after="120" w:line="288" w:lineRule="auto"/>
    </w:pPr>
    <w:rPr>
      <w:rFonts w:eastAsiaTheme="minorHAnsi"/>
      <w:lang w:val="de-DE" w:eastAsia="en-US"/>
    </w:rPr>
  </w:style>
  <w:style w:type="paragraph" w:customStyle="1" w:styleId="9DF06687B83C4D5A8CC18146040495AB21">
    <w:name w:val="9DF06687B83C4D5A8CC18146040495AB21"/>
    <w:rsid w:val="006C6880"/>
    <w:pPr>
      <w:spacing w:before="120" w:after="120" w:line="288" w:lineRule="auto"/>
    </w:pPr>
    <w:rPr>
      <w:rFonts w:eastAsiaTheme="minorHAnsi"/>
      <w:lang w:val="de-DE" w:eastAsia="en-US"/>
    </w:rPr>
  </w:style>
  <w:style w:type="paragraph" w:customStyle="1" w:styleId="B9BA3E7D6BC34E7EB012674706AAC42321">
    <w:name w:val="B9BA3E7D6BC34E7EB012674706AAC42321"/>
    <w:rsid w:val="006C6880"/>
    <w:pPr>
      <w:spacing w:before="120" w:after="120" w:line="288" w:lineRule="auto"/>
    </w:pPr>
    <w:rPr>
      <w:rFonts w:eastAsiaTheme="minorHAnsi"/>
      <w:lang w:val="de-DE" w:eastAsia="en-US"/>
    </w:rPr>
  </w:style>
  <w:style w:type="paragraph" w:customStyle="1" w:styleId="C5B23110BCCB47CC84AA74EEEF4DBF9211">
    <w:name w:val="C5B23110BCCB47CC84AA74EEEF4DBF9211"/>
    <w:rsid w:val="006C6880"/>
    <w:pPr>
      <w:spacing w:before="120" w:after="120" w:line="288" w:lineRule="auto"/>
    </w:pPr>
    <w:rPr>
      <w:rFonts w:eastAsiaTheme="minorHAnsi"/>
      <w:lang w:val="de-DE" w:eastAsia="en-US"/>
    </w:rPr>
  </w:style>
  <w:style w:type="paragraph" w:customStyle="1" w:styleId="8CC605EF6B084EADA63C06FFBA6FF4D47">
    <w:name w:val="8CC605EF6B084EADA63C06FFBA6FF4D47"/>
    <w:rsid w:val="006C6880"/>
    <w:pPr>
      <w:spacing w:before="120" w:after="120" w:line="288" w:lineRule="auto"/>
    </w:pPr>
    <w:rPr>
      <w:rFonts w:eastAsiaTheme="minorHAnsi"/>
      <w:lang w:val="de-DE" w:eastAsia="en-US"/>
    </w:rPr>
  </w:style>
  <w:style w:type="paragraph" w:customStyle="1" w:styleId="1D19A4D8BDF14E9489C88BC36EF241D88">
    <w:name w:val="1D19A4D8BDF14E9489C88BC36EF241D88"/>
    <w:rsid w:val="006C6880"/>
    <w:pPr>
      <w:spacing w:before="120" w:after="120" w:line="288" w:lineRule="auto"/>
    </w:pPr>
    <w:rPr>
      <w:rFonts w:eastAsiaTheme="minorHAnsi"/>
      <w:lang w:val="de-DE" w:eastAsia="en-US"/>
    </w:rPr>
  </w:style>
  <w:style w:type="paragraph" w:customStyle="1" w:styleId="092415CF1498421496025802DC660B046">
    <w:name w:val="092415CF1498421496025802DC660B046"/>
    <w:rsid w:val="006C6880"/>
    <w:pPr>
      <w:spacing w:before="120" w:after="120" w:line="288" w:lineRule="auto"/>
    </w:pPr>
    <w:rPr>
      <w:rFonts w:eastAsiaTheme="minorHAnsi"/>
      <w:lang w:val="de-DE" w:eastAsia="en-US"/>
    </w:rPr>
  </w:style>
  <w:style w:type="paragraph" w:customStyle="1" w:styleId="DE79F841C9A44CB28991055848FE36663">
    <w:name w:val="DE79F841C9A44CB28991055848FE36663"/>
    <w:rsid w:val="006C6880"/>
    <w:pPr>
      <w:spacing w:before="120" w:after="120" w:line="288" w:lineRule="auto"/>
    </w:pPr>
    <w:rPr>
      <w:rFonts w:eastAsiaTheme="minorHAnsi"/>
      <w:lang w:val="de-DE" w:eastAsia="en-US"/>
    </w:rPr>
  </w:style>
  <w:style w:type="paragraph" w:customStyle="1" w:styleId="109CA3C82CA644D6B572680161C37CF211">
    <w:name w:val="109CA3C82CA644D6B572680161C37CF211"/>
    <w:rsid w:val="006C6880"/>
    <w:pPr>
      <w:spacing w:before="120" w:after="120" w:line="288" w:lineRule="auto"/>
    </w:pPr>
    <w:rPr>
      <w:rFonts w:eastAsiaTheme="minorHAnsi"/>
      <w:lang w:val="de-DE" w:eastAsia="en-US"/>
    </w:rPr>
  </w:style>
  <w:style w:type="paragraph" w:customStyle="1" w:styleId="F1E492F3679846E893781CF0D89A948511">
    <w:name w:val="F1E492F3679846E893781CF0D89A948511"/>
    <w:rsid w:val="006C6880"/>
    <w:pPr>
      <w:spacing w:before="120" w:after="120" w:line="288" w:lineRule="auto"/>
    </w:pPr>
    <w:rPr>
      <w:rFonts w:eastAsiaTheme="minorHAnsi"/>
      <w:lang w:val="de-DE" w:eastAsia="en-US"/>
    </w:rPr>
  </w:style>
  <w:style w:type="paragraph" w:customStyle="1" w:styleId="50E5FF1994504B23AFF24A643CDC051D11">
    <w:name w:val="50E5FF1994504B23AFF24A643CDC051D11"/>
    <w:rsid w:val="006C6880"/>
    <w:pPr>
      <w:spacing w:before="120" w:after="120" w:line="288" w:lineRule="auto"/>
    </w:pPr>
    <w:rPr>
      <w:rFonts w:eastAsiaTheme="minorHAnsi"/>
      <w:lang w:val="de-DE" w:eastAsia="en-US"/>
    </w:rPr>
  </w:style>
  <w:style w:type="paragraph" w:customStyle="1" w:styleId="3743520A0547428C87E72D882BF7BE4331">
    <w:name w:val="3743520A0547428C87E72D882BF7BE4331"/>
    <w:rsid w:val="006C6880"/>
    <w:pPr>
      <w:spacing w:before="120" w:after="120" w:line="288" w:lineRule="auto"/>
    </w:pPr>
    <w:rPr>
      <w:rFonts w:eastAsiaTheme="minorHAnsi"/>
      <w:lang w:val="de-DE" w:eastAsia="en-US"/>
    </w:rPr>
  </w:style>
  <w:style w:type="paragraph" w:customStyle="1" w:styleId="5855A8F0725841F4BE67A30FBE6E044632">
    <w:name w:val="5855A8F0725841F4BE67A30FBE6E044632"/>
    <w:rsid w:val="006C6880"/>
    <w:pPr>
      <w:spacing w:before="120" w:after="120" w:line="288" w:lineRule="auto"/>
    </w:pPr>
    <w:rPr>
      <w:rFonts w:eastAsiaTheme="minorHAnsi"/>
      <w:lang w:val="de-DE" w:eastAsia="en-US"/>
    </w:rPr>
  </w:style>
  <w:style w:type="paragraph" w:customStyle="1" w:styleId="249D8C5260794EEFA77A67B22111A0A137">
    <w:name w:val="249D8C5260794EEFA77A67B22111A0A137"/>
    <w:rsid w:val="006C6880"/>
    <w:pPr>
      <w:spacing w:before="120" w:after="120" w:line="288" w:lineRule="auto"/>
      <w:ind w:left="720"/>
      <w:contextualSpacing/>
    </w:pPr>
    <w:rPr>
      <w:rFonts w:eastAsiaTheme="minorHAnsi"/>
      <w:lang w:val="de-DE" w:eastAsia="en-US"/>
    </w:rPr>
  </w:style>
  <w:style w:type="paragraph" w:customStyle="1" w:styleId="DE36C9859A84419AA19A51C86C56D42938">
    <w:name w:val="DE36C9859A84419AA19A51C86C56D42938"/>
    <w:rsid w:val="006C6880"/>
    <w:pPr>
      <w:spacing w:before="120" w:after="120" w:line="288" w:lineRule="auto"/>
      <w:ind w:left="720"/>
      <w:contextualSpacing/>
    </w:pPr>
    <w:rPr>
      <w:rFonts w:eastAsiaTheme="minorHAnsi"/>
      <w:lang w:val="de-DE" w:eastAsia="en-US"/>
    </w:rPr>
  </w:style>
  <w:style w:type="paragraph" w:customStyle="1" w:styleId="D32C0E74195D4990B41E36784FD4B7AC38">
    <w:name w:val="D32C0E74195D4990B41E36784FD4B7AC38"/>
    <w:rsid w:val="006C6880"/>
    <w:pPr>
      <w:spacing w:before="120" w:after="120" w:line="288" w:lineRule="auto"/>
      <w:ind w:left="720"/>
      <w:contextualSpacing/>
    </w:pPr>
    <w:rPr>
      <w:rFonts w:eastAsiaTheme="minorHAnsi"/>
      <w:lang w:val="de-DE" w:eastAsia="en-US"/>
    </w:rPr>
  </w:style>
  <w:style w:type="paragraph" w:customStyle="1" w:styleId="0D87DEECB39142AEA3AAFD489B1B41C029">
    <w:name w:val="0D87DEECB39142AEA3AAFD489B1B41C029"/>
    <w:rsid w:val="006C6880"/>
    <w:pPr>
      <w:spacing w:before="120" w:after="120" w:line="288" w:lineRule="auto"/>
    </w:pPr>
    <w:rPr>
      <w:rFonts w:eastAsiaTheme="minorHAnsi"/>
      <w:lang w:val="de-DE" w:eastAsia="en-US"/>
    </w:rPr>
  </w:style>
  <w:style w:type="paragraph" w:customStyle="1" w:styleId="70FE2611D0D648C686782C4F5DD97A9229">
    <w:name w:val="70FE2611D0D648C686782C4F5DD97A9229"/>
    <w:rsid w:val="006C6880"/>
    <w:pPr>
      <w:spacing w:before="120" w:after="120" w:line="288" w:lineRule="auto"/>
    </w:pPr>
    <w:rPr>
      <w:rFonts w:eastAsiaTheme="minorHAnsi"/>
      <w:lang w:val="de-DE" w:eastAsia="en-US"/>
    </w:rPr>
  </w:style>
  <w:style w:type="paragraph" w:customStyle="1" w:styleId="5579DD42966648C5A46134E10BDADD9229">
    <w:name w:val="5579DD42966648C5A46134E10BDADD9229"/>
    <w:rsid w:val="006C6880"/>
    <w:pPr>
      <w:spacing w:before="120" w:after="120" w:line="288" w:lineRule="auto"/>
    </w:pPr>
    <w:rPr>
      <w:rFonts w:eastAsiaTheme="minorHAnsi"/>
      <w:lang w:val="de-DE" w:eastAsia="en-US"/>
    </w:rPr>
  </w:style>
  <w:style w:type="paragraph" w:customStyle="1" w:styleId="AEE31F38B3864EEC8C25AB9326FB38B226">
    <w:name w:val="AEE31F38B3864EEC8C25AB9326FB38B226"/>
    <w:rsid w:val="006C6880"/>
    <w:pPr>
      <w:spacing w:before="120" w:after="120" w:line="288" w:lineRule="auto"/>
    </w:pPr>
    <w:rPr>
      <w:rFonts w:eastAsiaTheme="minorHAnsi"/>
      <w:lang w:val="de-DE" w:eastAsia="en-US"/>
    </w:rPr>
  </w:style>
  <w:style w:type="paragraph" w:customStyle="1" w:styleId="B4D63BA51926467D8FBD669F00689C5F26">
    <w:name w:val="B4D63BA51926467D8FBD669F00689C5F26"/>
    <w:rsid w:val="006C6880"/>
    <w:pPr>
      <w:spacing w:before="120" w:after="120" w:line="288" w:lineRule="auto"/>
    </w:pPr>
    <w:rPr>
      <w:rFonts w:eastAsiaTheme="minorHAnsi"/>
      <w:lang w:val="de-DE" w:eastAsia="en-US"/>
    </w:rPr>
  </w:style>
  <w:style w:type="paragraph" w:customStyle="1" w:styleId="ABAC7DDFD9D4409FBB31B0FE999E4B9A26">
    <w:name w:val="ABAC7DDFD9D4409FBB31B0FE999E4B9A26"/>
    <w:rsid w:val="006C6880"/>
    <w:pPr>
      <w:spacing w:before="120" w:after="120" w:line="288" w:lineRule="auto"/>
    </w:pPr>
    <w:rPr>
      <w:rFonts w:eastAsiaTheme="minorHAnsi"/>
      <w:lang w:val="de-DE" w:eastAsia="en-US"/>
    </w:rPr>
  </w:style>
  <w:style w:type="paragraph" w:customStyle="1" w:styleId="3E96857B38584145A8AEFC6E039A101329">
    <w:name w:val="3E96857B38584145A8AEFC6E039A101329"/>
    <w:rsid w:val="006C6880"/>
    <w:pPr>
      <w:spacing w:before="120" w:after="120" w:line="288" w:lineRule="auto"/>
    </w:pPr>
    <w:rPr>
      <w:rFonts w:eastAsiaTheme="minorHAnsi"/>
      <w:lang w:val="de-DE" w:eastAsia="en-US"/>
    </w:rPr>
  </w:style>
  <w:style w:type="paragraph" w:customStyle="1" w:styleId="183472954E5E471D83112FD67B911F5229">
    <w:name w:val="183472954E5E471D83112FD67B911F5229"/>
    <w:rsid w:val="006C6880"/>
    <w:pPr>
      <w:spacing w:before="120" w:after="120" w:line="288" w:lineRule="auto"/>
    </w:pPr>
    <w:rPr>
      <w:rFonts w:eastAsiaTheme="minorHAnsi"/>
      <w:lang w:val="de-DE" w:eastAsia="en-US"/>
    </w:rPr>
  </w:style>
  <w:style w:type="paragraph" w:customStyle="1" w:styleId="F1A9D142B44C439B8A5F4611C1F9D3F823">
    <w:name w:val="F1A9D142B44C439B8A5F4611C1F9D3F823"/>
    <w:rsid w:val="006C6880"/>
    <w:pPr>
      <w:spacing w:before="120" w:after="120" w:line="288" w:lineRule="auto"/>
    </w:pPr>
    <w:rPr>
      <w:rFonts w:eastAsiaTheme="minorHAnsi"/>
      <w:lang w:val="de-DE" w:eastAsia="en-US"/>
    </w:rPr>
  </w:style>
  <w:style w:type="paragraph" w:customStyle="1" w:styleId="23495994907D407BBE40F340682F2AB023">
    <w:name w:val="23495994907D407BBE40F340682F2AB023"/>
    <w:rsid w:val="006C6880"/>
    <w:pPr>
      <w:spacing w:before="120" w:after="120" w:line="288" w:lineRule="auto"/>
    </w:pPr>
    <w:rPr>
      <w:rFonts w:eastAsiaTheme="minorHAnsi"/>
      <w:lang w:val="de-DE" w:eastAsia="en-US"/>
    </w:rPr>
  </w:style>
  <w:style w:type="paragraph" w:customStyle="1" w:styleId="762DA126DB304F6B84B40D7D4B15965323">
    <w:name w:val="762DA126DB304F6B84B40D7D4B15965323"/>
    <w:rsid w:val="006C6880"/>
    <w:pPr>
      <w:spacing w:before="120" w:after="120" w:line="288" w:lineRule="auto"/>
    </w:pPr>
    <w:rPr>
      <w:rFonts w:eastAsiaTheme="minorHAnsi"/>
      <w:lang w:val="de-DE" w:eastAsia="en-US"/>
    </w:rPr>
  </w:style>
  <w:style w:type="paragraph" w:customStyle="1" w:styleId="1B4508550BB049859A46D9657ACC3A7421">
    <w:name w:val="1B4508550BB049859A46D9657ACC3A7421"/>
    <w:rsid w:val="006C6880"/>
    <w:pPr>
      <w:spacing w:before="120" w:after="120" w:line="288" w:lineRule="auto"/>
    </w:pPr>
    <w:rPr>
      <w:rFonts w:eastAsiaTheme="minorHAnsi"/>
      <w:lang w:val="de-DE" w:eastAsia="en-US"/>
    </w:rPr>
  </w:style>
  <w:style w:type="paragraph" w:customStyle="1" w:styleId="FBE25CCB6AFE4E17BBFFC110BFA3BF9F14">
    <w:name w:val="FBE25CCB6AFE4E17BBFFC110BFA3BF9F14"/>
    <w:rsid w:val="006C6880"/>
    <w:pPr>
      <w:spacing w:before="120" w:after="120" w:line="288" w:lineRule="auto"/>
      <w:ind w:left="720"/>
      <w:contextualSpacing/>
    </w:pPr>
    <w:rPr>
      <w:rFonts w:eastAsiaTheme="minorHAnsi"/>
      <w:lang w:val="de-DE" w:eastAsia="en-US"/>
    </w:rPr>
  </w:style>
  <w:style w:type="paragraph" w:customStyle="1" w:styleId="0BF0B7F89E7B4F5CA3EDA2054A7C0A5A22">
    <w:name w:val="0BF0B7F89E7B4F5CA3EDA2054A7C0A5A22"/>
    <w:rsid w:val="006C6880"/>
    <w:pPr>
      <w:spacing w:before="120" w:after="120" w:line="288" w:lineRule="auto"/>
    </w:pPr>
    <w:rPr>
      <w:rFonts w:eastAsiaTheme="minorHAnsi"/>
      <w:lang w:val="de-DE" w:eastAsia="en-US"/>
    </w:rPr>
  </w:style>
  <w:style w:type="paragraph" w:customStyle="1" w:styleId="0E35CDB02B43491488BCA143F168FC6022">
    <w:name w:val="0E35CDB02B43491488BCA143F168FC6022"/>
    <w:rsid w:val="006C6880"/>
    <w:pPr>
      <w:spacing w:before="120" w:after="120" w:line="288" w:lineRule="auto"/>
    </w:pPr>
    <w:rPr>
      <w:rFonts w:eastAsiaTheme="minorHAnsi"/>
      <w:lang w:val="de-DE" w:eastAsia="en-US"/>
    </w:rPr>
  </w:style>
  <w:style w:type="paragraph" w:customStyle="1" w:styleId="DDD66183BD604FD283B1BA83380132D922">
    <w:name w:val="DDD66183BD604FD283B1BA83380132D922"/>
    <w:rsid w:val="006C6880"/>
    <w:pPr>
      <w:spacing w:before="120" w:after="120" w:line="288" w:lineRule="auto"/>
    </w:pPr>
    <w:rPr>
      <w:rFonts w:eastAsiaTheme="minorHAnsi"/>
      <w:lang w:val="de-DE" w:eastAsia="en-US"/>
    </w:rPr>
  </w:style>
  <w:style w:type="paragraph" w:customStyle="1" w:styleId="710718C12CDA4D219B07DC3F411DA55B22">
    <w:name w:val="710718C12CDA4D219B07DC3F411DA55B22"/>
    <w:rsid w:val="006C6880"/>
    <w:pPr>
      <w:spacing w:before="120" w:after="120" w:line="288" w:lineRule="auto"/>
    </w:pPr>
    <w:rPr>
      <w:rFonts w:eastAsiaTheme="minorHAnsi"/>
      <w:lang w:val="de-DE" w:eastAsia="en-US"/>
    </w:rPr>
  </w:style>
  <w:style w:type="paragraph" w:customStyle="1" w:styleId="CCE917A482F748689A6F6B980EFCA6BD22">
    <w:name w:val="CCE917A482F748689A6F6B980EFCA6BD22"/>
    <w:rsid w:val="006C6880"/>
    <w:pPr>
      <w:spacing w:before="120" w:after="120" w:line="288" w:lineRule="auto"/>
    </w:pPr>
    <w:rPr>
      <w:rFonts w:eastAsiaTheme="minorHAnsi"/>
      <w:lang w:val="de-DE" w:eastAsia="en-US"/>
    </w:rPr>
  </w:style>
  <w:style w:type="paragraph" w:customStyle="1" w:styleId="9DF06687B83C4D5A8CC18146040495AB22">
    <w:name w:val="9DF06687B83C4D5A8CC18146040495AB22"/>
    <w:rsid w:val="006C6880"/>
    <w:pPr>
      <w:spacing w:before="120" w:after="120" w:line="288" w:lineRule="auto"/>
    </w:pPr>
    <w:rPr>
      <w:rFonts w:eastAsiaTheme="minorHAnsi"/>
      <w:lang w:val="de-DE" w:eastAsia="en-US"/>
    </w:rPr>
  </w:style>
  <w:style w:type="paragraph" w:customStyle="1" w:styleId="B9BA3E7D6BC34E7EB012674706AAC42322">
    <w:name w:val="B9BA3E7D6BC34E7EB012674706AAC42322"/>
    <w:rsid w:val="006C6880"/>
    <w:pPr>
      <w:spacing w:before="120" w:after="120" w:line="288" w:lineRule="auto"/>
    </w:pPr>
    <w:rPr>
      <w:rFonts w:eastAsiaTheme="minorHAnsi"/>
      <w:lang w:val="de-DE" w:eastAsia="en-US"/>
    </w:rPr>
  </w:style>
  <w:style w:type="paragraph" w:customStyle="1" w:styleId="C5B23110BCCB47CC84AA74EEEF4DBF9212">
    <w:name w:val="C5B23110BCCB47CC84AA74EEEF4DBF9212"/>
    <w:rsid w:val="006C6880"/>
    <w:pPr>
      <w:spacing w:before="120" w:after="120" w:line="288" w:lineRule="auto"/>
    </w:pPr>
    <w:rPr>
      <w:rFonts w:eastAsiaTheme="minorHAnsi"/>
      <w:lang w:val="de-DE" w:eastAsia="en-US"/>
    </w:rPr>
  </w:style>
  <w:style w:type="paragraph" w:customStyle="1" w:styleId="8CC605EF6B084EADA63C06FFBA6FF4D48">
    <w:name w:val="8CC605EF6B084EADA63C06FFBA6FF4D48"/>
    <w:rsid w:val="006C6880"/>
    <w:pPr>
      <w:spacing w:before="120" w:after="120" w:line="288" w:lineRule="auto"/>
    </w:pPr>
    <w:rPr>
      <w:rFonts w:eastAsiaTheme="minorHAnsi"/>
      <w:lang w:val="de-DE" w:eastAsia="en-US"/>
    </w:rPr>
  </w:style>
  <w:style w:type="paragraph" w:customStyle="1" w:styleId="1D19A4D8BDF14E9489C88BC36EF241D89">
    <w:name w:val="1D19A4D8BDF14E9489C88BC36EF241D89"/>
    <w:rsid w:val="006C6880"/>
    <w:pPr>
      <w:spacing w:before="120" w:after="120" w:line="288" w:lineRule="auto"/>
    </w:pPr>
    <w:rPr>
      <w:rFonts w:eastAsiaTheme="minorHAnsi"/>
      <w:lang w:val="de-DE" w:eastAsia="en-US"/>
    </w:rPr>
  </w:style>
  <w:style w:type="paragraph" w:customStyle="1" w:styleId="092415CF1498421496025802DC660B047">
    <w:name w:val="092415CF1498421496025802DC660B047"/>
    <w:rsid w:val="006C6880"/>
    <w:pPr>
      <w:spacing w:before="120" w:after="120" w:line="288" w:lineRule="auto"/>
    </w:pPr>
    <w:rPr>
      <w:rFonts w:eastAsiaTheme="minorHAnsi"/>
      <w:lang w:val="de-DE" w:eastAsia="en-US"/>
    </w:rPr>
  </w:style>
  <w:style w:type="paragraph" w:customStyle="1" w:styleId="DE79F841C9A44CB28991055848FE36664">
    <w:name w:val="DE79F841C9A44CB28991055848FE36664"/>
    <w:rsid w:val="006C6880"/>
    <w:pPr>
      <w:spacing w:before="120" w:after="120" w:line="288" w:lineRule="auto"/>
    </w:pPr>
    <w:rPr>
      <w:rFonts w:eastAsiaTheme="minorHAnsi"/>
      <w:lang w:val="de-DE" w:eastAsia="en-US"/>
    </w:rPr>
  </w:style>
  <w:style w:type="paragraph" w:customStyle="1" w:styleId="109CA3C82CA644D6B572680161C37CF212">
    <w:name w:val="109CA3C82CA644D6B572680161C37CF212"/>
    <w:rsid w:val="006C6880"/>
    <w:pPr>
      <w:spacing w:before="120" w:after="120" w:line="288" w:lineRule="auto"/>
    </w:pPr>
    <w:rPr>
      <w:rFonts w:eastAsiaTheme="minorHAnsi"/>
      <w:lang w:val="de-DE" w:eastAsia="en-US"/>
    </w:rPr>
  </w:style>
  <w:style w:type="paragraph" w:customStyle="1" w:styleId="F1E492F3679846E893781CF0D89A948512">
    <w:name w:val="F1E492F3679846E893781CF0D89A948512"/>
    <w:rsid w:val="006C6880"/>
    <w:pPr>
      <w:spacing w:before="120" w:after="120" w:line="288" w:lineRule="auto"/>
    </w:pPr>
    <w:rPr>
      <w:rFonts w:eastAsiaTheme="minorHAnsi"/>
      <w:lang w:val="de-DE" w:eastAsia="en-US"/>
    </w:rPr>
  </w:style>
  <w:style w:type="paragraph" w:customStyle="1" w:styleId="50E5FF1994504B23AFF24A643CDC051D12">
    <w:name w:val="50E5FF1994504B23AFF24A643CDC051D12"/>
    <w:rsid w:val="006C6880"/>
    <w:pPr>
      <w:spacing w:before="120" w:after="120" w:line="288" w:lineRule="auto"/>
    </w:pPr>
    <w:rPr>
      <w:rFonts w:eastAsiaTheme="minorHAnsi"/>
      <w:lang w:val="de-DE" w:eastAsia="en-US"/>
    </w:rPr>
  </w:style>
  <w:style w:type="paragraph" w:customStyle="1" w:styleId="3743520A0547428C87E72D882BF7BE4332">
    <w:name w:val="3743520A0547428C87E72D882BF7BE4332"/>
    <w:rsid w:val="006C6880"/>
    <w:pPr>
      <w:spacing w:before="120" w:after="120" w:line="288" w:lineRule="auto"/>
    </w:pPr>
    <w:rPr>
      <w:rFonts w:eastAsiaTheme="minorHAnsi"/>
      <w:lang w:val="de-DE" w:eastAsia="en-US"/>
    </w:rPr>
  </w:style>
  <w:style w:type="paragraph" w:customStyle="1" w:styleId="5855A8F0725841F4BE67A30FBE6E044633">
    <w:name w:val="5855A8F0725841F4BE67A30FBE6E044633"/>
    <w:rsid w:val="006C6880"/>
    <w:pPr>
      <w:spacing w:before="120" w:after="120" w:line="288" w:lineRule="auto"/>
    </w:pPr>
    <w:rPr>
      <w:rFonts w:eastAsiaTheme="minorHAnsi"/>
      <w:lang w:val="de-DE" w:eastAsia="en-US"/>
    </w:rPr>
  </w:style>
  <w:style w:type="paragraph" w:customStyle="1" w:styleId="249D8C5260794EEFA77A67B22111A0A138">
    <w:name w:val="249D8C5260794EEFA77A67B22111A0A138"/>
    <w:rsid w:val="006C6880"/>
    <w:pPr>
      <w:spacing w:before="120" w:after="120" w:line="288" w:lineRule="auto"/>
      <w:ind w:left="720"/>
      <w:contextualSpacing/>
    </w:pPr>
    <w:rPr>
      <w:rFonts w:eastAsiaTheme="minorHAnsi"/>
      <w:lang w:val="de-DE" w:eastAsia="en-US"/>
    </w:rPr>
  </w:style>
  <w:style w:type="paragraph" w:customStyle="1" w:styleId="DE36C9859A84419AA19A51C86C56D42939">
    <w:name w:val="DE36C9859A84419AA19A51C86C56D42939"/>
    <w:rsid w:val="006C6880"/>
    <w:pPr>
      <w:spacing w:before="120" w:after="120" w:line="288" w:lineRule="auto"/>
      <w:ind w:left="720"/>
      <w:contextualSpacing/>
    </w:pPr>
    <w:rPr>
      <w:rFonts w:eastAsiaTheme="minorHAnsi"/>
      <w:lang w:val="de-DE" w:eastAsia="en-US"/>
    </w:rPr>
  </w:style>
  <w:style w:type="paragraph" w:customStyle="1" w:styleId="D32C0E74195D4990B41E36784FD4B7AC39">
    <w:name w:val="D32C0E74195D4990B41E36784FD4B7AC39"/>
    <w:rsid w:val="006C6880"/>
    <w:pPr>
      <w:spacing w:before="120" w:after="120" w:line="288" w:lineRule="auto"/>
      <w:ind w:left="720"/>
      <w:contextualSpacing/>
    </w:pPr>
    <w:rPr>
      <w:rFonts w:eastAsiaTheme="minorHAnsi"/>
      <w:lang w:val="de-DE" w:eastAsia="en-US"/>
    </w:rPr>
  </w:style>
  <w:style w:type="paragraph" w:customStyle="1" w:styleId="0D87DEECB39142AEA3AAFD489B1B41C030">
    <w:name w:val="0D87DEECB39142AEA3AAFD489B1B41C030"/>
    <w:rsid w:val="006C6880"/>
    <w:pPr>
      <w:spacing w:before="120" w:after="120" w:line="288" w:lineRule="auto"/>
    </w:pPr>
    <w:rPr>
      <w:rFonts w:eastAsiaTheme="minorHAnsi"/>
      <w:lang w:val="de-DE" w:eastAsia="en-US"/>
    </w:rPr>
  </w:style>
  <w:style w:type="paragraph" w:customStyle="1" w:styleId="70FE2611D0D648C686782C4F5DD97A9230">
    <w:name w:val="70FE2611D0D648C686782C4F5DD97A9230"/>
    <w:rsid w:val="006C6880"/>
    <w:pPr>
      <w:spacing w:before="120" w:after="120" w:line="288" w:lineRule="auto"/>
    </w:pPr>
    <w:rPr>
      <w:rFonts w:eastAsiaTheme="minorHAnsi"/>
      <w:lang w:val="de-DE" w:eastAsia="en-US"/>
    </w:rPr>
  </w:style>
  <w:style w:type="paragraph" w:customStyle="1" w:styleId="5579DD42966648C5A46134E10BDADD9230">
    <w:name w:val="5579DD42966648C5A46134E10BDADD9230"/>
    <w:rsid w:val="006C6880"/>
    <w:pPr>
      <w:spacing w:before="120" w:after="120" w:line="288" w:lineRule="auto"/>
    </w:pPr>
    <w:rPr>
      <w:rFonts w:eastAsiaTheme="minorHAnsi"/>
      <w:lang w:val="de-DE" w:eastAsia="en-US"/>
    </w:rPr>
  </w:style>
  <w:style w:type="paragraph" w:customStyle="1" w:styleId="AEE31F38B3864EEC8C25AB9326FB38B227">
    <w:name w:val="AEE31F38B3864EEC8C25AB9326FB38B227"/>
    <w:rsid w:val="006C6880"/>
    <w:pPr>
      <w:spacing w:before="120" w:after="120" w:line="288" w:lineRule="auto"/>
    </w:pPr>
    <w:rPr>
      <w:rFonts w:eastAsiaTheme="minorHAnsi"/>
      <w:lang w:val="de-DE" w:eastAsia="en-US"/>
    </w:rPr>
  </w:style>
  <w:style w:type="paragraph" w:customStyle="1" w:styleId="B4D63BA51926467D8FBD669F00689C5F27">
    <w:name w:val="B4D63BA51926467D8FBD669F00689C5F27"/>
    <w:rsid w:val="006C6880"/>
    <w:pPr>
      <w:spacing w:before="120" w:after="120" w:line="288" w:lineRule="auto"/>
    </w:pPr>
    <w:rPr>
      <w:rFonts w:eastAsiaTheme="minorHAnsi"/>
      <w:lang w:val="de-DE" w:eastAsia="en-US"/>
    </w:rPr>
  </w:style>
  <w:style w:type="paragraph" w:customStyle="1" w:styleId="ABAC7DDFD9D4409FBB31B0FE999E4B9A27">
    <w:name w:val="ABAC7DDFD9D4409FBB31B0FE999E4B9A27"/>
    <w:rsid w:val="006C6880"/>
    <w:pPr>
      <w:spacing w:before="120" w:after="120" w:line="288" w:lineRule="auto"/>
    </w:pPr>
    <w:rPr>
      <w:rFonts w:eastAsiaTheme="minorHAnsi"/>
      <w:lang w:val="de-DE" w:eastAsia="en-US"/>
    </w:rPr>
  </w:style>
  <w:style w:type="paragraph" w:customStyle="1" w:styleId="3E96857B38584145A8AEFC6E039A101330">
    <w:name w:val="3E96857B38584145A8AEFC6E039A101330"/>
    <w:rsid w:val="006C6880"/>
    <w:pPr>
      <w:spacing w:before="120" w:after="120" w:line="288" w:lineRule="auto"/>
    </w:pPr>
    <w:rPr>
      <w:rFonts w:eastAsiaTheme="minorHAnsi"/>
      <w:lang w:val="de-DE" w:eastAsia="en-US"/>
    </w:rPr>
  </w:style>
  <w:style w:type="paragraph" w:customStyle="1" w:styleId="183472954E5E471D83112FD67B911F5230">
    <w:name w:val="183472954E5E471D83112FD67B911F5230"/>
    <w:rsid w:val="006C6880"/>
    <w:pPr>
      <w:spacing w:before="120" w:after="120" w:line="288" w:lineRule="auto"/>
    </w:pPr>
    <w:rPr>
      <w:rFonts w:eastAsiaTheme="minorHAnsi"/>
      <w:lang w:val="de-DE" w:eastAsia="en-US"/>
    </w:rPr>
  </w:style>
  <w:style w:type="paragraph" w:customStyle="1" w:styleId="F1A9D142B44C439B8A5F4611C1F9D3F824">
    <w:name w:val="F1A9D142B44C439B8A5F4611C1F9D3F824"/>
    <w:rsid w:val="006C6880"/>
    <w:pPr>
      <w:spacing w:before="120" w:after="120" w:line="288" w:lineRule="auto"/>
    </w:pPr>
    <w:rPr>
      <w:rFonts w:eastAsiaTheme="minorHAnsi"/>
      <w:lang w:val="de-DE" w:eastAsia="en-US"/>
    </w:rPr>
  </w:style>
  <w:style w:type="paragraph" w:customStyle="1" w:styleId="23495994907D407BBE40F340682F2AB024">
    <w:name w:val="23495994907D407BBE40F340682F2AB024"/>
    <w:rsid w:val="006C6880"/>
    <w:pPr>
      <w:spacing w:before="120" w:after="120" w:line="288" w:lineRule="auto"/>
    </w:pPr>
    <w:rPr>
      <w:rFonts w:eastAsiaTheme="minorHAnsi"/>
      <w:lang w:val="de-DE" w:eastAsia="en-US"/>
    </w:rPr>
  </w:style>
  <w:style w:type="paragraph" w:customStyle="1" w:styleId="762DA126DB304F6B84B40D7D4B15965324">
    <w:name w:val="762DA126DB304F6B84B40D7D4B15965324"/>
    <w:rsid w:val="006C6880"/>
    <w:pPr>
      <w:spacing w:before="120" w:after="120" w:line="288" w:lineRule="auto"/>
    </w:pPr>
    <w:rPr>
      <w:rFonts w:eastAsiaTheme="minorHAnsi"/>
      <w:lang w:val="de-DE" w:eastAsia="en-US"/>
    </w:rPr>
  </w:style>
  <w:style w:type="paragraph" w:customStyle="1" w:styleId="1B4508550BB049859A46D9657ACC3A7422">
    <w:name w:val="1B4508550BB049859A46D9657ACC3A7422"/>
    <w:rsid w:val="006C6880"/>
    <w:pPr>
      <w:spacing w:before="120" w:after="120" w:line="288" w:lineRule="auto"/>
    </w:pPr>
    <w:rPr>
      <w:rFonts w:eastAsiaTheme="minorHAnsi"/>
      <w:lang w:val="de-DE" w:eastAsia="en-US"/>
    </w:rPr>
  </w:style>
  <w:style w:type="paragraph" w:customStyle="1" w:styleId="FBE25CCB6AFE4E17BBFFC110BFA3BF9F15">
    <w:name w:val="FBE25CCB6AFE4E17BBFFC110BFA3BF9F15"/>
    <w:rsid w:val="006C6880"/>
    <w:pPr>
      <w:spacing w:before="120" w:after="120" w:line="288" w:lineRule="auto"/>
      <w:ind w:left="720"/>
      <w:contextualSpacing/>
    </w:pPr>
    <w:rPr>
      <w:rFonts w:eastAsiaTheme="minorHAnsi"/>
      <w:lang w:val="de-DE" w:eastAsia="en-US"/>
    </w:rPr>
  </w:style>
  <w:style w:type="paragraph" w:customStyle="1" w:styleId="0BF0B7F89E7B4F5CA3EDA2054A7C0A5A23">
    <w:name w:val="0BF0B7F89E7B4F5CA3EDA2054A7C0A5A23"/>
    <w:rsid w:val="006C6880"/>
    <w:pPr>
      <w:spacing w:before="120" w:after="120" w:line="288" w:lineRule="auto"/>
    </w:pPr>
    <w:rPr>
      <w:rFonts w:eastAsiaTheme="minorHAnsi"/>
      <w:lang w:val="de-DE" w:eastAsia="en-US"/>
    </w:rPr>
  </w:style>
  <w:style w:type="paragraph" w:customStyle="1" w:styleId="0E35CDB02B43491488BCA143F168FC6023">
    <w:name w:val="0E35CDB02B43491488BCA143F168FC6023"/>
    <w:rsid w:val="006C6880"/>
    <w:pPr>
      <w:spacing w:before="120" w:after="120" w:line="288" w:lineRule="auto"/>
    </w:pPr>
    <w:rPr>
      <w:rFonts w:eastAsiaTheme="minorHAnsi"/>
      <w:lang w:val="de-DE" w:eastAsia="en-US"/>
    </w:rPr>
  </w:style>
  <w:style w:type="paragraph" w:customStyle="1" w:styleId="DDD66183BD604FD283B1BA83380132D923">
    <w:name w:val="DDD66183BD604FD283B1BA83380132D923"/>
    <w:rsid w:val="006C6880"/>
    <w:pPr>
      <w:spacing w:before="120" w:after="120" w:line="288" w:lineRule="auto"/>
    </w:pPr>
    <w:rPr>
      <w:rFonts w:eastAsiaTheme="minorHAnsi"/>
      <w:lang w:val="de-DE" w:eastAsia="en-US"/>
    </w:rPr>
  </w:style>
  <w:style w:type="paragraph" w:customStyle="1" w:styleId="710718C12CDA4D219B07DC3F411DA55B23">
    <w:name w:val="710718C12CDA4D219B07DC3F411DA55B23"/>
    <w:rsid w:val="006C6880"/>
    <w:pPr>
      <w:spacing w:before="120" w:after="120" w:line="288" w:lineRule="auto"/>
    </w:pPr>
    <w:rPr>
      <w:rFonts w:eastAsiaTheme="minorHAnsi"/>
      <w:lang w:val="de-DE" w:eastAsia="en-US"/>
    </w:rPr>
  </w:style>
  <w:style w:type="paragraph" w:customStyle="1" w:styleId="CCE917A482F748689A6F6B980EFCA6BD23">
    <w:name w:val="CCE917A482F748689A6F6B980EFCA6BD23"/>
    <w:rsid w:val="006C6880"/>
    <w:pPr>
      <w:spacing w:before="120" w:after="120" w:line="288" w:lineRule="auto"/>
    </w:pPr>
    <w:rPr>
      <w:rFonts w:eastAsiaTheme="minorHAnsi"/>
      <w:lang w:val="de-DE" w:eastAsia="en-US"/>
    </w:rPr>
  </w:style>
  <w:style w:type="paragraph" w:customStyle="1" w:styleId="9DF06687B83C4D5A8CC18146040495AB23">
    <w:name w:val="9DF06687B83C4D5A8CC18146040495AB23"/>
    <w:rsid w:val="006C6880"/>
    <w:pPr>
      <w:spacing w:before="120" w:after="120" w:line="288" w:lineRule="auto"/>
    </w:pPr>
    <w:rPr>
      <w:rFonts w:eastAsiaTheme="minorHAnsi"/>
      <w:lang w:val="de-DE" w:eastAsia="en-US"/>
    </w:rPr>
  </w:style>
  <w:style w:type="paragraph" w:customStyle="1" w:styleId="B9BA3E7D6BC34E7EB012674706AAC42323">
    <w:name w:val="B9BA3E7D6BC34E7EB012674706AAC42323"/>
    <w:rsid w:val="006C6880"/>
    <w:pPr>
      <w:spacing w:before="120" w:after="120" w:line="288" w:lineRule="auto"/>
    </w:pPr>
    <w:rPr>
      <w:rFonts w:eastAsiaTheme="minorHAnsi"/>
      <w:lang w:val="de-DE" w:eastAsia="en-US"/>
    </w:rPr>
  </w:style>
  <w:style w:type="paragraph" w:customStyle="1" w:styleId="3E6BB4F5E6314280BBC9EF3CD5413381">
    <w:name w:val="3E6BB4F5E6314280BBC9EF3CD5413381"/>
    <w:rsid w:val="006C6880"/>
    <w:pPr>
      <w:spacing w:before="120" w:after="120" w:line="288" w:lineRule="auto"/>
    </w:pPr>
    <w:rPr>
      <w:rFonts w:eastAsiaTheme="minorHAnsi"/>
      <w:lang w:val="de-DE" w:eastAsia="en-US"/>
    </w:rPr>
  </w:style>
  <w:style w:type="paragraph" w:customStyle="1" w:styleId="C5B23110BCCB47CC84AA74EEEF4DBF9213">
    <w:name w:val="C5B23110BCCB47CC84AA74EEEF4DBF9213"/>
    <w:rsid w:val="006C6880"/>
    <w:pPr>
      <w:spacing w:before="120" w:after="120" w:line="288" w:lineRule="auto"/>
    </w:pPr>
    <w:rPr>
      <w:rFonts w:eastAsiaTheme="minorHAnsi"/>
      <w:lang w:val="de-DE" w:eastAsia="en-US"/>
    </w:rPr>
  </w:style>
  <w:style w:type="paragraph" w:customStyle="1" w:styleId="8CC605EF6B084EADA63C06FFBA6FF4D49">
    <w:name w:val="8CC605EF6B084EADA63C06FFBA6FF4D49"/>
    <w:rsid w:val="006C6880"/>
    <w:pPr>
      <w:spacing w:before="120" w:after="120" w:line="288" w:lineRule="auto"/>
    </w:pPr>
    <w:rPr>
      <w:rFonts w:eastAsiaTheme="minorHAnsi"/>
      <w:lang w:val="de-DE" w:eastAsia="en-US"/>
    </w:rPr>
  </w:style>
  <w:style w:type="paragraph" w:customStyle="1" w:styleId="1D19A4D8BDF14E9489C88BC36EF241D810">
    <w:name w:val="1D19A4D8BDF14E9489C88BC36EF241D810"/>
    <w:rsid w:val="006C6880"/>
    <w:pPr>
      <w:spacing w:before="120" w:after="120" w:line="288" w:lineRule="auto"/>
    </w:pPr>
    <w:rPr>
      <w:rFonts w:eastAsiaTheme="minorHAnsi"/>
      <w:lang w:val="de-DE" w:eastAsia="en-US"/>
    </w:rPr>
  </w:style>
  <w:style w:type="paragraph" w:customStyle="1" w:styleId="109CA3C82CA644D6B572680161C37CF213">
    <w:name w:val="109CA3C82CA644D6B572680161C37CF213"/>
    <w:rsid w:val="006C6880"/>
    <w:pPr>
      <w:spacing w:before="120" w:after="120" w:line="288" w:lineRule="auto"/>
    </w:pPr>
    <w:rPr>
      <w:rFonts w:eastAsiaTheme="minorHAnsi"/>
      <w:lang w:val="de-DE" w:eastAsia="en-US"/>
    </w:rPr>
  </w:style>
  <w:style w:type="paragraph" w:customStyle="1" w:styleId="F1E492F3679846E893781CF0D89A948513">
    <w:name w:val="F1E492F3679846E893781CF0D89A948513"/>
    <w:rsid w:val="006C6880"/>
    <w:pPr>
      <w:spacing w:before="120" w:after="120" w:line="288" w:lineRule="auto"/>
    </w:pPr>
    <w:rPr>
      <w:rFonts w:eastAsiaTheme="minorHAnsi"/>
      <w:lang w:val="de-DE" w:eastAsia="en-US"/>
    </w:rPr>
  </w:style>
  <w:style w:type="paragraph" w:customStyle="1" w:styleId="50E5FF1994504B23AFF24A643CDC051D13">
    <w:name w:val="50E5FF1994504B23AFF24A643CDC051D13"/>
    <w:rsid w:val="006C6880"/>
    <w:pPr>
      <w:spacing w:before="120" w:after="120" w:line="288" w:lineRule="auto"/>
    </w:pPr>
    <w:rPr>
      <w:rFonts w:eastAsiaTheme="minorHAnsi"/>
      <w:lang w:val="de-DE" w:eastAsia="en-US"/>
    </w:rPr>
  </w:style>
  <w:style w:type="paragraph" w:customStyle="1" w:styleId="3743520A0547428C87E72D882BF7BE4333">
    <w:name w:val="3743520A0547428C87E72D882BF7BE4333"/>
    <w:rsid w:val="006C6880"/>
    <w:pPr>
      <w:spacing w:before="120" w:after="120" w:line="288" w:lineRule="auto"/>
    </w:pPr>
    <w:rPr>
      <w:rFonts w:eastAsiaTheme="minorHAnsi"/>
      <w:lang w:val="de-DE" w:eastAsia="en-US"/>
    </w:rPr>
  </w:style>
  <w:style w:type="paragraph" w:customStyle="1" w:styleId="5855A8F0725841F4BE67A30FBE6E044634">
    <w:name w:val="5855A8F0725841F4BE67A30FBE6E044634"/>
    <w:rsid w:val="006C6880"/>
    <w:pPr>
      <w:spacing w:before="120" w:after="120" w:line="288" w:lineRule="auto"/>
    </w:pPr>
    <w:rPr>
      <w:rFonts w:eastAsiaTheme="minorHAnsi"/>
      <w:lang w:val="de-DE" w:eastAsia="en-US"/>
    </w:rPr>
  </w:style>
  <w:style w:type="paragraph" w:customStyle="1" w:styleId="249D8C5260794EEFA77A67B22111A0A139">
    <w:name w:val="249D8C5260794EEFA77A67B22111A0A139"/>
    <w:rsid w:val="006C6880"/>
    <w:pPr>
      <w:spacing w:before="120" w:after="120" w:line="288" w:lineRule="auto"/>
      <w:ind w:left="720"/>
      <w:contextualSpacing/>
    </w:pPr>
    <w:rPr>
      <w:rFonts w:eastAsiaTheme="minorHAnsi"/>
      <w:lang w:val="de-DE" w:eastAsia="en-US"/>
    </w:rPr>
  </w:style>
  <w:style w:type="paragraph" w:customStyle="1" w:styleId="DE36C9859A84419AA19A51C86C56D42940">
    <w:name w:val="DE36C9859A84419AA19A51C86C56D42940"/>
    <w:rsid w:val="006C6880"/>
    <w:pPr>
      <w:spacing w:before="120" w:after="120" w:line="288" w:lineRule="auto"/>
      <w:ind w:left="720"/>
      <w:contextualSpacing/>
    </w:pPr>
    <w:rPr>
      <w:rFonts w:eastAsiaTheme="minorHAnsi"/>
      <w:lang w:val="de-DE" w:eastAsia="en-US"/>
    </w:rPr>
  </w:style>
  <w:style w:type="paragraph" w:customStyle="1" w:styleId="D32C0E74195D4990B41E36784FD4B7AC40">
    <w:name w:val="D32C0E74195D4990B41E36784FD4B7AC40"/>
    <w:rsid w:val="006C6880"/>
    <w:pPr>
      <w:spacing w:before="120" w:after="120" w:line="288" w:lineRule="auto"/>
      <w:ind w:left="720"/>
      <w:contextualSpacing/>
    </w:pPr>
    <w:rPr>
      <w:rFonts w:eastAsiaTheme="minorHAnsi"/>
      <w:lang w:val="de-DE" w:eastAsia="en-US"/>
    </w:rPr>
  </w:style>
  <w:style w:type="paragraph" w:customStyle="1" w:styleId="0D87DEECB39142AEA3AAFD489B1B41C031">
    <w:name w:val="0D87DEECB39142AEA3AAFD489B1B41C031"/>
    <w:rsid w:val="006C6880"/>
    <w:pPr>
      <w:spacing w:before="120" w:after="120" w:line="288" w:lineRule="auto"/>
    </w:pPr>
    <w:rPr>
      <w:rFonts w:eastAsiaTheme="minorHAnsi"/>
      <w:lang w:val="de-DE" w:eastAsia="en-US"/>
    </w:rPr>
  </w:style>
  <w:style w:type="paragraph" w:customStyle="1" w:styleId="70FE2611D0D648C686782C4F5DD97A9231">
    <w:name w:val="70FE2611D0D648C686782C4F5DD97A9231"/>
    <w:rsid w:val="006C6880"/>
    <w:pPr>
      <w:spacing w:before="120" w:after="120" w:line="288" w:lineRule="auto"/>
    </w:pPr>
    <w:rPr>
      <w:rFonts w:eastAsiaTheme="minorHAnsi"/>
      <w:lang w:val="de-DE" w:eastAsia="en-US"/>
    </w:rPr>
  </w:style>
  <w:style w:type="paragraph" w:customStyle="1" w:styleId="5579DD42966648C5A46134E10BDADD9231">
    <w:name w:val="5579DD42966648C5A46134E10BDADD9231"/>
    <w:rsid w:val="006C6880"/>
    <w:pPr>
      <w:spacing w:before="120" w:after="120" w:line="288" w:lineRule="auto"/>
    </w:pPr>
    <w:rPr>
      <w:rFonts w:eastAsiaTheme="minorHAnsi"/>
      <w:lang w:val="de-DE" w:eastAsia="en-US"/>
    </w:rPr>
  </w:style>
  <w:style w:type="paragraph" w:customStyle="1" w:styleId="AEE31F38B3864EEC8C25AB9326FB38B228">
    <w:name w:val="AEE31F38B3864EEC8C25AB9326FB38B228"/>
    <w:rsid w:val="006C6880"/>
    <w:pPr>
      <w:spacing w:before="120" w:after="120" w:line="288" w:lineRule="auto"/>
    </w:pPr>
    <w:rPr>
      <w:rFonts w:eastAsiaTheme="minorHAnsi"/>
      <w:lang w:val="de-DE" w:eastAsia="en-US"/>
    </w:rPr>
  </w:style>
  <w:style w:type="paragraph" w:customStyle="1" w:styleId="B4D63BA51926467D8FBD669F00689C5F28">
    <w:name w:val="B4D63BA51926467D8FBD669F00689C5F28"/>
    <w:rsid w:val="006C6880"/>
    <w:pPr>
      <w:spacing w:before="120" w:after="120" w:line="288" w:lineRule="auto"/>
    </w:pPr>
    <w:rPr>
      <w:rFonts w:eastAsiaTheme="minorHAnsi"/>
      <w:lang w:val="de-DE" w:eastAsia="en-US"/>
    </w:rPr>
  </w:style>
  <w:style w:type="paragraph" w:customStyle="1" w:styleId="ABAC7DDFD9D4409FBB31B0FE999E4B9A28">
    <w:name w:val="ABAC7DDFD9D4409FBB31B0FE999E4B9A28"/>
    <w:rsid w:val="006C6880"/>
    <w:pPr>
      <w:spacing w:before="120" w:after="120" w:line="288" w:lineRule="auto"/>
    </w:pPr>
    <w:rPr>
      <w:rFonts w:eastAsiaTheme="minorHAnsi"/>
      <w:lang w:val="de-DE" w:eastAsia="en-US"/>
    </w:rPr>
  </w:style>
  <w:style w:type="paragraph" w:customStyle="1" w:styleId="3E96857B38584145A8AEFC6E039A101331">
    <w:name w:val="3E96857B38584145A8AEFC6E039A101331"/>
    <w:rsid w:val="006C6880"/>
    <w:pPr>
      <w:spacing w:before="120" w:after="120" w:line="288" w:lineRule="auto"/>
    </w:pPr>
    <w:rPr>
      <w:rFonts w:eastAsiaTheme="minorHAnsi"/>
      <w:lang w:val="de-DE" w:eastAsia="en-US"/>
    </w:rPr>
  </w:style>
  <w:style w:type="paragraph" w:customStyle="1" w:styleId="183472954E5E471D83112FD67B911F5231">
    <w:name w:val="183472954E5E471D83112FD67B911F5231"/>
    <w:rsid w:val="006C6880"/>
    <w:pPr>
      <w:spacing w:before="120" w:after="120" w:line="288" w:lineRule="auto"/>
    </w:pPr>
    <w:rPr>
      <w:rFonts w:eastAsiaTheme="minorHAnsi"/>
      <w:lang w:val="de-DE" w:eastAsia="en-US"/>
    </w:rPr>
  </w:style>
  <w:style w:type="paragraph" w:customStyle="1" w:styleId="6AF934296A1B4351887F8A2430469A70">
    <w:name w:val="6AF934296A1B4351887F8A2430469A70"/>
    <w:rsid w:val="006C6880"/>
  </w:style>
  <w:style w:type="paragraph" w:customStyle="1" w:styleId="A11B33D2F95540E6B503D6B0A5D1C1C6">
    <w:name w:val="A11B33D2F95540E6B503D6B0A5D1C1C6"/>
    <w:rsid w:val="006C6880"/>
  </w:style>
  <w:style w:type="paragraph" w:customStyle="1" w:styleId="A4A14FA168B149FA81C1535C715F062A">
    <w:name w:val="A4A14FA168B149FA81C1535C715F062A"/>
    <w:rsid w:val="006C6880"/>
  </w:style>
  <w:style w:type="paragraph" w:customStyle="1" w:styleId="B7C86B3A80EE414B982A282E28130A12">
    <w:name w:val="B7C86B3A80EE414B982A282E28130A12"/>
    <w:rsid w:val="006C6880"/>
  </w:style>
  <w:style w:type="paragraph" w:customStyle="1" w:styleId="279C5C2B8D8A49F99F941A82F7035E27">
    <w:name w:val="279C5C2B8D8A49F99F941A82F7035E27"/>
    <w:rsid w:val="006C6880"/>
  </w:style>
  <w:style w:type="paragraph" w:customStyle="1" w:styleId="A61712AEF50F4511949C0C8E993DF3F0">
    <w:name w:val="A61712AEF50F4511949C0C8E993DF3F0"/>
    <w:rsid w:val="006C6880"/>
  </w:style>
  <w:style w:type="paragraph" w:customStyle="1" w:styleId="1743B87E6D1E460894089F7EBBF889D1">
    <w:name w:val="1743B87E6D1E460894089F7EBBF889D1"/>
    <w:rsid w:val="006C6880"/>
  </w:style>
  <w:style w:type="paragraph" w:customStyle="1" w:styleId="BF13FA496AED47B0AF13B2B7BDD64A50">
    <w:name w:val="BF13FA496AED47B0AF13B2B7BDD64A50"/>
    <w:rsid w:val="006C6880"/>
  </w:style>
  <w:style w:type="paragraph" w:customStyle="1" w:styleId="7300F4C562F849B8BDEB8C88AF6D535C">
    <w:name w:val="7300F4C562F849B8BDEB8C88AF6D535C"/>
    <w:rsid w:val="006C6880"/>
  </w:style>
  <w:style w:type="paragraph" w:customStyle="1" w:styleId="F1A9D142B44C439B8A5F4611C1F9D3F825">
    <w:name w:val="F1A9D142B44C439B8A5F4611C1F9D3F825"/>
    <w:rsid w:val="006C6880"/>
    <w:pPr>
      <w:spacing w:before="120" w:after="120" w:line="288" w:lineRule="auto"/>
    </w:pPr>
    <w:rPr>
      <w:rFonts w:eastAsiaTheme="minorHAnsi"/>
      <w:lang w:val="de-DE" w:eastAsia="en-US"/>
    </w:rPr>
  </w:style>
  <w:style w:type="paragraph" w:customStyle="1" w:styleId="23495994907D407BBE40F340682F2AB025">
    <w:name w:val="23495994907D407BBE40F340682F2AB025"/>
    <w:rsid w:val="006C6880"/>
    <w:pPr>
      <w:spacing w:before="120" w:after="120" w:line="288" w:lineRule="auto"/>
    </w:pPr>
    <w:rPr>
      <w:rFonts w:eastAsiaTheme="minorHAnsi"/>
      <w:lang w:val="de-DE" w:eastAsia="en-US"/>
    </w:rPr>
  </w:style>
  <w:style w:type="paragraph" w:customStyle="1" w:styleId="762DA126DB304F6B84B40D7D4B15965325">
    <w:name w:val="762DA126DB304F6B84B40D7D4B15965325"/>
    <w:rsid w:val="006C6880"/>
    <w:pPr>
      <w:spacing w:before="120" w:after="120" w:line="288" w:lineRule="auto"/>
    </w:pPr>
    <w:rPr>
      <w:rFonts w:eastAsiaTheme="minorHAnsi"/>
      <w:lang w:val="de-DE" w:eastAsia="en-US"/>
    </w:rPr>
  </w:style>
  <w:style w:type="paragraph" w:customStyle="1" w:styleId="1B4508550BB049859A46D9657ACC3A7423">
    <w:name w:val="1B4508550BB049859A46D9657ACC3A7423"/>
    <w:rsid w:val="006C6880"/>
    <w:pPr>
      <w:spacing w:before="120" w:after="120" w:line="288" w:lineRule="auto"/>
    </w:pPr>
    <w:rPr>
      <w:rFonts w:eastAsiaTheme="minorHAnsi"/>
      <w:lang w:val="de-DE" w:eastAsia="en-US"/>
    </w:rPr>
  </w:style>
  <w:style w:type="paragraph" w:customStyle="1" w:styleId="FBE25CCB6AFE4E17BBFFC110BFA3BF9F16">
    <w:name w:val="FBE25CCB6AFE4E17BBFFC110BFA3BF9F16"/>
    <w:rsid w:val="006C6880"/>
    <w:pPr>
      <w:spacing w:before="120" w:after="120" w:line="288" w:lineRule="auto"/>
      <w:ind w:left="720"/>
      <w:contextualSpacing/>
    </w:pPr>
    <w:rPr>
      <w:rFonts w:eastAsiaTheme="minorHAnsi"/>
      <w:lang w:val="de-DE" w:eastAsia="en-US"/>
    </w:rPr>
  </w:style>
  <w:style w:type="paragraph" w:customStyle="1" w:styleId="0BF0B7F89E7B4F5CA3EDA2054A7C0A5A24">
    <w:name w:val="0BF0B7F89E7B4F5CA3EDA2054A7C0A5A24"/>
    <w:rsid w:val="006C6880"/>
    <w:pPr>
      <w:spacing w:before="120" w:after="120" w:line="288" w:lineRule="auto"/>
    </w:pPr>
    <w:rPr>
      <w:rFonts w:eastAsiaTheme="minorHAnsi"/>
      <w:lang w:val="de-DE" w:eastAsia="en-US"/>
    </w:rPr>
  </w:style>
  <w:style w:type="paragraph" w:customStyle="1" w:styleId="0E35CDB02B43491488BCA143F168FC6024">
    <w:name w:val="0E35CDB02B43491488BCA143F168FC6024"/>
    <w:rsid w:val="006C6880"/>
    <w:pPr>
      <w:spacing w:before="120" w:after="120" w:line="288" w:lineRule="auto"/>
    </w:pPr>
    <w:rPr>
      <w:rFonts w:eastAsiaTheme="minorHAnsi"/>
      <w:lang w:val="de-DE" w:eastAsia="en-US"/>
    </w:rPr>
  </w:style>
  <w:style w:type="paragraph" w:customStyle="1" w:styleId="DDD66183BD604FD283B1BA83380132D924">
    <w:name w:val="DDD66183BD604FD283B1BA83380132D924"/>
    <w:rsid w:val="006C6880"/>
    <w:pPr>
      <w:spacing w:before="120" w:after="120" w:line="288" w:lineRule="auto"/>
    </w:pPr>
    <w:rPr>
      <w:rFonts w:eastAsiaTheme="minorHAnsi"/>
      <w:lang w:val="de-DE" w:eastAsia="en-US"/>
    </w:rPr>
  </w:style>
  <w:style w:type="paragraph" w:customStyle="1" w:styleId="710718C12CDA4D219B07DC3F411DA55B24">
    <w:name w:val="710718C12CDA4D219B07DC3F411DA55B24"/>
    <w:rsid w:val="006C6880"/>
    <w:pPr>
      <w:spacing w:before="120" w:after="120" w:line="288" w:lineRule="auto"/>
    </w:pPr>
    <w:rPr>
      <w:rFonts w:eastAsiaTheme="minorHAnsi"/>
      <w:lang w:val="de-DE" w:eastAsia="en-US"/>
    </w:rPr>
  </w:style>
  <w:style w:type="paragraph" w:customStyle="1" w:styleId="CCE917A482F748689A6F6B980EFCA6BD24">
    <w:name w:val="CCE917A482F748689A6F6B980EFCA6BD24"/>
    <w:rsid w:val="006C6880"/>
    <w:pPr>
      <w:spacing w:before="120" w:after="120" w:line="288" w:lineRule="auto"/>
    </w:pPr>
    <w:rPr>
      <w:rFonts w:eastAsiaTheme="minorHAnsi"/>
      <w:lang w:val="de-DE" w:eastAsia="en-US"/>
    </w:rPr>
  </w:style>
  <w:style w:type="paragraph" w:customStyle="1" w:styleId="9DF06687B83C4D5A8CC18146040495AB24">
    <w:name w:val="9DF06687B83C4D5A8CC18146040495AB24"/>
    <w:rsid w:val="006C6880"/>
    <w:pPr>
      <w:spacing w:before="120" w:after="120" w:line="288" w:lineRule="auto"/>
    </w:pPr>
    <w:rPr>
      <w:rFonts w:eastAsiaTheme="minorHAnsi"/>
      <w:lang w:val="de-DE" w:eastAsia="en-US"/>
    </w:rPr>
  </w:style>
  <w:style w:type="paragraph" w:customStyle="1" w:styleId="B9BA3E7D6BC34E7EB012674706AAC42324">
    <w:name w:val="B9BA3E7D6BC34E7EB012674706AAC42324"/>
    <w:rsid w:val="006C6880"/>
    <w:pPr>
      <w:spacing w:before="120" w:after="120" w:line="288" w:lineRule="auto"/>
    </w:pPr>
    <w:rPr>
      <w:rFonts w:eastAsiaTheme="minorHAnsi"/>
      <w:lang w:val="de-DE" w:eastAsia="en-US"/>
    </w:rPr>
  </w:style>
  <w:style w:type="paragraph" w:customStyle="1" w:styleId="3E6BB4F5E6314280BBC9EF3CD54133811">
    <w:name w:val="3E6BB4F5E6314280BBC9EF3CD54133811"/>
    <w:rsid w:val="006C6880"/>
    <w:pPr>
      <w:spacing w:before="120" w:after="120" w:line="288" w:lineRule="auto"/>
    </w:pPr>
    <w:rPr>
      <w:rFonts w:eastAsiaTheme="minorHAnsi"/>
      <w:lang w:val="de-DE" w:eastAsia="en-US"/>
    </w:rPr>
  </w:style>
  <w:style w:type="paragraph" w:customStyle="1" w:styleId="8CC605EF6B084EADA63C06FFBA6FF4D410">
    <w:name w:val="8CC605EF6B084EADA63C06FFBA6FF4D410"/>
    <w:rsid w:val="006C6880"/>
    <w:pPr>
      <w:spacing w:before="120" w:after="120" w:line="288" w:lineRule="auto"/>
    </w:pPr>
    <w:rPr>
      <w:rFonts w:eastAsiaTheme="minorHAnsi"/>
      <w:lang w:val="de-DE" w:eastAsia="en-US"/>
    </w:rPr>
  </w:style>
  <w:style w:type="paragraph" w:customStyle="1" w:styleId="1D19A4D8BDF14E9489C88BC36EF241D811">
    <w:name w:val="1D19A4D8BDF14E9489C88BC36EF241D811"/>
    <w:rsid w:val="006C6880"/>
    <w:pPr>
      <w:spacing w:before="120" w:after="120" w:line="288" w:lineRule="auto"/>
    </w:pPr>
    <w:rPr>
      <w:rFonts w:eastAsiaTheme="minorHAnsi"/>
      <w:lang w:val="de-DE" w:eastAsia="en-US"/>
    </w:rPr>
  </w:style>
  <w:style w:type="paragraph" w:customStyle="1" w:styleId="6AF934296A1B4351887F8A2430469A701">
    <w:name w:val="6AF934296A1B4351887F8A2430469A701"/>
    <w:rsid w:val="006C6880"/>
    <w:pPr>
      <w:spacing w:before="120" w:after="120" w:line="288" w:lineRule="auto"/>
    </w:pPr>
    <w:rPr>
      <w:rFonts w:eastAsiaTheme="minorHAnsi"/>
      <w:lang w:val="de-DE" w:eastAsia="en-US"/>
    </w:rPr>
  </w:style>
  <w:style w:type="paragraph" w:customStyle="1" w:styleId="B7C86B3A80EE414B982A282E28130A121">
    <w:name w:val="B7C86B3A80EE414B982A282E28130A121"/>
    <w:rsid w:val="006C6880"/>
    <w:pPr>
      <w:spacing w:before="120" w:after="120" w:line="288" w:lineRule="auto"/>
      <w:ind w:left="720"/>
      <w:contextualSpacing/>
    </w:pPr>
    <w:rPr>
      <w:rFonts w:eastAsiaTheme="minorHAnsi"/>
      <w:lang w:val="de-DE" w:eastAsia="en-US"/>
    </w:rPr>
  </w:style>
  <w:style w:type="paragraph" w:customStyle="1" w:styleId="279C5C2B8D8A49F99F941A82F7035E271">
    <w:name w:val="279C5C2B8D8A49F99F941A82F7035E271"/>
    <w:rsid w:val="006C6880"/>
    <w:pPr>
      <w:spacing w:before="120" w:after="120" w:line="288" w:lineRule="auto"/>
    </w:pPr>
    <w:rPr>
      <w:rFonts w:eastAsiaTheme="minorHAnsi"/>
      <w:lang w:val="de-DE" w:eastAsia="en-US"/>
    </w:rPr>
  </w:style>
  <w:style w:type="paragraph" w:customStyle="1" w:styleId="A61712AEF50F4511949C0C8E993DF3F01">
    <w:name w:val="A61712AEF50F4511949C0C8E993DF3F01"/>
    <w:rsid w:val="006C6880"/>
    <w:pPr>
      <w:spacing w:before="120" w:after="120" w:line="288" w:lineRule="auto"/>
      <w:ind w:left="720"/>
      <w:contextualSpacing/>
    </w:pPr>
    <w:rPr>
      <w:rFonts w:eastAsiaTheme="minorHAnsi"/>
      <w:lang w:val="de-DE" w:eastAsia="en-US"/>
    </w:rPr>
  </w:style>
  <w:style w:type="paragraph" w:customStyle="1" w:styleId="1743B87E6D1E460894089F7EBBF889D11">
    <w:name w:val="1743B87E6D1E460894089F7EBBF889D11"/>
    <w:rsid w:val="006C6880"/>
    <w:pPr>
      <w:spacing w:before="120" w:after="120" w:line="288" w:lineRule="auto"/>
    </w:pPr>
    <w:rPr>
      <w:rFonts w:eastAsiaTheme="minorHAnsi"/>
      <w:lang w:val="de-DE" w:eastAsia="en-US"/>
    </w:rPr>
  </w:style>
  <w:style w:type="paragraph" w:customStyle="1" w:styleId="BF13FA496AED47B0AF13B2B7BDD64A501">
    <w:name w:val="BF13FA496AED47B0AF13B2B7BDD64A501"/>
    <w:rsid w:val="006C6880"/>
    <w:pPr>
      <w:spacing w:before="120" w:after="120" w:line="288" w:lineRule="auto"/>
      <w:ind w:left="720"/>
      <w:contextualSpacing/>
    </w:pPr>
    <w:rPr>
      <w:rFonts w:eastAsiaTheme="minorHAnsi"/>
      <w:lang w:val="de-DE" w:eastAsia="en-US"/>
    </w:rPr>
  </w:style>
  <w:style w:type="paragraph" w:customStyle="1" w:styleId="7300F4C562F849B8BDEB8C88AF6D535C1">
    <w:name w:val="7300F4C562F849B8BDEB8C88AF6D535C1"/>
    <w:rsid w:val="006C6880"/>
    <w:pPr>
      <w:spacing w:before="120" w:after="120" w:line="288" w:lineRule="auto"/>
      <w:ind w:left="720"/>
      <w:contextualSpacing/>
    </w:pPr>
    <w:rPr>
      <w:rFonts w:eastAsiaTheme="minorHAnsi"/>
      <w:lang w:val="de-DE" w:eastAsia="en-US"/>
    </w:rPr>
  </w:style>
  <w:style w:type="paragraph" w:customStyle="1" w:styleId="5579DD42966648C5A46134E10BDADD9232">
    <w:name w:val="5579DD42966648C5A46134E10BDADD9232"/>
    <w:rsid w:val="006C6880"/>
    <w:pPr>
      <w:spacing w:before="120" w:after="120" w:line="288" w:lineRule="auto"/>
    </w:pPr>
    <w:rPr>
      <w:rFonts w:eastAsiaTheme="minorHAnsi"/>
      <w:lang w:val="de-DE" w:eastAsia="en-US"/>
    </w:rPr>
  </w:style>
  <w:style w:type="paragraph" w:customStyle="1" w:styleId="AEE31F38B3864EEC8C25AB9326FB38B229">
    <w:name w:val="AEE31F38B3864EEC8C25AB9326FB38B229"/>
    <w:rsid w:val="006C6880"/>
    <w:pPr>
      <w:spacing w:before="120" w:after="120" w:line="288" w:lineRule="auto"/>
    </w:pPr>
    <w:rPr>
      <w:rFonts w:eastAsiaTheme="minorHAnsi"/>
      <w:lang w:val="de-DE" w:eastAsia="en-US"/>
    </w:rPr>
  </w:style>
  <w:style w:type="paragraph" w:customStyle="1" w:styleId="B4D63BA51926467D8FBD669F00689C5F29">
    <w:name w:val="B4D63BA51926467D8FBD669F00689C5F29"/>
    <w:rsid w:val="006C6880"/>
    <w:pPr>
      <w:spacing w:before="120" w:after="120" w:line="288" w:lineRule="auto"/>
    </w:pPr>
    <w:rPr>
      <w:rFonts w:eastAsiaTheme="minorHAnsi"/>
      <w:lang w:val="de-DE" w:eastAsia="en-US"/>
    </w:rPr>
  </w:style>
  <w:style w:type="paragraph" w:customStyle="1" w:styleId="ABAC7DDFD9D4409FBB31B0FE999E4B9A29">
    <w:name w:val="ABAC7DDFD9D4409FBB31B0FE999E4B9A29"/>
    <w:rsid w:val="006C6880"/>
    <w:pPr>
      <w:spacing w:before="120" w:after="120" w:line="288" w:lineRule="auto"/>
    </w:pPr>
    <w:rPr>
      <w:rFonts w:eastAsiaTheme="minorHAnsi"/>
      <w:lang w:val="de-DE" w:eastAsia="en-US"/>
    </w:rPr>
  </w:style>
  <w:style w:type="paragraph" w:customStyle="1" w:styleId="3E96857B38584145A8AEFC6E039A101332">
    <w:name w:val="3E96857B38584145A8AEFC6E039A101332"/>
    <w:rsid w:val="006C6880"/>
    <w:pPr>
      <w:spacing w:before="120" w:after="120" w:line="288" w:lineRule="auto"/>
    </w:pPr>
    <w:rPr>
      <w:rFonts w:eastAsiaTheme="minorHAnsi"/>
      <w:lang w:val="de-DE" w:eastAsia="en-US"/>
    </w:rPr>
  </w:style>
  <w:style w:type="paragraph" w:customStyle="1" w:styleId="183472954E5E471D83112FD67B911F5232">
    <w:name w:val="183472954E5E471D83112FD67B911F5232"/>
    <w:rsid w:val="006C6880"/>
    <w:pPr>
      <w:spacing w:before="120" w:after="120" w:line="288" w:lineRule="auto"/>
    </w:pPr>
    <w:rPr>
      <w:rFonts w:eastAsiaTheme="minorHAnsi"/>
      <w:lang w:val="de-DE" w:eastAsia="en-US"/>
    </w:rPr>
  </w:style>
  <w:style w:type="paragraph" w:customStyle="1" w:styleId="46D461D75DD242698CFD11CF5BB031C1">
    <w:name w:val="46D461D75DD242698CFD11CF5BB031C1"/>
    <w:rsid w:val="006C6880"/>
  </w:style>
  <w:style w:type="paragraph" w:customStyle="1" w:styleId="F1A9D142B44C439B8A5F4611C1F9D3F826">
    <w:name w:val="F1A9D142B44C439B8A5F4611C1F9D3F826"/>
    <w:rsid w:val="006C6880"/>
    <w:pPr>
      <w:spacing w:before="120" w:after="120" w:line="288" w:lineRule="auto"/>
    </w:pPr>
    <w:rPr>
      <w:rFonts w:eastAsiaTheme="minorHAnsi"/>
      <w:lang w:val="de-DE" w:eastAsia="en-US"/>
    </w:rPr>
  </w:style>
  <w:style w:type="paragraph" w:customStyle="1" w:styleId="23495994907D407BBE40F340682F2AB026">
    <w:name w:val="23495994907D407BBE40F340682F2AB026"/>
    <w:rsid w:val="006C6880"/>
    <w:pPr>
      <w:spacing w:before="120" w:after="120" w:line="288" w:lineRule="auto"/>
    </w:pPr>
    <w:rPr>
      <w:rFonts w:eastAsiaTheme="minorHAnsi"/>
      <w:lang w:val="de-DE" w:eastAsia="en-US"/>
    </w:rPr>
  </w:style>
  <w:style w:type="paragraph" w:customStyle="1" w:styleId="762DA126DB304F6B84B40D7D4B15965326">
    <w:name w:val="762DA126DB304F6B84B40D7D4B15965326"/>
    <w:rsid w:val="006C6880"/>
    <w:pPr>
      <w:spacing w:before="120" w:after="120" w:line="288" w:lineRule="auto"/>
    </w:pPr>
    <w:rPr>
      <w:rFonts w:eastAsiaTheme="minorHAnsi"/>
      <w:lang w:val="de-DE" w:eastAsia="en-US"/>
    </w:rPr>
  </w:style>
  <w:style w:type="paragraph" w:customStyle="1" w:styleId="1B4508550BB049859A46D9657ACC3A7424">
    <w:name w:val="1B4508550BB049859A46D9657ACC3A7424"/>
    <w:rsid w:val="006C6880"/>
    <w:pPr>
      <w:spacing w:before="120" w:after="120" w:line="288" w:lineRule="auto"/>
    </w:pPr>
    <w:rPr>
      <w:rFonts w:eastAsiaTheme="minorHAnsi"/>
      <w:lang w:val="de-DE" w:eastAsia="en-US"/>
    </w:rPr>
  </w:style>
  <w:style w:type="paragraph" w:customStyle="1" w:styleId="FBE25CCB6AFE4E17BBFFC110BFA3BF9F17">
    <w:name w:val="FBE25CCB6AFE4E17BBFFC110BFA3BF9F17"/>
    <w:rsid w:val="006C6880"/>
    <w:pPr>
      <w:spacing w:before="120" w:after="120" w:line="288" w:lineRule="auto"/>
      <w:ind w:left="720"/>
      <w:contextualSpacing/>
    </w:pPr>
    <w:rPr>
      <w:rFonts w:eastAsiaTheme="minorHAnsi"/>
      <w:lang w:val="de-DE" w:eastAsia="en-US"/>
    </w:rPr>
  </w:style>
  <w:style w:type="paragraph" w:customStyle="1" w:styleId="0BF0B7F89E7B4F5CA3EDA2054A7C0A5A25">
    <w:name w:val="0BF0B7F89E7B4F5CA3EDA2054A7C0A5A25"/>
    <w:rsid w:val="006C6880"/>
    <w:pPr>
      <w:spacing w:before="120" w:after="120" w:line="288" w:lineRule="auto"/>
    </w:pPr>
    <w:rPr>
      <w:rFonts w:eastAsiaTheme="minorHAnsi"/>
      <w:lang w:val="de-DE" w:eastAsia="en-US"/>
    </w:rPr>
  </w:style>
  <w:style w:type="paragraph" w:customStyle="1" w:styleId="0E35CDB02B43491488BCA143F168FC6025">
    <w:name w:val="0E35CDB02B43491488BCA143F168FC6025"/>
    <w:rsid w:val="006C6880"/>
    <w:pPr>
      <w:spacing w:before="120" w:after="120" w:line="288" w:lineRule="auto"/>
    </w:pPr>
    <w:rPr>
      <w:rFonts w:eastAsiaTheme="minorHAnsi"/>
      <w:lang w:val="de-DE" w:eastAsia="en-US"/>
    </w:rPr>
  </w:style>
  <w:style w:type="paragraph" w:customStyle="1" w:styleId="DDD66183BD604FD283B1BA83380132D925">
    <w:name w:val="DDD66183BD604FD283B1BA83380132D925"/>
    <w:rsid w:val="006C6880"/>
    <w:pPr>
      <w:spacing w:before="120" w:after="120" w:line="288" w:lineRule="auto"/>
    </w:pPr>
    <w:rPr>
      <w:rFonts w:eastAsiaTheme="minorHAnsi"/>
      <w:lang w:val="de-DE" w:eastAsia="en-US"/>
    </w:rPr>
  </w:style>
  <w:style w:type="paragraph" w:customStyle="1" w:styleId="710718C12CDA4D219B07DC3F411DA55B25">
    <w:name w:val="710718C12CDA4D219B07DC3F411DA55B25"/>
    <w:rsid w:val="006C6880"/>
    <w:pPr>
      <w:spacing w:before="120" w:after="120" w:line="288" w:lineRule="auto"/>
    </w:pPr>
    <w:rPr>
      <w:rFonts w:eastAsiaTheme="minorHAnsi"/>
      <w:lang w:val="de-DE" w:eastAsia="en-US"/>
    </w:rPr>
  </w:style>
  <w:style w:type="paragraph" w:customStyle="1" w:styleId="CCE917A482F748689A6F6B980EFCA6BD25">
    <w:name w:val="CCE917A482F748689A6F6B980EFCA6BD25"/>
    <w:rsid w:val="006C6880"/>
    <w:pPr>
      <w:spacing w:before="120" w:after="120" w:line="288" w:lineRule="auto"/>
    </w:pPr>
    <w:rPr>
      <w:rFonts w:eastAsiaTheme="minorHAnsi"/>
      <w:lang w:val="de-DE" w:eastAsia="en-US"/>
    </w:rPr>
  </w:style>
  <w:style w:type="paragraph" w:customStyle="1" w:styleId="9DF06687B83C4D5A8CC18146040495AB25">
    <w:name w:val="9DF06687B83C4D5A8CC18146040495AB25"/>
    <w:rsid w:val="006C6880"/>
    <w:pPr>
      <w:spacing w:before="120" w:after="120" w:line="288" w:lineRule="auto"/>
    </w:pPr>
    <w:rPr>
      <w:rFonts w:eastAsiaTheme="minorHAnsi"/>
      <w:lang w:val="de-DE" w:eastAsia="en-US"/>
    </w:rPr>
  </w:style>
  <w:style w:type="paragraph" w:customStyle="1" w:styleId="B9BA3E7D6BC34E7EB012674706AAC42325">
    <w:name w:val="B9BA3E7D6BC34E7EB012674706AAC42325"/>
    <w:rsid w:val="006C6880"/>
    <w:pPr>
      <w:spacing w:before="120" w:after="120" w:line="288" w:lineRule="auto"/>
    </w:pPr>
    <w:rPr>
      <w:rFonts w:eastAsiaTheme="minorHAnsi"/>
      <w:lang w:val="de-DE" w:eastAsia="en-US"/>
    </w:rPr>
  </w:style>
  <w:style w:type="paragraph" w:customStyle="1" w:styleId="3E6BB4F5E6314280BBC9EF3CD54133812">
    <w:name w:val="3E6BB4F5E6314280BBC9EF3CD54133812"/>
    <w:rsid w:val="006C6880"/>
    <w:pPr>
      <w:spacing w:before="120" w:after="120" w:line="288" w:lineRule="auto"/>
    </w:pPr>
    <w:rPr>
      <w:rFonts w:eastAsiaTheme="minorHAnsi"/>
      <w:lang w:val="de-DE" w:eastAsia="en-US"/>
    </w:rPr>
  </w:style>
  <w:style w:type="paragraph" w:customStyle="1" w:styleId="8CC605EF6B084EADA63C06FFBA6FF4D411">
    <w:name w:val="8CC605EF6B084EADA63C06FFBA6FF4D411"/>
    <w:rsid w:val="006C6880"/>
    <w:pPr>
      <w:spacing w:before="120" w:after="120" w:line="288" w:lineRule="auto"/>
    </w:pPr>
    <w:rPr>
      <w:rFonts w:eastAsiaTheme="minorHAnsi"/>
      <w:lang w:val="de-DE" w:eastAsia="en-US"/>
    </w:rPr>
  </w:style>
  <w:style w:type="paragraph" w:customStyle="1" w:styleId="1D19A4D8BDF14E9489C88BC36EF241D812">
    <w:name w:val="1D19A4D8BDF14E9489C88BC36EF241D812"/>
    <w:rsid w:val="006C6880"/>
    <w:pPr>
      <w:spacing w:before="120" w:after="120" w:line="288" w:lineRule="auto"/>
    </w:pPr>
    <w:rPr>
      <w:rFonts w:eastAsiaTheme="minorHAnsi"/>
      <w:lang w:val="de-DE" w:eastAsia="en-US"/>
    </w:rPr>
  </w:style>
  <w:style w:type="paragraph" w:customStyle="1" w:styleId="6AF934296A1B4351887F8A2430469A702">
    <w:name w:val="6AF934296A1B4351887F8A2430469A702"/>
    <w:rsid w:val="006C6880"/>
    <w:pPr>
      <w:spacing w:before="120" w:after="120" w:line="288" w:lineRule="auto"/>
    </w:pPr>
    <w:rPr>
      <w:rFonts w:eastAsiaTheme="minorHAnsi"/>
      <w:lang w:val="de-DE" w:eastAsia="en-US"/>
    </w:rPr>
  </w:style>
  <w:style w:type="paragraph" w:customStyle="1" w:styleId="B7C86B3A80EE414B982A282E28130A122">
    <w:name w:val="B7C86B3A80EE414B982A282E28130A122"/>
    <w:rsid w:val="006C6880"/>
    <w:pPr>
      <w:spacing w:before="120" w:after="120" w:line="288" w:lineRule="auto"/>
      <w:ind w:left="720"/>
      <w:contextualSpacing/>
    </w:pPr>
    <w:rPr>
      <w:rFonts w:eastAsiaTheme="minorHAnsi"/>
      <w:lang w:val="de-DE" w:eastAsia="en-US"/>
    </w:rPr>
  </w:style>
  <w:style w:type="paragraph" w:customStyle="1" w:styleId="279C5C2B8D8A49F99F941A82F7035E272">
    <w:name w:val="279C5C2B8D8A49F99F941A82F7035E272"/>
    <w:rsid w:val="006C6880"/>
    <w:pPr>
      <w:spacing w:before="120" w:after="120" w:line="288" w:lineRule="auto"/>
    </w:pPr>
    <w:rPr>
      <w:rFonts w:eastAsiaTheme="minorHAnsi"/>
      <w:lang w:val="de-DE" w:eastAsia="en-US"/>
    </w:rPr>
  </w:style>
  <w:style w:type="paragraph" w:customStyle="1" w:styleId="A61712AEF50F4511949C0C8E993DF3F02">
    <w:name w:val="A61712AEF50F4511949C0C8E993DF3F02"/>
    <w:rsid w:val="006C6880"/>
    <w:pPr>
      <w:spacing w:before="120" w:after="120" w:line="288" w:lineRule="auto"/>
      <w:ind w:left="720"/>
      <w:contextualSpacing/>
    </w:pPr>
    <w:rPr>
      <w:rFonts w:eastAsiaTheme="minorHAnsi"/>
      <w:lang w:val="de-DE" w:eastAsia="en-US"/>
    </w:rPr>
  </w:style>
  <w:style w:type="paragraph" w:customStyle="1" w:styleId="1743B87E6D1E460894089F7EBBF889D12">
    <w:name w:val="1743B87E6D1E460894089F7EBBF889D12"/>
    <w:rsid w:val="006C6880"/>
    <w:pPr>
      <w:spacing w:before="120" w:after="120" w:line="288" w:lineRule="auto"/>
    </w:pPr>
    <w:rPr>
      <w:rFonts w:eastAsiaTheme="minorHAnsi"/>
      <w:lang w:val="de-DE" w:eastAsia="en-US"/>
    </w:rPr>
  </w:style>
  <w:style w:type="paragraph" w:customStyle="1" w:styleId="BF13FA496AED47B0AF13B2B7BDD64A502">
    <w:name w:val="BF13FA496AED47B0AF13B2B7BDD64A502"/>
    <w:rsid w:val="006C6880"/>
    <w:pPr>
      <w:spacing w:before="120" w:after="120" w:line="288" w:lineRule="auto"/>
      <w:ind w:left="720"/>
      <w:contextualSpacing/>
    </w:pPr>
    <w:rPr>
      <w:rFonts w:eastAsiaTheme="minorHAnsi"/>
      <w:lang w:val="de-DE" w:eastAsia="en-US"/>
    </w:rPr>
  </w:style>
  <w:style w:type="paragraph" w:customStyle="1" w:styleId="5579DD42966648C5A46134E10BDADD9233">
    <w:name w:val="5579DD42966648C5A46134E10BDADD9233"/>
    <w:rsid w:val="006C6880"/>
    <w:pPr>
      <w:spacing w:before="120" w:after="120" w:line="288" w:lineRule="auto"/>
    </w:pPr>
    <w:rPr>
      <w:rFonts w:eastAsiaTheme="minorHAnsi"/>
      <w:lang w:val="de-DE" w:eastAsia="en-US"/>
    </w:rPr>
  </w:style>
  <w:style w:type="paragraph" w:customStyle="1" w:styleId="AEE31F38B3864EEC8C25AB9326FB38B230">
    <w:name w:val="AEE31F38B3864EEC8C25AB9326FB38B230"/>
    <w:rsid w:val="006C6880"/>
    <w:pPr>
      <w:spacing w:before="120" w:after="120" w:line="288" w:lineRule="auto"/>
    </w:pPr>
    <w:rPr>
      <w:rFonts w:eastAsiaTheme="minorHAnsi"/>
      <w:lang w:val="de-DE" w:eastAsia="en-US"/>
    </w:rPr>
  </w:style>
  <w:style w:type="paragraph" w:customStyle="1" w:styleId="B4D63BA51926467D8FBD669F00689C5F30">
    <w:name w:val="B4D63BA51926467D8FBD669F00689C5F30"/>
    <w:rsid w:val="006C6880"/>
    <w:pPr>
      <w:spacing w:before="120" w:after="120" w:line="288" w:lineRule="auto"/>
    </w:pPr>
    <w:rPr>
      <w:rFonts w:eastAsiaTheme="minorHAnsi"/>
      <w:lang w:val="de-DE" w:eastAsia="en-US"/>
    </w:rPr>
  </w:style>
  <w:style w:type="paragraph" w:customStyle="1" w:styleId="ABAC7DDFD9D4409FBB31B0FE999E4B9A30">
    <w:name w:val="ABAC7DDFD9D4409FBB31B0FE999E4B9A30"/>
    <w:rsid w:val="006C6880"/>
    <w:pPr>
      <w:spacing w:before="120" w:after="120" w:line="288" w:lineRule="auto"/>
    </w:pPr>
    <w:rPr>
      <w:rFonts w:eastAsiaTheme="minorHAnsi"/>
      <w:lang w:val="de-DE" w:eastAsia="en-US"/>
    </w:rPr>
  </w:style>
  <w:style w:type="paragraph" w:customStyle="1" w:styleId="3E96857B38584145A8AEFC6E039A101333">
    <w:name w:val="3E96857B38584145A8AEFC6E039A101333"/>
    <w:rsid w:val="006C6880"/>
    <w:pPr>
      <w:spacing w:before="120" w:after="120" w:line="288" w:lineRule="auto"/>
    </w:pPr>
    <w:rPr>
      <w:rFonts w:eastAsiaTheme="minorHAnsi"/>
      <w:lang w:val="de-DE" w:eastAsia="en-US"/>
    </w:rPr>
  </w:style>
  <w:style w:type="paragraph" w:customStyle="1" w:styleId="183472954E5E471D83112FD67B911F5233">
    <w:name w:val="183472954E5E471D83112FD67B911F5233"/>
    <w:rsid w:val="006C6880"/>
    <w:pPr>
      <w:spacing w:before="120" w:after="120" w:line="288" w:lineRule="auto"/>
    </w:pPr>
    <w:rPr>
      <w:rFonts w:eastAsiaTheme="minorHAnsi"/>
      <w:lang w:val="de-DE" w:eastAsia="en-US"/>
    </w:rPr>
  </w:style>
  <w:style w:type="paragraph" w:customStyle="1" w:styleId="F1A9D142B44C439B8A5F4611C1F9D3F827">
    <w:name w:val="F1A9D142B44C439B8A5F4611C1F9D3F827"/>
    <w:rsid w:val="006C6880"/>
    <w:pPr>
      <w:spacing w:before="120" w:after="120" w:line="288" w:lineRule="auto"/>
    </w:pPr>
    <w:rPr>
      <w:rFonts w:eastAsiaTheme="minorHAnsi"/>
      <w:lang w:val="de-DE" w:eastAsia="en-US"/>
    </w:rPr>
  </w:style>
  <w:style w:type="paragraph" w:customStyle="1" w:styleId="23495994907D407BBE40F340682F2AB027">
    <w:name w:val="23495994907D407BBE40F340682F2AB027"/>
    <w:rsid w:val="006C6880"/>
    <w:pPr>
      <w:spacing w:before="120" w:after="120" w:line="288" w:lineRule="auto"/>
    </w:pPr>
    <w:rPr>
      <w:rFonts w:eastAsiaTheme="minorHAnsi"/>
      <w:lang w:val="de-DE" w:eastAsia="en-US"/>
    </w:rPr>
  </w:style>
  <w:style w:type="paragraph" w:customStyle="1" w:styleId="762DA126DB304F6B84B40D7D4B15965327">
    <w:name w:val="762DA126DB304F6B84B40D7D4B15965327"/>
    <w:rsid w:val="006C6880"/>
    <w:pPr>
      <w:spacing w:before="120" w:after="120" w:line="288" w:lineRule="auto"/>
    </w:pPr>
    <w:rPr>
      <w:rFonts w:eastAsiaTheme="minorHAnsi"/>
      <w:lang w:val="de-DE" w:eastAsia="en-US"/>
    </w:rPr>
  </w:style>
  <w:style w:type="paragraph" w:customStyle="1" w:styleId="1B4508550BB049859A46D9657ACC3A7425">
    <w:name w:val="1B4508550BB049859A46D9657ACC3A7425"/>
    <w:rsid w:val="006C6880"/>
    <w:pPr>
      <w:spacing w:before="120" w:after="120" w:line="288" w:lineRule="auto"/>
    </w:pPr>
    <w:rPr>
      <w:rFonts w:eastAsiaTheme="minorHAnsi"/>
      <w:lang w:val="de-DE" w:eastAsia="en-US"/>
    </w:rPr>
  </w:style>
  <w:style w:type="paragraph" w:customStyle="1" w:styleId="FBE25CCB6AFE4E17BBFFC110BFA3BF9F18">
    <w:name w:val="FBE25CCB6AFE4E17BBFFC110BFA3BF9F18"/>
    <w:rsid w:val="006C6880"/>
    <w:pPr>
      <w:spacing w:before="120" w:after="120" w:line="288" w:lineRule="auto"/>
      <w:ind w:left="720"/>
      <w:contextualSpacing/>
    </w:pPr>
    <w:rPr>
      <w:rFonts w:eastAsiaTheme="minorHAnsi"/>
      <w:lang w:val="de-DE" w:eastAsia="en-US"/>
    </w:rPr>
  </w:style>
  <w:style w:type="paragraph" w:customStyle="1" w:styleId="0BF0B7F89E7B4F5CA3EDA2054A7C0A5A26">
    <w:name w:val="0BF0B7F89E7B4F5CA3EDA2054A7C0A5A26"/>
    <w:rsid w:val="006C6880"/>
    <w:pPr>
      <w:spacing w:before="120" w:after="120" w:line="288" w:lineRule="auto"/>
    </w:pPr>
    <w:rPr>
      <w:rFonts w:eastAsiaTheme="minorHAnsi"/>
      <w:lang w:val="de-DE" w:eastAsia="en-US"/>
    </w:rPr>
  </w:style>
  <w:style w:type="paragraph" w:customStyle="1" w:styleId="0E35CDB02B43491488BCA143F168FC6026">
    <w:name w:val="0E35CDB02B43491488BCA143F168FC6026"/>
    <w:rsid w:val="006C6880"/>
    <w:pPr>
      <w:spacing w:before="120" w:after="120" w:line="288" w:lineRule="auto"/>
    </w:pPr>
    <w:rPr>
      <w:rFonts w:eastAsiaTheme="minorHAnsi"/>
      <w:lang w:val="de-DE" w:eastAsia="en-US"/>
    </w:rPr>
  </w:style>
  <w:style w:type="paragraph" w:customStyle="1" w:styleId="DDD66183BD604FD283B1BA83380132D926">
    <w:name w:val="DDD66183BD604FD283B1BA83380132D926"/>
    <w:rsid w:val="006C6880"/>
    <w:pPr>
      <w:spacing w:before="120" w:after="120" w:line="288" w:lineRule="auto"/>
    </w:pPr>
    <w:rPr>
      <w:rFonts w:eastAsiaTheme="minorHAnsi"/>
      <w:lang w:val="de-DE" w:eastAsia="en-US"/>
    </w:rPr>
  </w:style>
  <w:style w:type="paragraph" w:customStyle="1" w:styleId="710718C12CDA4D219B07DC3F411DA55B26">
    <w:name w:val="710718C12CDA4D219B07DC3F411DA55B26"/>
    <w:rsid w:val="006C6880"/>
    <w:pPr>
      <w:spacing w:before="120" w:after="120" w:line="288" w:lineRule="auto"/>
    </w:pPr>
    <w:rPr>
      <w:rFonts w:eastAsiaTheme="minorHAnsi"/>
      <w:lang w:val="de-DE" w:eastAsia="en-US"/>
    </w:rPr>
  </w:style>
  <w:style w:type="paragraph" w:customStyle="1" w:styleId="CCE917A482F748689A6F6B980EFCA6BD26">
    <w:name w:val="CCE917A482F748689A6F6B980EFCA6BD26"/>
    <w:rsid w:val="006C6880"/>
    <w:pPr>
      <w:spacing w:before="120" w:after="120" w:line="288" w:lineRule="auto"/>
    </w:pPr>
    <w:rPr>
      <w:rFonts w:eastAsiaTheme="minorHAnsi"/>
      <w:lang w:val="de-DE" w:eastAsia="en-US"/>
    </w:rPr>
  </w:style>
  <w:style w:type="paragraph" w:customStyle="1" w:styleId="9DF06687B83C4D5A8CC18146040495AB26">
    <w:name w:val="9DF06687B83C4D5A8CC18146040495AB26"/>
    <w:rsid w:val="006C6880"/>
    <w:pPr>
      <w:spacing w:before="120" w:after="120" w:line="288" w:lineRule="auto"/>
    </w:pPr>
    <w:rPr>
      <w:rFonts w:eastAsiaTheme="minorHAnsi"/>
      <w:lang w:val="de-DE" w:eastAsia="en-US"/>
    </w:rPr>
  </w:style>
  <w:style w:type="paragraph" w:customStyle="1" w:styleId="B9BA3E7D6BC34E7EB012674706AAC42326">
    <w:name w:val="B9BA3E7D6BC34E7EB012674706AAC42326"/>
    <w:rsid w:val="006C6880"/>
    <w:pPr>
      <w:spacing w:before="120" w:after="120" w:line="288" w:lineRule="auto"/>
    </w:pPr>
    <w:rPr>
      <w:rFonts w:eastAsiaTheme="minorHAnsi"/>
      <w:lang w:val="de-DE" w:eastAsia="en-US"/>
    </w:rPr>
  </w:style>
  <w:style w:type="paragraph" w:customStyle="1" w:styleId="3E6BB4F5E6314280BBC9EF3CD54133813">
    <w:name w:val="3E6BB4F5E6314280BBC9EF3CD54133813"/>
    <w:rsid w:val="006C6880"/>
    <w:pPr>
      <w:spacing w:before="120" w:after="120" w:line="288" w:lineRule="auto"/>
    </w:pPr>
    <w:rPr>
      <w:rFonts w:eastAsiaTheme="minorHAnsi"/>
      <w:lang w:val="de-DE" w:eastAsia="en-US"/>
    </w:rPr>
  </w:style>
  <w:style w:type="paragraph" w:customStyle="1" w:styleId="8CC605EF6B084EADA63C06FFBA6FF4D412">
    <w:name w:val="8CC605EF6B084EADA63C06FFBA6FF4D412"/>
    <w:rsid w:val="006C6880"/>
    <w:pPr>
      <w:spacing w:before="120" w:after="120" w:line="288" w:lineRule="auto"/>
    </w:pPr>
    <w:rPr>
      <w:rFonts w:eastAsiaTheme="minorHAnsi"/>
      <w:lang w:val="de-DE" w:eastAsia="en-US"/>
    </w:rPr>
  </w:style>
  <w:style w:type="paragraph" w:customStyle="1" w:styleId="1D19A4D8BDF14E9489C88BC36EF241D813">
    <w:name w:val="1D19A4D8BDF14E9489C88BC36EF241D813"/>
    <w:rsid w:val="006C6880"/>
    <w:pPr>
      <w:spacing w:before="120" w:after="120" w:line="288" w:lineRule="auto"/>
    </w:pPr>
    <w:rPr>
      <w:rFonts w:eastAsiaTheme="minorHAnsi"/>
      <w:lang w:val="de-DE" w:eastAsia="en-US"/>
    </w:rPr>
  </w:style>
  <w:style w:type="paragraph" w:customStyle="1" w:styleId="6AF934296A1B4351887F8A2430469A703">
    <w:name w:val="6AF934296A1B4351887F8A2430469A703"/>
    <w:rsid w:val="006C6880"/>
    <w:pPr>
      <w:spacing w:before="120" w:after="120" w:line="288" w:lineRule="auto"/>
    </w:pPr>
    <w:rPr>
      <w:rFonts w:eastAsiaTheme="minorHAnsi"/>
      <w:lang w:val="de-DE" w:eastAsia="en-US"/>
    </w:rPr>
  </w:style>
  <w:style w:type="paragraph" w:customStyle="1" w:styleId="B7C86B3A80EE414B982A282E28130A123">
    <w:name w:val="B7C86B3A80EE414B982A282E28130A123"/>
    <w:rsid w:val="006C6880"/>
    <w:pPr>
      <w:spacing w:before="120" w:after="120" w:line="288" w:lineRule="auto"/>
      <w:ind w:left="720"/>
      <w:contextualSpacing/>
    </w:pPr>
    <w:rPr>
      <w:rFonts w:eastAsiaTheme="minorHAnsi"/>
      <w:lang w:val="de-DE" w:eastAsia="en-US"/>
    </w:rPr>
  </w:style>
  <w:style w:type="paragraph" w:customStyle="1" w:styleId="279C5C2B8D8A49F99F941A82F7035E273">
    <w:name w:val="279C5C2B8D8A49F99F941A82F7035E273"/>
    <w:rsid w:val="006C6880"/>
    <w:pPr>
      <w:spacing w:before="120" w:after="120" w:line="288" w:lineRule="auto"/>
    </w:pPr>
    <w:rPr>
      <w:rFonts w:eastAsiaTheme="minorHAnsi"/>
      <w:lang w:val="de-DE" w:eastAsia="en-US"/>
    </w:rPr>
  </w:style>
  <w:style w:type="paragraph" w:customStyle="1" w:styleId="A61712AEF50F4511949C0C8E993DF3F03">
    <w:name w:val="A61712AEF50F4511949C0C8E993DF3F03"/>
    <w:rsid w:val="006C6880"/>
    <w:pPr>
      <w:spacing w:before="120" w:after="120" w:line="288" w:lineRule="auto"/>
      <w:ind w:left="720"/>
      <w:contextualSpacing/>
    </w:pPr>
    <w:rPr>
      <w:rFonts w:eastAsiaTheme="minorHAnsi"/>
      <w:lang w:val="de-DE" w:eastAsia="en-US"/>
    </w:rPr>
  </w:style>
  <w:style w:type="paragraph" w:customStyle="1" w:styleId="1743B87E6D1E460894089F7EBBF889D13">
    <w:name w:val="1743B87E6D1E460894089F7EBBF889D13"/>
    <w:rsid w:val="006C6880"/>
    <w:pPr>
      <w:spacing w:before="120" w:after="120" w:line="288" w:lineRule="auto"/>
    </w:pPr>
    <w:rPr>
      <w:rFonts w:eastAsiaTheme="minorHAnsi"/>
      <w:lang w:val="de-DE" w:eastAsia="en-US"/>
    </w:rPr>
  </w:style>
  <w:style w:type="paragraph" w:customStyle="1" w:styleId="BF13FA496AED47B0AF13B2B7BDD64A503">
    <w:name w:val="BF13FA496AED47B0AF13B2B7BDD64A503"/>
    <w:rsid w:val="006C6880"/>
    <w:pPr>
      <w:spacing w:before="120" w:after="120" w:line="288" w:lineRule="auto"/>
      <w:ind w:left="720"/>
      <w:contextualSpacing/>
    </w:pPr>
    <w:rPr>
      <w:rFonts w:eastAsiaTheme="minorHAnsi"/>
      <w:lang w:val="de-DE" w:eastAsia="en-US"/>
    </w:rPr>
  </w:style>
  <w:style w:type="paragraph" w:customStyle="1" w:styleId="5579DD42966648C5A46134E10BDADD9234">
    <w:name w:val="5579DD42966648C5A46134E10BDADD9234"/>
    <w:rsid w:val="006C6880"/>
    <w:pPr>
      <w:spacing w:before="120" w:after="120" w:line="288" w:lineRule="auto"/>
    </w:pPr>
    <w:rPr>
      <w:rFonts w:eastAsiaTheme="minorHAnsi"/>
      <w:lang w:val="de-DE" w:eastAsia="en-US"/>
    </w:rPr>
  </w:style>
  <w:style w:type="paragraph" w:customStyle="1" w:styleId="AEE31F38B3864EEC8C25AB9326FB38B231">
    <w:name w:val="AEE31F38B3864EEC8C25AB9326FB38B231"/>
    <w:rsid w:val="006C6880"/>
    <w:pPr>
      <w:spacing w:before="120" w:after="120" w:line="288" w:lineRule="auto"/>
    </w:pPr>
    <w:rPr>
      <w:rFonts w:eastAsiaTheme="minorHAnsi"/>
      <w:lang w:val="de-DE" w:eastAsia="en-US"/>
    </w:rPr>
  </w:style>
  <w:style w:type="paragraph" w:customStyle="1" w:styleId="B4D63BA51926467D8FBD669F00689C5F31">
    <w:name w:val="B4D63BA51926467D8FBD669F00689C5F31"/>
    <w:rsid w:val="006C6880"/>
    <w:pPr>
      <w:spacing w:before="120" w:after="120" w:line="288" w:lineRule="auto"/>
    </w:pPr>
    <w:rPr>
      <w:rFonts w:eastAsiaTheme="minorHAnsi"/>
      <w:lang w:val="de-DE" w:eastAsia="en-US"/>
    </w:rPr>
  </w:style>
  <w:style w:type="paragraph" w:customStyle="1" w:styleId="ABAC7DDFD9D4409FBB31B0FE999E4B9A31">
    <w:name w:val="ABAC7DDFD9D4409FBB31B0FE999E4B9A31"/>
    <w:rsid w:val="006C6880"/>
    <w:pPr>
      <w:spacing w:before="120" w:after="120" w:line="288" w:lineRule="auto"/>
    </w:pPr>
    <w:rPr>
      <w:rFonts w:eastAsiaTheme="minorHAnsi"/>
      <w:lang w:val="de-DE" w:eastAsia="en-US"/>
    </w:rPr>
  </w:style>
  <w:style w:type="paragraph" w:customStyle="1" w:styleId="3E96857B38584145A8AEFC6E039A101334">
    <w:name w:val="3E96857B38584145A8AEFC6E039A101334"/>
    <w:rsid w:val="006C6880"/>
    <w:pPr>
      <w:spacing w:before="120" w:after="120" w:line="288" w:lineRule="auto"/>
    </w:pPr>
    <w:rPr>
      <w:rFonts w:eastAsiaTheme="minorHAnsi"/>
      <w:lang w:val="de-DE" w:eastAsia="en-US"/>
    </w:rPr>
  </w:style>
  <w:style w:type="paragraph" w:customStyle="1" w:styleId="183472954E5E471D83112FD67B911F5234">
    <w:name w:val="183472954E5E471D83112FD67B911F5234"/>
    <w:rsid w:val="006C6880"/>
    <w:pPr>
      <w:spacing w:before="120" w:after="120" w:line="288" w:lineRule="auto"/>
    </w:pPr>
    <w:rPr>
      <w:rFonts w:eastAsiaTheme="minorHAnsi"/>
      <w:lang w:val="de-DE" w:eastAsia="en-US"/>
    </w:rPr>
  </w:style>
  <w:style w:type="paragraph" w:customStyle="1" w:styleId="F1A9D142B44C439B8A5F4611C1F9D3F828">
    <w:name w:val="F1A9D142B44C439B8A5F4611C1F9D3F828"/>
    <w:rsid w:val="006C6880"/>
    <w:pPr>
      <w:spacing w:before="120" w:after="120" w:line="288" w:lineRule="auto"/>
    </w:pPr>
    <w:rPr>
      <w:rFonts w:eastAsiaTheme="minorHAnsi"/>
      <w:lang w:val="de-DE" w:eastAsia="en-US"/>
    </w:rPr>
  </w:style>
  <w:style w:type="paragraph" w:customStyle="1" w:styleId="23495994907D407BBE40F340682F2AB028">
    <w:name w:val="23495994907D407BBE40F340682F2AB028"/>
    <w:rsid w:val="006C6880"/>
    <w:pPr>
      <w:spacing w:before="120" w:after="120" w:line="288" w:lineRule="auto"/>
    </w:pPr>
    <w:rPr>
      <w:rFonts w:eastAsiaTheme="minorHAnsi"/>
      <w:lang w:val="de-DE" w:eastAsia="en-US"/>
    </w:rPr>
  </w:style>
  <w:style w:type="paragraph" w:customStyle="1" w:styleId="762DA126DB304F6B84B40D7D4B15965328">
    <w:name w:val="762DA126DB304F6B84B40D7D4B15965328"/>
    <w:rsid w:val="006C6880"/>
    <w:pPr>
      <w:spacing w:before="120" w:after="120" w:line="288" w:lineRule="auto"/>
    </w:pPr>
    <w:rPr>
      <w:rFonts w:eastAsiaTheme="minorHAnsi"/>
      <w:lang w:val="de-DE" w:eastAsia="en-US"/>
    </w:rPr>
  </w:style>
  <w:style w:type="paragraph" w:customStyle="1" w:styleId="1B4508550BB049859A46D9657ACC3A7426">
    <w:name w:val="1B4508550BB049859A46D9657ACC3A7426"/>
    <w:rsid w:val="006C6880"/>
    <w:pPr>
      <w:spacing w:before="120" w:after="120" w:line="288" w:lineRule="auto"/>
    </w:pPr>
    <w:rPr>
      <w:rFonts w:eastAsiaTheme="minorHAnsi"/>
      <w:lang w:val="de-DE" w:eastAsia="en-US"/>
    </w:rPr>
  </w:style>
  <w:style w:type="paragraph" w:customStyle="1" w:styleId="FBE25CCB6AFE4E17BBFFC110BFA3BF9F19">
    <w:name w:val="FBE25CCB6AFE4E17BBFFC110BFA3BF9F19"/>
    <w:rsid w:val="006C6880"/>
    <w:pPr>
      <w:spacing w:before="120" w:after="120" w:line="288" w:lineRule="auto"/>
      <w:ind w:left="720"/>
      <w:contextualSpacing/>
    </w:pPr>
    <w:rPr>
      <w:rFonts w:eastAsiaTheme="minorHAnsi"/>
      <w:lang w:val="de-DE" w:eastAsia="en-US"/>
    </w:rPr>
  </w:style>
  <w:style w:type="paragraph" w:customStyle="1" w:styleId="0BF0B7F89E7B4F5CA3EDA2054A7C0A5A27">
    <w:name w:val="0BF0B7F89E7B4F5CA3EDA2054A7C0A5A27"/>
    <w:rsid w:val="006C6880"/>
    <w:pPr>
      <w:spacing w:before="120" w:after="120" w:line="288" w:lineRule="auto"/>
    </w:pPr>
    <w:rPr>
      <w:rFonts w:eastAsiaTheme="minorHAnsi"/>
      <w:lang w:val="de-DE" w:eastAsia="en-US"/>
    </w:rPr>
  </w:style>
  <w:style w:type="paragraph" w:customStyle="1" w:styleId="0E35CDB02B43491488BCA143F168FC6027">
    <w:name w:val="0E35CDB02B43491488BCA143F168FC6027"/>
    <w:rsid w:val="006C6880"/>
    <w:pPr>
      <w:spacing w:before="120" w:after="120" w:line="288" w:lineRule="auto"/>
    </w:pPr>
    <w:rPr>
      <w:rFonts w:eastAsiaTheme="minorHAnsi"/>
      <w:lang w:val="de-DE" w:eastAsia="en-US"/>
    </w:rPr>
  </w:style>
  <w:style w:type="paragraph" w:customStyle="1" w:styleId="DDD66183BD604FD283B1BA83380132D927">
    <w:name w:val="DDD66183BD604FD283B1BA83380132D927"/>
    <w:rsid w:val="006C6880"/>
    <w:pPr>
      <w:spacing w:before="120" w:after="120" w:line="288" w:lineRule="auto"/>
    </w:pPr>
    <w:rPr>
      <w:rFonts w:eastAsiaTheme="minorHAnsi"/>
      <w:lang w:val="de-DE" w:eastAsia="en-US"/>
    </w:rPr>
  </w:style>
  <w:style w:type="paragraph" w:customStyle="1" w:styleId="710718C12CDA4D219B07DC3F411DA55B27">
    <w:name w:val="710718C12CDA4D219B07DC3F411DA55B27"/>
    <w:rsid w:val="006C6880"/>
    <w:pPr>
      <w:spacing w:before="120" w:after="120" w:line="288" w:lineRule="auto"/>
    </w:pPr>
    <w:rPr>
      <w:rFonts w:eastAsiaTheme="minorHAnsi"/>
      <w:lang w:val="de-DE" w:eastAsia="en-US"/>
    </w:rPr>
  </w:style>
  <w:style w:type="paragraph" w:customStyle="1" w:styleId="CCE917A482F748689A6F6B980EFCA6BD27">
    <w:name w:val="CCE917A482F748689A6F6B980EFCA6BD27"/>
    <w:rsid w:val="006C6880"/>
    <w:pPr>
      <w:spacing w:before="120" w:after="120" w:line="288" w:lineRule="auto"/>
    </w:pPr>
    <w:rPr>
      <w:rFonts w:eastAsiaTheme="minorHAnsi"/>
      <w:lang w:val="de-DE" w:eastAsia="en-US"/>
    </w:rPr>
  </w:style>
  <w:style w:type="paragraph" w:customStyle="1" w:styleId="9DF06687B83C4D5A8CC18146040495AB27">
    <w:name w:val="9DF06687B83C4D5A8CC18146040495AB27"/>
    <w:rsid w:val="006C6880"/>
    <w:pPr>
      <w:spacing w:before="120" w:after="120" w:line="288" w:lineRule="auto"/>
    </w:pPr>
    <w:rPr>
      <w:rFonts w:eastAsiaTheme="minorHAnsi"/>
      <w:lang w:val="de-DE" w:eastAsia="en-US"/>
    </w:rPr>
  </w:style>
  <w:style w:type="paragraph" w:customStyle="1" w:styleId="B9BA3E7D6BC34E7EB012674706AAC42327">
    <w:name w:val="B9BA3E7D6BC34E7EB012674706AAC42327"/>
    <w:rsid w:val="006C6880"/>
    <w:pPr>
      <w:spacing w:before="120" w:after="120" w:line="288" w:lineRule="auto"/>
    </w:pPr>
    <w:rPr>
      <w:rFonts w:eastAsiaTheme="minorHAnsi"/>
      <w:lang w:val="de-DE" w:eastAsia="en-US"/>
    </w:rPr>
  </w:style>
  <w:style w:type="paragraph" w:customStyle="1" w:styleId="3E6BB4F5E6314280BBC9EF3CD54133814">
    <w:name w:val="3E6BB4F5E6314280BBC9EF3CD54133814"/>
    <w:rsid w:val="006C6880"/>
    <w:pPr>
      <w:spacing w:before="120" w:after="120" w:line="288" w:lineRule="auto"/>
    </w:pPr>
    <w:rPr>
      <w:rFonts w:eastAsiaTheme="minorHAnsi"/>
      <w:lang w:val="de-DE" w:eastAsia="en-US"/>
    </w:rPr>
  </w:style>
  <w:style w:type="paragraph" w:customStyle="1" w:styleId="8CC605EF6B084EADA63C06FFBA6FF4D413">
    <w:name w:val="8CC605EF6B084EADA63C06FFBA6FF4D413"/>
    <w:rsid w:val="006C6880"/>
    <w:pPr>
      <w:spacing w:before="120" w:after="120" w:line="288" w:lineRule="auto"/>
    </w:pPr>
    <w:rPr>
      <w:rFonts w:eastAsiaTheme="minorHAnsi"/>
      <w:lang w:val="de-DE" w:eastAsia="en-US"/>
    </w:rPr>
  </w:style>
  <w:style w:type="paragraph" w:customStyle="1" w:styleId="1D19A4D8BDF14E9489C88BC36EF241D814">
    <w:name w:val="1D19A4D8BDF14E9489C88BC36EF241D814"/>
    <w:rsid w:val="006C6880"/>
    <w:pPr>
      <w:spacing w:before="120" w:after="120" w:line="288" w:lineRule="auto"/>
    </w:pPr>
    <w:rPr>
      <w:rFonts w:eastAsiaTheme="minorHAnsi"/>
      <w:lang w:val="de-DE" w:eastAsia="en-US"/>
    </w:rPr>
  </w:style>
  <w:style w:type="paragraph" w:customStyle="1" w:styleId="6AF934296A1B4351887F8A2430469A704">
    <w:name w:val="6AF934296A1B4351887F8A2430469A704"/>
    <w:rsid w:val="006C6880"/>
    <w:pPr>
      <w:spacing w:before="120" w:after="120" w:line="288" w:lineRule="auto"/>
    </w:pPr>
    <w:rPr>
      <w:rFonts w:eastAsiaTheme="minorHAnsi"/>
      <w:lang w:val="de-DE" w:eastAsia="en-US"/>
    </w:rPr>
  </w:style>
  <w:style w:type="paragraph" w:customStyle="1" w:styleId="B7C86B3A80EE414B982A282E28130A124">
    <w:name w:val="B7C86B3A80EE414B982A282E28130A124"/>
    <w:rsid w:val="006C6880"/>
    <w:pPr>
      <w:spacing w:before="120" w:after="120" w:line="288" w:lineRule="auto"/>
      <w:ind w:left="720"/>
      <w:contextualSpacing/>
    </w:pPr>
    <w:rPr>
      <w:rFonts w:eastAsiaTheme="minorHAnsi"/>
      <w:lang w:val="de-DE" w:eastAsia="en-US"/>
    </w:rPr>
  </w:style>
  <w:style w:type="paragraph" w:customStyle="1" w:styleId="279C5C2B8D8A49F99F941A82F7035E274">
    <w:name w:val="279C5C2B8D8A49F99F941A82F7035E274"/>
    <w:rsid w:val="006C6880"/>
    <w:pPr>
      <w:spacing w:before="120" w:after="120" w:line="288" w:lineRule="auto"/>
    </w:pPr>
    <w:rPr>
      <w:rFonts w:eastAsiaTheme="minorHAnsi"/>
      <w:lang w:val="de-DE" w:eastAsia="en-US"/>
    </w:rPr>
  </w:style>
  <w:style w:type="paragraph" w:customStyle="1" w:styleId="A61712AEF50F4511949C0C8E993DF3F04">
    <w:name w:val="A61712AEF50F4511949C0C8E993DF3F04"/>
    <w:rsid w:val="006C6880"/>
    <w:pPr>
      <w:spacing w:before="120" w:after="120" w:line="288" w:lineRule="auto"/>
      <w:ind w:left="720"/>
      <w:contextualSpacing/>
    </w:pPr>
    <w:rPr>
      <w:rFonts w:eastAsiaTheme="minorHAnsi"/>
      <w:lang w:val="de-DE" w:eastAsia="en-US"/>
    </w:rPr>
  </w:style>
  <w:style w:type="paragraph" w:customStyle="1" w:styleId="1743B87E6D1E460894089F7EBBF889D14">
    <w:name w:val="1743B87E6D1E460894089F7EBBF889D14"/>
    <w:rsid w:val="006C6880"/>
    <w:pPr>
      <w:spacing w:before="120" w:after="120" w:line="288" w:lineRule="auto"/>
    </w:pPr>
    <w:rPr>
      <w:rFonts w:eastAsiaTheme="minorHAnsi"/>
      <w:lang w:val="de-DE" w:eastAsia="en-US"/>
    </w:rPr>
  </w:style>
  <w:style w:type="paragraph" w:customStyle="1" w:styleId="BF13FA496AED47B0AF13B2B7BDD64A504">
    <w:name w:val="BF13FA496AED47B0AF13B2B7BDD64A504"/>
    <w:rsid w:val="006C6880"/>
    <w:pPr>
      <w:spacing w:before="120" w:after="120" w:line="288" w:lineRule="auto"/>
      <w:ind w:left="720"/>
      <w:contextualSpacing/>
    </w:pPr>
    <w:rPr>
      <w:rFonts w:eastAsiaTheme="minorHAnsi"/>
      <w:lang w:val="de-DE" w:eastAsia="en-US"/>
    </w:rPr>
  </w:style>
  <w:style w:type="paragraph" w:customStyle="1" w:styleId="5579DD42966648C5A46134E10BDADD9235">
    <w:name w:val="5579DD42966648C5A46134E10BDADD9235"/>
    <w:rsid w:val="006C6880"/>
    <w:pPr>
      <w:spacing w:before="120" w:after="120" w:line="288" w:lineRule="auto"/>
    </w:pPr>
    <w:rPr>
      <w:rFonts w:eastAsiaTheme="minorHAnsi"/>
      <w:lang w:val="de-DE" w:eastAsia="en-US"/>
    </w:rPr>
  </w:style>
  <w:style w:type="paragraph" w:customStyle="1" w:styleId="AEE31F38B3864EEC8C25AB9326FB38B232">
    <w:name w:val="AEE31F38B3864EEC8C25AB9326FB38B232"/>
    <w:rsid w:val="006C6880"/>
    <w:pPr>
      <w:spacing w:before="120" w:after="120" w:line="288" w:lineRule="auto"/>
    </w:pPr>
    <w:rPr>
      <w:rFonts w:eastAsiaTheme="minorHAnsi"/>
      <w:lang w:val="de-DE" w:eastAsia="en-US"/>
    </w:rPr>
  </w:style>
  <w:style w:type="paragraph" w:customStyle="1" w:styleId="B4D63BA51926467D8FBD669F00689C5F32">
    <w:name w:val="B4D63BA51926467D8FBD669F00689C5F32"/>
    <w:rsid w:val="006C6880"/>
    <w:pPr>
      <w:spacing w:before="120" w:after="120" w:line="288" w:lineRule="auto"/>
    </w:pPr>
    <w:rPr>
      <w:rFonts w:eastAsiaTheme="minorHAnsi"/>
      <w:lang w:val="de-DE" w:eastAsia="en-US"/>
    </w:rPr>
  </w:style>
  <w:style w:type="paragraph" w:customStyle="1" w:styleId="ABAC7DDFD9D4409FBB31B0FE999E4B9A32">
    <w:name w:val="ABAC7DDFD9D4409FBB31B0FE999E4B9A32"/>
    <w:rsid w:val="006C6880"/>
    <w:pPr>
      <w:spacing w:before="120" w:after="120" w:line="288" w:lineRule="auto"/>
    </w:pPr>
    <w:rPr>
      <w:rFonts w:eastAsiaTheme="minorHAnsi"/>
      <w:lang w:val="de-DE" w:eastAsia="en-US"/>
    </w:rPr>
  </w:style>
  <w:style w:type="paragraph" w:customStyle="1" w:styleId="3E96857B38584145A8AEFC6E039A101335">
    <w:name w:val="3E96857B38584145A8AEFC6E039A101335"/>
    <w:rsid w:val="006C6880"/>
    <w:pPr>
      <w:spacing w:before="120" w:after="120" w:line="288" w:lineRule="auto"/>
    </w:pPr>
    <w:rPr>
      <w:rFonts w:eastAsiaTheme="minorHAnsi"/>
      <w:lang w:val="de-DE" w:eastAsia="en-US"/>
    </w:rPr>
  </w:style>
  <w:style w:type="paragraph" w:customStyle="1" w:styleId="183472954E5E471D83112FD67B911F5235">
    <w:name w:val="183472954E5E471D83112FD67B911F5235"/>
    <w:rsid w:val="006C6880"/>
    <w:pPr>
      <w:spacing w:before="120" w:after="120" w:line="288" w:lineRule="auto"/>
    </w:pPr>
    <w:rPr>
      <w:rFonts w:eastAsiaTheme="minorHAnsi"/>
      <w:lang w:val="de-DE" w:eastAsia="en-US"/>
    </w:rPr>
  </w:style>
  <w:style w:type="paragraph" w:customStyle="1" w:styleId="F1A9D142B44C439B8A5F4611C1F9D3F829">
    <w:name w:val="F1A9D142B44C439B8A5F4611C1F9D3F829"/>
    <w:rsid w:val="006C6880"/>
    <w:pPr>
      <w:spacing w:before="120" w:after="120" w:line="288" w:lineRule="auto"/>
    </w:pPr>
    <w:rPr>
      <w:rFonts w:eastAsiaTheme="minorHAnsi"/>
      <w:lang w:val="de-DE" w:eastAsia="en-US"/>
    </w:rPr>
  </w:style>
  <w:style w:type="paragraph" w:customStyle="1" w:styleId="23495994907D407BBE40F340682F2AB029">
    <w:name w:val="23495994907D407BBE40F340682F2AB029"/>
    <w:rsid w:val="006C6880"/>
    <w:pPr>
      <w:spacing w:before="120" w:after="120" w:line="288" w:lineRule="auto"/>
    </w:pPr>
    <w:rPr>
      <w:rFonts w:eastAsiaTheme="minorHAnsi"/>
      <w:lang w:val="de-DE" w:eastAsia="en-US"/>
    </w:rPr>
  </w:style>
  <w:style w:type="paragraph" w:customStyle="1" w:styleId="762DA126DB304F6B84B40D7D4B15965329">
    <w:name w:val="762DA126DB304F6B84B40D7D4B15965329"/>
    <w:rsid w:val="006C6880"/>
    <w:pPr>
      <w:spacing w:before="120" w:after="120" w:line="288" w:lineRule="auto"/>
    </w:pPr>
    <w:rPr>
      <w:rFonts w:eastAsiaTheme="minorHAnsi"/>
      <w:lang w:val="de-DE" w:eastAsia="en-US"/>
    </w:rPr>
  </w:style>
  <w:style w:type="paragraph" w:customStyle="1" w:styleId="1B4508550BB049859A46D9657ACC3A7427">
    <w:name w:val="1B4508550BB049859A46D9657ACC3A7427"/>
    <w:rsid w:val="006C6880"/>
    <w:pPr>
      <w:spacing w:before="120" w:after="120" w:line="288" w:lineRule="auto"/>
    </w:pPr>
    <w:rPr>
      <w:rFonts w:eastAsiaTheme="minorHAnsi"/>
      <w:lang w:val="de-DE" w:eastAsia="en-US"/>
    </w:rPr>
  </w:style>
  <w:style w:type="paragraph" w:customStyle="1" w:styleId="FBE25CCB6AFE4E17BBFFC110BFA3BF9F20">
    <w:name w:val="FBE25CCB6AFE4E17BBFFC110BFA3BF9F20"/>
    <w:rsid w:val="006C6880"/>
    <w:pPr>
      <w:spacing w:before="120" w:after="120" w:line="288" w:lineRule="auto"/>
      <w:ind w:left="720"/>
      <w:contextualSpacing/>
    </w:pPr>
    <w:rPr>
      <w:rFonts w:eastAsiaTheme="minorHAnsi"/>
      <w:lang w:val="de-DE" w:eastAsia="en-US"/>
    </w:rPr>
  </w:style>
  <w:style w:type="paragraph" w:customStyle="1" w:styleId="0BF0B7F89E7B4F5CA3EDA2054A7C0A5A28">
    <w:name w:val="0BF0B7F89E7B4F5CA3EDA2054A7C0A5A28"/>
    <w:rsid w:val="006C6880"/>
    <w:pPr>
      <w:spacing w:before="120" w:after="120" w:line="288" w:lineRule="auto"/>
    </w:pPr>
    <w:rPr>
      <w:rFonts w:eastAsiaTheme="minorHAnsi"/>
      <w:lang w:val="de-DE" w:eastAsia="en-US"/>
    </w:rPr>
  </w:style>
  <w:style w:type="paragraph" w:customStyle="1" w:styleId="0E35CDB02B43491488BCA143F168FC6028">
    <w:name w:val="0E35CDB02B43491488BCA143F168FC6028"/>
    <w:rsid w:val="006C6880"/>
    <w:pPr>
      <w:spacing w:before="120" w:after="120" w:line="288" w:lineRule="auto"/>
    </w:pPr>
    <w:rPr>
      <w:rFonts w:eastAsiaTheme="minorHAnsi"/>
      <w:lang w:val="de-DE" w:eastAsia="en-US"/>
    </w:rPr>
  </w:style>
  <w:style w:type="paragraph" w:customStyle="1" w:styleId="DDD66183BD604FD283B1BA83380132D928">
    <w:name w:val="DDD66183BD604FD283B1BA83380132D928"/>
    <w:rsid w:val="006C6880"/>
    <w:pPr>
      <w:spacing w:before="120" w:after="120" w:line="288" w:lineRule="auto"/>
    </w:pPr>
    <w:rPr>
      <w:rFonts w:eastAsiaTheme="minorHAnsi"/>
      <w:lang w:val="de-DE" w:eastAsia="en-US"/>
    </w:rPr>
  </w:style>
  <w:style w:type="paragraph" w:customStyle="1" w:styleId="710718C12CDA4D219B07DC3F411DA55B28">
    <w:name w:val="710718C12CDA4D219B07DC3F411DA55B28"/>
    <w:rsid w:val="006C6880"/>
    <w:pPr>
      <w:spacing w:before="120" w:after="120" w:line="288" w:lineRule="auto"/>
    </w:pPr>
    <w:rPr>
      <w:rFonts w:eastAsiaTheme="minorHAnsi"/>
      <w:lang w:val="de-DE" w:eastAsia="en-US"/>
    </w:rPr>
  </w:style>
  <w:style w:type="paragraph" w:customStyle="1" w:styleId="CCE917A482F748689A6F6B980EFCA6BD28">
    <w:name w:val="CCE917A482F748689A6F6B980EFCA6BD28"/>
    <w:rsid w:val="006C6880"/>
    <w:pPr>
      <w:spacing w:before="120" w:after="120" w:line="288" w:lineRule="auto"/>
    </w:pPr>
    <w:rPr>
      <w:rFonts w:eastAsiaTheme="minorHAnsi"/>
      <w:lang w:val="de-DE" w:eastAsia="en-US"/>
    </w:rPr>
  </w:style>
  <w:style w:type="paragraph" w:customStyle="1" w:styleId="9DF06687B83C4D5A8CC18146040495AB28">
    <w:name w:val="9DF06687B83C4D5A8CC18146040495AB28"/>
    <w:rsid w:val="006C6880"/>
    <w:pPr>
      <w:spacing w:before="120" w:after="120" w:line="288" w:lineRule="auto"/>
    </w:pPr>
    <w:rPr>
      <w:rFonts w:eastAsiaTheme="minorHAnsi"/>
      <w:lang w:val="de-DE" w:eastAsia="en-US"/>
    </w:rPr>
  </w:style>
  <w:style w:type="paragraph" w:customStyle="1" w:styleId="B9BA3E7D6BC34E7EB012674706AAC42328">
    <w:name w:val="B9BA3E7D6BC34E7EB012674706AAC42328"/>
    <w:rsid w:val="006C6880"/>
    <w:pPr>
      <w:spacing w:before="120" w:after="120" w:line="288" w:lineRule="auto"/>
    </w:pPr>
    <w:rPr>
      <w:rFonts w:eastAsiaTheme="minorHAnsi"/>
      <w:lang w:val="de-DE" w:eastAsia="en-US"/>
    </w:rPr>
  </w:style>
  <w:style w:type="paragraph" w:customStyle="1" w:styleId="3E6BB4F5E6314280BBC9EF3CD54133815">
    <w:name w:val="3E6BB4F5E6314280BBC9EF3CD54133815"/>
    <w:rsid w:val="006C6880"/>
    <w:pPr>
      <w:spacing w:before="120" w:after="120" w:line="288" w:lineRule="auto"/>
    </w:pPr>
    <w:rPr>
      <w:rFonts w:eastAsiaTheme="minorHAnsi"/>
      <w:lang w:val="de-DE" w:eastAsia="en-US"/>
    </w:rPr>
  </w:style>
  <w:style w:type="paragraph" w:customStyle="1" w:styleId="8CC605EF6B084EADA63C06FFBA6FF4D414">
    <w:name w:val="8CC605EF6B084EADA63C06FFBA6FF4D414"/>
    <w:rsid w:val="006C6880"/>
    <w:pPr>
      <w:spacing w:before="120" w:after="120" w:line="288" w:lineRule="auto"/>
    </w:pPr>
    <w:rPr>
      <w:rFonts w:eastAsiaTheme="minorHAnsi"/>
      <w:lang w:val="de-DE" w:eastAsia="en-US"/>
    </w:rPr>
  </w:style>
  <w:style w:type="paragraph" w:customStyle="1" w:styleId="1D19A4D8BDF14E9489C88BC36EF241D815">
    <w:name w:val="1D19A4D8BDF14E9489C88BC36EF241D815"/>
    <w:rsid w:val="006C6880"/>
    <w:pPr>
      <w:spacing w:before="120" w:after="120" w:line="288" w:lineRule="auto"/>
    </w:pPr>
    <w:rPr>
      <w:rFonts w:eastAsiaTheme="minorHAnsi"/>
      <w:lang w:val="de-DE" w:eastAsia="en-US"/>
    </w:rPr>
  </w:style>
  <w:style w:type="paragraph" w:customStyle="1" w:styleId="6AF934296A1B4351887F8A2430469A705">
    <w:name w:val="6AF934296A1B4351887F8A2430469A705"/>
    <w:rsid w:val="006C6880"/>
    <w:pPr>
      <w:spacing w:before="120" w:after="120" w:line="288" w:lineRule="auto"/>
    </w:pPr>
    <w:rPr>
      <w:rFonts w:eastAsiaTheme="minorHAnsi"/>
      <w:lang w:val="de-DE" w:eastAsia="en-US"/>
    </w:rPr>
  </w:style>
  <w:style w:type="paragraph" w:customStyle="1" w:styleId="B7C86B3A80EE414B982A282E28130A125">
    <w:name w:val="B7C86B3A80EE414B982A282E28130A125"/>
    <w:rsid w:val="006C6880"/>
    <w:pPr>
      <w:spacing w:before="120" w:after="120" w:line="288" w:lineRule="auto"/>
      <w:ind w:left="720"/>
      <w:contextualSpacing/>
    </w:pPr>
    <w:rPr>
      <w:rFonts w:eastAsiaTheme="minorHAnsi"/>
      <w:lang w:val="de-DE" w:eastAsia="en-US"/>
    </w:rPr>
  </w:style>
  <w:style w:type="paragraph" w:customStyle="1" w:styleId="279C5C2B8D8A49F99F941A82F7035E275">
    <w:name w:val="279C5C2B8D8A49F99F941A82F7035E275"/>
    <w:rsid w:val="006C6880"/>
    <w:pPr>
      <w:spacing w:before="120" w:after="120" w:line="288" w:lineRule="auto"/>
    </w:pPr>
    <w:rPr>
      <w:rFonts w:eastAsiaTheme="minorHAnsi"/>
      <w:lang w:val="de-DE" w:eastAsia="en-US"/>
    </w:rPr>
  </w:style>
  <w:style w:type="paragraph" w:customStyle="1" w:styleId="A61712AEF50F4511949C0C8E993DF3F05">
    <w:name w:val="A61712AEF50F4511949C0C8E993DF3F05"/>
    <w:rsid w:val="006C6880"/>
    <w:pPr>
      <w:spacing w:before="120" w:after="120" w:line="288" w:lineRule="auto"/>
      <w:ind w:left="720"/>
      <w:contextualSpacing/>
    </w:pPr>
    <w:rPr>
      <w:rFonts w:eastAsiaTheme="minorHAnsi"/>
      <w:lang w:val="de-DE" w:eastAsia="en-US"/>
    </w:rPr>
  </w:style>
  <w:style w:type="paragraph" w:customStyle="1" w:styleId="1743B87E6D1E460894089F7EBBF889D15">
    <w:name w:val="1743B87E6D1E460894089F7EBBF889D15"/>
    <w:rsid w:val="006C6880"/>
    <w:pPr>
      <w:spacing w:before="120" w:after="120" w:line="288" w:lineRule="auto"/>
    </w:pPr>
    <w:rPr>
      <w:rFonts w:eastAsiaTheme="minorHAnsi"/>
      <w:lang w:val="de-DE" w:eastAsia="en-US"/>
    </w:rPr>
  </w:style>
  <w:style w:type="paragraph" w:customStyle="1" w:styleId="BF13FA496AED47B0AF13B2B7BDD64A505">
    <w:name w:val="BF13FA496AED47B0AF13B2B7BDD64A505"/>
    <w:rsid w:val="006C6880"/>
    <w:pPr>
      <w:spacing w:before="120" w:after="120" w:line="288" w:lineRule="auto"/>
      <w:ind w:left="720"/>
      <w:contextualSpacing/>
    </w:pPr>
    <w:rPr>
      <w:rFonts w:eastAsiaTheme="minorHAnsi"/>
      <w:lang w:val="de-DE" w:eastAsia="en-US"/>
    </w:rPr>
  </w:style>
  <w:style w:type="paragraph" w:customStyle="1" w:styleId="5579DD42966648C5A46134E10BDADD9236">
    <w:name w:val="5579DD42966648C5A46134E10BDADD9236"/>
    <w:rsid w:val="006C6880"/>
    <w:pPr>
      <w:spacing w:before="120" w:after="120" w:line="288" w:lineRule="auto"/>
    </w:pPr>
    <w:rPr>
      <w:rFonts w:eastAsiaTheme="minorHAnsi"/>
      <w:lang w:val="de-DE" w:eastAsia="en-US"/>
    </w:rPr>
  </w:style>
  <w:style w:type="paragraph" w:customStyle="1" w:styleId="AEE31F38B3864EEC8C25AB9326FB38B233">
    <w:name w:val="AEE31F38B3864EEC8C25AB9326FB38B233"/>
    <w:rsid w:val="006C6880"/>
    <w:pPr>
      <w:spacing w:before="120" w:after="120" w:line="288" w:lineRule="auto"/>
    </w:pPr>
    <w:rPr>
      <w:rFonts w:eastAsiaTheme="minorHAnsi"/>
      <w:lang w:val="de-DE" w:eastAsia="en-US"/>
    </w:rPr>
  </w:style>
  <w:style w:type="paragraph" w:customStyle="1" w:styleId="B4D63BA51926467D8FBD669F00689C5F33">
    <w:name w:val="B4D63BA51926467D8FBD669F00689C5F33"/>
    <w:rsid w:val="006C6880"/>
    <w:pPr>
      <w:spacing w:before="120" w:after="120" w:line="288" w:lineRule="auto"/>
    </w:pPr>
    <w:rPr>
      <w:rFonts w:eastAsiaTheme="minorHAnsi"/>
      <w:lang w:val="de-DE" w:eastAsia="en-US"/>
    </w:rPr>
  </w:style>
  <w:style w:type="paragraph" w:customStyle="1" w:styleId="ABAC7DDFD9D4409FBB31B0FE999E4B9A33">
    <w:name w:val="ABAC7DDFD9D4409FBB31B0FE999E4B9A33"/>
    <w:rsid w:val="006C6880"/>
    <w:pPr>
      <w:spacing w:before="120" w:after="120" w:line="288" w:lineRule="auto"/>
    </w:pPr>
    <w:rPr>
      <w:rFonts w:eastAsiaTheme="minorHAnsi"/>
      <w:lang w:val="de-DE" w:eastAsia="en-US"/>
    </w:rPr>
  </w:style>
  <w:style w:type="paragraph" w:customStyle="1" w:styleId="3E96857B38584145A8AEFC6E039A101336">
    <w:name w:val="3E96857B38584145A8AEFC6E039A101336"/>
    <w:rsid w:val="006C6880"/>
    <w:pPr>
      <w:spacing w:before="120" w:after="120" w:line="288" w:lineRule="auto"/>
    </w:pPr>
    <w:rPr>
      <w:rFonts w:eastAsiaTheme="minorHAnsi"/>
      <w:lang w:val="de-DE" w:eastAsia="en-US"/>
    </w:rPr>
  </w:style>
  <w:style w:type="paragraph" w:customStyle="1" w:styleId="183472954E5E471D83112FD67B911F5236">
    <w:name w:val="183472954E5E471D83112FD67B911F5236"/>
    <w:rsid w:val="006C6880"/>
    <w:pPr>
      <w:spacing w:before="120" w:after="120" w:line="288" w:lineRule="auto"/>
    </w:pPr>
    <w:rPr>
      <w:rFonts w:eastAsiaTheme="minorHAnsi"/>
      <w:lang w:val="de-DE" w:eastAsia="en-US"/>
    </w:rPr>
  </w:style>
  <w:style w:type="paragraph" w:customStyle="1" w:styleId="EB0145F426494C3F92ADE6A27E94CE51">
    <w:name w:val="EB0145F426494C3F92ADE6A27E94CE51"/>
    <w:rsid w:val="006C6880"/>
  </w:style>
  <w:style w:type="paragraph" w:customStyle="1" w:styleId="F1A9D142B44C439B8A5F4611C1F9D3F830">
    <w:name w:val="F1A9D142B44C439B8A5F4611C1F9D3F830"/>
    <w:rsid w:val="006C6880"/>
    <w:pPr>
      <w:spacing w:before="120" w:after="120" w:line="288" w:lineRule="auto"/>
    </w:pPr>
    <w:rPr>
      <w:rFonts w:eastAsiaTheme="minorHAnsi"/>
      <w:lang w:val="de-DE" w:eastAsia="en-US"/>
    </w:rPr>
  </w:style>
  <w:style w:type="paragraph" w:customStyle="1" w:styleId="23495994907D407BBE40F340682F2AB030">
    <w:name w:val="23495994907D407BBE40F340682F2AB030"/>
    <w:rsid w:val="006C6880"/>
    <w:pPr>
      <w:spacing w:before="120" w:after="120" w:line="288" w:lineRule="auto"/>
    </w:pPr>
    <w:rPr>
      <w:rFonts w:eastAsiaTheme="minorHAnsi"/>
      <w:lang w:val="de-DE" w:eastAsia="en-US"/>
    </w:rPr>
  </w:style>
  <w:style w:type="paragraph" w:customStyle="1" w:styleId="762DA126DB304F6B84B40D7D4B15965330">
    <w:name w:val="762DA126DB304F6B84B40D7D4B15965330"/>
    <w:rsid w:val="006C6880"/>
    <w:pPr>
      <w:spacing w:before="120" w:after="120" w:line="288" w:lineRule="auto"/>
    </w:pPr>
    <w:rPr>
      <w:rFonts w:eastAsiaTheme="minorHAnsi"/>
      <w:lang w:val="de-DE" w:eastAsia="en-US"/>
    </w:rPr>
  </w:style>
  <w:style w:type="paragraph" w:customStyle="1" w:styleId="1B4508550BB049859A46D9657ACC3A7428">
    <w:name w:val="1B4508550BB049859A46D9657ACC3A7428"/>
    <w:rsid w:val="006C6880"/>
    <w:pPr>
      <w:spacing w:before="120" w:after="120" w:line="288" w:lineRule="auto"/>
    </w:pPr>
    <w:rPr>
      <w:rFonts w:eastAsiaTheme="minorHAnsi"/>
      <w:lang w:val="de-DE" w:eastAsia="en-US"/>
    </w:rPr>
  </w:style>
  <w:style w:type="paragraph" w:customStyle="1" w:styleId="FBE25CCB6AFE4E17BBFFC110BFA3BF9F21">
    <w:name w:val="FBE25CCB6AFE4E17BBFFC110BFA3BF9F21"/>
    <w:rsid w:val="006C6880"/>
    <w:pPr>
      <w:spacing w:before="120" w:after="120" w:line="288" w:lineRule="auto"/>
      <w:ind w:left="720"/>
      <w:contextualSpacing/>
    </w:pPr>
    <w:rPr>
      <w:rFonts w:eastAsiaTheme="minorHAnsi"/>
      <w:lang w:val="de-DE" w:eastAsia="en-US"/>
    </w:rPr>
  </w:style>
  <w:style w:type="paragraph" w:customStyle="1" w:styleId="0BF0B7F89E7B4F5CA3EDA2054A7C0A5A29">
    <w:name w:val="0BF0B7F89E7B4F5CA3EDA2054A7C0A5A29"/>
    <w:rsid w:val="006C6880"/>
    <w:pPr>
      <w:spacing w:before="120" w:after="120" w:line="288" w:lineRule="auto"/>
    </w:pPr>
    <w:rPr>
      <w:rFonts w:eastAsiaTheme="minorHAnsi"/>
      <w:lang w:val="de-DE" w:eastAsia="en-US"/>
    </w:rPr>
  </w:style>
  <w:style w:type="paragraph" w:customStyle="1" w:styleId="0E35CDB02B43491488BCA143F168FC6029">
    <w:name w:val="0E35CDB02B43491488BCA143F168FC6029"/>
    <w:rsid w:val="006C6880"/>
    <w:pPr>
      <w:spacing w:before="120" w:after="120" w:line="288" w:lineRule="auto"/>
    </w:pPr>
    <w:rPr>
      <w:rFonts w:eastAsiaTheme="minorHAnsi"/>
      <w:lang w:val="de-DE" w:eastAsia="en-US"/>
    </w:rPr>
  </w:style>
  <w:style w:type="paragraph" w:customStyle="1" w:styleId="DDD66183BD604FD283B1BA83380132D929">
    <w:name w:val="DDD66183BD604FD283B1BA83380132D929"/>
    <w:rsid w:val="006C6880"/>
    <w:pPr>
      <w:spacing w:before="120" w:after="120" w:line="288" w:lineRule="auto"/>
    </w:pPr>
    <w:rPr>
      <w:rFonts w:eastAsiaTheme="minorHAnsi"/>
      <w:lang w:val="de-DE" w:eastAsia="en-US"/>
    </w:rPr>
  </w:style>
  <w:style w:type="paragraph" w:customStyle="1" w:styleId="710718C12CDA4D219B07DC3F411DA55B29">
    <w:name w:val="710718C12CDA4D219B07DC3F411DA55B29"/>
    <w:rsid w:val="006C6880"/>
    <w:pPr>
      <w:spacing w:before="120" w:after="120" w:line="288" w:lineRule="auto"/>
    </w:pPr>
    <w:rPr>
      <w:rFonts w:eastAsiaTheme="minorHAnsi"/>
      <w:lang w:val="de-DE" w:eastAsia="en-US"/>
    </w:rPr>
  </w:style>
  <w:style w:type="paragraph" w:customStyle="1" w:styleId="CCE917A482F748689A6F6B980EFCA6BD29">
    <w:name w:val="CCE917A482F748689A6F6B980EFCA6BD29"/>
    <w:rsid w:val="006C6880"/>
    <w:pPr>
      <w:spacing w:before="120" w:after="120" w:line="288" w:lineRule="auto"/>
    </w:pPr>
    <w:rPr>
      <w:rFonts w:eastAsiaTheme="minorHAnsi"/>
      <w:lang w:val="de-DE" w:eastAsia="en-US"/>
    </w:rPr>
  </w:style>
  <w:style w:type="paragraph" w:customStyle="1" w:styleId="9DF06687B83C4D5A8CC18146040495AB29">
    <w:name w:val="9DF06687B83C4D5A8CC18146040495AB29"/>
    <w:rsid w:val="006C6880"/>
    <w:pPr>
      <w:spacing w:before="120" w:after="120" w:line="288" w:lineRule="auto"/>
    </w:pPr>
    <w:rPr>
      <w:rFonts w:eastAsiaTheme="minorHAnsi"/>
      <w:lang w:val="de-DE" w:eastAsia="en-US"/>
    </w:rPr>
  </w:style>
  <w:style w:type="paragraph" w:customStyle="1" w:styleId="B9BA3E7D6BC34E7EB012674706AAC42329">
    <w:name w:val="B9BA3E7D6BC34E7EB012674706AAC42329"/>
    <w:rsid w:val="006C6880"/>
    <w:pPr>
      <w:spacing w:before="120" w:after="120" w:line="288" w:lineRule="auto"/>
    </w:pPr>
    <w:rPr>
      <w:rFonts w:eastAsiaTheme="minorHAnsi"/>
      <w:lang w:val="de-DE" w:eastAsia="en-US"/>
    </w:rPr>
  </w:style>
  <w:style w:type="paragraph" w:customStyle="1" w:styleId="3E6BB4F5E6314280BBC9EF3CD54133816">
    <w:name w:val="3E6BB4F5E6314280BBC9EF3CD54133816"/>
    <w:rsid w:val="006C6880"/>
    <w:pPr>
      <w:spacing w:before="120" w:after="120" w:line="288" w:lineRule="auto"/>
    </w:pPr>
    <w:rPr>
      <w:rFonts w:eastAsiaTheme="minorHAnsi"/>
      <w:lang w:val="de-DE" w:eastAsia="en-US"/>
    </w:rPr>
  </w:style>
  <w:style w:type="paragraph" w:customStyle="1" w:styleId="8CC605EF6B084EADA63C06FFBA6FF4D415">
    <w:name w:val="8CC605EF6B084EADA63C06FFBA6FF4D415"/>
    <w:rsid w:val="006C6880"/>
    <w:pPr>
      <w:spacing w:before="120" w:after="120" w:line="288" w:lineRule="auto"/>
    </w:pPr>
    <w:rPr>
      <w:rFonts w:eastAsiaTheme="minorHAnsi"/>
      <w:lang w:val="de-DE" w:eastAsia="en-US"/>
    </w:rPr>
  </w:style>
  <w:style w:type="paragraph" w:customStyle="1" w:styleId="1D19A4D8BDF14E9489C88BC36EF241D816">
    <w:name w:val="1D19A4D8BDF14E9489C88BC36EF241D816"/>
    <w:rsid w:val="006C6880"/>
    <w:pPr>
      <w:spacing w:before="120" w:after="120" w:line="288" w:lineRule="auto"/>
    </w:pPr>
    <w:rPr>
      <w:rFonts w:eastAsiaTheme="minorHAnsi"/>
      <w:lang w:val="de-DE" w:eastAsia="en-US"/>
    </w:rPr>
  </w:style>
  <w:style w:type="paragraph" w:customStyle="1" w:styleId="6AF934296A1B4351887F8A2430469A706">
    <w:name w:val="6AF934296A1B4351887F8A2430469A706"/>
    <w:rsid w:val="006C6880"/>
    <w:pPr>
      <w:spacing w:before="120" w:after="120" w:line="288" w:lineRule="auto"/>
    </w:pPr>
    <w:rPr>
      <w:rFonts w:eastAsiaTheme="minorHAnsi"/>
      <w:lang w:val="de-DE" w:eastAsia="en-US"/>
    </w:rPr>
  </w:style>
  <w:style w:type="paragraph" w:customStyle="1" w:styleId="B7C86B3A80EE414B982A282E28130A126">
    <w:name w:val="B7C86B3A80EE414B982A282E28130A126"/>
    <w:rsid w:val="006C6880"/>
    <w:pPr>
      <w:spacing w:before="120" w:after="120" w:line="288" w:lineRule="auto"/>
      <w:ind w:left="720"/>
      <w:contextualSpacing/>
    </w:pPr>
    <w:rPr>
      <w:rFonts w:eastAsiaTheme="minorHAnsi"/>
      <w:lang w:val="de-DE" w:eastAsia="en-US"/>
    </w:rPr>
  </w:style>
  <w:style w:type="paragraph" w:customStyle="1" w:styleId="279C5C2B8D8A49F99F941A82F7035E276">
    <w:name w:val="279C5C2B8D8A49F99F941A82F7035E276"/>
    <w:rsid w:val="006C6880"/>
    <w:pPr>
      <w:spacing w:before="120" w:after="120" w:line="288" w:lineRule="auto"/>
    </w:pPr>
    <w:rPr>
      <w:rFonts w:eastAsiaTheme="minorHAnsi"/>
      <w:lang w:val="de-DE" w:eastAsia="en-US"/>
    </w:rPr>
  </w:style>
  <w:style w:type="paragraph" w:customStyle="1" w:styleId="A61712AEF50F4511949C0C8E993DF3F06">
    <w:name w:val="A61712AEF50F4511949C0C8E993DF3F06"/>
    <w:rsid w:val="006C6880"/>
    <w:pPr>
      <w:spacing w:before="120" w:after="120" w:line="288" w:lineRule="auto"/>
      <w:ind w:left="720"/>
      <w:contextualSpacing/>
    </w:pPr>
    <w:rPr>
      <w:rFonts w:eastAsiaTheme="minorHAnsi"/>
      <w:lang w:val="de-DE" w:eastAsia="en-US"/>
    </w:rPr>
  </w:style>
  <w:style w:type="paragraph" w:customStyle="1" w:styleId="1743B87E6D1E460894089F7EBBF889D16">
    <w:name w:val="1743B87E6D1E460894089F7EBBF889D16"/>
    <w:rsid w:val="006C6880"/>
    <w:pPr>
      <w:spacing w:before="120" w:after="120" w:line="288" w:lineRule="auto"/>
    </w:pPr>
    <w:rPr>
      <w:rFonts w:eastAsiaTheme="minorHAnsi"/>
      <w:lang w:val="de-DE" w:eastAsia="en-US"/>
    </w:rPr>
  </w:style>
  <w:style w:type="paragraph" w:customStyle="1" w:styleId="BF13FA496AED47B0AF13B2B7BDD64A506">
    <w:name w:val="BF13FA496AED47B0AF13B2B7BDD64A506"/>
    <w:rsid w:val="006C6880"/>
    <w:pPr>
      <w:spacing w:before="120" w:after="120" w:line="288" w:lineRule="auto"/>
      <w:ind w:left="720"/>
      <w:contextualSpacing/>
    </w:pPr>
    <w:rPr>
      <w:rFonts w:eastAsiaTheme="minorHAnsi"/>
      <w:lang w:val="de-DE" w:eastAsia="en-US"/>
    </w:rPr>
  </w:style>
  <w:style w:type="paragraph" w:customStyle="1" w:styleId="EB0145F426494C3F92ADE6A27E94CE511">
    <w:name w:val="EB0145F426494C3F92ADE6A27E94CE511"/>
    <w:rsid w:val="006C6880"/>
    <w:pPr>
      <w:spacing w:before="120" w:after="120" w:line="288" w:lineRule="auto"/>
      <w:ind w:left="720"/>
      <w:contextualSpacing/>
    </w:pPr>
    <w:rPr>
      <w:rFonts w:eastAsiaTheme="minorHAnsi"/>
      <w:lang w:val="de-DE" w:eastAsia="en-US"/>
    </w:rPr>
  </w:style>
  <w:style w:type="paragraph" w:customStyle="1" w:styleId="F1A9D142B44C439B8A5F4611C1F9D3F831">
    <w:name w:val="F1A9D142B44C439B8A5F4611C1F9D3F831"/>
    <w:rsid w:val="00183826"/>
    <w:pPr>
      <w:spacing w:before="120" w:after="120" w:line="288" w:lineRule="auto"/>
    </w:pPr>
    <w:rPr>
      <w:rFonts w:eastAsiaTheme="minorHAnsi"/>
      <w:lang w:val="de-DE" w:eastAsia="en-US"/>
    </w:rPr>
  </w:style>
  <w:style w:type="paragraph" w:customStyle="1" w:styleId="23495994907D407BBE40F340682F2AB031">
    <w:name w:val="23495994907D407BBE40F340682F2AB031"/>
    <w:rsid w:val="00183826"/>
    <w:pPr>
      <w:spacing w:before="120" w:after="120" w:line="288" w:lineRule="auto"/>
    </w:pPr>
    <w:rPr>
      <w:rFonts w:eastAsiaTheme="minorHAnsi"/>
      <w:lang w:val="de-DE" w:eastAsia="en-US"/>
    </w:rPr>
  </w:style>
  <w:style w:type="paragraph" w:customStyle="1" w:styleId="762DA126DB304F6B84B40D7D4B15965331">
    <w:name w:val="762DA126DB304F6B84B40D7D4B15965331"/>
    <w:rsid w:val="00183826"/>
    <w:pPr>
      <w:spacing w:before="120" w:after="120" w:line="288" w:lineRule="auto"/>
    </w:pPr>
    <w:rPr>
      <w:rFonts w:eastAsiaTheme="minorHAnsi"/>
      <w:lang w:val="de-DE" w:eastAsia="en-US"/>
    </w:rPr>
  </w:style>
  <w:style w:type="paragraph" w:customStyle="1" w:styleId="1B4508550BB049859A46D9657ACC3A7429">
    <w:name w:val="1B4508550BB049859A46D9657ACC3A7429"/>
    <w:rsid w:val="00183826"/>
    <w:pPr>
      <w:spacing w:before="120" w:after="120" w:line="288" w:lineRule="auto"/>
    </w:pPr>
    <w:rPr>
      <w:rFonts w:eastAsiaTheme="minorHAnsi"/>
      <w:lang w:val="de-DE" w:eastAsia="en-US"/>
    </w:rPr>
  </w:style>
  <w:style w:type="paragraph" w:customStyle="1" w:styleId="FBE25CCB6AFE4E17BBFFC110BFA3BF9F22">
    <w:name w:val="FBE25CCB6AFE4E17BBFFC110BFA3BF9F22"/>
    <w:rsid w:val="00183826"/>
    <w:pPr>
      <w:spacing w:before="120" w:after="120" w:line="288" w:lineRule="auto"/>
      <w:ind w:left="720"/>
      <w:contextualSpacing/>
    </w:pPr>
    <w:rPr>
      <w:rFonts w:eastAsiaTheme="minorHAnsi"/>
      <w:lang w:val="de-DE" w:eastAsia="en-US"/>
    </w:rPr>
  </w:style>
  <w:style w:type="paragraph" w:customStyle="1" w:styleId="0BF0B7F89E7B4F5CA3EDA2054A7C0A5A30">
    <w:name w:val="0BF0B7F89E7B4F5CA3EDA2054A7C0A5A30"/>
    <w:rsid w:val="00183826"/>
    <w:pPr>
      <w:spacing w:before="120" w:after="120" w:line="288" w:lineRule="auto"/>
    </w:pPr>
    <w:rPr>
      <w:rFonts w:eastAsiaTheme="minorHAnsi"/>
      <w:lang w:val="de-DE" w:eastAsia="en-US"/>
    </w:rPr>
  </w:style>
  <w:style w:type="paragraph" w:customStyle="1" w:styleId="0E35CDB02B43491488BCA143F168FC6030">
    <w:name w:val="0E35CDB02B43491488BCA143F168FC6030"/>
    <w:rsid w:val="00183826"/>
    <w:pPr>
      <w:spacing w:before="120" w:after="120" w:line="288" w:lineRule="auto"/>
    </w:pPr>
    <w:rPr>
      <w:rFonts w:eastAsiaTheme="minorHAnsi"/>
      <w:lang w:val="de-DE" w:eastAsia="en-US"/>
    </w:rPr>
  </w:style>
  <w:style w:type="paragraph" w:customStyle="1" w:styleId="DDD66183BD604FD283B1BA83380132D930">
    <w:name w:val="DDD66183BD604FD283B1BA83380132D930"/>
    <w:rsid w:val="00183826"/>
    <w:pPr>
      <w:spacing w:before="120" w:after="120" w:line="288" w:lineRule="auto"/>
    </w:pPr>
    <w:rPr>
      <w:rFonts w:eastAsiaTheme="minorHAnsi"/>
      <w:lang w:val="de-DE" w:eastAsia="en-US"/>
    </w:rPr>
  </w:style>
  <w:style w:type="paragraph" w:customStyle="1" w:styleId="710718C12CDA4D219B07DC3F411DA55B30">
    <w:name w:val="710718C12CDA4D219B07DC3F411DA55B30"/>
    <w:rsid w:val="00183826"/>
    <w:pPr>
      <w:spacing w:before="120" w:after="120" w:line="288" w:lineRule="auto"/>
    </w:pPr>
    <w:rPr>
      <w:rFonts w:eastAsiaTheme="minorHAnsi"/>
      <w:lang w:val="de-DE" w:eastAsia="en-US"/>
    </w:rPr>
  </w:style>
  <w:style w:type="paragraph" w:customStyle="1" w:styleId="CCE917A482F748689A6F6B980EFCA6BD30">
    <w:name w:val="CCE917A482F748689A6F6B980EFCA6BD30"/>
    <w:rsid w:val="00183826"/>
    <w:pPr>
      <w:spacing w:before="120" w:after="120" w:line="288" w:lineRule="auto"/>
    </w:pPr>
    <w:rPr>
      <w:rFonts w:eastAsiaTheme="minorHAnsi"/>
      <w:lang w:val="de-DE" w:eastAsia="en-US"/>
    </w:rPr>
  </w:style>
  <w:style w:type="paragraph" w:customStyle="1" w:styleId="9DF06687B83C4D5A8CC18146040495AB30">
    <w:name w:val="9DF06687B83C4D5A8CC18146040495AB30"/>
    <w:rsid w:val="00183826"/>
    <w:pPr>
      <w:spacing w:before="120" w:after="120" w:line="288" w:lineRule="auto"/>
    </w:pPr>
    <w:rPr>
      <w:rFonts w:eastAsiaTheme="minorHAnsi"/>
      <w:lang w:val="de-DE" w:eastAsia="en-US"/>
    </w:rPr>
  </w:style>
  <w:style w:type="paragraph" w:customStyle="1" w:styleId="B9BA3E7D6BC34E7EB012674706AAC42330">
    <w:name w:val="B9BA3E7D6BC34E7EB012674706AAC42330"/>
    <w:rsid w:val="00183826"/>
    <w:pPr>
      <w:spacing w:before="120" w:after="120" w:line="288" w:lineRule="auto"/>
    </w:pPr>
    <w:rPr>
      <w:rFonts w:eastAsiaTheme="minorHAnsi"/>
      <w:lang w:val="de-DE" w:eastAsia="en-US"/>
    </w:rPr>
  </w:style>
  <w:style w:type="paragraph" w:customStyle="1" w:styleId="3E6BB4F5E6314280BBC9EF3CD54133817">
    <w:name w:val="3E6BB4F5E6314280BBC9EF3CD54133817"/>
    <w:rsid w:val="00183826"/>
    <w:pPr>
      <w:spacing w:before="120" w:after="120" w:line="288" w:lineRule="auto"/>
    </w:pPr>
    <w:rPr>
      <w:rFonts w:eastAsiaTheme="minorHAnsi"/>
      <w:lang w:val="de-DE" w:eastAsia="en-US"/>
    </w:rPr>
  </w:style>
  <w:style w:type="paragraph" w:customStyle="1" w:styleId="8CC605EF6B084EADA63C06FFBA6FF4D416">
    <w:name w:val="8CC605EF6B084EADA63C06FFBA6FF4D416"/>
    <w:rsid w:val="00183826"/>
    <w:pPr>
      <w:spacing w:before="120" w:after="120" w:line="288" w:lineRule="auto"/>
    </w:pPr>
    <w:rPr>
      <w:rFonts w:eastAsiaTheme="minorHAnsi"/>
      <w:lang w:val="de-DE" w:eastAsia="en-US"/>
    </w:rPr>
  </w:style>
  <w:style w:type="paragraph" w:customStyle="1" w:styleId="1D19A4D8BDF14E9489C88BC36EF241D817">
    <w:name w:val="1D19A4D8BDF14E9489C88BC36EF241D817"/>
    <w:rsid w:val="00183826"/>
    <w:pPr>
      <w:spacing w:before="120" w:after="120" w:line="288" w:lineRule="auto"/>
    </w:pPr>
    <w:rPr>
      <w:rFonts w:eastAsiaTheme="minorHAnsi"/>
      <w:lang w:val="de-DE" w:eastAsia="en-US"/>
    </w:rPr>
  </w:style>
  <w:style w:type="paragraph" w:customStyle="1" w:styleId="6AF934296A1B4351887F8A2430469A707">
    <w:name w:val="6AF934296A1B4351887F8A2430469A707"/>
    <w:rsid w:val="00183826"/>
    <w:pPr>
      <w:spacing w:before="120" w:after="120" w:line="288" w:lineRule="auto"/>
    </w:pPr>
    <w:rPr>
      <w:rFonts w:eastAsiaTheme="minorHAnsi"/>
      <w:lang w:val="de-DE" w:eastAsia="en-US"/>
    </w:rPr>
  </w:style>
  <w:style w:type="paragraph" w:customStyle="1" w:styleId="B7C86B3A80EE414B982A282E28130A127">
    <w:name w:val="B7C86B3A80EE414B982A282E28130A127"/>
    <w:rsid w:val="00183826"/>
    <w:pPr>
      <w:spacing w:before="120" w:after="120" w:line="288" w:lineRule="auto"/>
      <w:ind w:left="720"/>
      <w:contextualSpacing/>
    </w:pPr>
    <w:rPr>
      <w:rFonts w:eastAsiaTheme="minorHAnsi"/>
      <w:lang w:val="de-DE" w:eastAsia="en-US"/>
    </w:rPr>
  </w:style>
  <w:style w:type="paragraph" w:customStyle="1" w:styleId="279C5C2B8D8A49F99F941A82F7035E277">
    <w:name w:val="279C5C2B8D8A49F99F941A82F7035E277"/>
    <w:rsid w:val="00183826"/>
    <w:pPr>
      <w:spacing w:before="120" w:after="120" w:line="288" w:lineRule="auto"/>
    </w:pPr>
    <w:rPr>
      <w:rFonts w:eastAsiaTheme="minorHAnsi"/>
      <w:lang w:val="de-DE" w:eastAsia="en-US"/>
    </w:rPr>
  </w:style>
  <w:style w:type="paragraph" w:customStyle="1" w:styleId="A61712AEF50F4511949C0C8E993DF3F07">
    <w:name w:val="A61712AEF50F4511949C0C8E993DF3F07"/>
    <w:rsid w:val="00183826"/>
    <w:pPr>
      <w:spacing w:before="120" w:after="120" w:line="288" w:lineRule="auto"/>
      <w:ind w:left="720"/>
      <w:contextualSpacing/>
    </w:pPr>
    <w:rPr>
      <w:rFonts w:eastAsiaTheme="minorHAnsi"/>
      <w:lang w:val="de-DE" w:eastAsia="en-US"/>
    </w:rPr>
  </w:style>
  <w:style w:type="paragraph" w:customStyle="1" w:styleId="1743B87E6D1E460894089F7EBBF889D17">
    <w:name w:val="1743B87E6D1E460894089F7EBBF889D17"/>
    <w:rsid w:val="00183826"/>
    <w:pPr>
      <w:spacing w:before="120" w:after="120" w:line="288" w:lineRule="auto"/>
    </w:pPr>
    <w:rPr>
      <w:rFonts w:eastAsiaTheme="minorHAnsi"/>
      <w:lang w:val="de-DE" w:eastAsia="en-US"/>
    </w:rPr>
  </w:style>
  <w:style w:type="paragraph" w:customStyle="1" w:styleId="BF13FA496AED47B0AF13B2B7BDD64A507">
    <w:name w:val="BF13FA496AED47B0AF13B2B7BDD64A507"/>
    <w:rsid w:val="00183826"/>
    <w:pPr>
      <w:spacing w:before="120" w:after="120" w:line="288" w:lineRule="auto"/>
      <w:ind w:left="720"/>
      <w:contextualSpacing/>
    </w:pPr>
    <w:rPr>
      <w:rFonts w:eastAsiaTheme="minorHAnsi"/>
      <w:lang w:val="de-DE" w:eastAsia="en-US"/>
    </w:rPr>
  </w:style>
  <w:style w:type="paragraph" w:customStyle="1" w:styleId="EB0145F426494C3F92ADE6A27E94CE512">
    <w:name w:val="EB0145F426494C3F92ADE6A27E94CE512"/>
    <w:rsid w:val="00183826"/>
    <w:pPr>
      <w:spacing w:before="120" w:after="120" w:line="288" w:lineRule="auto"/>
      <w:ind w:left="720"/>
      <w:contextualSpacing/>
    </w:pPr>
    <w:rPr>
      <w:rFonts w:eastAsiaTheme="minorHAnsi"/>
      <w:lang w:val="de-DE" w:eastAsia="en-US"/>
    </w:rPr>
  </w:style>
  <w:style w:type="paragraph" w:customStyle="1" w:styleId="68BF52B6D1E84B69AA841FC816E5E0D8">
    <w:name w:val="68BF52B6D1E84B69AA841FC816E5E0D8"/>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
    <w:name w:val="94D78537254246519566AEE9D70F3653"/>
    <w:rsid w:val="00183826"/>
  </w:style>
  <w:style w:type="paragraph" w:customStyle="1" w:styleId="F1A9D142B44C439B8A5F4611C1F9D3F832">
    <w:name w:val="F1A9D142B44C439B8A5F4611C1F9D3F832"/>
    <w:rsid w:val="00183826"/>
    <w:pPr>
      <w:spacing w:before="120" w:after="120" w:line="288" w:lineRule="auto"/>
    </w:pPr>
    <w:rPr>
      <w:rFonts w:eastAsiaTheme="minorHAnsi"/>
      <w:lang w:val="de-DE" w:eastAsia="en-US"/>
    </w:rPr>
  </w:style>
  <w:style w:type="paragraph" w:customStyle="1" w:styleId="23495994907D407BBE40F340682F2AB032">
    <w:name w:val="23495994907D407BBE40F340682F2AB032"/>
    <w:rsid w:val="00183826"/>
    <w:pPr>
      <w:spacing w:before="120" w:after="120" w:line="288" w:lineRule="auto"/>
    </w:pPr>
    <w:rPr>
      <w:rFonts w:eastAsiaTheme="minorHAnsi"/>
      <w:lang w:val="de-DE" w:eastAsia="en-US"/>
    </w:rPr>
  </w:style>
  <w:style w:type="paragraph" w:customStyle="1" w:styleId="762DA126DB304F6B84B40D7D4B15965332">
    <w:name w:val="762DA126DB304F6B84B40D7D4B15965332"/>
    <w:rsid w:val="00183826"/>
    <w:pPr>
      <w:spacing w:before="120" w:after="120" w:line="288" w:lineRule="auto"/>
    </w:pPr>
    <w:rPr>
      <w:rFonts w:eastAsiaTheme="minorHAnsi"/>
      <w:lang w:val="de-DE" w:eastAsia="en-US"/>
    </w:rPr>
  </w:style>
  <w:style w:type="paragraph" w:customStyle="1" w:styleId="1B4508550BB049859A46D9657ACC3A7430">
    <w:name w:val="1B4508550BB049859A46D9657ACC3A7430"/>
    <w:rsid w:val="00183826"/>
    <w:pPr>
      <w:spacing w:before="120" w:after="120" w:line="288" w:lineRule="auto"/>
    </w:pPr>
    <w:rPr>
      <w:rFonts w:eastAsiaTheme="minorHAnsi"/>
      <w:lang w:val="de-DE" w:eastAsia="en-US"/>
    </w:rPr>
  </w:style>
  <w:style w:type="paragraph" w:customStyle="1" w:styleId="FBE25CCB6AFE4E17BBFFC110BFA3BF9F23">
    <w:name w:val="FBE25CCB6AFE4E17BBFFC110BFA3BF9F23"/>
    <w:rsid w:val="00183826"/>
    <w:pPr>
      <w:spacing w:before="120" w:after="120" w:line="288" w:lineRule="auto"/>
      <w:ind w:left="720"/>
      <w:contextualSpacing/>
    </w:pPr>
    <w:rPr>
      <w:rFonts w:eastAsiaTheme="minorHAnsi"/>
      <w:lang w:val="de-DE" w:eastAsia="en-US"/>
    </w:rPr>
  </w:style>
  <w:style w:type="paragraph" w:customStyle="1" w:styleId="0BF0B7F89E7B4F5CA3EDA2054A7C0A5A31">
    <w:name w:val="0BF0B7F89E7B4F5CA3EDA2054A7C0A5A31"/>
    <w:rsid w:val="00183826"/>
    <w:pPr>
      <w:spacing w:before="120" w:after="120" w:line="288" w:lineRule="auto"/>
    </w:pPr>
    <w:rPr>
      <w:rFonts w:eastAsiaTheme="minorHAnsi"/>
      <w:lang w:val="de-DE" w:eastAsia="en-US"/>
    </w:rPr>
  </w:style>
  <w:style w:type="paragraph" w:customStyle="1" w:styleId="0E35CDB02B43491488BCA143F168FC6031">
    <w:name w:val="0E35CDB02B43491488BCA143F168FC6031"/>
    <w:rsid w:val="00183826"/>
    <w:pPr>
      <w:spacing w:before="120" w:after="120" w:line="288" w:lineRule="auto"/>
    </w:pPr>
    <w:rPr>
      <w:rFonts w:eastAsiaTheme="minorHAnsi"/>
      <w:lang w:val="de-DE" w:eastAsia="en-US"/>
    </w:rPr>
  </w:style>
  <w:style w:type="paragraph" w:customStyle="1" w:styleId="DDD66183BD604FD283B1BA83380132D931">
    <w:name w:val="DDD66183BD604FD283B1BA83380132D931"/>
    <w:rsid w:val="00183826"/>
    <w:pPr>
      <w:spacing w:before="120" w:after="120" w:line="288" w:lineRule="auto"/>
    </w:pPr>
    <w:rPr>
      <w:rFonts w:eastAsiaTheme="minorHAnsi"/>
      <w:lang w:val="de-DE" w:eastAsia="en-US"/>
    </w:rPr>
  </w:style>
  <w:style w:type="paragraph" w:customStyle="1" w:styleId="710718C12CDA4D219B07DC3F411DA55B31">
    <w:name w:val="710718C12CDA4D219B07DC3F411DA55B31"/>
    <w:rsid w:val="00183826"/>
    <w:pPr>
      <w:spacing w:before="120" w:after="120" w:line="288" w:lineRule="auto"/>
    </w:pPr>
    <w:rPr>
      <w:rFonts w:eastAsiaTheme="minorHAnsi"/>
      <w:lang w:val="de-DE" w:eastAsia="en-US"/>
    </w:rPr>
  </w:style>
  <w:style w:type="paragraph" w:customStyle="1" w:styleId="CCE917A482F748689A6F6B980EFCA6BD31">
    <w:name w:val="CCE917A482F748689A6F6B980EFCA6BD31"/>
    <w:rsid w:val="00183826"/>
    <w:pPr>
      <w:spacing w:before="120" w:after="120" w:line="288" w:lineRule="auto"/>
    </w:pPr>
    <w:rPr>
      <w:rFonts w:eastAsiaTheme="minorHAnsi"/>
      <w:lang w:val="de-DE" w:eastAsia="en-US"/>
    </w:rPr>
  </w:style>
  <w:style w:type="paragraph" w:customStyle="1" w:styleId="9DF06687B83C4D5A8CC18146040495AB31">
    <w:name w:val="9DF06687B83C4D5A8CC18146040495AB31"/>
    <w:rsid w:val="00183826"/>
    <w:pPr>
      <w:spacing w:before="120" w:after="120" w:line="288" w:lineRule="auto"/>
    </w:pPr>
    <w:rPr>
      <w:rFonts w:eastAsiaTheme="minorHAnsi"/>
      <w:lang w:val="de-DE" w:eastAsia="en-US"/>
    </w:rPr>
  </w:style>
  <w:style w:type="paragraph" w:customStyle="1" w:styleId="B9BA3E7D6BC34E7EB012674706AAC42331">
    <w:name w:val="B9BA3E7D6BC34E7EB012674706AAC42331"/>
    <w:rsid w:val="00183826"/>
    <w:pPr>
      <w:spacing w:before="120" w:after="120" w:line="288" w:lineRule="auto"/>
    </w:pPr>
    <w:rPr>
      <w:rFonts w:eastAsiaTheme="minorHAnsi"/>
      <w:lang w:val="de-DE" w:eastAsia="en-US"/>
    </w:rPr>
  </w:style>
  <w:style w:type="paragraph" w:customStyle="1" w:styleId="3E6BB4F5E6314280BBC9EF3CD54133818">
    <w:name w:val="3E6BB4F5E6314280BBC9EF3CD54133818"/>
    <w:rsid w:val="00183826"/>
    <w:pPr>
      <w:spacing w:before="120" w:after="120" w:line="288" w:lineRule="auto"/>
    </w:pPr>
    <w:rPr>
      <w:rFonts w:eastAsiaTheme="minorHAnsi"/>
      <w:lang w:val="de-DE" w:eastAsia="en-US"/>
    </w:rPr>
  </w:style>
  <w:style w:type="paragraph" w:customStyle="1" w:styleId="8CC605EF6B084EADA63C06FFBA6FF4D417">
    <w:name w:val="8CC605EF6B084EADA63C06FFBA6FF4D417"/>
    <w:rsid w:val="00183826"/>
    <w:pPr>
      <w:spacing w:before="120" w:after="120" w:line="288" w:lineRule="auto"/>
    </w:pPr>
    <w:rPr>
      <w:rFonts w:eastAsiaTheme="minorHAnsi"/>
      <w:lang w:val="de-DE" w:eastAsia="en-US"/>
    </w:rPr>
  </w:style>
  <w:style w:type="paragraph" w:customStyle="1" w:styleId="1D19A4D8BDF14E9489C88BC36EF241D818">
    <w:name w:val="1D19A4D8BDF14E9489C88BC36EF241D818"/>
    <w:rsid w:val="00183826"/>
    <w:pPr>
      <w:spacing w:before="120" w:after="120" w:line="288" w:lineRule="auto"/>
    </w:pPr>
    <w:rPr>
      <w:rFonts w:eastAsiaTheme="minorHAnsi"/>
      <w:lang w:val="de-DE" w:eastAsia="en-US"/>
    </w:rPr>
  </w:style>
  <w:style w:type="paragraph" w:customStyle="1" w:styleId="6AF934296A1B4351887F8A2430469A708">
    <w:name w:val="6AF934296A1B4351887F8A2430469A708"/>
    <w:rsid w:val="00183826"/>
    <w:pPr>
      <w:spacing w:before="120" w:after="120" w:line="288" w:lineRule="auto"/>
    </w:pPr>
    <w:rPr>
      <w:rFonts w:eastAsiaTheme="minorHAnsi"/>
      <w:lang w:val="de-DE" w:eastAsia="en-US"/>
    </w:rPr>
  </w:style>
  <w:style w:type="paragraph" w:customStyle="1" w:styleId="B7C86B3A80EE414B982A282E28130A128">
    <w:name w:val="B7C86B3A80EE414B982A282E28130A128"/>
    <w:rsid w:val="00183826"/>
    <w:pPr>
      <w:spacing w:before="120" w:after="120" w:line="288" w:lineRule="auto"/>
      <w:ind w:left="720"/>
      <w:contextualSpacing/>
    </w:pPr>
    <w:rPr>
      <w:rFonts w:eastAsiaTheme="minorHAnsi"/>
      <w:lang w:val="de-DE" w:eastAsia="en-US"/>
    </w:rPr>
  </w:style>
  <w:style w:type="paragraph" w:customStyle="1" w:styleId="279C5C2B8D8A49F99F941A82F7035E278">
    <w:name w:val="279C5C2B8D8A49F99F941A82F7035E278"/>
    <w:rsid w:val="00183826"/>
    <w:pPr>
      <w:spacing w:before="120" w:after="120" w:line="288" w:lineRule="auto"/>
    </w:pPr>
    <w:rPr>
      <w:rFonts w:eastAsiaTheme="minorHAnsi"/>
      <w:lang w:val="de-DE" w:eastAsia="en-US"/>
    </w:rPr>
  </w:style>
  <w:style w:type="paragraph" w:customStyle="1" w:styleId="A61712AEF50F4511949C0C8E993DF3F08">
    <w:name w:val="A61712AEF50F4511949C0C8E993DF3F08"/>
    <w:rsid w:val="00183826"/>
    <w:pPr>
      <w:spacing w:before="120" w:after="120" w:line="288" w:lineRule="auto"/>
      <w:ind w:left="720"/>
      <w:contextualSpacing/>
    </w:pPr>
    <w:rPr>
      <w:rFonts w:eastAsiaTheme="minorHAnsi"/>
      <w:lang w:val="de-DE" w:eastAsia="en-US"/>
    </w:rPr>
  </w:style>
  <w:style w:type="paragraph" w:customStyle="1" w:styleId="1743B87E6D1E460894089F7EBBF889D18">
    <w:name w:val="1743B87E6D1E460894089F7EBBF889D18"/>
    <w:rsid w:val="00183826"/>
    <w:pPr>
      <w:spacing w:before="120" w:after="120" w:line="288" w:lineRule="auto"/>
    </w:pPr>
    <w:rPr>
      <w:rFonts w:eastAsiaTheme="minorHAnsi"/>
      <w:lang w:val="de-DE" w:eastAsia="en-US"/>
    </w:rPr>
  </w:style>
  <w:style w:type="paragraph" w:customStyle="1" w:styleId="BF13FA496AED47B0AF13B2B7BDD64A508">
    <w:name w:val="BF13FA496AED47B0AF13B2B7BDD64A508"/>
    <w:rsid w:val="00183826"/>
    <w:pPr>
      <w:spacing w:before="120" w:after="120" w:line="288" w:lineRule="auto"/>
      <w:ind w:left="720"/>
      <w:contextualSpacing/>
    </w:pPr>
    <w:rPr>
      <w:rFonts w:eastAsiaTheme="minorHAnsi"/>
      <w:lang w:val="de-DE" w:eastAsia="en-US"/>
    </w:rPr>
  </w:style>
  <w:style w:type="paragraph" w:customStyle="1" w:styleId="EB0145F426494C3F92ADE6A27E94CE513">
    <w:name w:val="EB0145F426494C3F92ADE6A27E94CE513"/>
    <w:rsid w:val="00183826"/>
    <w:pPr>
      <w:spacing w:before="120" w:after="120" w:line="288" w:lineRule="auto"/>
      <w:ind w:left="720"/>
      <w:contextualSpacing/>
    </w:pPr>
    <w:rPr>
      <w:rFonts w:eastAsiaTheme="minorHAnsi"/>
      <w:lang w:val="de-DE" w:eastAsia="en-US"/>
    </w:rPr>
  </w:style>
  <w:style w:type="paragraph" w:customStyle="1" w:styleId="68BF52B6D1E84B69AA841FC816E5E0D81">
    <w:name w:val="68BF52B6D1E84B69AA841FC816E5E0D81"/>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
    <w:name w:val="94D78537254246519566AEE9D70F36531"/>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8AEC932F86244A82BD53DD63C592BFC3">
    <w:name w:val="8AEC932F86244A82BD53DD63C592BFC3"/>
    <w:rsid w:val="00183826"/>
  </w:style>
  <w:style w:type="paragraph" w:customStyle="1" w:styleId="FF6E8F32D9B2463A979ED27B185E21AD">
    <w:name w:val="FF6E8F32D9B2463A979ED27B185E21AD"/>
    <w:rsid w:val="00183826"/>
    <w:pPr>
      <w:spacing w:before="120" w:after="120" w:line="288" w:lineRule="auto"/>
    </w:pPr>
    <w:rPr>
      <w:rFonts w:eastAsiaTheme="minorHAnsi"/>
      <w:lang w:val="de-DE" w:eastAsia="en-US"/>
    </w:rPr>
  </w:style>
  <w:style w:type="paragraph" w:customStyle="1" w:styleId="8AEC932F86244A82BD53DD63C592BFC31">
    <w:name w:val="8AEC932F86244A82BD53DD63C592BFC31"/>
    <w:rsid w:val="00183826"/>
    <w:pPr>
      <w:spacing w:before="120" w:after="120" w:line="288" w:lineRule="auto"/>
    </w:pPr>
    <w:rPr>
      <w:rFonts w:eastAsiaTheme="minorHAnsi"/>
      <w:lang w:val="de-DE" w:eastAsia="en-US"/>
    </w:rPr>
  </w:style>
  <w:style w:type="paragraph" w:customStyle="1" w:styleId="F1A9D142B44C439B8A5F4611C1F9D3F833">
    <w:name w:val="F1A9D142B44C439B8A5F4611C1F9D3F833"/>
    <w:rsid w:val="00183826"/>
    <w:pPr>
      <w:spacing w:before="120" w:after="120" w:line="288" w:lineRule="auto"/>
    </w:pPr>
    <w:rPr>
      <w:rFonts w:eastAsiaTheme="minorHAnsi"/>
      <w:lang w:val="de-DE" w:eastAsia="en-US"/>
    </w:rPr>
  </w:style>
  <w:style w:type="paragraph" w:customStyle="1" w:styleId="23495994907D407BBE40F340682F2AB033">
    <w:name w:val="23495994907D407BBE40F340682F2AB033"/>
    <w:rsid w:val="00183826"/>
    <w:pPr>
      <w:spacing w:before="120" w:after="120" w:line="288" w:lineRule="auto"/>
    </w:pPr>
    <w:rPr>
      <w:rFonts w:eastAsiaTheme="minorHAnsi"/>
      <w:lang w:val="de-DE" w:eastAsia="en-US"/>
    </w:rPr>
  </w:style>
  <w:style w:type="paragraph" w:customStyle="1" w:styleId="762DA126DB304F6B84B40D7D4B15965333">
    <w:name w:val="762DA126DB304F6B84B40D7D4B15965333"/>
    <w:rsid w:val="00183826"/>
    <w:pPr>
      <w:spacing w:before="120" w:after="120" w:line="288" w:lineRule="auto"/>
    </w:pPr>
    <w:rPr>
      <w:rFonts w:eastAsiaTheme="minorHAnsi"/>
      <w:lang w:val="de-DE" w:eastAsia="en-US"/>
    </w:rPr>
  </w:style>
  <w:style w:type="paragraph" w:customStyle="1" w:styleId="1B4508550BB049859A46D9657ACC3A7431">
    <w:name w:val="1B4508550BB049859A46D9657ACC3A7431"/>
    <w:rsid w:val="00183826"/>
    <w:pPr>
      <w:spacing w:before="120" w:after="120" w:line="288" w:lineRule="auto"/>
    </w:pPr>
    <w:rPr>
      <w:rFonts w:eastAsiaTheme="minorHAnsi"/>
      <w:lang w:val="de-DE" w:eastAsia="en-US"/>
    </w:rPr>
  </w:style>
  <w:style w:type="paragraph" w:customStyle="1" w:styleId="FBE25CCB6AFE4E17BBFFC110BFA3BF9F24">
    <w:name w:val="FBE25CCB6AFE4E17BBFFC110BFA3BF9F24"/>
    <w:rsid w:val="00183826"/>
    <w:pPr>
      <w:spacing w:before="120" w:after="120" w:line="288" w:lineRule="auto"/>
      <w:ind w:left="720"/>
      <w:contextualSpacing/>
    </w:pPr>
    <w:rPr>
      <w:rFonts w:eastAsiaTheme="minorHAnsi"/>
      <w:lang w:val="de-DE" w:eastAsia="en-US"/>
    </w:rPr>
  </w:style>
  <w:style w:type="paragraph" w:customStyle="1" w:styleId="0BF0B7F89E7B4F5CA3EDA2054A7C0A5A32">
    <w:name w:val="0BF0B7F89E7B4F5CA3EDA2054A7C0A5A32"/>
    <w:rsid w:val="00183826"/>
    <w:pPr>
      <w:spacing w:before="120" w:after="120" w:line="288" w:lineRule="auto"/>
    </w:pPr>
    <w:rPr>
      <w:rFonts w:eastAsiaTheme="minorHAnsi"/>
      <w:lang w:val="de-DE" w:eastAsia="en-US"/>
    </w:rPr>
  </w:style>
  <w:style w:type="paragraph" w:customStyle="1" w:styleId="0E35CDB02B43491488BCA143F168FC6032">
    <w:name w:val="0E35CDB02B43491488BCA143F168FC6032"/>
    <w:rsid w:val="00183826"/>
    <w:pPr>
      <w:spacing w:before="120" w:after="120" w:line="288" w:lineRule="auto"/>
    </w:pPr>
    <w:rPr>
      <w:rFonts w:eastAsiaTheme="minorHAnsi"/>
      <w:lang w:val="de-DE" w:eastAsia="en-US"/>
    </w:rPr>
  </w:style>
  <w:style w:type="paragraph" w:customStyle="1" w:styleId="DDD66183BD604FD283B1BA83380132D932">
    <w:name w:val="DDD66183BD604FD283B1BA83380132D932"/>
    <w:rsid w:val="00183826"/>
    <w:pPr>
      <w:spacing w:before="120" w:after="120" w:line="288" w:lineRule="auto"/>
    </w:pPr>
    <w:rPr>
      <w:rFonts w:eastAsiaTheme="minorHAnsi"/>
      <w:lang w:val="de-DE" w:eastAsia="en-US"/>
    </w:rPr>
  </w:style>
  <w:style w:type="paragraph" w:customStyle="1" w:styleId="710718C12CDA4D219B07DC3F411DA55B32">
    <w:name w:val="710718C12CDA4D219B07DC3F411DA55B32"/>
    <w:rsid w:val="00183826"/>
    <w:pPr>
      <w:spacing w:before="120" w:after="120" w:line="288" w:lineRule="auto"/>
    </w:pPr>
    <w:rPr>
      <w:rFonts w:eastAsiaTheme="minorHAnsi"/>
      <w:lang w:val="de-DE" w:eastAsia="en-US"/>
    </w:rPr>
  </w:style>
  <w:style w:type="paragraph" w:customStyle="1" w:styleId="CCE917A482F748689A6F6B980EFCA6BD32">
    <w:name w:val="CCE917A482F748689A6F6B980EFCA6BD32"/>
    <w:rsid w:val="00183826"/>
    <w:pPr>
      <w:spacing w:before="120" w:after="120" w:line="288" w:lineRule="auto"/>
    </w:pPr>
    <w:rPr>
      <w:rFonts w:eastAsiaTheme="minorHAnsi"/>
      <w:lang w:val="de-DE" w:eastAsia="en-US"/>
    </w:rPr>
  </w:style>
  <w:style w:type="paragraph" w:customStyle="1" w:styleId="9DF06687B83C4D5A8CC18146040495AB32">
    <w:name w:val="9DF06687B83C4D5A8CC18146040495AB32"/>
    <w:rsid w:val="00183826"/>
    <w:pPr>
      <w:spacing w:before="120" w:after="120" w:line="288" w:lineRule="auto"/>
    </w:pPr>
    <w:rPr>
      <w:rFonts w:eastAsiaTheme="minorHAnsi"/>
      <w:lang w:val="de-DE" w:eastAsia="en-US"/>
    </w:rPr>
  </w:style>
  <w:style w:type="paragraph" w:customStyle="1" w:styleId="B9BA3E7D6BC34E7EB012674706AAC42332">
    <w:name w:val="B9BA3E7D6BC34E7EB012674706AAC42332"/>
    <w:rsid w:val="00183826"/>
    <w:pPr>
      <w:spacing w:before="120" w:after="120" w:line="288" w:lineRule="auto"/>
    </w:pPr>
    <w:rPr>
      <w:rFonts w:eastAsiaTheme="minorHAnsi"/>
      <w:lang w:val="de-DE" w:eastAsia="en-US"/>
    </w:rPr>
  </w:style>
  <w:style w:type="paragraph" w:customStyle="1" w:styleId="3E6BB4F5E6314280BBC9EF3CD54133819">
    <w:name w:val="3E6BB4F5E6314280BBC9EF3CD54133819"/>
    <w:rsid w:val="00183826"/>
    <w:pPr>
      <w:spacing w:before="120" w:after="120" w:line="288" w:lineRule="auto"/>
    </w:pPr>
    <w:rPr>
      <w:rFonts w:eastAsiaTheme="minorHAnsi"/>
      <w:lang w:val="de-DE" w:eastAsia="en-US"/>
    </w:rPr>
  </w:style>
  <w:style w:type="paragraph" w:customStyle="1" w:styleId="8CC605EF6B084EADA63C06FFBA6FF4D418">
    <w:name w:val="8CC605EF6B084EADA63C06FFBA6FF4D418"/>
    <w:rsid w:val="00183826"/>
    <w:pPr>
      <w:spacing w:before="120" w:after="120" w:line="288" w:lineRule="auto"/>
    </w:pPr>
    <w:rPr>
      <w:rFonts w:eastAsiaTheme="minorHAnsi"/>
      <w:lang w:val="de-DE" w:eastAsia="en-US"/>
    </w:rPr>
  </w:style>
  <w:style w:type="paragraph" w:customStyle="1" w:styleId="1D19A4D8BDF14E9489C88BC36EF241D819">
    <w:name w:val="1D19A4D8BDF14E9489C88BC36EF241D819"/>
    <w:rsid w:val="00183826"/>
    <w:pPr>
      <w:spacing w:before="120" w:after="120" w:line="288" w:lineRule="auto"/>
    </w:pPr>
    <w:rPr>
      <w:rFonts w:eastAsiaTheme="minorHAnsi"/>
      <w:lang w:val="de-DE" w:eastAsia="en-US"/>
    </w:rPr>
  </w:style>
  <w:style w:type="paragraph" w:customStyle="1" w:styleId="6AF934296A1B4351887F8A2430469A709">
    <w:name w:val="6AF934296A1B4351887F8A2430469A709"/>
    <w:rsid w:val="00183826"/>
    <w:pPr>
      <w:spacing w:before="120" w:after="120" w:line="288" w:lineRule="auto"/>
    </w:pPr>
    <w:rPr>
      <w:rFonts w:eastAsiaTheme="minorHAnsi"/>
      <w:lang w:val="de-DE" w:eastAsia="en-US"/>
    </w:rPr>
  </w:style>
  <w:style w:type="paragraph" w:customStyle="1" w:styleId="B7C86B3A80EE414B982A282E28130A129">
    <w:name w:val="B7C86B3A80EE414B982A282E28130A129"/>
    <w:rsid w:val="00183826"/>
    <w:pPr>
      <w:spacing w:before="120" w:after="120" w:line="288" w:lineRule="auto"/>
      <w:ind w:left="720"/>
      <w:contextualSpacing/>
    </w:pPr>
    <w:rPr>
      <w:rFonts w:eastAsiaTheme="minorHAnsi"/>
      <w:lang w:val="de-DE" w:eastAsia="en-US"/>
    </w:rPr>
  </w:style>
  <w:style w:type="paragraph" w:customStyle="1" w:styleId="279C5C2B8D8A49F99F941A82F7035E279">
    <w:name w:val="279C5C2B8D8A49F99F941A82F7035E279"/>
    <w:rsid w:val="00183826"/>
    <w:pPr>
      <w:spacing w:before="120" w:after="120" w:line="288" w:lineRule="auto"/>
    </w:pPr>
    <w:rPr>
      <w:rFonts w:eastAsiaTheme="minorHAnsi"/>
      <w:lang w:val="de-DE" w:eastAsia="en-US"/>
    </w:rPr>
  </w:style>
  <w:style w:type="paragraph" w:customStyle="1" w:styleId="A61712AEF50F4511949C0C8E993DF3F09">
    <w:name w:val="A61712AEF50F4511949C0C8E993DF3F09"/>
    <w:rsid w:val="00183826"/>
    <w:pPr>
      <w:spacing w:before="120" w:after="120" w:line="288" w:lineRule="auto"/>
      <w:ind w:left="720"/>
      <w:contextualSpacing/>
    </w:pPr>
    <w:rPr>
      <w:rFonts w:eastAsiaTheme="minorHAnsi"/>
      <w:lang w:val="de-DE" w:eastAsia="en-US"/>
    </w:rPr>
  </w:style>
  <w:style w:type="paragraph" w:customStyle="1" w:styleId="1743B87E6D1E460894089F7EBBF889D19">
    <w:name w:val="1743B87E6D1E460894089F7EBBF889D19"/>
    <w:rsid w:val="00183826"/>
    <w:pPr>
      <w:spacing w:before="120" w:after="120" w:line="288" w:lineRule="auto"/>
    </w:pPr>
    <w:rPr>
      <w:rFonts w:eastAsiaTheme="minorHAnsi"/>
      <w:lang w:val="de-DE" w:eastAsia="en-US"/>
    </w:rPr>
  </w:style>
  <w:style w:type="paragraph" w:customStyle="1" w:styleId="BF13FA496AED47B0AF13B2B7BDD64A509">
    <w:name w:val="BF13FA496AED47B0AF13B2B7BDD64A509"/>
    <w:rsid w:val="00183826"/>
    <w:pPr>
      <w:spacing w:before="120" w:after="120" w:line="288" w:lineRule="auto"/>
      <w:ind w:left="720"/>
      <w:contextualSpacing/>
    </w:pPr>
    <w:rPr>
      <w:rFonts w:eastAsiaTheme="minorHAnsi"/>
      <w:lang w:val="de-DE" w:eastAsia="en-US"/>
    </w:rPr>
  </w:style>
  <w:style w:type="paragraph" w:customStyle="1" w:styleId="EB0145F426494C3F92ADE6A27E94CE514">
    <w:name w:val="EB0145F426494C3F92ADE6A27E94CE514"/>
    <w:rsid w:val="00183826"/>
    <w:pPr>
      <w:spacing w:before="120" w:after="120" w:line="288" w:lineRule="auto"/>
      <w:ind w:left="720"/>
      <w:contextualSpacing/>
    </w:pPr>
    <w:rPr>
      <w:rFonts w:eastAsiaTheme="minorHAnsi"/>
      <w:lang w:val="de-DE" w:eastAsia="en-US"/>
    </w:rPr>
  </w:style>
  <w:style w:type="paragraph" w:customStyle="1" w:styleId="68BF52B6D1E84B69AA841FC816E5E0D82">
    <w:name w:val="68BF52B6D1E84B69AA841FC816E5E0D82"/>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
    <w:name w:val="94D78537254246519566AEE9D70F36532"/>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C832BADC523E421B9A41FEA544B0B4E1">
    <w:name w:val="C832BADC523E421B9A41FEA544B0B4E1"/>
    <w:rsid w:val="00183826"/>
  </w:style>
  <w:style w:type="paragraph" w:customStyle="1" w:styleId="01D6308E49F04A9583FDD6B1076C2C55">
    <w:name w:val="01D6308E49F04A9583FDD6B1076C2C55"/>
    <w:rsid w:val="00183826"/>
  </w:style>
  <w:style w:type="paragraph" w:customStyle="1" w:styleId="94EF76F06C824CCA9550269F8FBBDD1B">
    <w:name w:val="94EF76F06C824CCA9550269F8FBBDD1B"/>
    <w:rsid w:val="00183826"/>
  </w:style>
  <w:style w:type="paragraph" w:customStyle="1" w:styleId="BB741A7063B64F2BA8599026B56065CE">
    <w:name w:val="BB741A7063B64F2BA8599026B56065CE"/>
    <w:rsid w:val="00183826"/>
  </w:style>
  <w:style w:type="paragraph" w:customStyle="1" w:styleId="FF6E8F32D9B2463A979ED27B185E21AD1">
    <w:name w:val="FF6E8F32D9B2463A979ED27B185E21AD1"/>
    <w:rsid w:val="00183826"/>
    <w:pPr>
      <w:spacing w:before="120" w:after="120" w:line="288" w:lineRule="auto"/>
    </w:pPr>
    <w:rPr>
      <w:rFonts w:eastAsiaTheme="minorHAnsi"/>
      <w:lang w:val="de-DE" w:eastAsia="en-US"/>
    </w:rPr>
  </w:style>
  <w:style w:type="paragraph" w:customStyle="1" w:styleId="8AEC932F86244A82BD53DD63C592BFC32">
    <w:name w:val="8AEC932F86244A82BD53DD63C592BFC32"/>
    <w:rsid w:val="00183826"/>
    <w:pPr>
      <w:spacing w:before="120" w:after="120" w:line="288" w:lineRule="auto"/>
    </w:pPr>
    <w:rPr>
      <w:rFonts w:eastAsiaTheme="minorHAnsi"/>
      <w:lang w:val="de-DE" w:eastAsia="en-US"/>
    </w:rPr>
  </w:style>
  <w:style w:type="paragraph" w:customStyle="1" w:styleId="F1A9D142B44C439B8A5F4611C1F9D3F834">
    <w:name w:val="F1A9D142B44C439B8A5F4611C1F9D3F834"/>
    <w:rsid w:val="00183826"/>
    <w:pPr>
      <w:spacing w:before="120" w:after="120" w:line="288" w:lineRule="auto"/>
    </w:pPr>
    <w:rPr>
      <w:rFonts w:eastAsiaTheme="minorHAnsi"/>
      <w:lang w:val="de-DE" w:eastAsia="en-US"/>
    </w:rPr>
  </w:style>
  <w:style w:type="paragraph" w:customStyle="1" w:styleId="23495994907D407BBE40F340682F2AB034">
    <w:name w:val="23495994907D407BBE40F340682F2AB034"/>
    <w:rsid w:val="00183826"/>
    <w:pPr>
      <w:spacing w:before="120" w:after="120" w:line="288" w:lineRule="auto"/>
    </w:pPr>
    <w:rPr>
      <w:rFonts w:eastAsiaTheme="minorHAnsi"/>
      <w:lang w:val="de-DE" w:eastAsia="en-US"/>
    </w:rPr>
  </w:style>
  <w:style w:type="paragraph" w:customStyle="1" w:styleId="762DA126DB304F6B84B40D7D4B15965334">
    <w:name w:val="762DA126DB304F6B84B40D7D4B15965334"/>
    <w:rsid w:val="00183826"/>
    <w:pPr>
      <w:spacing w:before="120" w:after="120" w:line="288" w:lineRule="auto"/>
    </w:pPr>
    <w:rPr>
      <w:rFonts w:eastAsiaTheme="minorHAnsi"/>
      <w:lang w:val="de-DE" w:eastAsia="en-US"/>
    </w:rPr>
  </w:style>
  <w:style w:type="paragraph" w:customStyle="1" w:styleId="1B4508550BB049859A46D9657ACC3A7432">
    <w:name w:val="1B4508550BB049859A46D9657ACC3A7432"/>
    <w:rsid w:val="00183826"/>
    <w:pPr>
      <w:spacing w:before="120" w:after="120" w:line="288" w:lineRule="auto"/>
    </w:pPr>
    <w:rPr>
      <w:rFonts w:eastAsiaTheme="minorHAnsi"/>
      <w:lang w:val="de-DE" w:eastAsia="en-US"/>
    </w:rPr>
  </w:style>
  <w:style w:type="paragraph" w:customStyle="1" w:styleId="FBE25CCB6AFE4E17BBFFC110BFA3BF9F25">
    <w:name w:val="FBE25CCB6AFE4E17BBFFC110BFA3BF9F25"/>
    <w:rsid w:val="00183826"/>
    <w:pPr>
      <w:spacing w:before="120" w:after="120" w:line="288" w:lineRule="auto"/>
      <w:ind w:left="720"/>
      <w:contextualSpacing/>
    </w:pPr>
    <w:rPr>
      <w:rFonts w:eastAsiaTheme="minorHAnsi"/>
      <w:lang w:val="de-DE" w:eastAsia="en-US"/>
    </w:rPr>
  </w:style>
  <w:style w:type="paragraph" w:customStyle="1" w:styleId="0BF0B7F89E7B4F5CA3EDA2054A7C0A5A33">
    <w:name w:val="0BF0B7F89E7B4F5CA3EDA2054A7C0A5A33"/>
    <w:rsid w:val="00183826"/>
    <w:pPr>
      <w:spacing w:before="120" w:after="120" w:line="288" w:lineRule="auto"/>
    </w:pPr>
    <w:rPr>
      <w:rFonts w:eastAsiaTheme="minorHAnsi"/>
      <w:lang w:val="de-DE" w:eastAsia="en-US"/>
    </w:rPr>
  </w:style>
  <w:style w:type="paragraph" w:customStyle="1" w:styleId="0E35CDB02B43491488BCA143F168FC6033">
    <w:name w:val="0E35CDB02B43491488BCA143F168FC6033"/>
    <w:rsid w:val="00183826"/>
    <w:pPr>
      <w:spacing w:before="120" w:after="120" w:line="288" w:lineRule="auto"/>
    </w:pPr>
    <w:rPr>
      <w:rFonts w:eastAsiaTheme="minorHAnsi"/>
      <w:lang w:val="de-DE" w:eastAsia="en-US"/>
    </w:rPr>
  </w:style>
  <w:style w:type="paragraph" w:customStyle="1" w:styleId="DDD66183BD604FD283B1BA83380132D933">
    <w:name w:val="DDD66183BD604FD283B1BA83380132D933"/>
    <w:rsid w:val="00183826"/>
    <w:pPr>
      <w:spacing w:before="120" w:after="120" w:line="288" w:lineRule="auto"/>
    </w:pPr>
    <w:rPr>
      <w:rFonts w:eastAsiaTheme="minorHAnsi"/>
      <w:lang w:val="de-DE" w:eastAsia="en-US"/>
    </w:rPr>
  </w:style>
  <w:style w:type="paragraph" w:customStyle="1" w:styleId="710718C12CDA4D219B07DC3F411DA55B33">
    <w:name w:val="710718C12CDA4D219B07DC3F411DA55B33"/>
    <w:rsid w:val="00183826"/>
    <w:pPr>
      <w:spacing w:before="120" w:after="120" w:line="288" w:lineRule="auto"/>
    </w:pPr>
    <w:rPr>
      <w:rFonts w:eastAsiaTheme="minorHAnsi"/>
      <w:lang w:val="de-DE" w:eastAsia="en-US"/>
    </w:rPr>
  </w:style>
  <w:style w:type="paragraph" w:customStyle="1" w:styleId="CCE917A482F748689A6F6B980EFCA6BD33">
    <w:name w:val="CCE917A482F748689A6F6B980EFCA6BD33"/>
    <w:rsid w:val="00183826"/>
    <w:pPr>
      <w:spacing w:before="120" w:after="120" w:line="288" w:lineRule="auto"/>
    </w:pPr>
    <w:rPr>
      <w:rFonts w:eastAsiaTheme="minorHAnsi"/>
      <w:lang w:val="de-DE" w:eastAsia="en-US"/>
    </w:rPr>
  </w:style>
  <w:style w:type="paragraph" w:customStyle="1" w:styleId="9DF06687B83C4D5A8CC18146040495AB33">
    <w:name w:val="9DF06687B83C4D5A8CC18146040495AB33"/>
    <w:rsid w:val="00183826"/>
    <w:pPr>
      <w:spacing w:before="120" w:after="120" w:line="288" w:lineRule="auto"/>
    </w:pPr>
    <w:rPr>
      <w:rFonts w:eastAsiaTheme="minorHAnsi"/>
      <w:lang w:val="de-DE" w:eastAsia="en-US"/>
    </w:rPr>
  </w:style>
  <w:style w:type="paragraph" w:customStyle="1" w:styleId="B9BA3E7D6BC34E7EB012674706AAC42333">
    <w:name w:val="B9BA3E7D6BC34E7EB012674706AAC42333"/>
    <w:rsid w:val="00183826"/>
    <w:pPr>
      <w:spacing w:before="120" w:after="120" w:line="288" w:lineRule="auto"/>
    </w:pPr>
    <w:rPr>
      <w:rFonts w:eastAsiaTheme="minorHAnsi"/>
      <w:lang w:val="de-DE" w:eastAsia="en-US"/>
    </w:rPr>
  </w:style>
  <w:style w:type="paragraph" w:customStyle="1" w:styleId="3E6BB4F5E6314280BBC9EF3CD541338110">
    <w:name w:val="3E6BB4F5E6314280BBC9EF3CD541338110"/>
    <w:rsid w:val="00183826"/>
    <w:pPr>
      <w:spacing w:before="120" w:after="120" w:line="288" w:lineRule="auto"/>
    </w:pPr>
    <w:rPr>
      <w:rFonts w:eastAsiaTheme="minorHAnsi"/>
      <w:lang w:val="de-DE" w:eastAsia="en-US"/>
    </w:rPr>
  </w:style>
  <w:style w:type="paragraph" w:customStyle="1" w:styleId="8CC605EF6B084EADA63C06FFBA6FF4D419">
    <w:name w:val="8CC605EF6B084EADA63C06FFBA6FF4D419"/>
    <w:rsid w:val="00183826"/>
    <w:pPr>
      <w:spacing w:before="120" w:after="120" w:line="288" w:lineRule="auto"/>
    </w:pPr>
    <w:rPr>
      <w:rFonts w:eastAsiaTheme="minorHAnsi"/>
      <w:lang w:val="de-DE" w:eastAsia="en-US"/>
    </w:rPr>
  </w:style>
  <w:style w:type="paragraph" w:customStyle="1" w:styleId="1D19A4D8BDF14E9489C88BC36EF241D820">
    <w:name w:val="1D19A4D8BDF14E9489C88BC36EF241D820"/>
    <w:rsid w:val="00183826"/>
    <w:pPr>
      <w:spacing w:before="120" w:after="120" w:line="288" w:lineRule="auto"/>
    </w:pPr>
    <w:rPr>
      <w:rFonts w:eastAsiaTheme="minorHAnsi"/>
      <w:lang w:val="de-DE" w:eastAsia="en-US"/>
    </w:rPr>
  </w:style>
  <w:style w:type="paragraph" w:customStyle="1" w:styleId="6AF934296A1B4351887F8A2430469A7010">
    <w:name w:val="6AF934296A1B4351887F8A2430469A7010"/>
    <w:rsid w:val="00183826"/>
    <w:pPr>
      <w:spacing w:before="120" w:after="120" w:line="288" w:lineRule="auto"/>
    </w:pPr>
    <w:rPr>
      <w:rFonts w:eastAsiaTheme="minorHAnsi"/>
      <w:lang w:val="de-DE" w:eastAsia="en-US"/>
    </w:rPr>
  </w:style>
  <w:style w:type="paragraph" w:customStyle="1" w:styleId="B7C86B3A80EE414B982A282E28130A1210">
    <w:name w:val="B7C86B3A80EE414B982A282E28130A1210"/>
    <w:rsid w:val="00183826"/>
    <w:pPr>
      <w:spacing w:before="120" w:after="120" w:line="288" w:lineRule="auto"/>
      <w:ind w:left="720"/>
      <w:contextualSpacing/>
    </w:pPr>
    <w:rPr>
      <w:rFonts w:eastAsiaTheme="minorHAnsi"/>
      <w:lang w:val="de-DE" w:eastAsia="en-US"/>
    </w:rPr>
  </w:style>
  <w:style w:type="paragraph" w:customStyle="1" w:styleId="279C5C2B8D8A49F99F941A82F7035E2710">
    <w:name w:val="279C5C2B8D8A49F99F941A82F7035E2710"/>
    <w:rsid w:val="00183826"/>
    <w:pPr>
      <w:spacing w:before="120" w:after="120" w:line="288" w:lineRule="auto"/>
    </w:pPr>
    <w:rPr>
      <w:rFonts w:eastAsiaTheme="minorHAnsi"/>
      <w:lang w:val="de-DE" w:eastAsia="en-US"/>
    </w:rPr>
  </w:style>
  <w:style w:type="paragraph" w:customStyle="1" w:styleId="A61712AEF50F4511949C0C8E993DF3F010">
    <w:name w:val="A61712AEF50F4511949C0C8E993DF3F010"/>
    <w:rsid w:val="00183826"/>
    <w:pPr>
      <w:spacing w:before="120" w:after="120" w:line="288" w:lineRule="auto"/>
      <w:ind w:left="720"/>
      <w:contextualSpacing/>
    </w:pPr>
    <w:rPr>
      <w:rFonts w:eastAsiaTheme="minorHAnsi"/>
      <w:lang w:val="de-DE" w:eastAsia="en-US"/>
    </w:rPr>
  </w:style>
  <w:style w:type="paragraph" w:customStyle="1" w:styleId="1743B87E6D1E460894089F7EBBF889D110">
    <w:name w:val="1743B87E6D1E460894089F7EBBF889D110"/>
    <w:rsid w:val="00183826"/>
    <w:pPr>
      <w:spacing w:before="120" w:after="120" w:line="288" w:lineRule="auto"/>
    </w:pPr>
    <w:rPr>
      <w:rFonts w:eastAsiaTheme="minorHAnsi"/>
      <w:lang w:val="de-DE" w:eastAsia="en-US"/>
    </w:rPr>
  </w:style>
  <w:style w:type="paragraph" w:customStyle="1" w:styleId="BF13FA496AED47B0AF13B2B7BDD64A5010">
    <w:name w:val="BF13FA496AED47B0AF13B2B7BDD64A5010"/>
    <w:rsid w:val="00183826"/>
    <w:pPr>
      <w:spacing w:before="120" w:after="120" w:line="288" w:lineRule="auto"/>
      <w:ind w:left="720"/>
      <w:contextualSpacing/>
    </w:pPr>
    <w:rPr>
      <w:rFonts w:eastAsiaTheme="minorHAnsi"/>
      <w:lang w:val="de-DE" w:eastAsia="en-US"/>
    </w:rPr>
  </w:style>
  <w:style w:type="paragraph" w:customStyle="1" w:styleId="EB0145F426494C3F92ADE6A27E94CE515">
    <w:name w:val="EB0145F426494C3F92ADE6A27E94CE515"/>
    <w:rsid w:val="00183826"/>
    <w:pPr>
      <w:spacing w:before="120" w:after="120" w:line="288" w:lineRule="auto"/>
      <w:ind w:left="720"/>
      <w:contextualSpacing/>
    </w:pPr>
    <w:rPr>
      <w:rFonts w:eastAsiaTheme="minorHAnsi"/>
      <w:lang w:val="de-DE" w:eastAsia="en-US"/>
    </w:rPr>
  </w:style>
  <w:style w:type="paragraph" w:customStyle="1" w:styleId="68BF52B6D1E84B69AA841FC816E5E0D83">
    <w:name w:val="68BF52B6D1E84B69AA841FC816E5E0D83"/>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3">
    <w:name w:val="94D78537254246519566AEE9D70F36533"/>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1C775065B59F4F1DA8F0ABB83CF47321">
    <w:name w:val="1C775065B59F4F1DA8F0ABB83CF47321"/>
    <w:rsid w:val="00183826"/>
  </w:style>
  <w:style w:type="paragraph" w:customStyle="1" w:styleId="3F4EFC54DAA04CFFAB26D273BCA728D0">
    <w:name w:val="3F4EFC54DAA04CFFAB26D273BCA728D0"/>
    <w:rsid w:val="00183826"/>
  </w:style>
  <w:style w:type="paragraph" w:customStyle="1" w:styleId="FF6E8F32D9B2463A979ED27B185E21AD2">
    <w:name w:val="FF6E8F32D9B2463A979ED27B185E21AD2"/>
    <w:rsid w:val="00183826"/>
    <w:pPr>
      <w:spacing w:before="120" w:after="120" w:line="288" w:lineRule="auto"/>
    </w:pPr>
    <w:rPr>
      <w:rFonts w:eastAsiaTheme="minorHAnsi"/>
      <w:lang w:val="de-DE" w:eastAsia="en-US"/>
    </w:rPr>
  </w:style>
  <w:style w:type="paragraph" w:customStyle="1" w:styleId="3F4EFC54DAA04CFFAB26D273BCA728D01">
    <w:name w:val="3F4EFC54DAA04CFFAB26D273BCA728D01"/>
    <w:rsid w:val="00183826"/>
    <w:pPr>
      <w:spacing w:before="120" w:after="120" w:line="288" w:lineRule="auto"/>
    </w:pPr>
    <w:rPr>
      <w:rFonts w:eastAsiaTheme="minorHAnsi"/>
      <w:lang w:val="de-DE" w:eastAsia="en-US"/>
    </w:rPr>
  </w:style>
  <w:style w:type="paragraph" w:customStyle="1" w:styleId="8AEC932F86244A82BD53DD63C592BFC33">
    <w:name w:val="8AEC932F86244A82BD53DD63C592BFC33"/>
    <w:rsid w:val="00183826"/>
    <w:pPr>
      <w:spacing w:before="120" w:after="120" w:line="288" w:lineRule="auto"/>
    </w:pPr>
    <w:rPr>
      <w:rFonts w:eastAsiaTheme="minorHAnsi"/>
      <w:lang w:val="de-DE" w:eastAsia="en-US"/>
    </w:rPr>
  </w:style>
  <w:style w:type="paragraph" w:customStyle="1" w:styleId="1C775065B59F4F1DA8F0ABB83CF473211">
    <w:name w:val="1C775065B59F4F1DA8F0ABB83CF473211"/>
    <w:rsid w:val="00183826"/>
    <w:pPr>
      <w:spacing w:before="120" w:after="120" w:line="288" w:lineRule="auto"/>
    </w:pPr>
    <w:rPr>
      <w:rFonts w:eastAsiaTheme="minorHAnsi"/>
      <w:lang w:val="de-DE" w:eastAsia="en-US"/>
    </w:rPr>
  </w:style>
  <w:style w:type="paragraph" w:customStyle="1" w:styleId="F1A9D142B44C439B8A5F4611C1F9D3F835">
    <w:name w:val="F1A9D142B44C439B8A5F4611C1F9D3F835"/>
    <w:rsid w:val="00183826"/>
    <w:pPr>
      <w:spacing w:before="120" w:after="120" w:line="288" w:lineRule="auto"/>
    </w:pPr>
    <w:rPr>
      <w:rFonts w:eastAsiaTheme="minorHAnsi"/>
      <w:lang w:val="de-DE" w:eastAsia="en-US"/>
    </w:rPr>
  </w:style>
  <w:style w:type="paragraph" w:customStyle="1" w:styleId="23495994907D407BBE40F340682F2AB035">
    <w:name w:val="23495994907D407BBE40F340682F2AB035"/>
    <w:rsid w:val="00183826"/>
    <w:pPr>
      <w:spacing w:before="120" w:after="120" w:line="288" w:lineRule="auto"/>
    </w:pPr>
    <w:rPr>
      <w:rFonts w:eastAsiaTheme="minorHAnsi"/>
      <w:lang w:val="de-DE" w:eastAsia="en-US"/>
    </w:rPr>
  </w:style>
  <w:style w:type="paragraph" w:customStyle="1" w:styleId="762DA126DB304F6B84B40D7D4B15965335">
    <w:name w:val="762DA126DB304F6B84B40D7D4B15965335"/>
    <w:rsid w:val="00183826"/>
    <w:pPr>
      <w:spacing w:before="120" w:after="120" w:line="288" w:lineRule="auto"/>
    </w:pPr>
    <w:rPr>
      <w:rFonts w:eastAsiaTheme="minorHAnsi"/>
      <w:lang w:val="de-DE" w:eastAsia="en-US"/>
    </w:rPr>
  </w:style>
  <w:style w:type="paragraph" w:customStyle="1" w:styleId="1B4508550BB049859A46D9657ACC3A7433">
    <w:name w:val="1B4508550BB049859A46D9657ACC3A7433"/>
    <w:rsid w:val="00183826"/>
    <w:pPr>
      <w:spacing w:before="120" w:after="120" w:line="288" w:lineRule="auto"/>
    </w:pPr>
    <w:rPr>
      <w:rFonts w:eastAsiaTheme="minorHAnsi"/>
      <w:lang w:val="de-DE" w:eastAsia="en-US"/>
    </w:rPr>
  </w:style>
  <w:style w:type="paragraph" w:customStyle="1" w:styleId="FBE25CCB6AFE4E17BBFFC110BFA3BF9F26">
    <w:name w:val="FBE25CCB6AFE4E17BBFFC110BFA3BF9F26"/>
    <w:rsid w:val="00183826"/>
    <w:pPr>
      <w:spacing w:before="120" w:after="120" w:line="288" w:lineRule="auto"/>
      <w:ind w:left="720"/>
      <w:contextualSpacing/>
    </w:pPr>
    <w:rPr>
      <w:rFonts w:eastAsiaTheme="minorHAnsi"/>
      <w:lang w:val="de-DE" w:eastAsia="en-US"/>
    </w:rPr>
  </w:style>
  <w:style w:type="paragraph" w:customStyle="1" w:styleId="0BF0B7F89E7B4F5CA3EDA2054A7C0A5A34">
    <w:name w:val="0BF0B7F89E7B4F5CA3EDA2054A7C0A5A34"/>
    <w:rsid w:val="00183826"/>
    <w:pPr>
      <w:spacing w:before="120" w:after="120" w:line="288" w:lineRule="auto"/>
    </w:pPr>
    <w:rPr>
      <w:rFonts w:eastAsiaTheme="minorHAnsi"/>
      <w:lang w:val="de-DE" w:eastAsia="en-US"/>
    </w:rPr>
  </w:style>
  <w:style w:type="paragraph" w:customStyle="1" w:styleId="0E35CDB02B43491488BCA143F168FC6034">
    <w:name w:val="0E35CDB02B43491488BCA143F168FC6034"/>
    <w:rsid w:val="00183826"/>
    <w:pPr>
      <w:spacing w:before="120" w:after="120" w:line="288" w:lineRule="auto"/>
    </w:pPr>
    <w:rPr>
      <w:rFonts w:eastAsiaTheme="minorHAnsi"/>
      <w:lang w:val="de-DE" w:eastAsia="en-US"/>
    </w:rPr>
  </w:style>
  <w:style w:type="paragraph" w:customStyle="1" w:styleId="DDD66183BD604FD283B1BA83380132D934">
    <w:name w:val="DDD66183BD604FD283B1BA83380132D934"/>
    <w:rsid w:val="00183826"/>
    <w:pPr>
      <w:spacing w:before="120" w:after="120" w:line="288" w:lineRule="auto"/>
    </w:pPr>
    <w:rPr>
      <w:rFonts w:eastAsiaTheme="minorHAnsi"/>
      <w:lang w:val="de-DE" w:eastAsia="en-US"/>
    </w:rPr>
  </w:style>
  <w:style w:type="paragraph" w:customStyle="1" w:styleId="710718C12CDA4D219B07DC3F411DA55B34">
    <w:name w:val="710718C12CDA4D219B07DC3F411DA55B34"/>
    <w:rsid w:val="00183826"/>
    <w:pPr>
      <w:spacing w:before="120" w:after="120" w:line="288" w:lineRule="auto"/>
    </w:pPr>
    <w:rPr>
      <w:rFonts w:eastAsiaTheme="minorHAnsi"/>
      <w:lang w:val="de-DE" w:eastAsia="en-US"/>
    </w:rPr>
  </w:style>
  <w:style w:type="paragraph" w:customStyle="1" w:styleId="CCE917A482F748689A6F6B980EFCA6BD34">
    <w:name w:val="CCE917A482F748689A6F6B980EFCA6BD34"/>
    <w:rsid w:val="00183826"/>
    <w:pPr>
      <w:spacing w:before="120" w:after="120" w:line="288" w:lineRule="auto"/>
    </w:pPr>
    <w:rPr>
      <w:rFonts w:eastAsiaTheme="minorHAnsi"/>
      <w:lang w:val="de-DE" w:eastAsia="en-US"/>
    </w:rPr>
  </w:style>
  <w:style w:type="paragraph" w:customStyle="1" w:styleId="9DF06687B83C4D5A8CC18146040495AB34">
    <w:name w:val="9DF06687B83C4D5A8CC18146040495AB34"/>
    <w:rsid w:val="00183826"/>
    <w:pPr>
      <w:spacing w:before="120" w:after="120" w:line="288" w:lineRule="auto"/>
    </w:pPr>
    <w:rPr>
      <w:rFonts w:eastAsiaTheme="minorHAnsi"/>
      <w:lang w:val="de-DE" w:eastAsia="en-US"/>
    </w:rPr>
  </w:style>
  <w:style w:type="paragraph" w:customStyle="1" w:styleId="B9BA3E7D6BC34E7EB012674706AAC42334">
    <w:name w:val="B9BA3E7D6BC34E7EB012674706AAC42334"/>
    <w:rsid w:val="00183826"/>
    <w:pPr>
      <w:spacing w:before="120" w:after="120" w:line="288" w:lineRule="auto"/>
    </w:pPr>
    <w:rPr>
      <w:rFonts w:eastAsiaTheme="minorHAnsi"/>
      <w:lang w:val="de-DE" w:eastAsia="en-US"/>
    </w:rPr>
  </w:style>
  <w:style w:type="paragraph" w:customStyle="1" w:styleId="3E6BB4F5E6314280BBC9EF3CD541338111">
    <w:name w:val="3E6BB4F5E6314280BBC9EF3CD541338111"/>
    <w:rsid w:val="00183826"/>
    <w:pPr>
      <w:spacing w:before="120" w:after="120" w:line="288" w:lineRule="auto"/>
    </w:pPr>
    <w:rPr>
      <w:rFonts w:eastAsiaTheme="minorHAnsi"/>
      <w:lang w:val="de-DE" w:eastAsia="en-US"/>
    </w:rPr>
  </w:style>
  <w:style w:type="paragraph" w:customStyle="1" w:styleId="8CC605EF6B084EADA63C06FFBA6FF4D420">
    <w:name w:val="8CC605EF6B084EADA63C06FFBA6FF4D420"/>
    <w:rsid w:val="00183826"/>
    <w:pPr>
      <w:spacing w:before="120" w:after="120" w:line="288" w:lineRule="auto"/>
    </w:pPr>
    <w:rPr>
      <w:rFonts w:eastAsiaTheme="minorHAnsi"/>
      <w:lang w:val="de-DE" w:eastAsia="en-US"/>
    </w:rPr>
  </w:style>
  <w:style w:type="paragraph" w:customStyle="1" w:styleId="1D19A4D8BDF14E9489C88BC36EF241D821">
    <w:name w:val="1D19A4D8BDF14E9489C88BC36EF241D821"/>
    <w:rsid w:val="00183826"/>
    <w:pPr>
      <w:spacing w:before="120" w:after="120" w:line="288" w:lineRule="auto"/>
    </w:pPr>
    <w:rPr>
      <w:rFonts w:eastAsiaTheme="minorHAnsi"/>
      <w:lang w:val="de-DE" w:eastAsia="en-US"/>
    </w:rPr>
  </w:style>
  <w:style w:type="paragraph" w:customStyle="1" w:styleId="6AF934296A1B4351887F8A2430469A7011">
    <w:name w:val="6AF934296A1B4351887F8A2430469A7011"/>
    <w:rsid w:val="00183826"/>
    <w:pPr>
      <w:spacing w:before="120" w:after="120" w:line="288" w:lineRule="auto"/>
    </w:pPr>
    <w:rPr>
      <w:rFonts w:eastAsiaTheme="minorHAnsi"/>
      <w:lang w:val="de-DE" w:eastAsia="en-US"/>
    </w:rPr>
  </w:style>
  <w:style w:type="paragraph" w:customStyle="1" w:styleId="B7C86B3A80EE414B982A282E28130A1211">
    <w:name w:val="B7C86B3A80EE414B982A282E28130A1211"/>
    <w:rsid w:val="00183826"/>
    <w:pPr>
      <w:spacing w:before="120" w:after="120" w:line="288" w:lineRule="auto"/>
      <w:ind w:left="720"/>
      <w:contextualSpacing/>
    </w:pPr>
    <w:rPr>
      <w:rFonts w:eastAsiaTheme="minorHAnsi"/>
      <w:lang w:val="de-DE" w:eastAsia="en-US"/>
    </w:rPr>
  </w:style>
  <w:style w:type="paragraph" w:customStyle="1" w:styleId="279C5C2B8D8A49F99F941A82F7035E2711">
    <w:name w:val="279C5C2B8D8A49F99F941A82F7035E2711"/>
    <w:rsid w:val="00183826"/>
    <w:pPr>
      <w:spacing w:before="120" w:after="120" w:line="288" w:lineRule="auto"/>
    </w:pPr>
    <w:rPr>
      <w:rFonts w:eastAsiaTheme="minorHAnsi"/>
      <w:lang w:val="de-DE" w:eastAsia="en-US"/>
    </w:rPr>
  </w:style>
  <w:style w:type="paragraph" w:customStyle="1" w:styleId="A61712AEF50F4511949C0C8E993DF3F011">
    <w:name w:val="A61712AEF50F4511949C0C8E993DF3F011"/>
    <w:rsid w:val="00183826"/>
    <w:pPr>
      <w:spacing w:before="120" w:after="120" w:line="288" w:lineRule="auto"/>
      <w:ind w:left="720"/>
      <w:contextualSpacing/>
    </w:pPr>
    <w:rPr>
      <w:rFonts w:eastAsiaTheme="minorHAnsi"/>
      <w:lang w:val="de-DE" w:eastAsia="en-US"/>
    </w:rPr>
  </w:style>
  <w:style w:type="paragraph" w:customStyle="1" w:styleId="1743B87E6D1E460894089F7EBBF889D111">
    <w:name w:val="1743B87E6D1E460894089F7EBBF889D111"/>
    <w:rsid w:val="00183826"/>
    <w:pPr>
      <w:spacing w:before="120" w:after="120" w:line="288" w:lineRule="auto"/>
    </w:pPr>
    <w:rPr>
      <w:rFonts w:eastAsiaTheme="minorHAnsi"/>
      <w:lang w:val="de-DE" w:eastAsia="en-US"/>
    </w:rPr>
  </w:style>
  <w:style w:type="paragraph" w:customStyle="1" w:styleId="BF13FA496AED47B0AF13B2B7BDD64A5011">
    <w:name w:val="BF13FA496AED47B0AF13B2B7BDD64A5011"/>
    <w:rsid w:val="00183826"/>
    <w:pPr>
      <w:spacing w:before="120" w:after="120" w:line="288" w:lineRule="auto"/>
      <w:ind w:left="720"/>
      <w:contextualSpacing/>
    </w:pPr>
    <w:rPr>
      <w:rFonts w:eastAsiaTheme="minorHAnsi"/>
      <w:lang w:val="de-DE" w:eastAsia="en-US"/>
    </w:rPr>
  </w:style>
  <w:style w:type="paragraph" w:customStyle="1" w:styleId="EB0145F426494C3F92ADE6A27E94CE516">
    <w:name w:val="EB0145F426494C3F92ADE6A27E94CE516"/>
    <w:rsid w:val="00183826"/>
    <w:pPr>
      <w:spacing w:before="120" w:after="120" w:line="288" w:lineRule="auto"/>
      <w:ind w:left="720"/>
      <w:contextualSpacing/>
    </w:pPr>
    <w:rPr>
      <w:rFonts w:eastAsiaTheme="minorHAnsi"/>
      <w:lang w:val="de-DE" w:eastAsia="en-US"/>
    </w:rPr>
  </w:style>
  <w:style w:type="paragraph" w:customStyle="1" w:styleId="68BF52B6D1E84B69AA841FC816E5E0D84">
    <w:name w:val="68BF52B6D1E84B69AA841FC816E5E0D84"/>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4">
    <w:name w:val="94D78537254246519566AEE9D70F36534"/>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8AEC932F86244A82BD53DD63C592BFC34">
    <w:name w:val="8AEC932F86244A82BD53DD63C592BFC34"/>
    <w:rsid w:val="00183826"/>
    <w:pPr>
      <w:spacing w:before="120" w:after="120" w:line="288" w:lineRule="auto"/>
    </w:pPr>
    <w:rPr>
      <w:rFonts w:eastAsiaTheme="minorHAnsi"/>
      <w:lang w:val="de-DE" w:eastAsia="en-US"/>
    </w:rPr>
  </w:style>
  <w:style w:type="paragraph" w:customStyle="1" w:styleId="1C775065B59F4F1DA8F0ABB83CF473212">
    <w:name w:val="1C775065B59F4F1DA8F0ABB83CF473212"/>
    <w:rsid w:val="00183826"/>
    <w:pPr>
      <w:spacing w:before="120" w:after="120" w:line="288" w:lineRule="auto"/>
    </w:pPr>
    <w:rPr>
      <w:rFonts w:eastAsiaTheme="minorHAnsi"/>
      <w:lang w:val="de-DE" w:eastAsia="en-US"/>
    </w:rPr>
  </w:style>
  <w:style w:type="paragraph" w:customStyle="1" w:styleId="7B62650BC39A46ECBEE2C59733D32C92">
    <w:name w:val="7B62650BC39A46ECBEE2C59733D32C92"/>
    <w:rsid w:val="00183826"/>
    <w:pPr>
      <w:spacing w:before="120" w:after="120" w:line="288" w:lineRule="auto"/>
    </w:pPr>
    <w:rPr>
      <w:rFonts w:eastAsiaTheme="minorHAnsi"/>
      <w:lang w:val="de-DE" w:eastAsia="en-US"/>
    </w:rPr>
  </w:style>
  <w:style w:type="paragraph" w:customStyle="1" w:styleId="F1A9D142B44C439B8A5F4611C1F9D3F836">
    <w:name w:val="F1A9D142B44C439B8A5F4611C1F9D3F836"/>
    <w:rsid w:val="00183826"/>
    <w:pPr>
      <w:spacing w:before="120" w:after="120" w:line="288" w:lineRule="auto"/>
    </w:pPr>
    <w:rPr>
      <w:rFonts w:eastAsiaTheme="minorHAnsi"/>
      <w:lang w:val="de-DE" w:eastAsia="en-US"/>
    </w:rPr>
  </w:style>
  <w:style w:type="paragraph" w:customStyle="1" w:styleId="23495994907D407BBE40F340682F2AB036">
    <w:name w:val="23495994907D407BBE40F340682F2AB036"/>
    <w:rsid w:val="00183826"/>
    <w:pPr>
      <w:spacing w:before="120" w:after="120" w:line="288" w:lineRule="auto"/>
    </w:pPr>
    <w:rPr>
      <w:rFonts w:eastAsiaTheme="minorHAnsi"/>
      <w:lang w:val="de-DE" w:eastAsia="en-US"/>
    </w:rPr>
  </w:style>
  <w:style w:type="paragraph" w:customStyle="1" w:styleId="762DA126DB304F6B84B40D7D4B15965336">
    <w:name w:val="762DA126DB304F6B84B40D7D4B15965336"/>
    <w:rsid w:val="00183826"/>
    <w:pPr>
      <w:spacing w:before="120" w:after="120" w:line="288" w:lineRule="auto"/>
    </w:pPr>
    <w:rPr>
      <w:rFonts w:eastAsiaTheme="minorHAnsi"/>
      <w:lang w:val="de-DE" w:eastAsia="en-US"/>
    </w:rPr>
  </w:style>
  <w:style w:type="paragraph" w:customStyle="1" w:styleId="1B4508550BB049859A46D9657ACC3A7434">
    <w:name w:val="1B4508550BB049859A46D9657ACC3A7434"/>
    <w:rsid w:val="00183826"/>
    <w:pPr>
      <w:spacing w:before="120" w:after="120" w:line="288" w:lineRule="auto"/>
    </w:pPr>
    <w:rPr>
      <w:rFonts w:eastAsiaTheme="minorHAnsi"/>
      <w:lang w:val="de-DE" w:eastAsia="en-US"/>
    </w:rPr>
  </w:style>
  <w:style w:type="paragraph" w:customStyle="1" w:styleId="FBE25CCB6AFE4E17BBFFC110BFA3BF9F27">
    <w:name w:val="FBE25CCB6AFE4E17BBFFC110BFA3BF9F27"/>
    <w:rsid w:val="00183826"/>
    <w:pPr>
      <w:spacing w:before="120" w:after="120" w:line="288" w:lineRule="auto"/>
      <w:ind w:left="720"/>
      <w:contextualSpacing/>
    </w:pPr>
    <w:rPr>
      <w:rFonts w:eastAsiaTheme="minorHAnsi"/>
      <w:lang w:val="de-DE" w:eastAsia="en-US"/>
    </w:rPr>
  </w:style>
  <w:style w:type="paragraph" w:customStyle="1" w:styleId="0BF0B7F89E7B4F5CA3EDA2054A7C0A5A35">
    <w:name w:val="0BF0B7F89E7B4F5CA3EDA2054A7C0A5A35"/>
    <w:rsid w:val="00183826"/>
    <w:pPr>
      <w:spacing w:before="120" w:after="120" w:line="288" w:lineRule="auto"/>
    </w:pPr>
    <w:rPr>
      <w:rFonts w:eastAsiaTheme="minorHAnsi"/>
      <w:lang w:val="de-DE" w:eastAsia="en-US"/>
    </w:rPr>
  </w:style>
  <w:style w:type="paragraph" w:customStyle="1" w:styleId="0E35CDB02B43491488BCA143F168FC6035">
    <w:name w:val="0E35CDB02B43491488BCA143F168FC6035"/>
    <w:rsid w:val="00183826"/>
    <w:pPr>
      <w:spacing w:before="120" w:after="120" w:line="288" w:lineRule="auto"/>
    </w:pPr>
    <w:rPr>
      <w:rFonts w:eastAsiaTheme="minorHAnsi"/>
      <w:lang w:val="de-DE" w:eastAsia="en-US"/>
    </w:rPr>
  </w:style>
  <w:style w:type="paragraph" w:customStyle="1" w:styleId="DDD66183BD604FD283B1BA83380132D935">
    <w:name w:val="DDD66183BD604FD283B1BA83380132D935"/>
    <w:rsid w:val="00183826"/>
    <w:pPr>
      <w:spacing w:before="120" w:after="120" w:line="288" w:lineRule="auto"/>
    </w:pPr>
    <w:rPr>
      <w:rFonts w:eastAsiaTheme="minorHAnsi"/>
      <w:lang w:val="de-DE" w:eastAsia="en-US"/>
    </w:rPr>
  </w:style>
  <w:style w:type="paragraph" w:customStyle="1" w:styleId="710718C12CDA4D219B07DC3F411DA55B35">
    <w:name w:val="710718C12CDA4D219B07DC3F411DA55B35"/>
    <w:rsid w:val="00183826"/>
    <w:pPr>
      <w:spacing w:before="120" w:after="120" w:line="288" w:lineRule="auto"/>
    </w:pPr>
    <w:rPr>
      <w:rFonts w:eastAsiaTheme="minorHAnsi"/>
      <w:lang w:val="de-DE" w:eastAsia="en-US"/>
    </w:rPr>
  </w:style>
  <w:style w:type="paragraph" w:customStyle="1" w:styleId="CCE917A482F748689A6F6B980EFCA6BD35">
    <w:name w:val="CCE917A482F748689A6F6B980EFCA6BD35"/>
    <w:rsid w:val="00183826"/>
    <w:pPr>
      <w:spacing w:before="120" w:after="120" w:line="288" w:lineRule="auto"/>
    </w:pPr>
    <w:rPr>
      <w:rFonts w:eastAsiaTheme="minorHAnsi"/>
      <w:lang w:val="de-DE" w:eastAsia="en-US"/>
    </w:rPr>
  </w:style>
  <w:style w:type="paragraph" w:customStyle="1" w:styleId="9DF06687B83C4D5A8CC18146040495AB35">
    <w:name w:val="9DF06687B83C4D5A8CC18146040495AB35"/>
    <w:rsid w:val="00183826"/>
    <w:pPr>
      <w:spacing w:before="120" w:after="120" w:line="288" w:lineRule="auto"/>
    </w:pPr>
    <w:rPr>
      <w:rFonts w:eastAsiaTheme="minorHAnsi"/>
      <w:lang w:val="de-DE" w:eastAsia="en-US"/>
    </w:rPr>
  </w:style>
  <w:style w:type="paragraph" w:customStyle="1" w:styleId="B9BA3E7D6BC34E7EB012674706AAC42335">
    <w:name w:val="B9BA3E7D6BC34E7EB012674706AAC42335"/>
    <w:rsid w:val="00183826"/>
    <w:pPr>
      <w:spacing w:before="120" w:after="120" w:line="288" w:lineRule="auto"/>
    </w:pPr>
    <w:rPr>
      <w:rFonts w:eastAsiaTheme="minorHAnsi"/>
      <w:lang w:val="de-DE" w:eastAsia="en-US"/>
    </w:rPr>
  </w:style>
  <w:style w:type="paragraph" w:customStyle="1" w:styleId="3E6BB4F5E6314280BBC9EF3CD541338112">
    <w:name w:val="3E6BB4F5E6314280BBC9EF3CD541338112"/>
    <w:rsid w:val="00183826"/>
    <w:pPr>
      <w:spacing w:before="120" w:after="120" w:line="288" w:lineRule="auto"/>
    </w:pPr>
    <w:rPr>
      <w:rFonts w:eastAsiaTheme="minorHAnsi"/>
      <w:lang w:val="de-DE" w:eastAsia="en-US"/>
    </w:rPr>
  </w:style>
  <w:style w:type="paragraph" w:customStyle="1" w:styleId="8CC605EF6B084EADA63C06FFBA6FF4D421">
    <w:name w:val="8CC605EF6B084EADA63C06FFBA6FF4D421"/>
    <w:rsid w:val="00183826"/>
    <w:pPr>
      <w:spacing w:before="120" w:after="120" w:line="288" w:lineRule="auto"/>
    </w:pPr>
    <w:rPr>
      <w:rFonts w:eastAsiaTheme="minorHAnsi"/>
      <w:lang w:val="de-DE" w:eastAsia="en-US"/>
    </w:rPr>
  </w:style>
  <w:style w:type="paragraph" w:customStyle="1" w:styleId="1D19A4D8BDF14E9489C88BC36EF241D822">
    <w:name w:val="1D19A4D8BDF14E9489C88BC36EF241D822"/>
    <w:rsid w:val="00183826"/>
    <w:pPr>
      <w:spacing w:before="120" w:after="120" w:line="288" w:lineRule="auto"/>
    </w:pPr>
    <w:rPr>
      <w:rFonts w:eastAsiaTheme="minorHAnsi"/>
      <w:lang w:val="de-DE" w:eastAsia="en-US"/>
    </w:rPr>
  </w:style>
  <w:style w:type="paragraph" w:customStyle="1" w:styleId="6AF934296A1B4351887F8A2430469A7012">
    <w:name w:val="6AF934296A1B4351887F8A2430469A7012"/>
    <w:rsid w:val="00183826"/>
    <w:pPr>
      <w:spacing w:before="120" w:after="120" w:line="288" w:lineRule="auto"/>
    </w:pPr>
    <w:rPr>
      <w:rFonts w:eastAsiaTheme="minorHAnsi"/>
      <w:lang w:val="de-DE" w:eastAsia="en-US"/>
    </w:rPr>
  </w:style>
  <w:style w:type="paragraph" w:customStyle="1" w:styleId="B7C86B3A80EE414B982A282E28130A1212">
    <w:name w:val="B7C86B3A80EE414B982A282E28130A1212"/>
    <w:rsid w:val="00183826"/>
    <w:pPr>
      <w:spacing w:before="120" w:after="120" w:line="288" w:lineRule="auto"/>
      <w:ind w:left="720"/>
      <w:contextualSpacing/>
    </w:pPr>
    <w:rPr>
      <w:rFonts w:eastAsiaTheme="minorHAnsi"/>
      <w:lang w:val="de-DE" w:eastAsia="en-US"/>
    </w:rPr>
  </w:style>
  <w:style w:type="paragraph" w:customStyle="1" w:styleId="279C5C2B8D8A49F99F941A82F7035E2712">
    <w:name w:val="279C5C2B8D8A49F99F941A82F7035E2712"/>
    <w:rsid w:val="00183826"/>
    <w:pPr>
      <w:spacing w:before="120" w:after="120" w:line="288" w:lineRule="auto"/>
    </w:pPr>
    <w:rPr>
      <w:rFonts w:eastAsiaTheme="minorHAnsi"/>
      <w:lang w:val="de-DE" w:eastAsia="en-US"/>
    </w:rPr>
  </w:style>
  <w:style w:type="paragraph" w:customStyle="1" w:styleId="A61712AEF50F4511949C0C8E993DF3F012">
    <w:name w:val="A61712AEF50F4511949C0C8E993DF3F012"/>
    <w:rsid w:val="00183826"/>
    <w:pPr>
      <w:spacing w:before="120" w:after="120" w:line="288" w:lineRule="auto"/>
      <w:ind w:left="720"/>
      <w:contextualSpacing/>
    </w:pPr>
    <w:rPr>
      <w:rFonts w:eastAsiaTheme="minorHAnsi"/>
      <w:lang w:val="de-DE" w:eastAsia="en-US"/>
    </w:rPr>
  </w:style>
  <w:style w:type="paragraph" w:customStyle="1" w:styleId="1743B87E6D1E460894089F7EBBF889D112">
    <w:name w:val="1743B87E6D1E460894089F7EBBF889D112"/>
    <w:rsid w:val="00183826"/>
    <w:pPr>
      <w:spacing w:before="120" w:after="120" w:line="288" w:lineRule="auto"/>
    </w:pPr>
    <w:rPr>
      <w:rFonts w:eastAsiaTheme="minorHAnsi"/>
      <w:lang w:val="de-DE" w:eastAsia="en-US"/>
    </w:rPr>
  </w:style>
  <w:style w:type="paragraph" w:customStyle="1" w:styleId="BF13FA496AED47B0AF13B2B7BDD64A5012">
    <w:name w:val="BF13FA496AED47B0AF13B2B7BDD64A5012"/>
    <w:rsid w:val="00183826"/>
    <w:pPr>
      <w:spacing w:before="120" w:after="120" w:line="288" w:lineRule="auto"/>
      <w:ind w:left="720"/>
      <w:contextualSpacing/>
    </w:pPr>
    <w:rPr>
      <w:rFonts w:eastAsiaTheme="minorHAnsi"/>
      <w:lang w:val="de-DE" w:eastAsia="en-US"/>
    </w:rPr>
  </w:style>
  <w:style w:type="paragraph" w:customStyle="1" w:styleId="EB0145F426494C3F92ADE6A27E94CE517">
    <w:name w:val="EB0145F426494C3F92ADE6A27E94CE517"/>
    <w:rsid w:val="00183826"/>
    <w:pPr>
      <w:spacing w:before="120" w:after="120" w:line="288" w:lineRule="auto"/>
      <w:ind w:left="720"/>
      <w:contextualSpacing/>
    </w:pPr>
    <w:rPr>
      <w:rFonts w:eastAsiaTheme="minorHAnsi"/>
      <w:lang w:val="de-DE" w:eastAsia="en-US"/>
    </w:rPr>
  </w:style>
  <w:style w:type="paragraph" w:customStyle="1" w:styleId="68BF52B6D1E84B69AA841FC816E5E0D85">
    <w:name w:val="68BF52B6D1E84B69AA841FC816E5E0D85"/>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5">
    <w:name w:val="94D78537254246519566AEE9D70F36535"/>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46172A791611468CABBEEEB2C1C8E826">
    <w:name w:val="46172A791611468CABBEEEB2C1C8E826"/>
    <w:rsid w:val="00183826"/>
  </w:style>
  <w:style w:type="paragraph" w:customStyle="1" w:styleId="E2C1B276A7C14839B515176458BB458A">
    <w:name w:val="E2C1B276A7C14839B515176458BB458A"/>
    <w:rsid w:val="00183826"/>
  </w:style>
  <w:style w:type="paragraph" w:customStyle="1" w:styleId="03F1F65DDE5849A4BA8970AB8C93A1DE">
    <w:name w:val="03F1F65DDE5849A4BA8970AB8C93A1DE"/>
    <w:rsid w:val="00183826"/>
  </w:style>
  <w:style w:type="paragraph" w:customStyle="1" w:styleId="8AEC932F86244A82BD53DD63C592BFC35">
    <w:name w:val="8AEC932F86244A82BD53DD63C592BFC35"/>
    <w:rsid w:val="00183826"/>
    <w:pPr>
      <w:spacing w:before="120" w:after="120" w:line="288" w:lineRule="auto"/>
    </w:pPr>
    <w:rPr>
      <w:rFonts w:eastAsiaTheme="minorHAnsi"/>
      <w:lang w:val="de-DE" w:eastAsia="en-US"/>
    </w:rPr>
  </w:style>
  <w:style w:type="paragraph" w:customStyle="1" w:styleId="1C775065B59F4F1DA8F0ABB83CF473213">
    <w:name w:val="1C775065B59F4F1DA8F0ABB83CF473213"/>
    <w:rsid w:val="00183826"/>
    <w:pPr>
      <w:spacing w:before="120" w:after="120" w:line="288" w:lineRule="auto"/>
    </w:pPr>
    <w:rPr>
      <w:rFonts w:eastAsiaTheme="minorHAnsi"/>
      <w:lang w:val="de-DE" w:eastAsia="en-US"/>
    </w:rPr>
  </w:style>
  <w:style w:type="paragraph" w:customStyle="1" w:styleId="7B62650BC39A46ECBEE2C59733D32C921">
    <w:name w:val="7B62650BC39A46ECBEE2C59733D32C921"/>
    <w:rsid w:val="00183826"/>
    <w:pPr>
      <w:spacing w:before="120" w:after="120" w:line="288" w:lineRule="auto"/>
    </w:pPr>
    <w:rPr>
      <w:rFonts w:eastAsiaTheme="minorHAnsi"/>
      <w:lang w:val="de-DE" w:eastAsia="en-US"/>
    </w:rPr>
  </w:style>
  <w:style w:type="paragraph" w:customStyle="1" w:styleId="F1A9D142B44C439B8A5F4611C1F9D3F837">
    <w:name w:val="F1A9D142B44C439B8A5F4611C1F9D3F837"/>
    <w:rsid w:val="00183826"/>
    <w:pPr>
      <w:spacing w:before="120" w:after="120" w:line="288" w:lineRule="auto"/>
    </w:pPr>
    <w:rPr>
      <w:rFonts w:eastAsiaTheme="minorHAnsi"/>
      <w:lang w:val="de-DE" w:eastAsia="en-US"/>
    </w:rPr>
  </w:style>
  <w:style w:type="paragraph" w:customStyle="1" w:styleId="23495994907D407BBE40F340682F2AB037">
    <w:name w:val="23495994907D407BBE40F340682F2AB037"/>
    <w:rsid w:val="00183826"/>
    <w:pPr>
      <w:spacing w:before="120" w:after="120" w:line="288" w:lineRule="auto"/>
    </w:pPr>
    <w:rPr>
      <w:rFonts w:eastAsiaTheme="minorHAnsi"/>
      <w:lang w:val="de-DE" w:eastAsia="en-US"/>
    </w:rPr>
  </w:style>
  <w:style w:type="paragraph" w:customStyle="1" w:styleId="762DA126DB304F6B84B40D7D4B15965337">
    <w:name w:val="762DA126DB304F6B84B40D7D4B15965337"/>
    <w:rsid w:val="00183826"/>
    <w:pPr>
      <w:spacing w:before="120" w:after="120" w:line="288" w:lineRule="auto"/>
    </w:pPr>
    <w:rPr>
      <w:rFonts w:eastAsiaTheme="minorHAnsi"/>
      <w:lang w:val="de-DE" w:eastAsia="en-US"/>
    </w:rPr>
  </w:style>
  <w:style w:type="paragraph" w:customStyle="1" w:styleId="1B4508550BB049859A46D9657ACC3A7435">
    <w:name w:val="1B4508550BB049859A46D9657ACC3A7435"/>
    <w:rsid w:val="00183826"/>
    <w:pPr>
      <w:spacing w:before="120" w:after="120" w:line="288" w:lineRule="auto"/>
    </w:pPr>
    <w:rPr>
      <w:rFonts w:eastAsiaTheme="minorHAnsi"/>
      <w:lang w:val="de-DE" w:eastAsia="en-US"/>
    </w:rPr>
  </w:style>
  <w:style w:type="paragraph" w:customStyle="1" w:styleId="FBE25CCB6AFE4E17BBFFC110BFA3BF9F28">
    <w:name w:val="FBE25CCB6AFE4E17BBFFC110BFA3BF9F28"/>
    <w:rsid w:val="00183826"/>
    <w:pPr>
      <w:spacing w:before="120" w:after="120" w:line="288" w:lineRule="auto"/>
      <w:ind w:left="720"/>
      <w:contextualSpacing/>
    </w:pPr>
    <w:rPr>
      <w:rFonts w:eastAsiaTheme="minorHAnsi"/>
      <w:lang w:val="de-DE" w:eastAsia="en-US"/>
    </w:rPr>
  </w:style>
  <w:style w:type="paragraph" w:customStyle="1" w:styleId="0BF0B7F89E7B4F5CA3EDA2054A7C0A5A36">
    <w:name w:val="0BF0B7F89E7B4F5CA3EDA2054A7C0A5A36"/>
    <w:rsid w:val="00183826"/>
    <w:pPr>
      <w:spacing w:before="120" w:after="120" w:line="288" w:lineRule="auto"/>
    </w:pPr>
    <w:rPr>
      <w:rFonts w:eastAsiaTheme="minorHAnsi"/>
      <w:lang w:val="de-DE" w:eastAsia="en-US"/>
    </w:rPr>
  </w:style>
  <w:style w:type="paragraph" w:customStyle="1" w:styleId="0E35CDB02B43491488BCA143F168FC6036">
    <w:name w:val="0E35CDB02B43491488BCA143F168FC6036"/>
    <w:rsid w:val="00183826"/>
    <w:pPr>
      <w:spacing w:before="120" w:after="120" w:line="288" w:lineRule="auto"/>
    </w:pPr>
    <w:rPr>
      <w:rFonts w:eastAsiaTheme="minorHAnsi"/>
      <w:lang w:val="de-DE" w:eastAsia="en-US"/>
    </w:rPr>
  </w:style>
  <w:style w:type="paragraph" w:customStyle="1" w:styleId="DDD66183BD604FD283B1BA83380132D936">
    <w:name w:val="DDD66183BD604FD283B1BA83380132D936"/>
    <w:rsid w:val="00183826"/>
    <w:pPr>
      <w:spacing w:before="120" w:after="120" w:line="288" w:lineRule="auto"/>
    </w:pPr>
    <w:rPr>
      <w:rFonts w:eastAsiaTheme="minorHAnsi"/>
      <w:lang w:val="de-DE" w:eastAsia="en-US"/>
    </w:rPr>
  </w:style>
  <w:style w:type="paragraph" w:customStyle="1" w:styleId="710718C12CDA4D219B07DC3F411DA55B36">
    <w:name w:val="710718C12CDA4D219B07DC3F411DA55B36"/>
    <w:rsid w:val="00183826"/>
    <w:pPr>
      <w:spacing w:before="120" w:after="120" w:line="288" w:lineRule="auto"/>
    </w:pPr>
    <w:rPr>
      <w:rFonts w:eastAsiaTheme="minorHAnsi"/>
      <w:lang w:val="de-DE" w:eastAsia="en-US"/>
    </w:rPr>
  </w:style>
  <w:style w:type="paragraph" w:customStyle="1" w:styleId="CCE917A482F748689A6F6B980EFCA6BD36">
    <w:name w:val="CCE917A482F748689A6F6B980EFCA6BD36"/>
    <w:rsid w:val="00183826"/>
    <w:pPr>
      <w:spacing w:before="120" w:after="120" w:line="288" w:lineRule="auto"/>
    </w:pPr>
    <w:rPr>
      <w:rFonts w:eastAsiaTheme="minorHAnsi"/>
      <w:lang w:val="de-DE" w:eastAsia="en-US"/>
    </w:rPr>
  </w:style>
  <w:style w:type="paragraph" w:customStyle="1" w:styleId="9DF06687B83C4D5A8CC18146040495AB36">
    <w:name w:val="9DF06687B83C4D5A8CC18146040495AB36"/>
    <w:rsid w:val="00183826"/>
    <w:pPr>
      <w:spacing w:before="120" w:after="120" w:line="288" w:lineRule="auto"/>
    </w:pPr>
    <w:rPr>
      <w:rFonts w:eastAsiaTheme="minorHAnsi"/>
      <w:lang w:val="de-DE" w:eastAsia="en-US"/>
    </w:rPr>
  </w:style>
  <w:style w:type="paragraph" w:customStyle="1" w:styleId="B9BA3E7D6BC34E7EB012674706AAC42336">
    <w:name w:val="B9BA3E7D6BC34E7EB012674706AAC42336"/>
    <w:rsid w:val="00183826"/>
    <w:pPr>
      <w:spacing w:before="120" w:after="120" w:line="288" w:lineRule="auto"/>
    </w:pPr>
    <w:rPr>
      <w:rFonts w:eastAsiaTheme="minorHAnsi"/>
      <w:lang w:val="de-DE" w:eastAsia="en-US"/>
    </w:rPr>
  </w:style>
  <w:style w:type="paragraph" w:customStyle="1" w:styleId="3E6BB4F5E6314280BBC9EF3CD541338113">
    <w:name w:val="3E6BB4F5E6314280BBC9EF3CD541338113"/>
    <w:rsid w:val="00183826"/>
    <w:pPr>
      <w:spacing w:before="120" w:after="120" w:line="288" w:lineRule="auto"/>
    </w:pPr>
    <w:rPr>
      <w:rFonts w:eastAsiaTheme="minorHAnsi"/>
      <w:lang w:val="de-DE" w:eastAsia="en-US"/>
    </w:rPr>
  </w:style>
  <w:style w:type="paragraph" w:customStyle="1" w:styleId="8CC605EF6B084EADA63C06FFBA6FF4D422">
    <w:name w:val="8CC605EF6B084EADA63C06FFBA6FF4D422"/>
    <w:rsid w:val="00183826"/>
    <w:pPr>
      <w:spacing w:before="120" w:after="120" w:line="288" w:lineRule="auto"/>
    </w:pPr>
    <w:rPr>
      <w:rFonts w:eastAsiaTheme="minorHAnsi"/>
      <w:lang w:val="de-DE" w:eastAsia="en-US"/>
    </w:rPr>
  </w:style>
  <w:style w:type="paragraph" w:customStyle="1" w:styleId="1D19A4D8BDF14E9489C88BC36EF241D823">
    <w:name w:val="1D19A4D8BDF14E9489C88BC36EF241D823"/>
    <w:rsid w:val="00183826"/>
    <w:pPr>
      <w:spacing w:before="120" w:after="120" w:line="288" w:lineRule="auto"/>
    </w:pPr>
    <w:rPr>
      <w:rFonts w:eastAsiaTheme="minorHAnsi"/>
      <w:lang w:val="de-DE" w:eastAsia="en-US"/>
    </w:rPr>
  </w:style>
  <w:style w:type="paragraph" w:customStyle="1" w:styleId="6AF934296A1B4351887F8A2430469A7013">
    <w:name w:val="6AF934296A1B4351887F8A2430469A7013"/>
    <w:rsid w:val="00183826"/>
    <w:pPr>
      <w:spacing w:before="120" w:after="120" w:line="288" w:lineRule="auto"/>
    </w:pPr>
    <w:rPr>
      <w:rFonts w:eastAsiaTheme="minorHAnsi"/>
      <w:lang w:val="de-DE" w:eastAsia="en-US"/>
    </w:rPr>
  </w:style>
  <w:style w:type="paragraph" w:customStyle="1" w:styleId="B7C86B3A80EE414B982A282E28130A1213">
    <w:name w:val="B7C86B3A80EE414B982A282E28130A1213"/>
    <w:rsid w:val="00183826"/>
    <w:pPr>
      <w:spacing w:before="120" w:after="120" w:line="288" w:lineRule="auto"/>
      <w:ind w:left="720"/>
      <w:contextualSpacing/>
    </w:pPr>
    <w:rPr>
      <w:rFonts w:eastAsiaTheme="minorHAnsi"/>
      <w:lang w:val="de-DE" w:eastAsia="en-US"/>
    </w:rPr>
  </w:style>
  <w:style w:type="paragraph" w:customStyle="1" w:styleId="279C5C2B8D8A49F99F941A82F7035E2713">
    <w:name w:val="279C5C2B8D8A49F99F941A82F7035E2713"/>
    <w:rsid w:val="00183826"/>
    <w:pPr>
      <w:spacing w:before="120" w:after="120" w:line="288" w:lineRule="auto"/>
    </w:pPr>
    <w:rPr>
      <w:rFonts w:eastAsiaTheme="minorHAnsi"/>
      <w:lang w:val="de-DE" w:eastAsia="en-US"/>
    </w:rPr>
  </w:style>
  <w:style w:type="paragraph" w:customStyle="1" w:styleId="A61712AEF50F4511949C0C8E993DF3F013">
    <w:name w:val="A61712AEF50F4511949C0C8E993DF3F013"/>
    <w:rsid w:val="00183826"/>
    <w:pPr>
      <w:spacing w:before="120" w:after="120" w:line="288" w:lineRule="auto"/>
      <w:ind w:left="720"/>
      <w:contextualSpacing/>
    </w:pPr>
    <w:rPr>
      <w:rFonts w:eastAsiaTheme="minorHAnsi"/>
      <w:lang w:val="de-DE" w:eastAsia="en-US"/>
    </w:rPr>
  </w:style>
  <w:style w:type="paragraph" w:customStyle="1" w:styleId="1743B87E6D1E460894089F7EBBF889D113">
    <w:name w:val="1743B87E6D1E460894089F7EBBF889D113"/>
    <w:rsid w:val="00183826"/>
    <w:pPr>
      <w:spacing w:before="120" w:after="120" w:line="288" w:lineRule="auto"/>
    </w:pPr>
    <w:rPr>
      <w:rFonts w:eastAsiaTheme="minorHAnsi"/>
      <w:lang w:val="de-DE" w:eastAsia="en-US"/>
    </w:rPr>
  </w:style>
  <w:style w:type="paragraph" w:customStyle="1" w:styleId="BF13FA496AED47B0AF13B2B7BDD64A5013">
    <w:name w:val="BF13FA496AED47B0AF13B2B7BDD64A5013"/>
    <w:rsid w:val="00183826"/>
    <w:pPr>
      <w:spacing w:before="120" w:after="120" w:line="288" w:lineRule="auto"/>
      <w:ind w:left="720"/>
      <w:contextualSpacing/>
    </w:pPr>
    <w:rPr>
      <w:rFonts w:eastAsiaTheme="minorHAnsi"/>
      <w:lang w:val="de-DE" w:eastAsia="en-US"/>
    </w:rPr>
  </w:style>
  <w:style w:type="paragraph" w:customStyle="1" w:styleId="EB0145F426494C3F92ADE6A27E94CE518">
    <w:name w:val="EB0145F426494C3F92ADE6A27E94CE518"/>
    <w:rsid w:val="00183826"/>
    <w:pPr>
      <w:spacing w:before="120" w:after="120" w:line="288" w:lineRule="auto"/>
      <w:ind w:left="720"/>
      <w:contextualSpacing/>
    </w:pPr>
    <w:rPr>
      <w:rFonts w:eastAsiaTheme="minorHAnsi"/>
      <w:lang w:val="de-DE" w:eastAsia="en-US"/>
    </w:rPr>
  </w:style>
  <w:style w:type="paragraph" w:customStyle="1" w:styleId="68BF52B6D1E84B69AA841FC816E5E0D86">
    <w:name w:val="68BF52B6D1E84B69AA841FC816E5E0D86"/>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6">
    <w:name w:val="94D78537254246519566AEE9D70F36536"/>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38">
    <w:name w:val="F1A9D142B44C439B8A5F4611C1F9D3F838"/>
    <w:rsid w:val="00183826"/>
    <w:pPr>
      <w:spacing w:before="120" w:after="120" w:line="288" w:lineRule="auto"/>
    </w:pPr>
    <w:rPr>
      <w:rFonts w:eastAsiaTheme="minorHAnsi"/>
      <w:lang w:val="de-DE" w:eastAsia="en-US"/>
    </w:rPr>
  </w:style>
  <w:style w:type="paragraph" w:customStyle="1" w:styleId="23495994907D407BBE40F340682F2AB038">
    <w:name w:val="23495994907D407BBE40F340682F2AB038"/>
    <w:rsid w:val="00183826"/>
    <w:pPr>
      <w:spacing w:before="120" w:after="120" w:line="288" w:lineRule="auto"/>
    </w:pPr>
    <w:rPr>
      <w:rFonts w:eastAsiaTheme="minorHAnsi"/>
      <w:lang w:val="de-DE" w:eastAsia="en-US"/>
    </w:rPr>
  </w:style>
  <w:style w:type="paragraph" w:customStyle="1" w:styleId="762DA126DB304F6B84B40D7D4B15965338">
    <w:name w:val="762DA126DB304F6B84B40D7D4B15965338"/>
    <w:rsid w:val="00183826"/>
    <w:pPr>
      <w:spacing w:before="120" w:after="120" w:line="288" w:lineRule="auto"/>
    </w:pPr>
    <w:rPr>
      <w:rFonts w:eastAsiaTheme="minorHAnsi"/>
      <w:lang w:val="de-DE" w:eastAsia="en-US"/>
    </w:rPr>
  </w:style>
  <w:style w:type="paragraph" w:customStyle="1" w:styleId="1B4508550BB049859A46D9657ACC3A7436">
    <w:name w:val="1B4508550BB049859A46D9657ACC3A7436"/>
    <w:rsid w:val="00183826"/>
    <w:pPr>
      <w:spacing w:before="120" w:after="120" w:line="288" w:lineRule="auto"/>
    </w:pPr>
    <w:rPr>
      <w:rFonts w:eastAsiaTheme="minorHAnsi"/>
      <w:lang w:val="de-DE" w:eastAsia="en-US"/>
    </w:rPr>
  </w:style>
  <w:style w:type="paragraph" w:customStyle="1" w:styleId="FBE25CCB6AFE4E17BBFFC110BFA3BF9F29">
    <w:name w:val="FBE25CCB6AFE4E17BBFFC110BFA3BF9F29"/>
    <w:rsid w:val="00183826"/>
    <w:pPr>
      <w:spacing w:before="120" w:after="120" w:line="288" w:lineRule="auto"/>
      <w:ind w:left="720"/>
      <w:contextualSpacing/>
    </w:pPr>
    <w:rPr>
      <w:rFonts w:eastAsiaTheme="minorHAnsi"/>
      <w:lang w:val="de-DE" w:eastAsia="en-US"/>
    </w:rPr>
  </w:style>
  <w:style w:type="paragraph" w:customStyle="1" w:styleId="0BF0B7F89E7B4F5CA3EDA2054A7C0A5A37">
    <w:name w:val="0BF0B7F89E7B4F5CA3EDA2054A7C0A5A37"/>
    <w:rsid w:val="00183826"/>
    <w:pPr>
      <w:spacing w:before="120" w:after="120" w:line="288" w:lineRule="auto"/>
    </w:pPr>
    <w:rPr>
      <w:rFonts w:eastAsiaTheme="minorHAnsi"/>
      <w:lang w:val="de-DE" w:eastAsia="en-US"/>
    </w:rPr>
  </w:style>
  <w:style w:type="paragraph" w:customStyle="1" w:styleId="0E35CDB02B43491488BCA143F168FC6037">
    <w:name w:val="0E35CDB02B43491488BCA143F168FC6037"/>
    <w:rsid w:val="00183826"/>
    <w:pPr>
      <w:spacing w:before="120" w:after="120" w:line="288" w:lineRule="auto"/>
    </w:pPr>
    <w:rPr>
      <w:rFonts w:eastAsiaTheme="minorHAnsi"/>
      <w:lang w:val="de-DE" w:eastAsia="en-US"/>
    </w:rPr>
  </w:style>
  <w:style w:type="paragraph" w:customStyle="1" w:styleId="DDD66183BD604FD283B1BA83380132D937">
    <w:name w:val="DDD66183BD604FD283B1BA83380132D937"/>
    <w:rsid w:val="00183826"/>
    <w:pPr>
      <w:spacing w:before="120" w:after="120" w:line="288" w:lineRule="auto"/>
    </w:pPr>
    <w:rPr>
      <w:rFonts w:eastAsiaTheme="minorHAnsi"/>
      <w:lang w:val="de-DE" w:eastAsia="en-US"/>
    </w:rPr>
  </w:style>
  <w:style w:type="paragraph" w:customStyle="1" w:styleId="710718C12CDA4D219B07DC3F411DA55B37">
    <w:name w:val="710718C12CDA4D219B07DC3F411DA55B37"/>
    <w:rsid w:val="00183826"/>
    <w:pPr>
      <w:spacing w:before="120" w:after="120" w:line="288" w:lineRule="auto"/>
    </w:pPr>
    <w:rPr>
      <w:rFonts w:eastAsiaTheme="minorHAnsi"/>
      <w:lang w:val="de-DE" w:eastAsia="en-US"/>
    </w:rPr>
  </w:style>
  <w:style w:type="paragraph" w:customStyle="1" w:styleId="CCE917A482F748689A6F6B980EFCA6BD37">
    <w:name w:val="CCE917A482F748689A6F6B980EFCA6BD37"/>
    <w:rsid w:val="00183826"/>
    <w:pPr>
      <w:spacing w:before="120" w:after="120" w:line="288" w:lineRule="auto"/>
    </w:pPr>
    <w:rPr>
      <w:rFonts w:eastAsiaTheme="minorHAnsi"/>
      <w:lang w:val="de-DE" w:eastAsia="en-US"/>
    </w:rPr>
  </w:style>
  <w:style w:type="paragraph" w:customStyle="1" w:styleId="9DF06687B83C4D5A8CC18146040495AB37">
    <w:name w:val="9DF06687B83C4D5A8CC18146040495AB37"/>
    <w:rsid w:val="00183826"/>
    <w:pPr>
      <w:spacing w:before="120" w:after="120" w:line="288" w:lineRule="auto"/>
    </w:pPr>
    <w:rPr>
      <w:rFonts w:eastAsiaTheme="minorHAnsi"/>
      <w:lang w:val="de-DE" w:eastAsia="en-US"/>
    </w:rPr>
  </w:style>
  <w:style w:type="paragraph" w:customStyle="1" w:styleId="B9BA3E7D6BC34E7EB012674706AAC42337">
    <w:name w:val="B9BA3E7D6BC34E7EB012674706AAC42337"/>
    <w:rsid w:val="00183826"/>
    <w:pPr>
      <w:spacing w:before="120" w:after="120" w:line="288" w:lineRule="auto"/>
    </w:pPr>
    <w:rPr>
      <w:rFonts w:eastAsiaTheme="minorHAnsi"/>
      <w:lang w:val="de-DE" w:eastAsia="en-US"/>
    </w:rPr>
  </w:style>
  <w:style w:type="paragraph" w:customStyle="1" w:styleId="3E6BB4F5E6314280BBC9EF3CD541338114">
    <w:name w:val="3E6BB4F5E6314280BBC9EF3CD541338114"/>
    <w:rsid w:val="00183826"/>
    <w:pPr>
      <w:spacing w:before="120" w:after="120" w:line="288" w:lineRule="auto"/>
    </w:pPr>
    <w:rPr>
      <w:rFonts w:eastAsiaTheme="minorHAnsi"/>
      <w:lang w:val="de-DE" w:eastAsia="en-US"/>
    </w:rPr>
  </w:style>
  <w:style w:type="paragraph" w:customStyle="1" w:styleId="8CC605EF6B084EADA63C06FFBA6FF4D423">
    <w:name w:val="8CC605EF6B084EADA63C06FFBA6FF4D423"/>
    <w:rsid w:val="00183826"/>
    <w:pPr>
      <w:spacing w:before="120" w:after="120" w:line="288" w:lineRule="auto"/>
    </w:pPr>
    <w:rPr>
      <w:rFonts w:eastAsiaTheme="minorHAnsi"/>
      <w:lang w:val="de-DE" w:eastAsia="en-US"/>
    </w:rPr>
  </w:style>
  <w:style w:type="paragraph" w:customStyle="1" w:styleId="1D19A4D8BDF14E9489C88BC36EF241D824">
    <w:name w:val="1D19A4D8BDF14E9489C88BC36EF241D824"/>
    <w:rsid w:val="00183826"/>
    <w:pPr>
      <w:spacing w:before="120" w:after="120" w:line="288" w:lineRule="auto"/>
    </w:pPr>
    <w:rPr>
      <w:rFonts w:eastAsiaTheme="minorHAnsi"/>
      <w:lang w:val="de-DE" w:eastAsia="en-US"/>
    </w:rPr>
  </w:style>
  <w:style w:type="paragraph" w:customStyle="1" w:styleId="6AF934296A1B4351887F8A2430469A7014">
    <w:name w:val="6AF934296A1B4351887F8A2430469A7014"/>
    <w:rsid w:val="00183826"/>
    <w:pPr>
      <w:spacing w:before="120" w:after="120" w:line="288" w:lineRule="auto"/>
    </w:pPr>
    <w:rPr>
      <w:rFonts w:eastAsiaTheme="minorHAnsi"/>
      <w:lang w:val="de-DE" w:eastAsia="en-US"/>
    </w:rPr>
  </w:style>
  <w:style w:type="paragraph" w:customStyle="1" w:styleId="B7C86B3A80EE414B982A282E28130A1214">
    <w:name w:val="B7C86B3A80EE414B982A282E28130A1214"/>
    <w:rsid w:val="00183826"/>
    <w:pPr>
      <w:spacing w:before="120" w:after="120" w:line="288" w:lineRule="auto"/>
      <w:ind w:left="720"/>
      <w:contextualSpacing/>
    </w:pPr>
    <w:rPr>
      <w:rFonts w:eastAsiaTheme="minorHAnsi"/>
      <w:lang w:val="de-DE" w:eastAsia="en-US"/>
    </w:rPr>
  </w:style>
  <w:style w:type="paragraph" w:customStyle="1" w:styleId="279C5C2B8D8A49F99F941A82F7035E2714">
    <w:name w:val="279C5C2B8D8A49F99F941A82F7035E2714"/>
    <w:rsid w:val="00183826"/>
    <w:pPr>
      <w:spacing w:before="120" w:after="120" w:line="288" w:lineRule="auto"/>
    </w:pPr>
    <w:rPr>
      <w:rFonts w:eastAsiaTheme="minorHAnsi"/>
      <w:lang w:val="de-DE" w:eastAsia="en-US"/>
    </w:rPr>
  </w:style>
  <w:style w:type="paragraph" w:customStyle="1" w:styleId="A61712AEF50F4511949C0C8E993DF3F014">
    <w:name w:val="A61712AEF50F4511949C0C8E993DF3F014"/>
    <w:rsid w:val="00183826"/>
    <w:pPr>
      <w:spacing w:before="120" w:after="120" w:line="288" w:lineRule="auto"/>
      <w:ind w:left="720"/>
      <w:contextualSpacing/>
    </w:pPr>
    <w:rPr>
      <w:rFonts w:eastAsiaTheme="minorHAnsi"/>
      <w:lang w:val="de-DE" w:eastAsia="en-US"/>
    </w:rPr>
  </w:style>
  <w:style w:type="paragraph" w:customStyle="1" w:styleId="1743B87E6D1E460894089F7EBBF889D114">
    <w:name w:val="1743B87E6D1E460894089F7EBBF889D114"/>
    <w:rsid w:val="00183826"/>
    <w:pPr>
      <w:spacing w:before="120" w:after="120" w:line="288" w:lineRule="auto"/>
    </w:pPr>
    <w:rPr>
      <w:rFonts w:eastAsiaTheme="minorHAnsi"/>
      <w:lang w:val="de-DE" w:eastAsia="en-US"/>
    </w:rPr>
  </w:style>
  <w:style w:type="paragraph" w:customStyle="1" w:styleId="BF13FA496AED47B0AF13B2B7BDD64A5014">
    <w:name w:val="BF13FA496AED47B0AF13B2B7BDD64A5014"/>
    <w:rsid w:val="00183826"/>
    <w:pPr>
      <w:spacing w:before="120" w:after="120" w:line="288" w:lineRule="auto"/>
      <w:ind w:left="720"/>
      <w:contextualSpacing/>
    </w:pPr>
    <w:rPr>
      <w:rFonts w:eastAsiaTheme="minorHAnsi"/>
      <w:lang w:val="de-DE" w:eastAsia="en-US"/>
    </w:rPr>
  </w:style>
  <w:style w:type="paragraph" w:customStyle="1" w:styleId="EB0145F426494C3F92ADE6A27E94CE519">
    <w:name w:val="EB0145F426494C3F92ADE6A27E94CE519"/>
    <w:rsid w:val="00183826"/>
    <w:pPr>
      <w:spacing w:before="120" w:after="120" w:line="288" w:lineRule="auto"/>
      <w:ind w:left="720"/>
      <w:contextualSpacing/>
    </w:pPr>
    <w:rPr>
      <w:rFonts w:eastAsiaTheme="minorHAnsi"/>
      <w:lang w:val="de-DE" w:eastAsia="en-US"/>
    </w:rPr>
  </w:style>
  <w:style w:type="paragraph" w:customStyle="1" w:styleId="68BF52B6D1E84B69AA841FC816E5E0D87">
    <w:name w:val="68BF52B6D1E84B69AA841FC816E5E0D87"/>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7">
    <w:name w:val="94D78537254246519566AEE9D70F36537"/>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39">
    <w:name w:val="F1A9D142B44C439B8A5F4611C1F9D3F839"/>
    <w:rsid w:val="00183826"/>
    <w:pPr>
      <w:spacing w:before="120" w:after="120" w:line="288" w:lineRule="auto"/>
    </w:pPr>
    <w:rPr>
      <w:rFonts w:eastAsiaTheme="minorHAnsi"/>
      <w:lang w:val="de-DE" w:eastAsia="en-US"/>
    </w:rPr>
  </w:style>
  <w:style w:type="paragraph" w:customStyle="1" w:styleId="23495994907D407BBE40F340682F2AB039">
    <w:name w:val="23495994907D407BBE40F340682F2AB039"/>
    <w:rsid w:val="00183826"/>
    <w:pPr>
      <w:spacing w:before="120" w:after="120" w:line="288" w:lineRule="auto"/>
    </w:pPr>
    <w:rPr>
      <w:rFonts w:eastAsiaTheme="minorHAnsi"/>
      <w:lang w:val="de-DE" w:eastAsia="en-US"/>
    </w:rPr>
  </w:style>
  <w:style w:type="paragraph" w:customStyle="1" w:styleId="762DA126DB304F6B84B40D7D4B15965339">
    <w:name w:val="762DA126DB304F6B84B40D7D4B15965339"/>
    <w:rsid w:val="00183826"/>
    <w:pPr>
      <w:spacing w:before="120" w:after="120" w:line="288" w:lineRule="auto"/>
    </w:pPr>
    <w:rPr>
      <w:rFonts w:eastAsiaTheme="minorHAnsi"/>
      <w:lang w:val="de-DE" w:eastAsia="en-US"/>
    </w:rPr>
  </w:style>
  <w:style w:type="paragraph" w:customStyle="1" w:styleId="1B4508550BB049859A46D9657ACC3A7437">
    <w:name w:val="1B4508550BB049859A46D9657ACC3A7437"/>
    <w:rsid w:val="00183826"/>
    <w:pPr>
      <w:spacing w:before="120" w:after="120" w:line="288" w:lineRule="auto"/>
    </w:pPr>
    <w:rPr>
      <w:rFonts w:eastAsiaTheme="minorHAnsi"/>
      <w:lang w:val="de-DE" w:eastAsia="en-US"/>
    </w:rPr>
  </w:style>
  <w:style w:type="paragraph" w:customStyle="1" w:styleId="FBE25CCB6AFE4E17BBFFC110BFA3BF9F30">
    <w:name w:val="FBE25CCB6AFE4E17BBFFC110BFA3BF9F30"/>
    <w:rsid w:val="00183826"/>
    <w:pPr>
      <w:spacing w:before="120" w:after="120" w:line="288" w:lineRule="auto"/>
      <w:ind w:left="720"/>
      <w:contextualSpacing/>
    </w:pPr>
    <w:rPr>
      <w:rFonts w:eastAsiaTheme="minorHAnsi"/>
      <w:lang w:val="de-DE" w:eastAsia="en-US"/>
    </w:rPr>
  </w:style>
  <w:style w:type="paragraph" w:customStyle="1" w:styleId="0BF0B7F89E7B4F5CA3EDA2054A7C0A5A38">
    <w:name w:val="0BF0B7F89E7B4F5CA3EDA2054A7C0A5A38"/>
    <w:rsid w:val="00183826"/>
    <w:pPr>
      <w:spacing w:before="120" w:after="120" w:line="288" w:lineRule="auto"/>
    </w:pPr>
    <w:rPr>
      <w:rFonts w:eastAsiaTheme="minorHAnsi"/>
      <w:lang w:val="de-DE" w:eastAsia="en-US"/>
    </w:rPr>
  </w:style>
  <w:style w:type="paragraph" w:customStyle="1" w:styleId="0E35CDB02B43491488BCA143F168FC6038">
    <w:name w:val="0E35CDB02B43491488BCA143F168FC6038"/>
    <w:rsid w:val="00183826"/>
    <w:pPr>
      <w:spacing w:before="120" w:after="120" w:line="288" w:lineRule="auto"/>
    </w:pPr>
    <w:rPr>
      <w:rFonts w:eastAsiaTheme="minorHAnsi"/>
      <w:lang w:val="de-DE" w:eastAsia="en-US"/>
    </w:rPr>
  </w:style>
  <w:style w:type="paragraph" w:customStyle="1" w:styleId="DDD66183BD604FD283B1BA83380132D938">
    <w:name w:val="DDD66183BD604FD283B1BA83380132D938"/>
    <w:rsid w:val="00183826"/>
    <w:pPr>
      <w:spacing w:before="120" w:after="120" w:line="288" w:lineRule="auto"/>
    </w:pPr>
    <w:rPr>
      <w:rFonts w:eastAsiaTheme="minorHAnsi"/>
      <w:lang w:val="de-DE" w:eastAsia="en-US"/>
    </w:rPr>
  </w:style>
  <w:style w:type="paragraph" w:customStyle="1" w:styleId="710718C12CDA4D219B07DC3F411DA55B38">
    <w:name w:val="710718C12CDA4D219B07DC3F411DA55B38"/>
    <w:rsid w:val="00183826"/>
    <w:pPr>
      <w:spacing w:before="120" w:after="120" w:line="288" w:lineRule="auto"/>
    </w:pPr>
    <w:rPr>
      <w:rFonts w:eastAsiaTheme="minorHAnsi"/>
      <w:lang w:val="de-DE" w:eastAsia="en-US"/>
    </w:rPr>
  </w:style>
  <w:style w:type="paragraph" w:customStyle="1" w:styleId="CCE917A482F748689A6F6B980EFCA6BD38">
    <w:name w:val="CCE917A482F748689A6F6B980EFCA6BD38"/>
    <w:rsid w:val="00183826"/>
    <w:pPr>
      <w:spacing w:before="120" w:after="120" w:line="288" w:lineRule="auto"/>
    </w:pPr>
    <w:rPr>
      <w:rFonts w:eastAsiaTheme="minorHAnsi"/>
      <w:lang w:val="de-DE" w:eastAsia="en-US"/>
    </w:rPr>
  </w:style>
  <w:style w:type="paragraph" w:customStyle="1" w:styleId="9DF06687B83C4D5A8CC18146040495AB38">
    <w:name w:val="9DF06687B83C4D5A8CC18146040495AB38"/>
    <w:rsid w:val="00183826"/>
    <w:pPr>
      <w:spacing w:before="120" w:after="120" w:line="288" w:lineRule="auto"/>
    </w:pPr>
    <w:rPr>
      <w:rFonts w:eastAsiaTheme="minorHAnsi"/>
      <w:lang w:val="de-DE" w:eastAsia="en-US"/>
    </w:rPr>
  </w:style>
  <w:style w:type="paragraph" w:customStyle="1" w:styleId="B9BA3E7D6BC34E7EB012674706AAC42338">
    <w:name w:val="B9BA3E7D6BC34E7EB012674706AAC42338"/>
    <w:rsid w:val="00183826"/>
    <w:pPr>
      <w:spacing w:before="120" w:after="120" w:line="288" w:lineRule="auto"/>
    </w:pPr>
    <w:rPr>
      <w:rFonts w:eastAsiaTheme="minorHAnsi"/>
      <w:lang w:val="de-DE" w:eastAsia="en-US"/>
    </w:rPr>
  </w:style>
  <w:style w:type="paragraph" w:customStyle="1" w:styleId="3E6BB4F5E6314280BBC9EF3CD541338115">
    <w:name w:val="3E6BB4F5E6314280BBC9EF3CD541338115"/>
    <w:rsid w:val="00183826"/>
    <w:pPr>
      <w:spacing w:before="120" w:after="120" w:line="288" w:lineRule="auto"/>
    </w:pPr>
    <w:rPr>
      <w:rFonts w:eastAsiaTheme="minorHAnsi"/>
      <w:lang w:val="de-DE" w:eastAsia="en-US"/>
    </w:rPr>
  </w:style>
  <w:style w:type="paragraph" w:customStyle="1" w:styleId="8CC605EF6B084EADA63C06FFBA6FF4D424">
    <w:name w:val="8CC605EF6B084EADA63C06FFBA6FF4D424"/>
    <w:rsid w:val="00183826"/>
    <w:pPr>
      <w:spacing w:before="120" w:after="120" w:line="288" w:lineRule="auto"/>
    </w:pPr>
    <w:rPr>
      <w:rFonts w:eastAsiaTheme="minorHAnsi"/>
      <w:lang w:val="de-DE" w:eastAsia="en-US"/>
    </w:rPr>
  </w:style>
  <w:style w:type="paragraph" w:customStyle="1" w:styleId="1D19A4D8BDF14E9489C88BC36EF241D825">
    <w:name w:val="1D19A4D8BDF14E9489C88BC36EF241D825"/>
    <w:rsid w:val="00183826"/>
    <w:pPr>
      <w:spacing w:before="120" w:after="120" w:line="288" w:lineRule="auto"/>
    </w:pPr>
    <w:rPr>
      <w:rFonts w:eastAsiaTheme="minorHAnsi"/>
      <w:lang w:val="de-DE" w:eastAsia="en-US"/>
    </w:rPr>
  </w:style>
  <w:style w:type="paragraph" w:customStyle="1" w:styleId="6AF934296A1B4351887F8A2430469A7015">
    <w:name w:val="6AF934296A1B4351887F8A2430469A7015"/>
    <w:rsid w:val="00183826"/>
    <w:pPr>
      <w:spacing w:before="120" w:after="120" w:line="288" w:lineRule="auto"/>
    </w:pPr>
    <w:rPr>
      <w:rFonts w:eastAsiaTheme="minorHAnsi"/>
      <w:lang w:val="de-DE" w:eastAsia="en-US"/>
    </w:rPr>
  </w:style>
  <w:style w:type="paragraph" w:customStyle="1" w:styleId="B7C86B3A80EE414B982A282E28130A1215">
    <w:name w:val="B7C86B3A80EE414B982A282E28130A1215"/>
    <w:rsid w:val="00183826"/>
    <w:pPr>
      <w:spacing w:before="120" w:after="120" w:line="288" w:lineRule="auto"/>
      <w:ind w:left="720"/>
      <w:contextualSpacing/>
    </w:pPr>
    <w:rPr>
      <w:rFonts w:eastAsiaTheme="minorHAnsi"/>
      <w:lang w:val="de-DE" w:eastAsia="en-US"/>
    </w:rPr>
  </w:style>
  <w:style w:type="paragraph" w:customStyle="1" w:styleId="279C5C2B8D8A49F99F941A82F7035E2715">
    <w:name w:val="279C5C2B8D8A49F99F941A82F7035E2715"/>
    <w:rsid w:val="00183826"/>
    <w:pPr>
      <w:spacing w:before="120" w:after="120" w:line="288" w:lineRule="auto"/>
    </w:pPr>
    <w:rPr>
      <w:rFonts w:eastAsiaTheme="minorHAnsi"/>
      <w:lang w:val="de-DE" w:eastAsia="en-US"/>
    </w:rPr>
  </w:style>
  <w:style w:type="paragraph" w:customStyle="1" w:styleId="A61712AEF50F4511949C0C8E993DF3F015">
    <w:name w:val="A61712AEF50F4511949C0C8E993DF3F015"/>
    <w:rsid w:val="00183826"/>
    <w:pPr>
      <w:spacing w:before="120" w:after="120" w:line="288" w:lineRule="auto"/>
      <w:ind w:left="720"/>
      <w:contextualSpacing/>
    </w:pPr>
    <w:rPr>
      <w:rFonts w:eastAsiaTheme="minorHAnsi"/>
      <w:lang w:val="de-DE" w:eastAsia="en-US"/>
    </w:rPr>
  </w:style>
  <w:style w:type="paragraph" w:customStyle="1" w:styleId="1743B87E6D1E460894089F7EBBF889D115">
    <w:name w:val="1743B87E6D1E460894089F7EBBF889D115"/>
    <w:rsid w:val="00183826"/>
    <w:pPr>
      <w:spacing w:before="120" w:after="120" w:line="288" w:lineRule="auto"/>
    </w:pPr>
    <w:rPr>
      <w:rFonts w:eastAsiaTheme="minorHAnsi"/>
      <w:lang w:val="de-DE" w:eastAsia="en-US"/>
    </w:rPr>
  </w:style>
  <w:style w:type="paragraph" w:customStyle="1" w:styleId="BF13FA496AED47B0AF13B2B7BDD64A5015">
    <w:name w:val="BF13FA496AED47B0AF13B2B7BDD64A5015"/>
    <w:rsid w:val="00183826"/>
    <w:pPr>
      <w:spacing w:before="120" w:after="120" w:line="288" w:lineRule="auto"/>
      <w:ind w:left="720"/>
      <w:contextualSpacing/>
    </w:pPr>
    <w:rPr>
      <w:rFonts w:eastAsiaTheme="minorHAnsi"/>
      <w:lang w:val="de-DE" w:eastAsia="en-US"/>
    </w:rPr>
  </w:style>
  <w:style w:type="paragraph" w:customStyle="1" w:styleId="AA43EBFA7E424831B0F9D796637B154A">
    <w:name w:val="AA43EBFA7E424831B0F9D796637B154A"/>
    <w:rsid w:val="00183826"/>
    <w:pPr>
      <w:spacing w:before="120" w:after="120" w:line="288" w:lineRule="auto"/>
    </w:pPr>
    <w:rPr>
      <w:rFonts w:eastAsiaTheme="minorHAnsi"/>
      <w:lang w:val="de-DE" w:eastAsia="en-US"/>
    </w:rPr>
  </w:style>
  <w:style w:type="paragraph" w:customStyle="1" w:styleId="EB0145F426494C3F92ADE6A27E94CE5110">
    <w:name w:val="EB0145F426494C3F92ADE6A27E94CE5110"/>
    <w:rsid w:val="00183826"/>
    <w:pPr>
      <w:spacing w:before="120" w:after="120" w:line="288" w:lineRule="auto"/>
      <w:ind w:left="720"/>
      <w:contextualSpacing/>
    </w:pPr>
    <w:rPr>
      <w:rFonts w:eastAsiaTheme="minorHAnsi"/>
      <w:lang w:val="de-DE" w:eastAsia="en-US"/>
    </w:rPr>
  </w:style>
  <w:style w:type="paragraph" w:customStyle="1" w:styleId="68BF52B6D1E84B69AA841FC816E5E0D88">
    <w:name w:val="68BF52B6D1E84B69AA841FC816E5E0D88"/>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8">
    <w:name w:val="94D78537254246519566AEE9D70F36538"/>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0">
    <w:name w:val="F1A9D142B44C439B8A5F4611C1F9D3F840"/>
    <w:rsid w:val="00183826"/>
    <w:pPr>
      <w:spacing w:before="120" w:after="120" w:line="288" w:lineRule="auto"/>
    </w:pPr>
    <w:rPr>
      <w:rFonts w:eastAsiaTheme="minorHAnsi"/>
      <w:lang w:val="de-DE" w:eastAsia="en-US"/>
    </w:rPr>
  </w:style>
  <w:style w:type="paragraph" w:customStyle="1" w:styleId="23495994907D407BBE40F340682F2AB040">
    <w:name w:val="23495994907D407BBE40F340682F2AB040"/>
    <w:rsid w:val="00183826"/>
    <w:pPr>
      <w:spacing w:before="120" w:after="120" w:line="288" w:lineRule="auto"/>
    </w:pPr>
    <w:rPr>
      <w:rFonts w:eastAsiaTheme="minorHAnsi"/>
      <w:lang w:val="de-DE" w:eastAsia="en-US"/>
    </w:rPr>
  </w:style>
  <w:style w:type="paragraph" w:customStyle="1" w:styleId="762DA126DB304F6B84B40D7D4B15965340">
    <w:name w:val="762DA126DB304F6B84B40D7D4B15965340"/>
    <w:rsid w:val="00183826"/>
    <w:pPr>
      <w:spacing w:before="120" w:after="120" w:line="288" w:lineRule="auto"/>
    </w:pPr>
    <w:rPr>
      <w:rFonts w:eastAsiaTheme="minorHAnsi"/>
      <w:lang w:val="de-DE" w:eastAsia="en-US"/>
    </w:rPr>
  </w:style>
  <w:style w:type="paragraph" w:customStyle="1" w:styleId="1B4508550BB049859A46D9657ACC3A7438">
    <w:name w:val="1B4508550BB049859A46D9657ACC3A7438"/>
    <w:rsid w:val="00183826"/>
    <w:pPr>
      <w:spacing w:before="120" w:after="120" w:line="288" w:lineRule="auto"/>
    </w:pPr>
    <w:rPr>
      <w:rFonts w:eastAsiaTheme="minorHAnsi"/>
      <w:lang w:val="de-DE" w:eastAsia="en-US"/>
    </w:rPr>
  </w:style>
  <w:style w:type="paragraph" w:customStyle="1" w:styleId="FBE25CCB6AFE4E17BBFFC110BFA3BF9F31">
    <w:name w:val="FBE25CCB6AFE4E17BBFFC110BFA3BF9F31"/>
    <w:rsid w:val="00183826"/>
    <w:pPr>
      <w:spacing w:before="120" w:after="120" w:line="288" w:lineRule="auto"/>
      <w:ind w:left="720"/>
      <w:contextualSpacing/>
    </w:pPr>
    <w:rPr>
      <w:rFonts w:eastAsiaTheme="minorHAnsi"/>
      <w:lang w:val="de-DE" w:eastAsia="en-US"/>
    </w:rPr>
  </w:style>
  <w:style w:type="paragraph" w:customStyle="1" w:styleId="0BF0B7F89E7B4F5CA3EDA2054A7C0A5A39">
    <w:name w:val="0BF0B7F89E7B4F5CA3EDA2054A7C0A5A39"/>
    <w:rsid w:val="00183826"/>
    <w:pPr>
      <w:spacing w:before="120" w:after="120" w:line="288" w:lineRule="auto"/>
    </w:pPr>
    <w:rPr>
      <w:rFonts w:eastAsiaTheme="minorHAnsi"/>
      <w:lang w:val="de-DE" w:eastAsia="en-US"/>
    </w:rPr>
  </w:style>
  <w:style w:type="paragraph" w:customStyle="1" w:styleId="0E35CDB02B43491488BCA143F168FC6039">
    <w:name w:val="0E35CDB02B43491488BCA143F168FC6039"/>
    <w:rsid w:val="00183826"/>
    <w:pPr>
      <w:spacing w:before="120" w:after="120" w:line="288" w:lineRule="auto"/>
    </w:pPr>
    <w:rPr>
      <w:rFonts w:eastAsiaTheme="minorHAnsi"/>
      <w:lang w:val="de-DE" w:eastAsia="en-US"/>
    </w:rPr>
  </w:style>
  <w:style w:type="paragraph" w:customStyle="1" w:styleId="DDD66183BD604FD283B1BA83380132D939">
    <w:name w:val="DDD66183BD604FD283B1BA83380132D939"/>
    <w:rsid w:val="00183826"/>
    <w:pPr>
      <w:spacing w:before="120" w:after="120" w:line="288" w:lineRule="auto"/>
    </w:pPr>
    <w:rPr>
      <w:rFonts w:eastAsiaTheme="minorHAnsi"/>
      <w:lang w:val="de-DE" w:eastAsia="en-US"/>
    </w:rPr>
  </w:style>
  <w:style w:type="paragraph" w:customStyle="1" w:styleId="710718C12CDA4D219B07DC3F411DA55B39">
    <w:name w:val="710718C12CDA4D219B07DC3F411DA55B39"/>
    <w:rsid w:val="00183826"/>
    <w:pPr>
      <w:spacing w:before="120" w:after="120" w:line="288" w:lineRule="auto"/>
    </w:pPr>
    <w:rPr>
      <w:rFonts w:eastAsiaTheme="minorHAnsi"/>
      <w:lang w:val="de-DE" w:eastAsia="en-US"/>
    </w:rPr>
  </w:style>
  <w:style w:type="paragraph" w:customStyle="1" w:styleId="CCE917A482F748689A6F6B980EFCA6BD39">
    <w:name w:val="CCE917A482F748689A6F6B980EFCA6BD39"/>
    <w:rsid w:val="00183826"/>
    <w:pPr>
      <w:spacing w:before="120" w:after="120" w:line="288" w:lineRule="auto"/>
    </w:pPr>
    <w:rPr>
      <w:rFonts w:eastAsiaTheme="minorHAnsi"/>
      <w:lang w:val="de-DE" w:eastAsia="en-US"/>
    </w:rPr>
  </w:style>
  <w:style w:type="paragraph" w:customStyle="1" w:styleId="9DF06687B83C4D5A8CC18146040495AB39">
    <w:name w:val="9DF06687B83C4D5A8CC18146040495AB39"/>
    <w:rsid w:val="00183826"/>
    <w:pPr>
      <w:spacing w:before="120" w:after="120" w:line="288" w:lineRule="auto"/>
    </w:pPr>
    <w:rPr>
      <w:rFonts w:eastAsiaTheme="minorHAnsi"/>
      <w:lang w:val="de-DE" w:eastAsia="en-US"/>
    </w:rPr>
  </w:style>
  <w:style w:type="paragraph" w:customStyle="1" w:styleId="B9BA3E7D6BC34E7EB012674706AAC42339">
    <w:name w:val="B9BA3E7D6BC34E7EB012674706AAC42339"/>
    <w:rsid w:val="00183826"/>
    <w:pPr>
      <w:spacing w:before="120" w:after="120" w:line="288" w:lineRule="auto"/>
    </w:pPr>
    <w:rPr>
      <w:rFonts w:eastAsiaTheme="minorHAnsi"/>
      <w:lang w:val="de-DE" w:eastAsia="en-US"/>
    </w:rPr>
  </w:style>
  <w:style w:type="paragraph" w:customStyle="1" w:styleId="3E6BB4F5E6314280BBC9EF3CD541338116">
    <w:name w:val="3E6BB4F5E6314280BBC9EF3CD541338116"/>
    <w:rsid w:val="00183826"/>
    <w:pPr>
      <w:spacing w:before="120" w:after="120" w:line="288" w:lineRule="auto"/>
    </w:pPr>
    <w:rPr>
      <w:rFonts w:eastAsiaTheme="minorHAnsi"/>
      <w:lang w:val="de-DE" w:eastAsia="en-US"/>
    </w:rPr>
  </w:style>
  <w:style w:type="paragraph" w:customStyle="1" w:styleId="8CC605EF6B084EADA63C06FFBA6FF4D425">
    <w:name w:val="8CC605EF6B084EADA63C06FFBA6FF4D425"/>
    <w:rsid w:val="00183826"/>
    <w:pPr>
      <w:spacing w:before="120" w:after="120" w:line="288" w:lineRule="auto"/>
    </w:pPr>
    <w:rPr>
      <w:rFonts w:eastAsiaTheme="minorHAnsi"/>
      <w:lang w:val="de-DE" w:eastAsia="en-US"/>
    </w:rPr>
  </w:style>
  <w:style w:type="paragraph" w:customStyle="1" w:styleId="1D19A4D8BDF14E9489C88BC36EF241D826">
    <w:name w:val="1D19A4D8BDF14E9489C88BC36EF241D826"/>
    <w:rsid w:val="00183826"/>
    <w:pPr>
      <w:spacing w:before="120" w:after="120" w:line="288" w:lineRule="auto"/>
    </w:pPr>
    <w:rPr>
      <w:rFonts w:eastAsiaTheme="minorHAnsi"/>
      <w:lang w:val="de-DE" w:eastAsia="en-US"/>
    </w:rPr>
  </w:style>
  <w:style w:type="paragraph" w:customStyle="1" w:styleId="6AF934296A1B4351887F8A2430469A7016">
    <w:name w:val="6AF934296A1B4351887F8A2430469A7016"/>
    <w:rsid w:val="00183826"/>
    <w:pPr>
      <w:spacing w:before="120" w:after="120" w:line="288" w:lineRule="auto"/>
    </w:pPr>
    <w:rPr>
      <w:rFonts w:eastAsiaTheme="minorHAnsi"/>
      <w:lang w:val="de-DE" w:eastAsia="en-US"/>
    </w:rPr>
  </w:style>
  <w:style w:type="paragraph" w:customStyle="1" w:styleId="B7C86B3A80EE414B982A282E28130A1216">
    <w:name w:val="B7C86B3A80EE414B982A282E28130A1216"/>
    <w:rsid w:val="00183826"/>
    <w:pPr>
      <w:spacing w:before="120" w:after="120" w:line="288" w:lineRule="auto"/>
      <w:ind w:left="720"/>
      <w:contextualSpacing/>
    </w:pPr>
    <w:rPr>
      <w:rFonts w:eastAsiaTheme="minorHAnsi"/>
      <w:lang w:val="de-DE" w:eastAsia="en-US"/>
    </w:rPr>
  </w:style>
  <w:style w:type="paragraph" w:customStyle="1" w:styleId="279C5C2B8D8A49F99F941A82F7035E2716">
    <w:name w:val="279C5C2B8D8A49F99F941A82F7035E2716"/>
    <w:rsid w:val="00183826"/>
    <w:pPr>
      <w:spacing w:before="120" w:after="120" w:line="288" w:lineRule="auto"/>
    </w:pPr>
    <w:rPr>
      <w:rFonts w:eastAsiaTheme="minorHAnsi"/>
      <w:lang w:val="de-DE" w:eastAsia="en-US"/>
    </w:rPr>
  </w:style>
  <w:style w:type="paragraph" w:customStyle="1" w:styleId="A61712AEF50F4511949C0C8E993DF3F016">
    <w:name w:val="A61712AEF50F4511949C0C8E993DF3F016"/>
    <w:rsid w:val="00183826"/>
    <w:pPr>
      <w:spacing w:before="120" w:after="120" w:line="288" w:lineRule="auto"/>
      <w:ind w:left="720"/>
      <w:contextualSpacing/>
    </w:pPr>
    <w:rPr>
      <w:rFonts w:eastAsiaTheme="minorHAnsi"/>
      <w:lang w:val="de-DE" w:eastAsia="en-US"/>
    </w:rPr>
  </w:style>
  <w:style w:type="paragraph" w:customStyle="1" w:styleId="1743B87E6D1E460894089F7EBBF889D116">
    <w:name w:val="1743B87E6D1E460894089F7EBBF889D116"/>
    <w:rsid w:val="00183826"/>
    <w:pPr>
      <w:spacing w:before="120" w:after="120" w:line="288" w:lineRule="auto"/>
    </w:pPr>
    <w:rPr>
      <w:rFonts w:eastAsiaTheme="minorHAnsi"/>
      <w:lang w:val="de-DE" w:eastAsia="en-US"/>
    </w:rPr>
  </w:style>
  <w:style w:type="paragraph" w:customStyle="1" w:styleId="BF13FA496AED47B0AF13B2B7BDD64A5016">
    <w:name w:val="BF13FA496AED47B0AF13B2B7BDD64A5016"/>
    <w:rsid w:val="00183826"/>
    <w:pPr>
      <w:spacing w:before="120" w:after="120" w:line="288" w:lineRule="auto"/>
      <w:ind w:left="720"/>
      <w:contextualSpacing/>
    </w:pPr>
    <w:rPr>
      <w:rFonts w:eastAsiaTheme="minorHAnsi"/>
      <w:lang w:val="de-DE" w:eastAsia="en-US"/>
    </w:rPr>
  </w:style>
  <w:style w:type="paragraph" w:customStyle="1" w:styleId="A73DA535CC2E4A61994A1E2292BED2AE">
    <w:name w:val="A73DA535CC2E4A61994A1E2292BED2AE"/>
    <w:rsid w:val="00183826"/>
    <w:pPr>
      <w:spacing w:before="120" w:after="120" w:line="288" w:lineRule="auto"/>
    </w:pPr>
    <w:rPr>
      <w:rFonts w:eastAsiaTheme="minorHAnsi"/>
      <w:lang w:val="de-DE" w:eastAsia="en-US"/>
    </w:rPr>
  </w:style>
  <w:style w:type="paragraph" w:customStyle="1" w:styleId="6C09F22AD90541E8854D058150E07043">
    <w:name w:val="6C09F22AD90541E8854D058150E07043"/>
    <w:rsid w:val="00183826"/>
    <w:pPr>
      <w:spacing w:before="120" w:after="120" w:line="288" w:lineRule="auto"/>
    </w:pPr>
    <w:rPr>
      <w:rFonts w:eastAsiaTheme="minorHAnsi"/>
      <w:lang w:val="de-DE" w:eastAsia="en-US"/>
    </w:rPr>
  </w:style>
  <w:style w:type="paragraph" w:customStyle="1" w:styleId="197EB8548D97439A8379EB0099EA0479">
    <w:name w:val="197EB8548D97439A8379EB0099EA0479"/>
    <w:rsid w:val="00183826"/>
    <w:pPr>
      <w:spacing w:before="120" w:after="120" w:line="288" w:lineRule="auto"/>
    </w:pPr>
    <w:rPr>
      <w:rFonts w:eastAsiaTheme="minorHAnsi"/>
      <w:lang w:val="de-DE" w:eastAsia="en-US"/>
    </w:rPr>
  </w:style>
  <w:style w:type="paragraph" w:customStyle="1" w:styleId="EB0145F426494C3F92ADE6A27E94CE5111">
    <w:name w:val="EB0145F426494C3F92ADE6A27E94CE5111"/>
    <w:rsid w:val="00183826"/>
    <w:pPr>
      <w:spacing w:before="120" w:after="120" w:line="288" w:lineRule="auto"/>
      <w:ind w:left="720"/>
      <w:contextualSpacing/>
    </w:pPr>
    <w:rPr>
      <w:rFonts w:eastAsiaTheme="minorHAnsi"/>
      <w:lang w:val="de-DE" w:eastAsia="en-US"/>
    </w:rPr>
  </w:style>
  <w:style w:type="paragraph" w:customStyle="1" w:styleId="68BF52B6D1E84B69AA841FC816E5E0D89">
    <w:name w:val="68BF52B6D1E84B69AA841FC816E5E0D89"/>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9">
    <w:name w:val="94D78537254246519566AEE9D70F36539"/>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1">
    <w:name w:val="F1A9D142B44C439B8A5F4611C1F9D3F841"/>
    <w:rsid w:val="00183826"/>
    <w:pPr>
      <w:spacing w:before="120" w:after="120" w:line="288" w:lineRule="auto"/>
    </w:pPr>
    <w:rPr>
      <w:rFonts w:eastAsiaTheme="minorHAnsi"/>
      <w:lang w:val="de-DE" w:eastAsia="en-US"/>
    </w:rPr>
  </w:style>
  <w:style w:type="paragraph" w:customStyle="1" w:styleId="23495994907D407BBE40F340682F2AB041">
    <w:name w:val="23495994907D407BBE40F340682F2AB041"/>
    <w:rsid w:val="00183826"/>
    <w:pPr>
      <w:spacing w:before="120" w:after="120" w:line="288" w:lineRule="auto"/>
    </w:pPr>
    <w:rPr>
      <w:rFonts w:eastAsiaTheme="minorHAnsi"/>
      <w:lang w:val="de-DE" w:eastAsia="en-US"/>
    </w:rPr>
  </w:style>
  <w:style w:type="paragraph" w:customStyle="1" w:styleId="762DA126DB304F6B84B40D7D4B15965341">
    <w:name w:val="762DA126DB304F6B84B40D7D4B15965341"/>
    <w:rsid w:val="00183826"/>
    <w:pPr>
      <w:spacing w:before="120" w:after="120" w:line="288" w:lineRule="auto"/>
    </w:pPr>
    <w:rPr>
      <w:rFonts w:eastAsiaTheme="minorHAnsi"/>
      <w:lang w:val="de-DE" w:eastAsia="en-US"/>
    </w:rPr>
  </w:style>
  <w:style w:type="paragraph" w:customStyle="1" w:styleId="1B4508550BB049859A46D9657ACC3A7439">
    <w:name w:val="1B4508550BB049859A46D9657ACC3A7439"/>
    <w:rsid w:val="00183826"/>
    <w:pPr>
      <w:spacing w:before="120" w:after="120" w:line="288" w:lineRule="auto"/>
    </w:pPr>
    <w:rPr>
      <w:rFonts w:eastAsiaTheme="minorHAnsi"/>
      <w:lang w:val="de-DE" w:eastAsia="en-US"/>
    </w:rPr>
  </w:style>
  <w:style w:type="paragraph" w:customStyle="1" w:styleId="FBE25CCB6AFE4E17BBFFC110BFA3BF9F32">
    <w:name w:val="FBE25CCB6AFE4E17BBFFC110BFA3BF9F32"/>
    <w:rsid w:val="00183826"/>
    <w:pPr>
      <w:spacing w:before="120" w:after="120" w:line="288" w:lineRule="auto"/>
      <w:ind w:left="720"/>
      <w:contextualSpacing/>
    </w:pPr>
    <w:rPr>
      <w:rFonts w:eastAsiaTheme="minorHAnsi"/>
      <w:lang w:val="de-DE" w:eastAsia="en-US"/>
    </w:rPr>
  </w:style>
  <w:style w:type="paragraph" w:customStyle="1" w:styleId="0BF0B7F89E7B4F5CA3EDA2054A7C0A5A40">
    <w:name w:val="0BF0B7F89E7B4F5CA3EDA2054A7C0A5A40"/>
    <w:rsid w:val="00183826"/>
    <w:pPr>
      <w:spacing w:before="120" w:after="120" w:line="288" w:lineRule="auto"/>
    </w:pPr>
    <w:rPr>
      <w:rFonts w:eastAsiaTheme="minorHAnsi"/>
      <w:lang w:val="de-DE" w:eastAsia="en-US"/>
    </w:rPr>
  </w:style>
  <w:style w:type="paragraph" w:customStyle="1" w:styleId="0E35CDB02B43491488BCA143F168FC6040">
    <w:name w:val="0E35CDB02B43491488BCA143F168FC6040"/>
    <w:rsid w:val="00183826"/>
    <w:pPr>
      <w:spacing w:before="120" w:after="120" w:line="288" w:lineRule="auto"/>
    </w:pPr>
    <w:rPr>
      <w:rFonts w:eastAsiaTheme="minorHAnsi"/>
      <w:lang w:val="de-DE" w:eastAsia="en-US"/>
    </w:rPr>
  </w:style>
  <w:style w:type="paragraph" w:customStyle="1" w:styleId="DDD66183BD604FD283B1BA83380132D940">
    <w:name w:val="DDD66183BD604FD283B1BA83380132D940"/>
    <w:rsid w:val="00183826"/>
    <w:pPr>
      <w:spacing w:before="120" w:after="120" w:line="288" w:lineRule="auto"/>
    </w:pPr>
    <w:rPr>
      <w:rFonts w:eastAsiaTheme="minorHAnsi"/>
      <w:lang w:val="de-DE" w:eastAsia="en-US"/>
    </w:rPr>
  </w:style>
  <w:style w:type="paragraph" w:customStyle="1" w:styleId="710718C12CDA4D219B07DC3F411DA55B40">
    <w:name w:val="710718C12CDA4D219B07DC3F411DA55B40"/>
    <w:rsid w:val="00183826"/>
    <w:pPr>
      <w:spacing w:before="120" w:after="120" w:line="288" w:lineRule="auto"/>
    </w:pPr>
    <w:rPr>
      <w:rFonts w:eastAsiaTheme="minorHAnsi"/>
      <w:lang w:val="de-DE" w:eastAsia="en-US"/>
    </w:rPr>
  </w:style>
  <w:style w:type="paragraph" w:customStyle="1" w:styleId="CCE917A482F748689A6F6B980EFCA6BD40">
    <w:name w:val="CCE917A482F748689A6F6B980EFCA6BD40"/>
    <w:rsid w:val="00183826"/>
    <w:pPr>
      <w:spacing w:before="120" w:after="120" w:line="288" w:lineRule="auto"/>
    </w:pPr>
    <w:rPr>
      <w:rFonts w:eastAsiaTheme="minorHAnsi"/>
      <w:lang w:val="de-DE" w:eastAsia="en-US"/>
    </w:rPr>
  </w:style>
  <w:style w:type="paragraph" w:customStyle="1" w:styleId="9DF06687B83C4D5A8CC18146040495AB40">
    <w:name w:val="9DF06687B83C4D5A8CC18146040495AB40"/>
    <w:rsid w:val="00183826"/>
    <w:pPr>
      <w:spacing w:before="120" w:after="120" w:line="288" w:lineRule="auto"/>
    </w:pPr>
    <w:rPr>
      <w:rFonts w:eastAsiaTheme="minorHAnsi"/>
      <w:lang w:val="de-DE" w:eastAsia="en-US"/>
    </w:rPr>
  </w:style>
  <w:style w:type="paragraph" w:customStyle="1" w:styleId="B9BA3E7D6BC34E7EB012674706AAC42340">
    <w:name w:val="B9BA3E7D6BC34E7EB012674706AAC42340"/>
    <w:rsid w:val="00183826"/>
    <w:pPr>
      <w:spacing w:before="120" w:after="120" w:line="288" w:lineRule="auto"/>
    </w:pPr>
    <w:rPr>
      <w:rFonts w:eastAsiaTheme="minorHAnsi"/>
      <w:lang w:val="de-DE" w:eastAsia="en-US"/>
    </w:rPr>
  </w:style>
  <w:style w:type="paragraph" w:customStyle="1" w:styleId="3E6BB4F5E6314280BBC9EF3CD541338117">
    <w:name w:val="3E6BB4F5E6314280BBC9EF3CD541338117"/>
    <w:rsid w:val="00183826"/>
    <w:pPr>
      <w:spacing w:before="120" w:after="120" w:line="288" w:lineRule="auto"/>
    </w:pPr>
    <w:rPr>
      <w:rFonts w:eastAsiaTheme="minorHAnsi"/>
      <w:lang w:val="de-DE" w:eastAsia="en-US"/>
    </w:rPr>
  </w:style>
  <w:style w:type="paragraph" w:customStyle="1" w:styleId="8CC605EF6B084EADA63C06FFBA6FF4D426">
    <w:name w:val="8CC605EF6B084EADA63C06FFBA6FF4D426"/>
    <w:rsid w:val="00183826"/>
    <w:pPr>
      <w:spacing w:before="120" w:after="120" w:line="288" w:lineRule="auto"/>
    </w:pPr>
    <w:rPr>
      <w:rFonts w:eastAsiaTheme="minorHAnsi"/>
      <w:lang w:val="de-DE" w:eastAsia="en-US"/>
    </w:rPr>
  </w:style>
  <w:style w:type="paragraph" w:customStyle="1" w:styleId="1D19A4D8BDF14E9489C88BC36EF241D827">
    <w:name w:val="1D19A4D8BDF14E9489C88BC36EF241D827"/>
    <w:rsid w:val="00183826"/>
    <w:pPr>
      <w:spacing w:before="120" w:after="120" w:line="288" w:lineRule="auto"/>
    </w:pPr>
    <w:rPr>
      <w:rFonts w:eastAsiaTheme="minorHAnsi"/>
      <w:lang w:val="de-DE" w:eastAsia="en-US"/>
    </w:rPr>
  </w:style>
  <w:style w:type="paragraph" w:customStyle="1" w:styleId="6AF934296A1B4351887F8A2430469A7017">
    <w:name w:val="6AF934296A1B4351887F8A2430469A7017"/>
    <w:rsid w:val="00183826"/>
    <w:pPr>
      <w:spacing w:before="120" w:after="120" w:line="288" w:lineRule="auto"/>
    </w:pPr>
    <w:rPr>
      <w:rFonts w:eastAsiaTheme="minorHAnsi"/>
      <w:lang w:val="de-DE" w:eastAsia="en-US"/>
    </w:rPr>
  </w:style>
  <w:style w:type="paragraph" w:customStyle="1" w:styleId="B7C86B3A80EE414B982A282E28130A1217">
    <w:name w:val="B7C86B3A80EE414B982A282E28130A1217"/>
    <w:rsid w:val="00183826"/>
    <w:pPr>
      <w:spacing w:before="120" w:after="120" w:line="288" w:lineRule="auto"/>
      <w:ind w:left="720"/>
      <w:contextualSpacing/>
    </w:pPr>
    <w:rPr>
      <w:rFonts w:eastAsiaTheme="minorHAnsi"/>
      <w:lang w:val="de-DE" w:eastAsia="en-US"/>
    </w:rPr>
  </w:style>
  <w:style w:type="paragraph" w:customStyle="1" w:styleId="279C5C2B8D8A49F99F941A82F7035E2717">
    <w:name w:val="279C5C2B8D8A49F99F941A82F7035E2717"/>
    <w:rsid w:val="00183826"/>
    <w:pPr>
      <w:spacing w:before="120" w:after="120" w:line="288" w:lineRule="auto"/>
    </w:pPr>
    <w:rPr>
      <w:rFonts w:eastAsiaTheme="minorHAnsi"/>
      <w:lang w:val="de-DE" w:eastAsia="en-US"/>
    </w:rPr>
  </w:style>
  <w:style w:type="paragraph" w:customStyle="1" w:styleId="A61712AEF50F4511949C0C8E993DF3F017">
    <w:name w:val="A61712AEF50F4511949C0C8E993DF3F017"/>
    <w:rsid w:val="00183826"/>
    <w:pPr>
      <w:spacing w:before="120" w:after="120" w:line="288" w:lineRule="auto"/>
      <w:ind w:left="720"/>
      <w:contextualSpacing/>
    </w:pPr>
    <w:rPr>
      <w:rFonts w:eastAsiaTheme="minorHAnsi"/>
      <w:lang w:val="de-DE" w:eastAsia="en-US"/>
    </w:rPr>
  </w:style>
  <w:style w:type="paragraph" w:customStyle="1" w:styleId="1743B87E6D1E460894089F7EBBF889D117">
    <w:name w:val="1743B87E6D1E460894089F7EBBF889D117"/>
    <w:rsid w:val="00183826"/>
    <w:pPr>
      <w:spacing w:before="120" w:after="120" w:line="288" w:lineRule="auto"/>
    </w:pPr>
    <w:rPr>
      <w:rFonts w:eastAsiaTheme="minorHAnsi"/>
      <w:lang w:val="de-DE" w:eastAsia="en-US"/>
    </w:rPr>
  </w:style>
  <w:style w:type="paragraph" w:customStyle="1" w:styleId="BF13FA496AED47B0AF13B2B7BDD64A5017">
    <w:name w:val="BF13FA496AED47B0AF13B2B7BDD64A5017"/>
    <w:rsid w:val="00183826"/>
    <w:pPr>
      <w:spacing w:before="120" w:after="120" w:line="288" w:lineRule="auto"/>
      <w:ind w:left="720"/>
      <w:contextualSpacing/>
    </w:pPr>
    <w:rPr>
      <w:rFonts w:eastAsiaTheme="minorHAnsi"/>
      <w:lang w:val="de-DE" w:eastAsia="en-US"/>
    </w:rPr>
  </w:style>
  <w:style w:type="paragraph" w:customStyle="1" w:styleId="A73DA535CC2E4A61994A1E2292BED2AE1">
    <w:name w:val="A73DA535CC2E4A61994A1E2292BED2AE1"/>
    <w:rsid w:val="00183826"/>
    <w:pPr>
      <w:spacing w:before="120" w:after="120" w:line="288" w:lineRule="auto"/>
    </w:pPr>
    <w:rPr>
      <w:rFonts w:eastAsiaTheme="minorHAnsi"/>
      <w:lang w:val="de-DE" w:eastAsia="en-US"/>
    </w:rPr>
  </w:style>
  <w:style w:type="paragraph" w:customStyle="1" w:styleId="197EB8548D97439A8379EB0099EA04791">
    <w:name w:val="197EB8548D97439A8379EB0099EA04791"/>
    <w:rsid w:val="00183826"/>
    <w:pPr>
      <w:spacing w:before="120" w:after="120" w:line="288" w:lineRule="auto"/>
    </w:pPr>
    <w:rPr>
      <w:rFonts w:eastAsiaTheme="minorHAnsi"/>
      <w:lang w:val="de-DE" w:eastAsia="en-US"/>
    </w:rPr>
  </w:style>
  <w:style w:type="paragraph" w:customStyle="1" w:styleId="EB0145F426494C3F92ADE6A27E94CE5112">
    <w:name w:val="EB0145F426494C3F92ADE6A27E94CE5112"/>
    <w:rsid w:val="00183826"/>
    <w:pPr>
      <w:spacing w:before="120" w:after="120" w:line="288" w:lineRule="auto"/>
      <w:ind w:left="720"/>
      <w:contextualSpacing/>
    </w:pPr>
    <w:rPr>
      <w:rFonts w:eastAsiaTheme="minorHAnsi"/>
      <w:lang w:val="de-DE" w:eastAsia="en-US"/>
    </w:rPr>
  </w:style>
  <w:style w:type="paragraph" w:customStyle="1" w:styleId="68BF52B6D1E84B69AA841FC816E5E0D810">
    <w:name w:val="68BF52B6D1E84B69AA841FC816E5E0D810"/>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0">
    <w:name w:val="94D78537254246519566AEE9D70F365310"/>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2">
    <w:name w:val="F1A9D142B44C439B8A5F4611C1F9D3F842"/>
    <w:rsid w:val="00183826"/>
    <w:pPr>
      <w:spacing w:before="120" w:after="120" w:line="288" w:lineRule="auto"/>
    </w:pPr>
    <w:rPr>
      <w:rFonts w:eastAsiaTheme="minorHAnsi"/>
      <w:lang w:val="de-DE" w:eastAsia="en-US"/>
    </w:rPr>
  </w:style>
  <w:style w:type="paragraph" w:customStyle="1" w:styleId="23495994907D407BBE40F340682F2AB042">
    <w:name w:val="23495994907D407BBE40F340682F2AB042"/>
    <w:rsid w:val="00183826"/>
    <w:pPr>
      <w:spacing w:before="120" w:after="120" w:line="288" w:lineRule="auto"/>
    </w:pPr>
    <w:rPr>
      <w:rFonts w:eastAsiaTheme="minorHAnsi"/>
      <w:lang w:val="de-DE" w:eastAsia="en-US"/>
    </w:rPr>
  </w:style>
  <w:style w:type="paragraph" w:customStyle="1" w:styleId="762DA126DB304F6B84B40D7D4B15965342">
    <w:name w:val="762DA126DB304F6B84B40D7D4B15965342"/>
    <w:rsid w:val="00183826"/>
    <w:pPr>
      <w:spacing w:before="120" w:after="120" w:line="288" w:lineRule="auto"/>
    </w:pPr>
    <w:rPr>
      <w:rFonts w:eastAsiaTheme="minorHAnsi"/>
      <w:lang w:val="de-DE" w:eastAsia="en-US"/>
    </w:rPr>
  </w:style>
  <w:style w:type="paragraph" w:customStyle="1" w:styleId="1B4508550BB049859A46D9657ACC3A7440">
    <w:name w:val="1B4508550BB049859A46D9657ACC3A7440"/>
    <w:rsid w:val="00183826"/>
    <w:pPr>
      <w:spacing w:before="120" w:after="120" w:line="288" w:lineRule="auto"/>
    </w:pPr>
    <w:rPr>
      <w:rFonts w:eastAsiaTheme="minorHAnsi"/>
      <w:lang w:val="de-DE" w:eastAsia="en-US"/>
    </w:rPr>
  </w:style>
  <w:style w:type="paragraph" w:customStyle="1" w:styleId="FBE25CCB6AFE4E17BBFFC110BFA3BF9F33">
    <w:name w:val="FBE25CCB6AFE4E17BBFFC110BFA3BF9F33"/>
    <w:rsid w:val="00183826"/>
    <w:pPr>
      <w:spacing w:before="120" w:after="120" w:line="288" w:lineRule="auto"/>
      <w:ind w:left="720"/>
      <w:contextualSpacing/>
    </w:pPr>
    <w:rPr>
      <w:rFonts w:eastAsiaTheme="minorHAnsi"/>
      <w:lang w:val="de-DE" w:eastAsia="en-US"/>
    </w:rPr>
  </w:style>
  <w:style w:type="paragraph" w:customStyle="1" w:styleId="0BF0B7F89E7B4F5CA3EDA2054A7C0A5A41">
    <w:name w:val="0BF0B7F89E7B4F5CA3EDA2054A7C0A5A41"/>
    <w:rsid w:val="00183826"/>
    <w:pPr>
      <w:spacing w:before="120" w:after="120" w:line="288" w:lineRule="auto"/>
    </w:pPr>
    <w:rPr>
      <w:rFonts w:eastAsiaTheme="minorHAnsi"/>
      <w:lang w:val="de-DE" w:eastAsia="en-US"/>
    </w:rPr>
  </w:style>
  <w:style w:type="paragraph" w:customStyle="1" w:styleId="0E35CDB02B43491488BCA143F168FC6041">
    <w:name w:val="0E35CDB02B43491488BCA143F168FC6041"/>
    <w:rsid w:val="00183826"/>
    <w:pPr>
      <w:spacing w:before="120" w:after="120" w:line="288" w:lineRule="auto"/>
    </w:pPr>
    <w:rPr>
      <w:rFonts w:eastAsiaTheme="minorHAnsi"/>
      <w:lang w:val="de-DE" w:eastAsia="en-US"/>
    </w:rPr>
  </w:style>
  <w:style w:type="paragraph" w:customStyle="1" w:styleId="DDD66183BD604FD283B1BA83380132D941">
    <w:name w:val="DDD66183BD604FD283B1BA83380132D941"/>
    <w:rsid w:val="00183826"/>
    <w:pPr>
      <w:spacing w:before="120" w:after="120" w:line="288" w:lineRule="auto"/>
    </w:pPr>
    <w:rPr>
      <w:rFonts w:eastAsiaTheme="minorHAnsi"/>
      <w:lang w:val="de-DE" w:eastAsia="en-US"/>
    </w:rPr>
  </w:style>
  <w:style w:type="paragraph" w:customStyle="1" w:styleId="710718C12CDA4D219B07DC3F411DA55B41">
    <w:name w:val="710718C12CDA4D219B07DC3F411DA55B41"/>
    <w:rsid w:val="00183826"/>
    <w:pPr>
      <w:spacing w:before="120" w:after="120" w:line="288" w:lineRule="auto"/>
    </w:pPr>
    <w:rPr>
      <w:rFonts w:eastAsiaTheme="minorHAnsi"/>
      <w:lang w:val="de-DE" w:eastAsia="en-US"/>
    </w:rPr>
  </w:style>
  <w:style w:type="paragraph" w:customStyle="1" w:styleId="CCE917A482F748689A6F6B980EFCA6BD41">
    <w:name w:val="CCE917A482F748689A6F6B980EFCA6BD41"/>
    <w:rsid w:val="00183826"/>
    <w:pPr>
      <w:spacing w:before="120" w:after="120" w:line="288" w:lineRule="auto"/>
    </w:pPr>
    <w:rPr>
      <w:rFonts w:eastAsiaTheme="minorHAnsi"/>
      <w:lang w:val="de-DE" w:eastAsia="en-US"/>
    </w:rPr>
  </w:style>
  <w:style w:type="paragraph" w:customStyle="1" w:styleId="9DF06687B83C4D5A8CC18146040495AB41">
    <w:name w:val="9DF06687B83C4D5A8CC18146040495AB41"/>
    <w:rsid w:val="00183826"/>
    <w:pPr>
      <w:spacing w:before="120" w:after="120" w:line="288" w:lineRule="auto"/>
    </w:pPr>
    <w:rPr>
      <w:rFonts w:eastAsiaTheme="minorHAnsi"/>
      <w:lang w:val="de-DE" w:eastAsia="en-US"/>
    </w:rPr>
  </w:style>
  <w:style w:type="paragraph" w:customStyle="1" w:styleId="B9BA3E7D6BC34E7EB012674706AAC42341">
    <w:name w:val="B9BA3E7D6BC34E7EB012674706AAC42341"/>
    <w:rsid w:val="00183826"/>
    <w:pPr>
      <w:spacing w:before="120" w:after="120" w:line="288" w:lineRule="auto"/>
    </w:pPr>
    <w:rPr>
      <w:rFonts w:eastAsiaTheme="minorHAnsi"/>
      <w:lang w:val="de-DE" w:eastAsia="en-US"/>
    </w:rPr>
  </w:style>
  <w:style w:type="paragraph" w:customStyle="1" w:styleId="3E6BB4F5E6314280BBC9EF3CD541338118">
    <w:name w:val="3E6BB4F5E6314280BBC9EF3CD541338118"/>
    <w:rsid w:val="00183826"/>
    <w:pPr>
      <w:spacing w:before="120" w:after="120" w:line="288" w:lineRule="auto"/>
    </w:pPr>
    <w:rPr>
      <w:rFonts w:eastAsiaTheme="minorHAnsi"/>
      <w:lang w:val="de-DE" w:eastAsia="en-US"/>
    </w:rPr>
  </w:style>
  <w:style w:type="paragraph" w:customStyle="1" w:styleId="8CC605EF6B084EADA63C06FFBA6FF4D427">
    <w:name w:val="8CC605EF6B084EADA63C06FFBA6FF4D427"/>
    <w:rsid w:val="00183826"/>
    <w:pPr>
      <w:spacing w:before="120" w:after="120" w:line="288" w:lineRule="auto"/>
    </w:pPr>
    <w:rPr>
      <w:rFonts w:eastAsiaTheme="minorHAnsi"/>
      <w:lang w:val="de-DE" w:eastAsia="en-US"/>
    </w:rPr>
  </w:style>
  <w:style w:type="paragraph" w:customStyle="1" w:styleId="1D19A4D8BDF14E9489C88BC36EF241D828">
    <w:name w:val="1D19A4D8BDF14E9489C88BC36EF241D828"/>
    <w:rsid w:val="00183826"/>
    <w:pPr>
      <w:spacing w:before="120" w:after="120" w:line="288" w:lineRule="auto"/>
    </w:pPr>
    <w:rPr>
      <w:rFonts w:eastAsiaTheme="minorHAnsi"/>
      <w:lang w:val="de-DE" w:eastAsia="en-US"/>
    </w:rPr>
  </w:style>
  <w:style w:type="paragraph" w:customStyle="1" w:styleId="6AF934296A1B4351887F8A2430469A7018">
    <w:name w:val="6AF934296A1B4351887F8A2430469A7018"/>
    <w:rsid w:val="00183826"/>
    <w:pPr>
      <w:spacing w:before="120" w:after="120" w:line="288" w:lineRule="auto"/>
    </w:pPr>
    <w:rPr>
      <w:rFonts w:eastAsiaTheme="minorHAnsi"/>
      <w:lang w:val="de-DE" w:eastAsia="en-US"/>
    </w:rPr>
  </w:style>
  <w:style w:type="paragraph" w:customStyle="1" w:styleId="B7C86B3A80EE414B982A282E28130A1218">
    <w:name w:val="B7C86B3A80EE414B982A282E28130A1218"/>
    <w:rsid w:val="00183826"/>
    <w:pPr>
      <w:spacing w:before="120" w:after="120" w:line="288" w:lineRule="auto"/>
      <w:ind w:left="720"/>
      <w:contextualSpacing/>
    </w:pPr>
    <w:rPr>
      <w:rFonts w:eastAsiaTheme="minorHAnsi"/>
      <w:lang w:val="de-DE" w:eastAsia="en-US"/>
    </w:rPr>
  </w:style>
  <w:style w:type="paragraph" w:customStyle="1" w:styleId="279C5C2B8D8A49F99F941A82F7035E2718">
    <w:name w:val="279C5C2B8D8A49F99F941A82F7035E2718"/>
    <w:rsid w:val="00183826"/>
    <w:pPr>
      <w:spacing w:before="120" w:after="120" w:line="288" w:lineRule="auto"/>
    </w:pPr>
    <w:rPr>
      <w:rFonts w:eastAsiaTheme="minorHAnsi"/>
      <w:lang w:val="de-DE" w:eastAsia="en-US"/>
    </w:rPr>
  </w:style>
  <w:style w:type="paragraph" w:customStyle="1" w:styleId="A61712AEF50F4511949C0C8E993DF3F018">
    <w:name w:val="A61712AEF50F4511949C0C8E993DF3F018"/>
    <w:rsid w:val="00183826"/>
    <w:pPr>
      <w:spacing w:before="120" w:after="120" w:line="288" w:lineRule="auto"/>
      <w:ind w:left="720"/>
      <w:contextualSpacing/>
    </w:pPr>
    <w:rPr>
      <w:rFonts w:eastAsiaTheme="minorHAnsi"/>
      <w:lang w:val="de-DE" w:eastAsia="en-US"/>
    </w:rPr>
  </w:style>
  <w:style w:type="paragraph" w:customStyle="1" w:styleId="1743B87E6D1E460894089F7EBBF889D118">
    <w:name w:val="1743B87E6D1E460894089F7EBBF889D118"/>
    <w:rsid w:val="00183826"/>
    <w:pPr>
      <w:spacing w:before="120" w:after="120" w:line="288" w:lineRule="auto"/>
    </w:pPr>
    <w:rPr>
      <w:rFonts w:eastAsiaTheme="minorHAnsi"/>
      <w:lang w:val="de-DE" w:eastAsia="en-US"/>
    </w:rPr>
  </w:style>
  <w:style w:type="paragraph" w:customStyle="1" w:styleId="BF13FA496AED47B0AF13B2B7BDD64A5018">
    <w:name w:val="BF13FA496AED47B0AF13B2B7BDD64A5018"/>
    <w:rsid w:val="00183826"/>
    <w:pPr>
      <w:spacing w:before="120" w:after="120" w:line="288" w:lineRule="auto"/>
      <w:ind w:left="720"/>
      <w:contextualSpacing/>
    </w:pPr>
    <w:rPr>
      <w:rFonts w:eastAsiaTheme="minorHAnsi"/>
      <w:lang w:val="de-DE" w:eastAsia="en-US"/>
    </w:rPr>
  </w:style>
  <w:style w:type="paragraph" w:customStyle="1" w:styleId="A73DA535CC2E4A61994A1E2292BED2AE2">
    <w:name w:val="A73DA535CC2E4A61994A1E2292BED2AE2"/>
    <w:rsid w:val="00183826"/>
    <w:pPr>
      <w:spacing w:before="120" w:after="120" w:line="288" w:lineRule="auto"/>
    </w:pPr>
    <w:rPr>
      <w:rFonts w:eastAsiaTheme="minorHAnsi"/>
      <w:lang w:val="de-DE" w:eastAsia="en-US"/>
    </w:rPr>
  </w:style>
  <w:style w:type="paragraph" w:customStyle="1" w:styleId="6C09F22AD90541E8854D058150E070431">
    <w:name w:val="6C09F22AD90541E8854D058150E070431"/>
    <w:rsid w:val="00183826"/>
    <w:pPr>
      <w:spacing w:before="120" w:after="120" w:line="288" w:lineRule="auto"/>
    </w:pPr>
    <w:rPr>
      <w:rFonts w:eastAsiaTheme="minorHAnsi"/>
      <w:lang w:val="de-DE" w:eastAsia="en-US"/>
    </w:rPr>
  </w:style>
  <w:style w:type="paragraph" w:customStyle="1" w:styleId="197EB8548D97439A8379EB0099EA04792">
    <w:name w:val="197EB8548D97439A8379EB0099EA04792"/>
    <w:rsid w:val="00183826"/>
    <w:pPr>
      <w:spacing w:before="120" w:after="120" w:line="288" w:lineRule="auto"/>
    </w:pPr>
    <w:rPr>
      <w:rFonts w:eastAsiaTheme="minorHAnsi"/>
      <w:lang w:val="de-DE" w:eastAsia="en-US"/>
    </w:rPr>
  </w:style>
  <w:style w:type="paragraph" w:customStyle="1" w:styleId="EB0145F426494C3F92ADE6A27E94CE5113">
    <w:name w:val="EB0145F426494C3F92ADE6A27E94CE5113"/>
    <w:rsid w:val="00183826"/>
    <w:pPr>
      <w:spacing w:before="120" w:after="120" w:line="288" w:lineRule="auto"/>
      <w:ind w:left="720"/>
      <w:contextualSpacing/>
    </w:pPr>
    <w:rPr>
      <w:rFonts w:eastAsiaTheme="minorHAnsi"/>
      <w:lang w:val="de-DE" w:eastAsia="en-US"/>
    </w:rPr>
  </w:style>
  <w:style w:type="paragraph" w:customStyle="1" w:styleId="68BF52B6D1E84B69AA841FC816E5E0D811">
    <w:name w:val="68BF52B6D1E84B69AA841FC816E5E0D811"/>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1">
    <w:name w:val="94D78537254246519566AEE9D70F365311"/>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3">
    <w:name w:val="F1A9D142B44C439B8A5F4611C1F9D3F843"/>
    <w:rsid w:val="00183826"/>
    <w:pPr>
      <w:spacing w:before="120" w:after="120" w:line="288" w:lineRule="auto"/>
    </w:pPr>
    <w:rPr>
      <w:rFonts w:eastAsiaTheme="minorHAnsi"/>
      <w:lang w:val="de-DE" w:eastAsia="en-US"/>
    </w:rPr>
  </w:style>
  <w:style w:type="paragraph" w:customStyle="1" w:styleId="23495994907D407BBE40F340682F2AB043">
    <w:name w:val="23495994907D407BBE40F340682F2AB043"/>
    <w:rsid w:val="00183826"/>
    <w:pPr>
      <w:spacing w:before="120" w:after="120" w:line="288" w:lineRule="auto"/>
    </w:pPr>
    <w:rPr>
      <w:rFonts w:eastAsiaTheme="minorHAnsi"/>
      <w:lang w:val="de-DE" w:eastAsia="en-US"/>
    </w:rPr>
  </w:style>
  <w:style w:type="paragraph" w:customStyle="1" w:styleId="762DA126DB304F6B84B40D7D4B15965343">
    <w:name w:val="762DA126DB304F6B84B40D7D4B15965343"/>
    <w:rsid w:val="00183826"/>
    <w:pPr>
      <w:spacing w:before="120" w:after="120" w:line="288" w:lineRule="auto"/>
    </w:pPr>
    <w:rPr>
      <w:rFonts w:eastAsiaTheme="minorHAnsi"/>
      <w:lang w:val="de-DE" w:eastAsia="en-US"/>
    </w:rPr>
  </w:style>
  <w:style w:type="paragraph" w:customStyle="1" w:styleId="1B4508550BB049859A46D9657ACC3A7441">
    <w:name w:val="1B4508550BB049859A46D9657ACC3A7441"/>
    <w:rsid w:val="00183826"/>
    <w:pPr>
      <w:spacing w:before="120" w:after="120" w:line="288" w:lineRule="auto"/>
    </w:pPr>
    <w:rPr>
      <w:rFonts w:eastAsiaTheme="minorHAnsi"/>
      <w:lang w:val="de-DE" w:eastAsia="en-US"/>
    </w:rPr>
  </w:style>
  <w:style w:type="paragraph" w:customStyle="1" w:styleId="FBE25CCB6AFE4E17BBFFC110BFA3BF9F34">
    <w:name w:val="FBE25CCB6AFE4E17BBFFC110BFA3BF9F34"/>
    <w:rsid w:val="00183826"/>
    <w:pPr>
      <w:spacing w:before="120" w:after="120" w:line="288" w:lineRule="auto"/>
      <w:ind w:left="720"/>
      <w:contextualSpacing/>
    </w:pPr>
    <w:rPr>
      <w:rFonts w:eastAsiaTheme="minorHAnsi"/>
      <w:lang w:val="de-DE" w:eastAsia="en-US"/>
    </w:rPr>
  </w:style>
  <w:style w:type="paragraph" w:customStyle="1" w:styleId="0BF0B7F89E7B4F5CA3EDA2054A7C0A5A42">
    <w:name w:val="0BF0B7F89E7B4F5CA3EDA2054A7C0A5A42"/>
    <w:rsid w:val="00183826"/>
    <w:pPr>
      <w:spacing w:before="120" w:after="120" w:line="288" w:lineRule="auto"/>
    </w:pPr>
    <w:rPr>
      <w:rFonts w:eastAsiaTheme="minorHAnsi"/>
      <w:lang w:val="de-DE" w:eastAsia="en-US"/>
    </w:rPr>
  </w:style>
  <w:style w:type="paragraph" w:customStyle="1" w:styleId="0E35CDB02B43491488BCA143F168FC6042">
    <w:name w:val="0E35CDB02B43491488BCA143F168FC6042"/>
    <w:rsid w:val="00183826"/>
    <w:pPr>
      <w:spacing w:before="120" w:after="120" w:line="288" w:lineRule="auto"/>
    </w:pPr>
    <w:rPr>
      <w:rFonts w:eastAsiaTheme="minorHAnsi"/>
      <w:lang w:val="de-DE" w:eastAsia="en-US"/>
    </w:rPr>
  </w:style>
  <w:style w:type="paragraph" w:customStyle="1" w:styleId="DDD66183BD604FD283B1BA83380132D942">
    <w:name w:val="DDD66183BD604FD283B1BA83380132D942"/>
    <w:rsid w:val="00183826"/>
    <w:pPr>
      <w:spacing w:before="120" w:after="120" w:line="288" w:lineRule="auto"/>
    </w:pPr>
    <w:rPr>
      <w:rFonts w:eastAsiaTheme="minorHAnsi"/>
      <w:lang w:val="de-DE" w:eastAsia="en-US"/>
    </w:rPr>
  </w:style>
  <w:style w:type="paragraph" w:customStyle="1" w:styleId="710718C12CDA4D219B07DC3F411DA55B42">
    <w:name w:val="710718C12CDA4D219B07DC3F411DA55B42"/>
    <w:rsid w:val="00183826"/>
    <w:pPr>
      <w:spacing w:before="120" w:after="120" w:line="288" w:lineRule="auto"/>
    </w:pPr>
    <w:rPr>
      <w:rFonts w:eastAsiaTheme="minorHAnsi"/>
      <w:lang w:val="de-DE" w:eastAsia="en-US"/>
    </w:rPr>
  </w:style>
  <w:style w:type="paragraph" w:customStyle="1" w:styleId="CCE917A482F748689A6F6B980EFCA6BD42">
    <w:name w:val="CCE917A482F748689A6F6B980EFCA6BD42"/>
    <w:rsid w:val="00183826"/>
    <w:pPr>
      <w:spacing w:before="120" w:after="120" w:line="288" w:lineRule="auto"/>
    </w:pPr>
    <w:rPr>
      <w:rFonts w:eastAsiaTheme="minorHAnsi"/>
      <w:lang w:val="de-DE" w:eastAsia="en-US"/>
    </w:rPr>
  </w:style>
  <w:style w:type="paragraph" w:customStyle="1" w:styleId="9DF06687B83C4D5A8CC18146040495AB42">
    <w:name w:val="9DF06687B83C4D5A8CC18146040495AB42"/>
    <w:rsid w:val="00183826"/>
    <w:pPr>
      <w:spacing w:before="120" w:after="120" w:line="288" w:lineRule="auto"/>
    </w:pPr>
    <w:rPr>
      <w:rFonts w:eastAsiaTheme="minorHAnsi"/>
      <w:lang w:val="de-DE" w:eastAsia="en-US"/>
    </w:rPr>
  </w:style>
  <w:style w:type="paragraph" w:customStyle="1" w:styleId="B9BA3E7D6BC34E7EB012674706AAC42342">
    <w:name w:val="B9BA3E7D6BC34E7EB012674706AAC42342"/>
    <w:rsid w:val="00183826"/>
    <w:pPr>
      <w:spacing w:before="120" w:after="120" w:line="288" w:lineRule="auto"/>
    </w:pPr>
    <w:rPr>
      <w:rFonts w:eastAsiaTheme="minorHAnsi"/>
      <w:lang w:val="de-DE" w:eastAsia="en-US"/>
    </w:rPr>
  </w:style>
  <w:style w:type="paragraph" w:customStyle="1" w:styleId="3E6BB4F5E6314280BBC9EF3CD541338119">
    <w:name w:val="3E6BB4F5E6314280BBC9EF3CD541338119"/>
    <w:rsid w:val="00183826"/>
    <w:pPr>
      <w:spacing w:before="120" w:after="120" w:line="288" w:lineRule="auto"/>
    </w:pPr>
    <w:rPr>
      <w:rFonts w:eastAsiaTheme="minorHAnsi"/>
      <w:lang w:val="de-DE" w:eastAsia="en-US"/>
    </w:rPr>
  </w:style>
  <w:style w:type="paragraph" w:customStyle="1" w:styleId="8CC605EF6B084EADA63C06FFBA6FF4D428">
    <w:name w:val="8CC605EF6B084EADA63C06FFBA6FF4D428"/>
    <w:rsid w:val="00183826"/>
    <w:pPr>
      <w:spacing w:before="120" w:after="120" w:line="288" w:lineRule="auto"/>
    </w:pPr>
    <w:rPr>
      <w:rFonts w:eastAsiaTheme="minorHAnsi"/>
      <w:lang w:val="de-DE" w:eastAsia="en-US"/>
    </w:rPr>
  </w:style>
  <w:style w:type="paragraph" w:customStyle="1" w:styleId="1D19A4D8BDF14E9489C88BC36EF241D829">
    <w:name w:val="1D19A4D8BDF14E9489C88BC36EF241D829"/>
    <w:rsid w:val="00183826"/>
    <w:pPr>
      <w:spacing w:before="120" w:after="120" w:line="288" w:lineRule="auto"/>
    </w:pPr>
    <w:rPr>
      <w:rFonts w:eastAsiaTheme="minorHAnsi"/>
      <w:lang w:val="de-DE" w:eastAsia="en-US"/>
    </w:rPr>
  </w:style>
  <w:style w:type="paragraph" w:customStyle="1" w:styleId="6AF934296A1B4351887F8A2430469A7019">
    <w:name w:val="6AF934296A1B4351887F8A2430469A7019"/>
    <w:rsid w:val="00183826"/>
    <w:pPr>
      <w:spacing w:before="120" w:after="120" w:line="288" w:lineRule="auto"/>
    </w:pPr>
    <w:rPr>
      <w:rFonts w:eastAsiaTheme="minorHAnsi"/>
      <w:lang w:val="de-DE" w:eastAsia="en-US"/>
    </w:rPr>
  </w:style>
  <w:style w:type="paragraph" w:customStyle="1" w:styleId="B7C86B3A80EE414B982A282E28130A1219">
    <w:name w:val="B7C86B3A80EE414B982A282E28130A1219"/>
    <w:rsid w:val="00183826"/>
    <w:pPr>
      <w:spacing w:before="120" w:after="120" w:line="288" w:lineRule="auto"/>
      <w:ind w:left="720"/>
      <w:contextualSpacing/>
    </w:pPr>
    <w:rPr>
      <w:rFonts w:eastAsiaTheme="minorHAnsi"/>
      <w:lang w:val="de-DE" w:eastAsia="en-US"/>
    </w:rPr>
  </w:style>
  <w:style w:type="paragraph" w:customStyle="1" w:styleId="279C5C2B8D8A49F99F941A82F7035E2719">
    <w:name w:val="279C5C2B8D8A49F99F941A82F7035E2719"/>
    <w:rsid w:val="00183826"/>
    <w:pPr>
      <w:spacing w:before="120" w:after="120" w:line="288" w:lineRule="auto"/>
    </w:pPr>
    <w:rPr>
      <w:rFonts w:eastAsiaTheme="minorHAnsi"/>
      <w:lang w:val="de-DE" w:eastAsia="en-US"/>
    </w:rPr>
  </w:style>
  <w:style w:type="paragraph" w:customStyle="1" w:styleId="A61712AEF50F4511949C0C8E993DF3F019">
    <w:name w:val="A61712AEF50F4511949C0C8E993DF3F019"/>
    <w:rsid w:val="00183826"/>
    <w:pPr>
      <w:spacing w:before="120" w:after="120" w:line="288" w:lineRule="auto"/>
      <w:ind w:left="720"/>
      <w:contextualSpacing/>
    </w:pPr>
    <w:rPr>
      <w:rFonts w:eastAsiaTheme="minorHAnsi"/>
      <w:lang w:val="de-DE" w:eastAsia="en-US"/>
    </w:rPr>
  </w:style>
  <w:style w:type="paragraph" w:customStyle="1" w:styleId="1743B87E6D1E460894089F7EBBF889D119">
    <w:name w:val="1743B87E6D1E460894089F7EBBF889D119"/>
    <w:rsid w:val="00183826"/>
    <w:pPr>
      <w:spacing w:before="120" w:after="120" w:line="288" w:lineRule="auto"/>
    </w:pPr>
    <w:rPr>
      <w:rFonts w:eastAsiaTheme="minorHAnsi"/>
      <w:lang w:val="de-DE" w:eastAsia="en-US"/>
    </w:rPr>
  </w:style>
  <w:style w:type="paragraph" w:customStyle="1" w:styleId="BF13FA496AED47B0AF13B2B7BDD64A5019">
    <w:name w:val="BF13FA496AED47B0AF13B2B7BDD64A5019"/>
    <w:rsid w:val="00183826"/>
    <w:pPr>
      <w:spacing w:before="120" w:after="120" w:line="288" w:lineRule="auto"/>
      <w:ind w:left="720"/>
      <w:contextualSpacing/>
    </w:pPr>
    <w:rPr>
      <w:rFonts w:eastAsiaTheme="minorHAnsi"/>
      <w:lang w:val="de-DE" w:eastAsia="en-US"/>
    </w:rPr>
  </w:style>
  <w:style w:type="paragraph" w:customStyle="1" w:styleId="EB0145F426494C3F92ADE6A27E94CE5114">
    <w:name w:val="EB0145F426494C3F92ADE6A27E94CE5114"/>
    <w:rsid w:val="00183826"/>
    <w:pPr>
      <w:spacing w:before="120" w:after="120" w:line="288" w:lineRule="auto"/>
      <w:ind w:left="720"/>
      <w:contextualSpacing/>
    </w:pPr>
    <w:rPr>
      <w:rFonts w:eastAsiaTheme="minorHAnsi"/>
      <w:lang w:val="de-DE" w:eastAsia="en-US"/>
    </w:rPr>
  </w:style>
  <w:style w:type="paragraph" w:customStyle="1" w:styleId="68BF52B6D1E84B69AA841FC816E5E0D812">
    <w:name w:val="68BF52B6D1E84B69AA841FC816E5E0D812"/>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2">
    <w:name w:val="94D78537254246519566AEE9D70F365312"/>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DEDC9283F2F4430A20E77F3C695C203">
    <w:name w:val="FDEDC9283F2F4430A20E77F3C695C203"/>
    <w:rsid w:val="00183826"/>
  </w:style>
  <w:style w:type="paragraph" w:customStyle="1" w:styleId="E81C43A946B04C7999FCE9CEAC9DA808">
    <w:name w:val="E81C43A946B04C7999FCE9CEAC9DA808"/>
    <w:rsid w:val="00183826"/>
  </w:style>
  <w:style w:type="paragraph" w:customStyle="1" w:styleId="327CA8DEDDB349209D15A61267EE22B7">
    <w:name w:val="327CA8DEDDB349209D15A61267EE22B7"/>
    <w:rsid w:val="00183826"/>
  </w:style>
  <w:style w:type="paragraph" w:customStyle="1" w:styleId="12D5E1F92DA24872B78849EF0B6EE6DD">
    <w:name w:val="12D5E1F92DA24872B78849EF0B6EE6DD"/>
    <w:rsid w:val="00183826"/>
  </w:style>
  <w:style w:type="paragraph" w:customStyle="1" w:styleId="8BBECA7AFB5E49E8ABDBD6EC813B65E2">
    <w:name w:val="8BBECA7AFB5E49E8ABDBD6EC813B65E2"/>
    <w:rsid w:val="00183826"/>
  </w:style>
  <w:style w:type="paragraph" w:customStyle="1" w:styleId="2440BA8755C54BDCAA062CCC5F5A97EA">
    <w:name w:val="2440BA8755C54BDCAA062CCC5F5A97EA"/>
    <w:rsid w:val="00183826"/>
  </w:style>
  <w:style w:type="paragraph" w:customStyle="1" w:styleId="395B2B4BA89E4EDFA0DD5F56D1A9CEAD">
    <w:name w:val="395B2B4BA89E4EDFA0DD5F56D1A9CEAD"/>
    <w:rsid w:val="00183826"/>
  </w:style>
  <w:style w:type="paragraph" w:customStyle="1" w:styleId="E09692592C804A3CB31E0D93AED7FAF8">
    <w:name w:val="E09692592C804A3CB31E0D93AED7FAF8"/>
    <w:rsid w:val="00183826"/>
  </w:style>
  <w:style w:type="paragraph" w:customStyle="1" w:styleId="F66D0AA48B5B4CD883A4A7C40F1E4628">
    <w:name w:val="F66D0AA48B5B4CD883A4A7C40F1E4628"/>
    <w:rsid w:val="00183826"/>
  </w:style>
  <w:style w:type="paragraph" w:customStyle="1" w:styleId="8C018B7B5A5B4F08ADA7D8391CA6BBDD">
    <w:name w:val="8C018B7B5A5B4F08ADA7D8391CA6BBDD"/>
    <w:rsid w:val="00183826"/>
  </w:style>
  <w:style w:type="paragraph" w:customStyle="1" w:styleId="4BC9AC2EB9AE45CCB9EF1CA9C9BDE912">
    <w:name w:val="4BC9AC2EB9AE45CCB9EF1CA9C9BDE912"/>
    <w:rsid w:val="00183826"/>
  </w:style>
  <w:style w:type="paragraph" w:customStyle="1" w:styleId="8738532DE4904B03B099D396E1542F54">
    <w:name w:val="8738532DE4904B03B099D396E1542F54"/>
    <w:rsid w:val="00183826"/>
  </w:style>
  <w:style w:type="paragraph" w:customStyle="1" w:styleId="F1A9D142B44C439B8A5F4611C1F9D3F844">
    <w:name w:val="F1A9D142B44C439B8A5F4611C1F9D3F844"/>
    <w:rsid w:val="00183826"/>
    <w:pPr>
      <w:spacing w:before="120" w:after="120" w:line="288" w:lineRule="auto"/>
    </w:pPr>
    <w:rPr>
      <w:rFonts w:eastAsiaTheme="minorHAnsi"/>
      <w:lang w:val="de-DE" w:eastAsia="en-US"/>
    </w:rPr>
  </w:style>
  <w:style w:type="paragraph" w:customStyle="1" w:styleId="23495994907D407BBE40F340682F2AB044">
    <w:name w:val="23495994907D407BBE40F340682F2AB044"/>
    <w:rsid w:val="00183826"/>
    <w:pPr>
      <w:spacing w:before="120" w:after="120" w:line="288" w:lineRule="auto"/>
    </w:pPr>
    <w:rPr>
      <w:rFonts w:eastAsiaTheme="minorHAnsi"/>
      <w:lang w:val="de-DE" w:eastAsia="en-US"/>
    </w:rPr>
  </w:style>
  <w:style w:type="paragraph" w:customStyle="1" w:styleId="762DA126DB304F6B84B40D7D4B15965344">
    <w:name w:val="762DA126DB304F6B84B40D7D4B15965344"/>
    <w:rsid w:val="00183826"/>
    <w:pPr>
      <w:spacing w:before="120" w:after="120" w:line="288" w:lineRule="auto"/>
    </w:pPr>
    <w:rPr>
      <w:rFonts w:eastAsiaTheme="minorHAnsi"/>
      <w:lang w:val="de-DE" w:eastAsia="en-US"/>
    </w:rPr>
  </w:style>
  <w:style w:type="paragraph" w:customStyle="1" w:styleId="1B4508550BB049859A46D9657ACC3A7442">
    <w:name w:val="1B4508550BB049859A46D9657ACC3A7442"/>
    <w:rsid w:val="00183826"/>
    <w:pPr>
      <w:spacing w:before="120" w:after="120" w:line="288" w:lineRule="auto"/>
    </w:pPr>
    <w:rPr>
      <w:rFonts w:eastAsiaTheme="minorHAnsi"/>
      <w:lang w:val="de-DE" w:eastAsia="en-US"/>
    </w:rPr>
  </w:style>
  <w:style w:type="paragraph" w:customStyle="1" w:styleId="FBE25CCB6AFE4E17BBFFC110BFA3BF9F35">
    <w:name w:val="FBE25CCB6AFE4E17BBFFC110BFA3BF9F35"/>
    <w:rsid w:val="00183826"/>
    <w:pPr>
      <w:spacing w:before="120" w:after="120" w:line="288" w:lineRule="auto"/>
      <w:ind w:left="720"/>
      <w:contextualSpacing/>
    </w:pPr>
    <w:rPr>
      <w:rFonts w:eastAsiaTheme="minorHAnsi"/>
      <w:lang w:val="de-DE" w:eastAsia="en-US"/>
    </w:rPr>
  </w:style>
  <w:style w:type="paragraph" w:customStyle="1" w:styleId="0BF0B7F89E7B4F5CA3EDA2054A7C0A5A43">
    <w:name w:val="0BF0B7F89E7B4F5CA3EDA2054A7C0A5A43"/>
    <w:rsid w:val="00183826"/>
    <w:pPr>
      <w:spacing w:before="120" w:after="120" w:line="288" w:lineRule="auto"/>
    </w:pPr>
    <w:rPr>
      <w:rFonts w:eastAsiaTheme="minorHAnsi"/>
      <w:lang w:val="de-DE" w:eastAsia="en-US"/>
    </w:rPr>
  </w:style>
  <w:style w:type="paragraph" w:customStyle="1" w:styleId="0E35CDB02B43491488BCA143F168FC6043">
    <w:name w:val="0E35CDB02B43491488BCA143F168FC6043"/>
    <w:rsid w:val="00183826"/>
    <w:pPr>
      <w:spacing w:before="120" w:after="120" w:line="288" w:lineRule="auto"/>
    </w:pPr>
    <w:rPr>
      <w:rFonts w:eastAsiaTheme="minorHAnsi"/>
      <w:lang w:val="de-DE" w:eastAsia="en-US"/>
    </w:rPr>
  </w:style>
  <w:style w:type="paragraph" w:customStyle="1" w:styleId="DDD66183BD604FD283B1BA83380132D943">
    <w:name w:val="DDD66183BD604FD283B1BA83380132D943"/>
    <w:rsid w:val="00183826"/>
    <w:pPr>
      <w:spacing w:before="120" w:after="120" w:line="288" w:lineRule="auto"/>
    </w:pPr>
    <w:rPr>
      <w:rFonts w:eastAsiaTheme="minorHAnsi"/>
      <w:lang w:val="de-DE" w:eastAsia="en-US"/>
    </w:rPr>
  </w:style>
  <w:style w:type="paragraph" w:customStyle="1" w:styleId="710718C12CDA4D219B07DC3F411DA55B43">
    <w:name w:val="710718C12CDA4D219B07DC3F411DA55B43"/>
    <w:rsid w:val="00183826"/>
    <w:pPr>
      <w:spacing w:before="120" w:after="120" w:line="288" w:lineRule="auto"/>
    </w:pPr>
    <w:rPr>
      <w:rFonts w:eastAsiaTheme="minorHAnsi"/>
      <w:lang w:val="de-DE" w:eastAsia="en-US"/>
    </w:rPr>
  </w:style>
  <w:style w:type="paragraph" w:customStyle="1" w:styleId="CCE917A482F748689A6F6B980EFCA6BD43">
    <w:name w:val="CCE917A482F748689A6F6B980EFCA6BD43"/>
    <w:rsid w:val="00183826"/>
    <w:pPr>
      <w:spacing w:before="120" w:after="120" w:line="288" w:lineRule="auto"/>
    </w:pPr>
    <w:rPr>
      <w:rFonts w:eastAsiaTheme="minorHAnsi"/>
      <w:lang w:val="de-DE" w:eastAsia="en-US"/>
    </w:rPr>
  </w:style>
  <w:style w:type="paragraph" w:customStyle="1" w:styleId="9DF06687B83C4D5A8CC18146040495AB43">
    <w:name w:val="9DF06687B83C4D5A8CC18146040495AB43"/>
    <w:rsid w:val="00183826"/>
    <w:pPr>
      <w:spacing w:before="120" w:after="120" w:line="288" w:lineRule="auto"/>
    </w:pPr>
    <w:rPr>
      <w:rFonts w:eastAsiaTheme="minorHAnsi"/>
      <w:lang w:val="de-DE" w:eastAsia="en-US"/>
    </w:rPr>
  </w:style>
  <w:style w:type="paragraph" w:customStyle="1" w:styleId="B9BA3E7D6BC34E7EB012674706AAC42343">
    <w:name w:val="B9BA3E7D6BC34E7EB012674706AAC42343"/>
    <w:rsid w:val="00183826"/>
    <w:pPr>
      <w:spacing w:before="120" w:after="120" w:line="288" w:lineRule="auto"/>
    </w:pPr>
    <w:rPr>
      <w:rFonts w:eastAsiaTheme="minorHAnsi"/>
      <w:lang w:val="de-DE" w:eastAsia="en-US"/>
    </w:rPr>
  </w:style>
  <w:style w:type="paragraph" w:customStyle="1" w:styleId="3E6BB4F5E6314280BBC9EF3CD541338120">
    <w:name w:val="3E6BB4F5E6314280BBC9EF3CD541338120"/>
    <w:rsid w:val="00183826"/>
    <w:pPr>
      <w:spacing w:before="120" w:after="120" w:line="288" w:lineRule="auto"/>
    </w:pPr>
    <w:rPr>
      <w:rFonts w:eastAsiaTheme="minorHAnsi"/>
      <w:lang w:val="de-DE" w:eastAsia="en-US"/>
    </w:rPr>
  </w:style>
  <w:style w:type="paragraph" w:customStyle="1" w:styleId="8CC605EF6B084EADA63C06FFBA6FF4D429">
    <w:name w:val="8CC605EF6B084EADA63C06FFBA6FF4D429"/>
    <w:rsid w:val="00183826"/>
    <w:pPr>
      <w:spacing w:before="120" w:after="120" w:line="288" w:lineRule="auto"/>
    </w:pPr>
    <w:rPr>
      <w:rFonts w:eastAsiaTheme="minorHAnsi"/>
      <w:lang w:val="de-DE" w:eastAsia="en-US"/>
    </w:rPr>
  </w:style>
  <w:style w:type="paragraph" w:customStyle="1" w:styleId="1D19A4D8BDF14E9489C88BC36EF241D830">
    <w:name w:val="1D19A4D8BDF14E9489C88BC36EF241D830"/>
    <w:rsid w:val="00183826"/>
    <w:pPr>
      <w:spacing w:before="120" w:after="120" w:line="288" w:lineRule="auto"/>
    </w:pPr>
    <w:rPr>
      <w:rFonts w:eastAsiaTheme="minorHAnsi"/>
      <w:lang w:val="de-DE" w:eastAsia="en-US"/>
    </w:rPr>
  </w:style>
  <w:style w:type="paragraph" w:customStyle="1" w:styleId="6AF934296A1B4351887F8A2430469A7020">
    <w:name w:val="6AF934296A1B4351887F8A2430469A7020"/>
    <w:rsid w:val="00183826"/>
    <w:pPr>
      <w:spacing w:before="120" w:after="120" w:line="288" w:lineRule="auto"/>
    </w:pPr>
    <w:rPr>
      <w:rFonts w:eastAsiaTheme="minorHAnsi"/>
      <w:lang w:val="de-DE" w:eastAsia="en-US"/>
    </w:rPr>
  </w:style>
  <w:style w:type="paragraph" w:customStyle="1" w:styleId="B7C86B3A80EE414B982A282E28130A1220">
    <w:name w:val="B7C86B3A80EE414B982A282E28130A1220"/>
    <w:rsid w:val="00183826"/>
    <w:pPr>
      <w:spacing w:before="120" w:after="120" w:line="288" w:lineRule="auto"/>
      <w:ind w:left="720"/>
      <w:contextualSpacing/>
    </w:pPr>
    <w:rPr>
      <w:rFonts w:eastAsiaTheme="minorHAnsi"/>
      <w:lang w:val="de-DE" w:eastAsia="en-US"/>
    </w:rPr>
  </w:style>
  <w:style w:type="paragraph" w:customStyle="1" w:styleId="279C5C2B8D8A49F99F941A82F7035E2720">
    <w:name w:val="279C5C2B8D8A49F99F941A82F7035E2720"/>
    <w:rsid w:val="00183826"/>
    <w:pPr>
      <w:spacing w:before="120" w:after="120" w:line="288" w:lineRule="auto"/>
    </w:pPr>
    <w:rPr>
      <w:rFonts w:eastAsiaTheme="minorHAnsi"/>
      <w:lang w:val="de-DE" w:eastAsia="en-US"/>
    </w:rPr>
  </w:style>
  <w:style w:type="paragraph" w:customStyle="1" w:styleId="A61712AEF50F4511949C0C8E993DF3F020">
    <w:name w:val="A61712AEF50F4511949C0C8E993DF3F020"/>
    <w:rsid w:val="00183826"/>
    <w:pPr>
      <w:spacing w:before="120" w:after="120" w:line="288" w:lineRule="auto"/>
      <w:ind w:left="720"/>
      <w:contextualSpacing/>
    </w:pPr>
    <w:rPr>
      <w:rFonts w:eastAsiaTheme="minorHAnsi"/>
      <w:lang w:val="de-DE" w:eastAsia="en-US"/>
    </w:rPr>
  </w:style>
  <w:style w:type="paragraph" w:customStyle="1" w:styleId="1743B87E6D1E460894089F7EBBF889D120">
    <w:name w:val="1743B87E6D1E460894089F7EBBF889D120"/>
    <w:rsid w:val="00183826"/>
    <w:pPr>
      <w:spacing w:before="120" w:after="120" w:line="288" w:lineRule="auto"/>
    </w:pPr>
    <w:rPr>
      <w:rFonts w:eastAsiaTheme="minorHAnsi"/>
      <w:lang w:val="de-DE" w:eastAsia="en-US"/>
    </w:rPr>
  </w:style>
  <w:style w:type="paragraph" w:customStyle="1" w:styleId="BF13FA496AED47B0AF13B2B7BDD64A5020">
    <w:name w:val="BF13FA496AED47B0AF13B2B7BDD64A5020"/>
    <w:rsid w:val="00183826"/>
    <w:pPr>
      <w:spacing w:before="120" w:after="120" w:line="288" w:lineRule="auto"/>
      <w:ind w:left="720"/>
      <w:contextualSpacing/>
    </w:pPr>
    <w:rPr>
      <w:rFonts w:eastAsiaTheme="minorHAnsi"/>
      <w:lang w:val="de-DE" w:eastAsia="en-US"/>
    </w:rPr>
  </w:style>
  <w:style w:type="paragraph" w:customStyle="1" w:styleId="F1A9D142B44C439B8A5F4611C1F9D3F845">
    <w:name w:val="F1A9D142B44C439B8A5F4611C1F9D3F845"/>
    <w:rsid w:val="00183826"/>
    <w:pPr>
      <w:spacing w:before="120" w:after="120" w:line="288" w:lineRule="auto"/>
    </w:pPr>
    <w:rPr>
      <w:rFonts w:eastAsiaTheme="minorHAnsi"/>
      <w:lang w:val="de-DE" w:eastAsia="en-US"/>
    </w:rPr>
  </w:style>
  <w:style w:type="paragraph" w:customStyle="1" w:styleId="23495994907D407BBE40F340682F2AB045">
    <w:name w:val="23495994907D407BBE40F340682F2AB045"/>
    <w:rsid w:val="00183826"/>
    <w:pPr>
      <w:spacing w:before="120" w:after="120" w:line="288" w:lineRule="auto"/>
    </w:pPr>
    <w:rPr>
      <w:rFonts w:eastAsiaTheme="minorHAnsi"/>
      <w:lang w:val="de-DE" w:eastAsia="en-US"/>
    </w:rPr>
  </w:style>
  <w:style w:type="paragraph" w:customStyle="1" w:styleId="762DA126DB304F6B84B40D7D4B15965345">
    <w:name w:val="762DA126DB304F6B84B40D7D4B15965345"/>
    <w:rsid w:val="00183826"/>
    <w:pPr>
      <w:spacing w:before="120" w:after="120" w:line="288" w:lineRule="auto"/>
    </w:pPr>
    <w:rPr>
      <w:rFonts w:eastAsiaTheme="minorHAnsi"/>
      <w:lang w:val="de-DE" w:eastAsia="en-US"/>
    </w:rPr>
  </w:style>
  <w:style w:type="paragraph" w:customStyle="1" w:styleId="1B4508550BB049859A46D9657ACC3A7443">
    <w:name w:val="1B4508550BB049859A46D9657ACC3A7443"/>
    <w:rsid w:val="00183826"/>
    <w:pPr>
      <w:spacing w:before="120" w:after="120" w:line="288" w:lineRule="auto"/>
    </w:pPr>
    <w:rPr>
      <w:rFonts w:eastAsiaTheme="minorHAnsi"/>
      <w:lang w:val="de-DE" w:eastAsia="en-US"/>
    </w:rPr>
  </w:style>
  <w:style w:type="paragraph" w:customStyle="1" w:styleId="FBE25CCB6AFE4E17BBFFC110BFA3BF9F36">
    <w:name w:val="FBE25CCB6AFE4E17BBFFC110BFA3BF9F36"/>
    <w:rsid w:val="00183826"/>
    <w:pPr>
      <w:spacing w:before="120" w:after="120" w:line="288" w:lineRule="auto"/>
      <w:ind w:left="720"/>
      <w:contextualSpacing/>
    </w:pPr>
    <w:rPr>
      <w:rFonts w:eastAsiaTheme="minorHAnsi"/>
      <w:lang w:val="de-DE" w:eastAsia="en-US"/>
    </w:rPr>
  </w:style>
  <w:style w:type="paragraph" w:customStyle="1" w:styleId="0BF0B7F89E7B4F5CA3EDA2054A7C0A5A44">
    <w:name w:val="0BF0B7F89E7B4F5CA3EDA2054A7C0A5A44"/>
    <w:rsid w:val="00183826"/>
    <w:pPr>
      <w:spacing w:before="120" w:after="120" w:line="288" w:lineRule="auto"/>
    </w:pPr>
    <w:rPr>
      <w:rFonts w:eastAsiaTheme="minorHAnsi"/>
      <w:lang w:val="de-DE" w:eastAsia="en-US"/>
    </w:rPr>
  </w:style>
  <w:style w:type="paragraph" w:customStyle="1" w:styleId="0E35CDB02B43491488BCA143F168FC6044">
    <w:name w:val="0E35CDB02B43491488BCA143F168FC6044"/>
    <w:rsid w:val="00183826"/>
    <w:pPr>
      <w:spacing w:before="120" w:after="120" w:line="288" w:lineRule="auto"/>
    </w:pPr>
    <w:rPr>
      <w:rFonts w:eastAsiaTheme="minorHAnsi"/>
      <w:lang w:val="de-DE" w:eastAsia="en-US"/>
    </w:rPr>
  </w:style>
  <w:style w:type="paragraph" w:customStyle="1" w:styleId="DDD66183BD604FD283B1BA83380132D944">
    <w:name w:val="DDD66183BD604FD283B1BA83380132D944"/>
    <w:rsid w:val="00183826"/>
    <w:pPr>
      <w:spacing w:before="120" w:after="120" w:line="288" w:lineRule="auto"/>
    </w:pPr>
    <w:rPr>
      <w:rFonts w:eastAsiaTheme="minorHAnsi"/>
      <w:lang w:val="de-DE" w:eastAsia="en-US"/>
    </w:rPr>
  </w:style>
  <w:style w:type="paragraph" w:customStyle="1" w:styleId="710718C12CDA4D219B07DC3F411DA55B44">
    <w:name w:val="710718C12CDA4D219B07DC3F411DA55B44"/>
    <w:rsid w:val="00183826"/>
    <w:pPr>
      <w:spacing w:before="120" w:after="120" w:line="288" w:lineRule="auto"/>
    </w:pPr>
    <w:rPr>
      <w:rFonts w:eastAsiaTheme="minorHAnsi"/>
      <w:lang w:val="de-DE" w:eastAsia="en-US"/>
    </w:rPr>
  </w:style>
  <w:style w:type="paragraph" w:customStyle="1" w:styleId="CCE917A482F748689A6F6B980EFCA6BD44">
    <w:name w:val="CCE917A482F748689A6F6B980EFCA6BD44"/>
    <w:rsid w:val="00183826"/>
    <w:pPr>
      <w:spacing w:before="120" w:after="120" w:line="288" w:lineRule="auto"/>
    </w:pPr>
    <w:rPr>
      <w:rFonts w:eastAsiaTheme="minorHAnsi"/>
      <w:lang w:val="de-DE" w:eastAsia="en-US"/>
    </w:rPr>
  </w:style>
  <w:style w:type="paragraph" w:customStyle="1" w:styleId="9DF06687B83C4D5A8CC18146040495AB44">
    <w:name w:val="9DF06687B83C4D5A8CC18146040495AB44"/>
    <w:rsid w:val="00183826"/>
    <w:pPr>
      <w:spacing w:before="120" w:after="120" w:line="288" w:lineRule="auto"/>
    </w:pPr>
    <w:rPr>
      <w:rFonts w:eastAsiaTheme="minorHAnsi"/>
      <w:lang w:val="de-DE" w:eastAsia="en-US"/>
    </w:rPr>
  </w:style>
  <w:style w:type="paragraph" w:customStyle="1" w:styleId="B9BA3E7D6BC34E7EB012674706AAC42344">
    <w:name w:val="B9BA3E7D6BC34E7EB012674706AAC42344"/>
    <w:rsid w:val="00183826"/>
    <w:pPr>
      <w:spacing w:before="120" w:after="120" w:line="288" w:lineRule="auto"/>
    </w:pPr>
    <w:rPr>
      <w:rFonts w:eastAsiaTheme="minorHAnsi"/>
      <w:lang w:val="de-DE" w:eastAsia="en-US"/>
    </w:rPr>
  </w:style>
  <w:style w:type="paragraph" w:customStyle="1" w:styleId="3E6BB4F5E6314280BBC9EF3CD541338121">
    <w:name w:val="3E6BB4F5E6314280BBC9EF3CD541338121"/>
    <w:rsid w:val="00183826"/>
    <w:pPr>
      <w:spacing w:before="120" w:after="120" w:line="288" w:lineRule="auto"/>
    </w:pPr>
    <w:rPr>
      <w:rFonts w:eastAsiaTheme="minorHAnsi"/>
      <w:lang w:val="de-DE" w:eastAsia="en-US"/>
    </w:rPr>
  </w:style>
  <w:style w:type="paragraph" w:customStyle="1" w:styleId="8CC605EF6B084EADA63C06FFBA6FF4D430">
    <w:name w:val="8CC605EF6B084EADA63C06FFBA6FF4D430"/>
    <w:rsid w:val="00183826"/>
    <w:pPr>
      <w:spacing w:before="120" w:after="120" w:line="288" w:lineRule="auto"/>
    </w:pPr>
    <w:rPr>
      <w:rFonts w:eastAsiaTheme="minorHAnsi"/>
      <w:lang w:val="de-DE" w:eastAsia="en-US"/>
    </w:rPr>
  </w:style>
  <w:style w:type="paragraph" w:customStyle="1" w:styleId="1D19A4D8BDF14E9489C88BC36EF241D831">
    <w:name w:val="1D19A4D8BDF14E9489C88BC36EF241D831"/>
    <w:rsid w:val="00183826"/>
    <w:pPr>
      <w:spacing w:before="120" w:after="120" w:line="288" w:lineRule="auto"/>
    </w:pPr>
    <w:rPr>
      <w:rFonts w:eastAsiaTheme="minorHAnsi"/>
      <w:lang w:val="de-DE" w:eastAsia="en-US"/>
    </w:rPr>
  </w:style>
  <w:style w:type="paragraph" w:customStyle="1" w:styleId="6AF934296A1B4351887F8A2430469A7021">
    <w:name w:val="6AF934296A1B4351887F8A2430469A7021"/>
    <w:rsid w:val="00183826"/>
    <w:pPr>
      <w:spacing w:before="120" w:after="120" w:line="288" w:lineRule="auto"/>
    </w:pPr>
    <w:rPr>
      <w:rFonts w:eastAsiaTheme="minorHAnsi"/>
      <w:lang w:val="de-DE" w:eastAsia="en-US"/>
    </w:rPr>
  </w:style>
  <w:style w:type="paragraph" w:customStyle="1" w:styleId="B7C86B3A80EE414B982A282E28130A1221">
    <w:name w:val="B7C86B3A80EE414B982A282E28130A1221"/>
    <w:rsid w:val="00183826"/>
    <w:pPr>
      <w:spacing w:before="120" w:after="120" w:line="288" w:lineRule="auto"/>
      <w:ind w:left="720"/>
      <w:contextualSpacing/>
    </w:pPr>
    <w:rPr>
      <w:rFonts w:eastAsiaTheme="minorHAnsi"/>
      <w:lang w:val="de-DE" w:eastAsia="en-US"/>
    </w:rPr>
  </w:style>
  <w:style w:type="paragraph" w:customStyle="1" w:styleId="279C5C2B8D8A49F99F941A82F7035E2721">
    <w:name w:val="279C5C2B8D8A49F99F941A82F7035E2721"/>
    <w:rsid w:val="00183826"/>
    <w:pPr>
      <w:spacing w:before="120" w:after="120" w:line="288" w:lineRule="auto"/>
    </w:pPr>
    <w:rPr>
      <w:rFonts w:eastAsiaTheme="minorHAnsi"/>
      <w:lang w:val="de-DE" w:eastAsia="en-US"/>
    </w:rPr>
  </w:style>
  <w:style w:type="paragraph" w:customStyle="1" w:styleId="A61712AEF50F4511949C0C8E993DF3F021">
    <w:name w:val="A61712AEF50F4511949C0C8E993DF3F021"/>
    <w:rsid w:val="00183826"/>
    <w:pPr>
      <w:spacing w:before="120" w:after="120" w:line="288" w:lineRule="auto"/>
      <w:ind w:left="720"/>
      <w:contextualSpacing/>
    </w:pPr>
    <w:rPr>
      <w:rFonts w:eastAsiaTheme="minorHAnsi"/>
      <w:lang w:val="de-DE" w:eastAsia="en-US"/>
    </w:rPr>
  </w:style>
  <w:style w:type="paragraph" w:customStyle="1" w:styleId="1743B87E6D1E460894089F7EBBF889D121">
    <w:name w:val="1743B87E6D1E460894089F7EBBF889D121"/>
    <w:rsid w:val="00183826"/>
    <w:pPr>
      <w:spacing w:before="120" w:after="120" w:line="288" w:lineRule="auto"/>
    </w:pPr>
    <w:rPr>
      <w:rFonts w:eastAsiaTheme="minorHAnsi"/>
      <w:lang w:val="de-DE" w:eastAsia="en-US"/>
    </w:rPr>
  </w:style>
  <w:style w:type="paragraph" w:customStyle="1" w:styleId="BF13FA496AED47B0AF13B2B7BDD64A5021">
    <w:name w:val="BF13FA496AED47B0AF13B2B7BDD64A5021"/>
    <w:rsid w:val="00183826"/>
    <w:pPr>
      <w:spacing w:before="120" w:after="120" w:line="288" w:lineRule="auto"/>
      <w:ind w:left="720"/>
      <w:contextualSpacing/>
    </w:pPr>
    <w:rPr>
      <w:rFonts w:eastAsiaTheme="minorHAnsi"/>
      <w:lang w:val="de-DE" w:eastAsia="en-US"/>
    </w:rPr>
  </w:style>
  <w:style w:type="paragraph" w:customStyle="1" w:styleId="FDEDC9283F2F4430A20E77F3C695C2031">
    <w:name w:val="FDEDC9283F2F4430A20E77F3C695C2031"/>
    <w:rsid w:val="00183826"/>
    <w:pPr>
      <w:spacing w:before="120" w:after="120" w:line="288" w:lineRule="auto"/>
    </w:pPr>
    <w:rPr>
      <w:rFonts w:eastAsiaTheme="minorHAnsi"/>
      <w:lang w:val="de-DE" w:eastAsia="en-US"/>
    </w:rPr>
  </w:style>
  <w:style w:type="paragraph" w:customStyle="1" w:styleId="EB0145F426494C3F92ADE6A27E94CE5115">
    <w:name w:val="EB0145F426494C3F92ADE6A27E94CE5115"/>
    <w:rsid w:val="00183826"/>
    <w:pPr>
      <w:spacing w:before="120" w:after="120" w:line="288" w:lineRule="auto"/>
      <w:ind w:left="720"/>
      <w:contextualSpacing/>
    </w:pPr>
    <w:rPr>
      <w:rFonts w:eastAsiaTheme="minorHAnsi"/>
      <w:lang w:val="de-DE" w:eastAsia="en-US"/>
    </w:rPr>
  </w:style>
  <w:style w:type="paragraph" w:customStyle="1" w:styleId="68BF52B6D1E84B69AA841FC816E5E0D813">
    <w:name w:val="68BF52B6D1E84B69AA841FC816E5E0D813"/>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3">
    <w:name w:val="94D78537254246519566AEE9D70F365313"/>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6">
    <w:name w:val="F1A9D142B44C439B8A5F4611C1F9D3F846"/>
    <w:rsid w:val="00183826"/>
    <w:pPr>
      <w:spacing w:before="120" w:after="120" w:line="288" w:lineRule="auto"/>
    </w:pPr>
    <w:rPr>
      <w:rFonts w:eastAsiaTheme="minorHAnsi"/>
      <w:lang w:val="de-DE" w:eastAsia="en-US"/>
    </w:rPr>
  </w:style>
  <w:style w:type="paragraph" w:customStyle="1" w:styleId="23495994907D407BBE40F340682F2AB046">
    <w:name w:val="23495994907D407BBE40F340682F2AB046"/>
    <w:rsid w:val="00183826"/>
    <w:pPr>
      <w:spacing w:before="120" w:after="120" w:line="288" w:lineRule="auto"/>
    </w:pPr>
    <w:rPr>
      <w:rFonts w:eastAsiaTheme="minorHAnsi"/>
      <w:lang w:val="de-DE" w:eastAsia="en-US"/>
    </w:rPr>
  </w:style>
  <w:style w:type="paragraph" w:customStyle="1" w:styleId="762DA126DB304F6B84B40D7D4B15965346">
    <w:name w:val="762DA126DB304F6B84B40D7D4B15965346"/>
    <w:rsid w:val="00183826"/>
    <w:pPr>
      <w:spacing w:before="120" w:after="120" w:line="288" w:lineRule="auto"/>
    </w:pPr>
    <w:rPr>
      <w:rFonts w:eastAsiaTheme="minorHAnsi"/>
      <w:lang w:val="de-DE" w:eastAsia="en-US"/>
    </w:rPr>
  </w:style>
  <w:style w:type="paragraph" w:customStyle="1" w:styleId="1B4508550BB049859A46D9657ACC3A7444">
    <w:name w:val="1B4508550BB049859A46D9657ACC3A7444"/>
    <w:rsid w:val="00183826"/>
    <w:pPr>
      <w:spacing w:before="120" w:after="120" w:line="288" w:lineRule="auto"/>
    </w:pPr>
    <w:rPr>
      <w:rFonts w:eastAsiaTheme="minorHAnsi"/>
      <w:lang w:val="de-DE" w:eastAsia="en-US"/>
    </w:rPr>
  </w:style>
  <w:style w:type="paragraph" w:customStyle="1" w:styleId="FBE25CCB6AFE4E17BBFFC110BFA3BF9F37">
    <w:name w:val="FBE25CCB6AFE4E17BBFFC110BFA3BF9F37"/>
    <w:rsid w:val="00183826"/>
    <w:pPr>
      <w:spacing w:before="120" w:after="120" w:line="288" w:lineRule="auto"/>
      <w:ind w:left="720"/>
      <w:contextualSpacing/>
    </w:pPr>
    <w:rPr>
      <w:rFonts w:eastAsiaTheme="minorHAnsi"/>
      <w:lang w:val="de-DE" w:eastAsia="en-US"/>
    </w:rPr>
  </w:style>
  <w:style w:type="paragraph" w:customStyle="1" w:styleId="0BF0B7F89E7B4F5CA3EDA2054A7C0A5A45">
    <w:name w:val="0BF0B7F89E7B4F5CA3EDA2054A7C0A5A45"/>
    <w:rsid w:val="00183826"/>
    <w:pPr>
      <w:spacing w:before="120" w:after="120" w:line="288" w:lineRule="auto"/>
    </w:pPr>
    <w:rPr>
      <w:rFonts w:eastAsiaTheme="minorHAnsi"/>
      <w:lang w:val="de-DE" w:eastAsia="en-US"/>
    </w:rPr>
  </w:style>
  <w:style w:type="paragraph" w:customStyle="1" w:styleId="0E35CDB02B43491488BCA143F168FC6045">
    <w:name w:val="0E35CDB02B43491488BCA143F168FC6045"/>
    <w:rsid w:val="00183826"/>
    <w:pPr>
      <w:spacing w:before="120" w:after="120" w:line="288" w:lineRule="auto"/>
    </w:pPr>
    <w:rPr>
      <w:rFonts w:eastAsiaTheme="minorHAnsi"/>
      <w:lang w:val="de-DE" w:eastAsia="en-US"/>
    </w:rPr>
  </w:style>
  <w:style w:type="paragraph" w:customStyle="1" w:styleId="DDD66183BD604FD283B1BA83380132D945">
    <w:name w:val="DDD66183BD604FD283B1BA83380132D945"/>
    <w:rsid w:val="00183826"/>
    <w:pPr>
      <w:spacing w:before="120" w:after="120" w:line="288" w:lineRule="auto"/>
    </w:pPr>
    <w:rPr>
      <w:rFonts w:eastAsiaTheme="minorHAnsi"/>
      <w:lang w:val="de-DE" w:eastAsia="en-US"/>
    </w:rPr>
  </w:style>
  <w:style w:type="paragraph" w:customStyle="1" w:styleId="710718C12CDA4D219B07DC3F411DA55B45">
    <w:name w:val="710718C12CDA4D219B07DC3F411DA55B45"/>
    <w:rsid w:val="00183826"/>
    <w:pPr>
      <w:spacing w:before="120" w:after="120" w:line="288" w:lineRule="auto"/>
    </w:pPr>
    <w:rPr>
      <w:rFonts w:eastAsiaTheme="minorHAnsi"/>
      <w:lang w:val="de-DE" w:eastAsia="en-US"/>
    </w:rPr>
  </w:style>
  <w:style w:type="paragraph" w:customStyle="1" w:styleId="CCE917A482F748689A6F6B980EFCA6BD45">
    <w:name w:val="CCE917A482F748689A6F6B980EFCA6BD45"/>
    <w:rsid w:val="00183826"/>
    <w:pPr>
      <w:spacing w:before="120" w:after="120" w:line="288" w:lineRule="auto"/>
    </w:pPr>
    <w:rPr>
      <w:rFonts w:eastAsiaTheme="minorHAnsi"/>
      <w:lang w:val="de-DE" w:eastAsia="en-US"/>
    </w:rPr>
  </w:style>
  <w:style w:type="paragraph" w:customStyle="1" w:styleId="9DF06687B83C4D5A8CC18146040495AB45">
    <w:name w:val="9DF06687B83C4D5A8CC18146040495AB45"/>
    <w:rsid w:val="00183826"/>
    <w:pPr>
      <w:spacing w:before="120" w:after="120" w:line="288" w:lineRule="auto"/>
    </w:pPr>
    <w:rPr>
      <w:rFonts w:eastAsiaTheme="minorHAnsi"/>
      <w:lang w:val="de-DE" w:eastAsia="en-US"/>
    </w:rPr>
  </w:style>
  <w:style w:type="paragraph" w:customStyle="1" w:styleId="B9BA3E7D6BC34E7EB012674706AAC42345">
    <w:name w:val="B9BA3E7D6BC34E7EB012674706AAC42345"/>
    <w:rsid w:val="00183826"/>
    <w:pPr>
      <w:spacing w:before="120" w:after="120" w:line="288" w:lineRule="auto"/>
    </w:pPr>
    <w:rPr>
      <w:rFonts w:eastAsiaTheme="minorHAnsi"/>
      <w:lang w:val="de-DE" w:eastAsia="en-US"/>
    </w:rPr>
  </w:style>
  <w:style w:type="paragraph" w:customStyle="1" w:styleId="3E6BB4F5E6314280BBC9EF3CD541338122">
    <w:name w:val="3E6BB4F5E6314280BBC9EF3CD541338122"/>
    <w:rsid w:val="00183826"/>
    <w:pPr>
      <w:spacing w:before="120" w:after="120" w:line="288" w:lineRule="auto"/>
    </w:pPr>
    <w:rPr>
      <w:rFonts w:eastAsiaTheme="minorHAnsi"/>
      <w:lang w:val="de-DE" w:eastAsia="en-US"/>
    </w:rPr>
  </w:style>
  <w:style w:type="paragraph" w:customStyle="1" w:styleId="8CC605EF6B084EADA63C06FFBA6FF4D431">
    <w:name w:val="8CC605EF6B084EADA63C06FFBA6FF4D431"/>
    <w:rsid w:val="00183826"/>
    <w:pPr>
      <w:spacing w:before="120" w:after="120" w:line="288" w:lineRule="auto"/>
    </w:pPr>
    <w:rPr>
      <w:rFonts w:eastAsiaTheme="minorHAnsi"/>
      <w:lang w:val="de-DE" w:eastAsia="en-US"/>
    </w:rPr>
  </w:style>
  <w:style w:type="paragraph" w:customStyle="1" w:styleId="1D19A4D8BDF14E9489C88BC36EF241D832">
    <w:name w:val="1D19A4D8BDF14E9489C88BC36EF241D832"/>
    <w:rsid w:val="00183826"/>
    <w:pPr>
      <w:spacing w:before="120" w:after="120" w:line="288" w:lineRule="auto"/>
    </w:pPr>
    <w:rPr>
      <w:rFonts w:eastAsiaTheme="minorHAnsi"/>
      <w:lang w:val="de-DE" w:eastAsia="en-US"/>
    </w:rPr>
  </w:style>
  <w:style w:type="paragraph" w:customStyle="1" w:styleId="6AF934296A1B4351887F8A2430469A7022">
    <w:name w:val="6AF934296A1B4351887F8A2430469A7022"/>
    <w:rsid w:val="00183826"/>
    <w:pPr>
      <w:spacing w:before="120" w:after="120" w:line="288" w:lineRule="auto"/>
    </w:pPr>
    <w:rPr>
      <w:rFonts w:eastAsiaTheme="minorHAnsi"/>
      <w:lang w:val="de-DE" w:eastAsia="en-US"/>
    </w:rPr>
  </w:style>
  <w:style w:type="paragraph" w:customStyle="1" w:styleId="B7C86B3A80EE414B982A282E28130A1222">
    <w:name w:val="B7C86B3A80EE414B982A282E28130A1222"/>
    <w:rsid w:val="00183826"/>
    <w:pPr>
      <w:spacing w:before="120" w:after="120" w:line="288" w:lineRule="auto"/>
      <w:ind w:left="720"/>
      <w:contextualSpacing/>
    </w:pPr>
    <w:rPr>
      <w:rFonts w:eastAsiaTheme="minorHAnsi"/>
      <w:lang w:val="de-DE" w:eastAsia="en-US"/>
    </w:rPr>
  </w:style>
  <w:style w:type="paragraph" w:customStyle="1" w:styleId="279C5C2B8D8A49F99F941A82F7035E2722">
    <w:name w:val="279C5C2B8D8A49F99F941A82F7035E2722"/>
    <w:rsid w:val="00183826"/>
    <w:pPr>
      <w:spacing w:before="120" w:after="120" w:line="288" w:lineRule="auto"/>
    </w:pPr>
    <w:rPr>
      <w:rFonts w:eastAsiaTheme="minorHAnsi"/>
      <w:lang w:val="de-DE" w:eastAsia="en-US"/>
    </w:rPr>
  </w:style>
  <w:style w:type="paragraph" w:customStyle="1" w:styleId="A61712AEF50F4511949C0C8E993DF3F022">
    <w:name w:val="A61712AEF50F4511949C0C8E993DF3F022"/>
    <w:rsid w:val="00183826"/>
    <w:pPr>
      <w:spacing w:before="120" w:after="120" w:line="288" w:lineRule="auto"/>
      <w:ind w:left="720"/>
      <w:contextualSpacing/>
    </w:pPr>
    <w:rPr>
      <w:rFonts w:eastAsiaTheme="minorHAnsi"/>
      <w:lang w:val="de-DE" w:eastAsia="en-US"/>
    </w:rPr>
  </w:style>
  <w:style w:type="paragraph" w:customStyle="1" w:styleId="1743B87E6D1E460894089F7EBBF889D122">
    <w:name w:val="1743B87E6D1E460894089F7EBBF889D122"/>
    <w:rsid w:val="00183826"/>
    <w:pPr>
      <w:spacing w:before="120" w:after="120" w:line="288" w:lineRule="auto"/>
    </w:pPr>
    <w:rPr>
      <w:rFonts w:eastAsiaTheme="minorHAnsi"/>
      <w:lang w:val="de-DE" w:eastAsia="en-US"/>
    </w:rPr>
  </w:style>
  <w:style w:type="paragraph" w:customStyle="1" w:styleId="BF13FA496AED47B0AF13B2B7BDD64A5022">
    <w:name w:val="BF13FA496AED47B0AF13B2B7BDD64A5022"/>
    <w:rsid w:val="00183826"/>
    <w:pPr>
      <w:spacing w:before="120" w:after="120" w:line="288" w:lineRule="auto"/>
      <w:ind w:left="720"/>
      <w:contextualSpacing/>
    </w:pPr>
    <w:rPr>
      <w:rFonts w:eastAsiaTheme="minorHAnsi"/>
      <w:lang w:val="de-DE" w:eastAsia="en-US"/>
    </w:rPr>
  </w:style>
  <w:style w:type="paragraph" w:customStyle="1" w:styleId="A73DA535CC2E4A61994A1E2292BED2AE3">
    <w:name w:val="A73DA535CC2E4A61994A1E2292BED2AE3"/>
    <w:rsid w:val="00183826"/>
    <w:pPr>
      <w:spacing w:before="120" w:after="120" w:line="288" w:lineRule="auto"/>
    </w:pPr>
    <w:rPr>
      <w:rFonts w:eastAsiaTheme="minorHAnsi"/>
      <w:lang w:val="de-DE" w:eastAsia="en-US"/>
    </w:rPr>
  </w:style>
  <w:style w:type="paragraph" w:customStyle="1" w:styleId="6C09F22AD90541E8854D058150E070432">
    <w:name w:val="6C09F22AD90541E8854D058150E070432"/>
    <w:rsid w:val="00183826"/>
    <w:pPr>
      <w:spacing w:before="120" w:after="120" w:line="288" w:lineRule="auto"/>
    </w:pPr>
    <w:rPr>
      <w:rFonts w:eastAsiaTheme="minorHAnsi"/>
      <w:lang w:val="de-DE" w:eastAsia="en-US"/>
    </w:rPr>
  </w:style>
  <w:style w:type="paragraph" w:customStyle="1" w:styleId="197EB8548D97439A8379EB0099EA04793">
    <w:name w:val="197EB8548D97439A8379EB0099EA04793"/>
    <w:rsid w:val="00183826"/>
    <w:pPr>
      <w:spacing w:before="120" w:after="120" w:line="288" w:lineRule="auto"/>
    </w:pPr>
    <w:rPr>
      <w:rFonts w:eastAsiaTheme="minorHAnsi"/>
      <w:lang w:val="de-DE" w:eastAsia="en-US"/>
    </w:rPr>
  </w:style>
  <w:style w:type="paragraph" w:customStyle="1" w:styleId="FDEDC9283F2F4430A20E77F3C695C2032">
    <w:name w:val="FDEDC9283F2F4430A20E77F3C695C2032"/>
    <w:rsid w:val="00183826"/>
    <w:pPr>
      <w:spacing w:before="120" w:after="120" w:line="288" w:lineRule="auto"/>
    </w:pPr>
    <w:rPr>
      <w:rFonts w:eastAsiaTheme="minorHAnsi"/>
      <w:lang w:val="de-DE" w:eastAsia="en-US"/>
    </w:rPr>
  </w:style>
  <w:style w:type="paragraph" w:customStyle="1" w:styleId="EB0145F426494C3F92ADE6A27E94CE5116">
    <w:name w:val="EB0145F426494C3F92ADE6A27E94CE5116"/>
    <w:rsid w:val="00183826"/>
    <w:pPr>
      <w:spacing w:before="120" w:after="120" w:line="288" w:lineRule="auto"/>
      <w:ind w:left="720"/>
      <w:contextualSpacing/>
    </w:pPr>
    <w:rPr>
      <w:rFonts w:eastAsiaTheme="minorHAnsi"/>
      <w:lang w:val="de-DE" w:eastAsia="en-US"/>
    </w:rPr>
  </w:style>
  <w:style w:type="paragraph" w:customStyle="1" w:styleId="68BF52B6D1E84B69AA841FC816E5E0D814">
    <w:name w:val="68BF52B6D1E84B69AA841FC816E5E0D814"/>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4">
    <w:name w:val="94D78537254246519566AEE9D70F365314"/>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7">
    <w:name w:val="F1A9D142B44C439B8A5F4611C1F9D3F847"/>
    <w:rsid w:val="00183826"/>
    <w:pPr>
      <w:spacing w:before="120" w:after="120" w:line="288" w:lineRule="auto"/>
    </w:pPr>
    <w:rPr>
      <w:rFonts w:eastAsiaTheme="minorHAnsi"/>
      <w:lang w:val="de-DE" w:eastAsia="en-US"/>
    </w:rPr>
  </w:style>
  <w:style w:type="paragraph" w:customStyle="1" w:styleId="23495994907D407BBE40F340682F2AB047">
    <w:name w:val="23495994907D407BBE40F340682F2AB047"/>
    <w:rsid w:val="00183826"/>
    <w:pPr>
      <w:spacing w:before="120" w:after="120" w:line="288" w:lineRule="auto"/>
    </w:pPr>
    <w:rPr>
      <w:rFonts w:eastAsiaTheme="minorHAnsi"/>
      <w:lang w:val="de-DE" w:eastAsia="en-US"/>
    </w:rPr>
  </w:style>
  <w:style w:type="paragraph" w:customStyle="1" w:styleId="762DA126DB304F6B84B40D7D4B15965347">
    <w:name w:val="762DA126DB304F6B84B40D7D4B15965347"/>
    <w:rsid w:val="00183826"/>
    <w:pPr>
      <w:spacing w:before="120" w:after="120" w:line="288" w:lineRule="auto"/>
    </w:pPr>
    <w:rPr>
      <w:rFonts w:eastAsiaTheme="minorHAnsi"/>
      <w:lang w:val="de-DE" w:eastAsia="en-US"/>
    </w:rPr>
  </w:style>
  <w:style w:type="paragraph" w:customStyle="1" w:styleId="1B4508550BB049859A46D9657ACC3A7445">
    <w:name w:val="1B4508550BB049859A46D9657ACC3A7445"/>
    <w:rsid w:val="00183826"/>
    <w:pPr>
      <w:spacing w:before="120" w:after="120" w:line="288" w:lineRule="auto"/>
    </w:pPr>
    <w:rPr>
      <w:rFonts w:eastAsiaTheme="minorHAnsi"/>
      <w:lang w:val="de-DE" w:eastAsia="en-US"/>
    </w:rPr>
  </w:style>
  <w:style w:type="paragraph" w:customStyle="1" w:styleId="FBE25CCB6AFE4E17BBFFC110BFA3BF9F38">
    <w:name w:val="FBE25CCB6AFE4E17BBFFC110BFA3BF9F38"/>
    <w:rsid w:val="00183826"/>
    <w:pPr>
      <w:spacing w:before="120" w:after="120" w:line="288" w:lineRule="auto"/>
      <w:ind w:left="720"/>
      <w:contextualSpacing/>
    </w:pPr>
    <w:rPr>
      <w:rFonts w:eastAsiaTheme="minorHAnsi"/>
      <w:lang w:val="de-DE" w:eastAsia="en-US"/>
    </w:rPr>
  </w:style>
  <w:style w:type="paragraph" w:customStyle="1" w:styleId="0BF0B7F89E7B4F5CA3EDA2054A7C0A5A46">
    <w:name w:val="0BF0B7F89E7B4F5CA3EDA2054A7C0A5A46"/>
    <w:rsid w:val="00183826"/>
    <w:pPr>
      <w:spacing w:before="120" w:after="120" w:line="288" w:lineRule="auto"/>
    </w:pPr>
    <w:rPr>
      <w:rFonts w:eastAsiaTheme="minorHAnsi"/>
      <w:lang w:val="de-DE" w:eastAsia="en-US"/>
    </w:rPr>
  </w:style>
  <w:style w:type="paragraph" w:customStyle="1" w:styleId="0E35CDB02B43491488BCA143F168FC6046">
    <w:name w:val="0E35CDB02B43491488BCA143F168FC6046"/>
    <w:rsid w:val="00183826"/>
    <w:pPr>
      <w:spacing w:before="120" w:after="120" w:line="288" w:lineRule="auto"/>
    </w:pPr>
    <w:rPr>
      <w:rFonts w:eastAsiaTheme="minorHAnsi"/>
      <w:lang w:val="de-DE" w:eastAsia="en-US"/>
    </w:rPr>
  </w:style>
  <w:style w:type="paragraph" w:customStyle="1" w:styleId="DDD66183BD604FD283B1BA83380132D946">
    <w:name w:val="DDD66183BD604FD283B1BA83380132D946"/>
    <w:rsid w:val="00183826"/>
    <w:pPr>
      <w:spacing w:before="120" w:after="120" w:line="288" w:lineRule="auto"/>
    </w:pPr>
    <w:rPr>
      <w:rFonts w:eastAsiaTheme="minorHAnsi"/>
      <w:lang w:val="de-DE" w:eastAsia="en-US"/>
    </w:rPr>
  </w:style>
  <w:style w:type="paragraph" w:customStyle="1" w:styleId="710718C12CDA4D219B07DC3F411DA55B46">
    <w:name w:val="710718C12CDA4D219B07DC3F411DA55B46"/>
    <w:rsid w:val="00183826"/>
    <w:pPr>
      <w:spacing w:before="120" w:after="120" w:line="288" w:lineRule="auto"/>
    </w:pPr>
    <w:rPr>
      <w:rFonts w:eastAsiaTheme="minorHAnsi"/>
      <w:lang w:val="de-DE" w:eastAsia="en-US"/>
    </w:rPr>
  </w:style>
  <w:style w:type="paragraph" w:customStyle="1" w:styleId="CCE917A482F748689A6F6B980EFCA6BD46">
    <w:name w:val="CCE917A482F748689A6F6B980EFCA6BD46"/>
    <w:rsid w:val="00183826"/>
    <w:pPr>
      <w:spacing w:before="120" w:after="120" w:line="288" w:lineRule="auto"/>
    </w:pPr>
    <w:rPr>
      <w:rFonts w:eastAsiaTheme="minorHAnsi"/>
      <w:lang w:val="de-DE" w:eastAsia="en-US"/>
    </w:rPr>
  </w:style>
  <w:style w:type="paragraph" w:customStyle="1" w:styleId="9DF06687B83C4D5A8CC18146040495AB46">
    <w:name w:val="9DF06687B83C4D5A8CC18146040495AB46"/>
    <w:rsid w:val="00183826"/>
    <w:pPr>
      <w:spacing w:before="120" w:after="120" w:line="288" w:lineRule="auto"/>
    </w:pPr>
    <w:rPr>
      <w:rFonts w:eastAsiaTheme="minorHAnsi"/>
      <w:lang w:val="de-DE" w:eastAsia="en-US"/>
    </w:rPr>
  </w:style>
  <w:style w:type="paragraph" w:customStyle="1" w:styleId="B9BA3E7D6BC34E7EB012674706AAC42346">
    <w:name w:val="B9BA3E7D6BC34E7EB012674706AAC42346"/>
    <w:rsid w:val="00183826"/>
    <w:pPr>
      <w:spacing w:before="120" w:after="120" w:line="288" w:lineRule="auto"/>
    </w:pPr>
    <w:rPr>
      <w:rFonts w:eastAsiaTheme="minorHAnsi"/>
      <w:lang w:val="de-DE" w:eastAsia="en-US"/>
    </w:rPr>
  </w:style>
  <w:style w:type="paragraph" w:customStyle="1" w:styleId="3E6BB4F5E6314280BBC9EF3CD541338123">
    <w:name w:val="3E6BB4F5E6314280BBC9EF3CD541338123"/>
    <w:rsid w:val="00183826"/>
    <w:pPr>
      <w:spacing w:before="120" w:after="120" w:line="288" w:lineRule="auto"/>
    </w:pPr>
    <w:rPr>
      <w:rFonts w:eastAsiaTheme="minorHAnsi"/>
      <w:lang w:val="de-DE" w:eastAsia="en-US"/>
    </w:rPr>
  </w:style>
  <w:style w:type="paragraph" w:customStyle="1" w:styleId="8CC605EF6B084EADA63C06FFBA6FF4D432">
    <w:name w:val="8CC605EF6B084EADA63C06FFBA6FF4D432"/>
    <w:rsid w:val="00183826"/>
    <w:pPr>
      <w:spacing w:before="120" w:after="120" w:line="288" w:lineRule="auto"/>
    </w:pPr>
    <w:rPr>
      <w:rFonts w:eastAsiaTheme="minorHAnsi"/>
      <w:lang w:val="de-DE" w:eastAsia="en-US"/>
    </w:rPr>
  </w:style>
  <w:style w:type="paragraph" w:customStyle="1" w:styleId="1D19A4D8BDF14E9489C88BC36EF241D833">
    <w:name w:val="1D19A4D8BDF14E9489C88BC36EF241D833"/>
    <w:rsid w:val="00183826"/>
    <w:pPr>
      <w:spacing w:before="120" w:after="120" w:line="288" w:lineRule="auto"/>
    </w:pPr>
    <w:rPr>
      <w:rFonts w:eastAsiaTheme="minorHAnsi"/>
      <w:lang w:val="de-DE" w:eastAsia="en-US"/>
    </w:rPr>
  </w:style>
  <w:style w:type="paragraph" w:customStyle="1" w:styleId="6AF934296A1B4351887F8A2430469A7023">
    <w:name w:val="6AF934296A1B4351887F8A2430469A7023"/>
    <w:rsid w:val="00183826"/>
    <w:pPr>
      <w:spacing w:before="120" w:after="120" w:line="288" w:lineRule="auto"/>
    </w:pPr>
    <w:rPr>
      <w:rFonts w:eastAsiaTheme="minorHAnsi"/>
      <w:lang w:val="de-DE" w:eastAsia="en-US"/>
    </w:rPr>
  </w:style>
  <w:style w:type="paragraph" w:customStyle="1" w:styleId="B7C86B3A80EE414B982A282E28130A1223">
    <w:name w:val="B7C86B3A80EE414B982A282E28130A1223"/>
    <w:rsid w:val="00183826"/>
    <w:pPr>
      <w:spacing w:before="120" w:after="120" w:line="288" w:lineRule="auto"/>
      <w:ind w:left="720"/>
      <w:contextualSpacing/>
    </w:pPr>
    <w:rPr>
      <w:rFonts w:eastAsiaTheme="minorHAnsi"/>
      <w:lang w:val="de-DE" w:eastAsia="en-US"/>
    </w:rPr>
  </w:style>
  <w:style w:type="paragraph" w:customStyle="1" w:styleId="279C5C2B8D8A49F99F941A82F7035E2723">
    <w:name w:val="279C5C2B8D8A49F99F941A82F7035E2723"/>
    <w:rsid w:val="00183826"/>
    <w:pPr>
      <w:spacing w:before="120" w:after="120" w:line="288" w:lineRule="auto"/>
    </w:pPr>
    <w:rPr>
      <w:rFonts w:eastAsiaTheme="minorHAnsi"/>
      <w:lang w:val="de-DE" w:eastAsia="en-US"/>
    </w:rPr>
  </w:style>
  <w:style w:type="paragraph" w:customStyle="1" w:styleId="A61712AEF50F4511949C0C8E993DF3F023">
    <w:name w:val="A61712AEF50F4511949C0C8E993DF3F023"/>
    <w:rsid w:val="00183826"/>
    <w:pPr>
      <w:spacing w:before="120" w:after="120" w:line="288" w:lineRule="auto"/>
      <w:ind w:left="720"/>
      <w:contextualSpacing/>
    </w:pPr>
    <w:rPr>
      <w:rFonts w:eastAsiaTheme="minorHAnsi"/>
      <w:lang w:val="de-DE" w:eastAsia="en-US"/>
    </w:rPr>
  </w:style>
  <w:style w:type="paragraph" w:customStyle="1" w:styleId="1743B87E6D1E460894089F7EBBF889D123">
    <w:name w:val="1743B87E6D1E460894089F7EBBF889D123"/>
    <w:rsid w:val="00183826"/>
    <w:pPr>
      <w:spacing w:before="120" w:after="120" w:line="288" w:lineRule="auto"/>
    </w:pPr>
    <w:rPr>
      <w:rFonts w:eastAsiaTheme="minorHAnsi"/>
      <w:lang w:val="de-DE" w:eastAsia="en-US"/>
    </w:rPr>
  </w:style>
  <w:style w:type="paragraph" w:customStyle="1" w:styleId="BF13FA496AED47B0AF13B2B7BDD64A5023">
    <w:name w:val="BF13FA496AED47B0AF13B2B7BDD64A5023"/>
    <w:rsid w:val="00183826"/>
    <w:pPr>
      <w:spacing w:before="120" w:after="120" w:line="288" w:lineRule="auto"/>
      <w:ind w:left="720"/>
      <w:contextualSpacing/>
    </w:pPr>
    <w:rPr>
      <w:rFonts w:eastAsiaTheme="minorHAnsi"/>
      <w:lang w:val="de-DE" w:eastAsia="en-US"/>
    </w:rPr>
  </w:style>
  <w:style w:type="paragraph" w:customStyle="1" w:styleId="A73DA535CC2E4A61994A1E2292BED2AE4">
    <w:name w:val="A73DA535CC2E4A61994A1E2292BED2AE4"/>
    <w:rsid w:val="00183826"/>
    <w:pPr>
      <w:spacing w:before="120" w:after="120" w:line="288" w:lineRule="auto"/>
    </w:pPr>
    <w:rPr>
      <w:rFonts w:eastAsiaTheme="minorHAnsi"/>
      <w:lang w:val="de-DE" w:eastAsia="en-US"/>
    </w:rPr>
  </w:style>
  <w:style w:type="paragraph" w:customStyle="1" w:styleId="6C09F22AD90541E8854D058150E070433">
    <w:name w:val="6C09F22AD90541E8854D058150E070433"/>
    <w:rsid w:val="00183826"/>
    <w:pPr>
      <w:spacing w:before="120" w:after="120" w:line="288" w:lineRule="auto"/>
    </w:pPr>
    <w:rPr>
      <w:rFonts w:eastAsiaTheme="minorHAnsi"/>
      <w:lang w:val="de-DE" w:eastAsia="en-US"/>
    </w:rPr>
  </w:style>
  <w:style w:type="paragraph" w:customStyle="1" w:styleId="197EB8548D97439A8379EB0099EA04794">
    <w:name w:val="197EB8548D97439A8379EB0099EA04794"/>
    <w:rsid w:val="00183826"/>
    <w:pPr>
      <w:spacing w:before="120" w:after="120" w:line="288" w:lineRule="auto"/>
    </w:pPr>
    <w:rPr>
      <w:rFonts w:eastAsiaTheme="minorHAnsi"/>
      <w:lang w:val="de-DE" w:eastAsia="en-US"/>
    </w:rPr>
  </w:style>
  <w:style w:type="paragraph" w:customStyle="1" w:styleId="FDEDC9283F2F4430A20E77F3C695C2033">
    <w:name w:val="FDEDC9283F2F4430A20E77F3C695C2033"/>
    <w:rsid w:val="00183826"/>
    <w:pPr>
      <w:spacing w:before="120" w:after="120" w:line="288" w:lineRule="auto"/>
    </w:pPr>
    <w:rPr>
      <w:rFonts w:eastAsiaTheme="minorHAnsi"/>
      <w:lang w:val="de-DE" w:eastAsia="en-US"/>
    </w:rPr>
  </w:style>
  <w:style w:type="paragraph" w:customStyle="1" w:styleId="EB0145F426494C3F92ADE6A27E94CE5117">
    <w:name w:val="EB0145F426494C3F92ADE6A27E94CE5117"/>
    <w:rsid w:val="00183826"/>
    <w:pPr>
      <w:spacing w:before="120" w:after="120" w:line="288" w:lineRule="auto"/>
      <w:ind w:left="720"/>
      <w:contextualSpacing/>
    </w:pPr>
    <w:rPr>
      <w:rFonts w:eastAsiaTheme="minorHAnsi"/>
      <w:lang w:val="de-DE" w:eastAsia="en-US"/>
    </w:rPr>
  </w:style>
  <w:style w:type="paragraph" w:customStyle="1" w:styleId="68BF52B6D1E84B69AA841FC816E5E0D815">
    <w:name w:val="68BF52B6D1E84B69AA841FC816E5E0D815"/>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5">
    <w:name w:val="94D78537254246519566AEE9D70F365315"/>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8">
    <w:name w:val="F1A9D142B44C439B8A5F4611C1F9D3F848"/>
    <w:rsid w:val="00F07BC5"/>
    <w:pPr>
      <w:spacing w:before="120" w:after="120" w:line="288" w:lineRule="auto"/>
    </w:pPr>
    <w:rPr>
      <w:rFonts w:eastAsiaTheme="minorHAnsi"/>
      <w:lang w:val="de-DE" w:eastAsia="en-US"/>
    </w:rPr>
  </w:style>
  <w:style w:type="paragraph" w:customStyle="1" w:styleId="23495994907D407BBE40F340682F2AB048">
    <w:name w:val="23495994907D407BBE40F340682F2AB048"/>
    <w:rsid w:val="00F07BC5"/>
    <w:pPr>
      <w:spacing w:before="120" w:after="120" w:line="288" w:lineRule="auto"/>
    </w:pPr>
    <w:rPr>
      <w:rFonts w:eastAsiaTheme="minorHAnsi"/>
      <w:lang w:val="de-DE" w:eastAsia="en-US"/>
    </w:rPr>
  </w:style>
  <w:style w:type="paragraph" w:customStyle="1" w:styleId="762DA126DB304F6B84B40D7D4B15965348">
    <w:name w:val="762DA126DB304F6B84B40D7D4B15965348"/>
    <w:rsid w:val="00F07BC5"/>
    <w:pPr>
      <w:spacing w:before="120" w:after="120" w:line="288" w:lineRule="auto"/>
    </w:pPr>
    <w:rPr>
      <w:rFonts w:eastAsiaTheme="minorHAnsi"/>
      <w:lang w:val="de-DE" w:eastAsia="en-US"/>
    </w:rPr>
  </w:style>
  <w:style w:type="paragraph" w:customStyle="1" w:styleId="1B4508550BB049859A46D9657ACC3A7446">
    <w:name w:val="1B4508550BB049859A46D9657ACC3A7446"/>
    <w:rsid w:val="00F07BC5"/>
    <w:pPr>
      <w:spacing w:before="120" w:after="120" w:line="288" w:lineRule="auto"/>
    </w:pPr>
    <w:rPr>
      <w:rFonts w:eastAsiaTheme="minorHAnsi"/>
      <w:lang w:val="de-DE" w:eastAsia="en-US"/>
    </w:rPr>
  </w:style>
  <w:style w:type="paragraph" w:customStyle="1" w:styleId="FBE25CCB6AFE4E17BBFFC110BFA3BF9F39">
    <w:name w:val="FBE25CCB6AFE4E17BBFFC110BFA3BF9F39"/>
    <w:rsid w:val="00F07BC5"/>
    <w:pPr>
      <w:spacing w:before="120" w:after="120" w:line="288" w:lineRule="auto"/>
      <w:ind w:left="720"/>
      <w:contextualSpacing/>
    </w:pPr>
    <w:rPr>
      <w:rFonts w:eastAsiaTheme="minorHAnsi"/>
      <w:lang w:val="de-DE" w:eastAsia="en-US"/>
    </w:rPr>
  </w:style>
  <w:style w:type="paragraph" w:customStyle="1" w:styleId="0BF0B7F89E7B4F5CA3EDA2054A7C0A5A47">
    <w:name w:val="0BF0B7F89E7B4F5CA3EDA2054A7C0A5A47"/>
    <w:rsid w:val="00F07BC5"/>
    <w:pPr>
      <w:spacing w:before="120" w:after="120" w:line="288" w:lineRule="auto"/>
    </w:pPr>
    <w:rPr>
      <w:rFonts w:eastAsiaTheme="minorHAnsi"/>
      <w:lang w:val="de-DE" w:eastAsia="en-US"/>
    </w:rPr>
  </w:style>
  <w:style w:type="paragraph" w:customStyle="1" w:styleId="0E35CDB02B43491488BCA143F168FC6047">
    <w:name w:val="0E35CDB02B43491488BCA143F168FC6047"/>
    <w:rsid w:val="00F07BC5"/>
    <w:pPr>
      <w:spacing w:before="120" w:after="120" w:line="288" w:lineRule="auto"/>
    </w:pPr>
    <w:rPr>
      <w:rFonts w:eastAsiaTheme="minorHAnsi"/>
      <w:lang w:val="de-DE" w:eastAsia="en-US"/>
    </w:rPr>
  </w:style>
  <w:style w:type="paragraph" w:customStyle="1" w:styleId="DDD66183BD604FD283B1BA83380132D947">
    <w:name w:val="DDD66183BD604FD283B1BA83380132D947"/>
    <w:rsid w:val="00F07BC5"/>
    <w:pPr>
      <w:spacing w:before="120" w:after="120" w:line="288" w:lineRule="auto"/>
    </w:pPr>
    <w:rPr>
      <w:rFonts w:eastAsiaTheme="minorHAnsi"/>
      <w:lang w:val="de-DE" w:eastAsia="en-US"/>
    </w:rPr>
  </w:style>
  <w:style w:type="paragraph" w:customStyle="1" w:styleId="710718C12CDA4D219B07DC3F411DA55B47">
    <w:name w:val="710718C12CDA4D219B07DC3F411DA55B47"/>
    <w:rsid w:val="00F07BC5"/>
    <w:pPr>
      <w:spacing w:before="120" w:after="120" w:line="288" w:lineRule="auto"/>
    </w:pPr>
    <w:rPr>
      <w:rFonts w:eastAsiaTheme="minorHAnsi"/>
      <w:lang w:val="de-DE" w:eastAsia="en-US"/>
    </w:rPr>
  </w:style>
  <w:style w:type="paragraph" w:customStyle="1" w:styleId="CCE917A482F748689A6F6B980EFCA6BD47">
    <w:name w:val="CCE917A482F748689A6F6B980EFCA6BD47"/>
    <w:rsid w:val="00F07BC5"/>
    <w:pPr>
      <w:spacing w:before="120" w:after="120" w:line="288" w:lineRule="auto"/>
    </w:pPr>
    <w:rPr>
      <w:rFonts w:eastAsiaTheme="minorHAnsi"/>
      <w:lang w:val="de-DE" w:eastAsia="en-US"/>
    </w:rPr>
  </w:style>
  <w:style w:type="paragraph" w:customStyle="1" w:styleId="9DF06687B83C4D5A8CC18146040495AB47">
    <w:name w:val="9DF06687B83C4D5A8CC18146040495AB47"/>
    <w:rsid w:val="00F07BC5"/>
    <w:pPr>
      <w:spacing w:before="120" w:after="120" w:line="288" w:lineRule="auto"/>
    </w:pPr>
    <w:rPr>
      <w:rFonts w:eastAsiaTheme="minorHAnsi"/>
      <w:lang w:val="de-DE" w:eastAsia="en-US"/>
    </w:rPr>
  </w:style>
  <w:style w:type="paragraph" w:customStyle="1" w:styleId="B9BA3E7D6BC34E7EB012674706AAC42347">
    <w:name w:val="B9BA3E7D6BC34E7EB012674706AAC42347"/>
    <w:rsid w:val="00F07BC5"/>
    <w:pPr>
      <w:spacing w:before="120" w:after="120" w:line="288" w:lineRule="auto"/>
    </w:pPr>
    <w:rPr>
      <w:rFonts w:eastAsiaTheme="minorHAnsi"/>
      <w:lang w:val="de-DE" w:eastAsia="en-US"/>
    </w:rPr>
  </w:style>
  <w:style w:type="paragraph" w:customStyle="1" w:styleId="3E6BB4F5E6314280BBC9EF3CD541338124">
    <w:name w:val="3E6BB4F5E6314280BBC9EF3CD541338124"/>
    <w:rsid w:val="00F07BC5"/>
    <w:pPr>
      <w:spacing w:before="120" w:after="120" w:line="288" w:lineRule="auto"/>
    </w:pPr>
    <w:rPr>
      <w:rFonts w:eastAsiaTheme="minorHAnsi"/>
      <w:lang w:val="de-DE" w:eastAsia="en-US"/>
    </w:rPr>
  </w:style>
  <w:style w:type="paragraph" w:customStyle="1" w:styleId="8CC605EF6B084EADA63C06FFBA6FF4D433">
    <w:name w:val="8CC605EF6B084EADA63C06FFBA6FF4D433"/>
    <w:rsid w:val="00F07BC5"/>
    <w:pPr>
      <w:spacing w:before="120" w:after="120" w:line="288" w:lineRule="auto"/>
    </w:pPr>
    <w:rPr>
      <w:rFonts w:eastAsiaTheme="minorHAnsi"/>
      <w:lang w:val="de-DE" w:eastAsia="en-US"/>
    </w:rPr>
  </w:style>
  <w:style w:type="paragraph" w:customStyle="1" w:styleId="1D19A4D8BDF14E9489C88BC36EF241D834">
    <w:name w:val="1D19A4D8BDF14E9489C88BC36EF241D834"/>
    <w:rsid w:val="00F07BC5"/>
    <w:pPr>
      <w:spacing w:before="120" w:after="120" w:line="288" w:lineRule="auto"/>
    </w:pPr>
    <w:rPr>
      <w:rFonts w:eastAsiaTheme="minorHAnsi"/>
      <w:lang w:val="de-DE" w:eastAsia="en-US"/>
    </w:rPr>
  </w:style>
  <w:style w:type="paragraph" w:customStyle="1" w:styleId="6AF934296A1B4351887F8A2430469A7024">
    <w:name w:val="6AF934296A1B4351887F8A2430469A7024"/>
    <w:rsid w:val="00F07BC5"/>
    <w:pPr>
      <w:spacing w:before="120" w:after="120" w:line="288" w:lineRule="auto"/>
    </w:pPr>
    <w:rPr>
      <w:rFonts w:eastAsiaTheme="minorHAnsi"/>
      <w:lang w:val="de-DE" w:eastAsia="en-US"/>
    </w:rPr>
  </w:style>
  <w:style w:type="paragraph" w:customStyle="1" w:styleId="B7C86B3A80EE414B982A282E28130A1224">
    <w:name w:val="B7C86B3A80EE414B982A282E28130A1224"/>
    <w:rsid w:val="00F07BC5"/>
    <w:pPr>
      <w:spacing w:before="120" w:after="120" w:line="288" w:lineRule="auto"/>
      <w:ind w:left="720"/>
      <w:contextualSpacing/>
    </w:pPr>
    <w:rPr>
      <w:rFonts w:eastAsiaTheme="minorHAnsi"/>
      <w:lang w:val="de-DE" w:eastAsia="en-US"/>
    </w:rPr>
  </w:style>
  <w:style w:type="paragraph" w:customStyle="1" w:styleId="279C5C2B8D8A49F99F941A82F7035E2724">
    <w:name w:val="279C5C2B8D8A49F99F941A82F7035E2724"/>
    <w:rsid w:val="00F07BC5"/>
    <w:pPr>
      <w:spacing w:before="120" w:after="120" w:line="288" w:lineRule="auto"/>
    </w:pPr>
    <w:rPr>
      <w:rFonts w:eastAsiaTheme="minorHAnsi"/>
      <w:lang w:val="de-DE" w:eastAsia="en-US"/>
    </w:rPr>
  </w:style>
  <w:style w:type="paragraph" w:customStyle="1" w:styleId="A61712AEF50F4511949C0C8E993DF3F024">
    <w:name w:val="A61712AEF50F4511949C0C8E993DF3F024"/>
    <w:rsid w:val="00F07BC5"/>
    <w:pPr>
      <w:spacing w:before="120" w:after="120" w:line="288" w:lineRule="auto"/>
      <w:ind w:left="720"/>
      <w:contextualSpacing/>
    </w:pPr>
    <w:rPr>
      <w:rFonts w:eastAsiaTheme="minorHAnsi"/>
      <w:lang w:val="de-DE" w:eastAsia="en-US"/>
    </w:rPr>
  </w:style>
  <w:style w:type="paragraph" w:customStyle="1" w:styleId="1743B87E6D1E460894089F7EBBF889D124">
    <w:name w:val="1743B87E6D1E460894089F7EBBF889D124"/>
    <w:rsid w:val="00F07BC5"/>
    <w:pPr>
      <w:spacing w:before="120" w:after="120" w:line="288" w:lineRule="auto"/>
    </w:pPr>
    <w:rPr>
      <w:rFonts w:eastAsiaTheme="minorHAnsi"/>
      <w:lang w:val="de-DE" w:eastAsia="en-US"/>
    </w:rPr>
  </w:style>
  <w:style w:type="paragraph" w:customStyle="1" w:styleId="BF13FA496AED47B0AF13B2B7BDD64A5024">
    <w:name w:val="BF13FA496AED47B0AF13B2B7BDD64A5024"/>
    <w:rsid w:val="00F07BC5"/>
    <w:pPr>
      <w:spacing w:before="120" w:after="120" w:line="288" w:lineRule="auto"/>
      <w:ind w:left="720"/>
      <w:contextualSpacing/>
    </w:pPr>
    <w:rPr>
      <w:rFonts w:eastAsiaTheme="minorHAnsi"/>
      <w:lang w:val="de-DE" w:eastAsia="en-US"/>
    </w:rPr>
  </w:style>
  <w:style w:type="paragraph" w:customStyle="1" w:styleId="A73DA535CC2E4A61994A1E2292BED2AE5">
    <w:name w:val="A73DA535CC2E4A61994A1E2292BED2AE5"/>
    <w:rsid w:val="00F07BC5"/>
    <w:pPr>
      <w:spacing w:before="120" w:after="120" w:line="288" w:lineRule="auto"/>
    </w:pPr>
    <w:rPr>
      <w:rFonts w:eastAsiaTheme="minorHAnsi"/>
      <w:lang w:val="de-DE" w:eastAsia="en-US"/>
    </w:rPr>
  </w:style>
  <w:style w:type="paragraph" w:customStyle="1" w:styleId="6C09F22AD90541E8854D058150E070434">
    <w:name w:val="6C09F22AD90541E8854D058150E070434"/>
    <w:rsid w:val="00F07BC5"/>
    <w:pPr>
      <w:spacing w:before="120" w:after="120" w:line="288" w:lineRule="auto"/>
    </w:pPr>
    <w:rPr>
      <w:rFonts w:eastAsiaTheme="minorHAnsi"/>
      <w:lang w:val="de-DE" w:eastAsia="en-US"/>
    </w:rPr>
  </w:style>
  <w:style w:type="paragraph" w:customStyle="1" w:styleId="197EB8548D97439A8379EB0099EA04795">
    <w:name w:val="197EB8548D97439A8379EB0099EA04795"/>
    <w:rsid w:val="00F07BC5"/>
    <w:pPr>
      <w:spacing w:before="120" w:after="120" w:line="288" w:lineRule="auto"/>
    </w:pPr>
    <w:rPr>
      <w:rFonts w:eastAsiaTheme="minorHAnsi"/>
      <w:lang w:val="de-DE" w:eastAsia="en-US"/>
    </w:rPr>
  </w:style>
  <w:style w:type="paragraph" w:customStyle="1" w:styleId="EB0145F426494C3F92ADE6A27E94CE5118">
    <w:name w:val="EB0145F426494C3F92ADE6A27E94CE5118"/>
    <w:rsid w:val="00F07BC5"/>
    <w:pPr>
      <w:spacing w:before="120" w:after="120" w:line="288" w:lineRule="auto"/>
      <w:ind w:left="720"/>
      <w:contextualSpacing/>
    </w:pPr>
    <w:rPr>
      <w:rFonts w:eastAsiaTheme="minorHAnsi"/>
      <w:lang w:val="de-DE" w:eastAsia="en-US"/>
    </w:rPr>
  </w:style>
  <w:style w:type="paragraph" w:customStyle="1" w:styleId="68BF52B6D1E84B69AA841FC816E5E0D816">
    <w:name w:val="68BF52B6D1E84B69AA841FC816E5E0D816"/>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6">
    <w:name w:val="94D78537254246519566AEE9D70F365316"/>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9">
    <w:name w:val="F1A9D142B44C439B8A5F4611C1F9D3F849"/>
    <w:rsid w:val="00F07BC5"/>
    <w:pPr>
      <w:spacing w:before="120" w:after="120" w:line="288" w:lineRule="auto"/>
    </w:pPr>
    <w:rPr>
      <w:rFonts w:eastAsiaTheme="minorHAnsi"/>
      <w:lang w:val="de-DE" w:eastAsia="en-US"/>
    </w:rPr>
  </w:style>
  <w:style w:type="paragraph" w:customStyle="1" w:styleId="23495994907D407BBE40F340682F2AB049">
    <w:name w:val="23495994907D407BBE40F340682F2AB049"/>
    <w:rsid w:val="00F07BC5"/>
    <w:pPr>
      <w:spacing w:before="120" w:after="120" w:line="288" w:lineRule="auto"/>
    </w:pPr>
    <w:rPr>
      <w:rFonts w:eastAsiaTheme="minorHAnsi"/>
      <w:lang w:val="de-DE" w:eastAsia="en-US"/>
    </w:rPr>
  </w:style>
  <w:style w:type="paragraph" w:customStyle="1" w:styleId="762DA126DB304F6B84B40D7D4B15965349">
    <w:name w:val="762DA126DB304F6B84B40D7D4B15965349"/>
    <w:rsid w:val="00F07BC5"/>
    <w:pPr>
      <w:spacing w:before="120" w:after="120" w:line="288" w:lineRule="auto"/>
    </w:pPr>
    <w:rPr>
      <w:rFonts w:eastAsiaTheme="minorHAnsi"/>
      <w:lang w:val="de-DE" w:eastAsia="en-US"/>
    </w:rPr>
  </w:style>
  <w:style w:type="paragraph" w:customStyle="1" w:styleId="1B4508550BB049859A46D9657ACC3A7447">
    <w:name w:val="1B4508550BB049859A46D9657ACC3A7447"/>
    <w:rsid w:val="00F07BC5"/>
    <w:pPr>
      <w:spacing w:before="120" w:after="120" w:line="288" w:lineRule="auto"/>
    </w:pPr>
    <w:rPr>
      <w:rFonts w:eastAsiaTheme="minorHAnsi"/>
      <w:lang w:val="de-DE" w:eastAsia="en-US"/>
    </w:rPr>
  </w:style>
  <w:style w:type="paragraph" w:customStyle="1" w:styleId="FBE25CCB6AFE4E17BBFFC110BFA3BF9F40">
    <w:name w:val="FBE25CCB6AFE4E17BBFFC110BFA3BF9F40"/>
    <w:rsid w:val="00F07BC5"/>
    <w:pPr>
      <w:spacing w:before="120" w:after="120" w:line="288" w:lineRule="auto"/>
      <w:ind w:left="720"/>
      <w:contextualSpacing/>
    </w:pPr>
    <w:rPr>
      <w:rFonts w:eastAsiaTheme="minorHAnsi"/>
      <w:lang w:val="de-DE" w:eastAsia="en-US"/>
    </w:rPr>
  </w:style>
  <w:style w:type="paragraph" w:customStyle="1" w:styleId="0BF0B7F89E7B4F5CA3EDA2054A7C0A5A48">
    <w:name w:val="0BF0B7F89E7B4F5CA3EDA2054A7C0A5A48"/>
    <w:rsid w:val="00F07BC5"/>
    <w:pPr>
      <w:spacing w:before="120" w:after="120" w:line="288" w:lineRule="auto"/>
    </w:pPr>
    <w:rPr>
      <w:rFonts w:eastAsiaTheme="minorHAnsi"/>
      <w:lang w:val="de-DE" w:eastAsia="en-US"/>
    </w:rPr>
  </w:style>
  <w:style w:type="paragraph" w:customStyle="1" w:styleId="0E35CDB02B43491488BCA143F168FC6048">
    <w:name w:val="0E35CDB02B43491488BCA143F168FC6048"/>
    <w:rsid w:val="00F07BC5"/>
    <w:pPr>
      <w:spacing w:before="120" w:after="120" w:line="288" w:lineRule="auto"/>
    </w:pPr>
    <w:rPr>
      <w:rFonts w:eastAsiaTheme="minorHAnsi"/>
      <w:lang w:val="de-DE" w:eastAsia="en-US"/>
    </w:rPr>
  </w:style>
  <w:style w:type="paragraph" w:customStyle="1" w:styleId="DDD66183BD604FD283B1BA83380132D948">
    <w:name w:val="DDD66183BD604FD283B1BA83380132D948"/>
    <w:rsid w:val="00F07BC5"/>
    <w:pPr>
      <w:spacing w:before="120" w:after="120" w:line="288" w:lineRule="auto"/>
    </w:pPr>
    <w:rPr>
      <w:rFonts w:eastAsiaTheme="minorHAnsi"/>
      <w:lang w:val="de-DE" w:eastAsia="en-US"/>
    </w:rPr>
  </w:style>
  <w:style w:type="paragraph" w:customStyle="1" w:styleId="710718C12CDA4D219B07DC3F411DA55B48">
    <w:name w:val="710718C12CDA4D219B07DC3F411DA55B48"/>
    <w:rsid w:val="00F07BC5"/>
    <w:pPr>
      <w:spacing w:before="120" w:after="120" w:line="288" w:lineRule="auto"/>
    </w:pPr>
    <w:rPr>
      <w:rFonts w:eastAsiaTheme="minorHAnsi"/>
      <w:lang w:val="de-DE" w:eastAsia="en-US"/>
    </w:rPr>
  </w:style>
  <w:style w:type="paragraph" w:customStyle="1" w:styleId="CCE917A482F748689A6F6B980EFCA6BD48">
    <w:name w:val="CCE917A482F748689A6F6B980EFCA6BD48"/>
    <w:rsid w:val="00F07BC5"/>
    <w:pPr>
      <w:spacing w:before="120" w:after="120" w:line="288" w:lineRule="auto"/>
    </w:pPr>
    <w:rPr>
      <w:rFonts w:eastAsiaTheme="minorHAnsi"/>
      <w:lang w:val="de-DE" w:eastAsia="en-US"/>
    </w:rPr>
  </w:style>
  <w:style w:type="paragraph" w:customStyle="1" w:styleId="9DF06687B83C4D5A8CC18146040495AB48">
    <w:name w:val="9DF06687B83C4D5A8CC18146040495AB48"/>
    <w:rsid w:val="00F07BC5"/>
    <w:pPr>
      <w:spacing w:before="120" w:after="120" w:line="288" w:lineRule="auto"/>
    </w:pPr>
    <w:rPr>
      <w:rFonts w:eastAsiaTheme="minorHAnsi"/>
      <w:lang w:val="de-DE" w:eastAsia="en-US"/>
    </w:rPr>
  </w:style>
  <w:style w:type="paragraph" w:customStyle="1" w:styleId="B9BA3E7D6BC34E7EB012674706AAC42348">
    <w:name w:val="B9BA3E7D6BC34E7EB012674706AAC42348"/>
    <w:rsid w:val="00F07BC5"/>
    <w:pPr>
      <w:spacing w:before="120" w:after="120" w:line="288" w:lineRule="auto"/>
    </w:pPr>
    <w:rPr>
      <w:rFonts w:eastAsiaTheme="minorHAnsi"/>
      <w:lang w:val="de-DE" w:eastAsia="en-US"/>
    </w:rPr>
  </w:style>
  <w:style w:type="paragraph" w:customStyle="1" w:styleId="3E6BB4F5E6314280BBC9EF3CD541338125">
    <w:name w:val="3E6BB4F5E6314280BBC9EF3CD541338125"/>
    <w:rsid w:val="00F07BC5"/>
    <w:pPr>
      <w:spacing w:before="120" w:after="120" w:line="288" w:lineRule="auto"/>
    </w:pPr>
    <w:rPr>
      <w:rFonts w:eastAsiaTheme="minorHAnsi"/>
      <w:lang w:val="de-DE" w:eastAsia="en-US"/>
    </w:rPr>
  </w:style>
  <w:style w:type="paragraph" w:customStyle="1" w:styleId="8CC605EF6B084EADA63C06FFBA6FF4D434">
    <w:name w:val="8CC605EF6B084EADA63C06FFBA6FF4D434"/>
    <w:rsid w:val="00F07BC5"/>
    <w:pPr>
      <w:spacing w:before="120" w:after="120" w:line="288" w:lineRule="auto"/>
    </w:pPr>
    <w:rPr>
      <w:rFonts w:eastAsiaTheme="minorHAnsi"/>
      <w:lang w:val="de-DE" w:eastAsia="en-US"/>
    </w:rPr>
  </w:style>
  <w:style w:type="paragraph" w:customStyle="1" w:styleId="1D19A4D8BDF14E9489C88BC36EF241D835">
    <w:name w:val="1D19A4D8BDF14E9489C88BC36EF241D835"/>
    <w:rsid w:val="00F07BC5"/>
    <w:pPr>
      <w:spacing w:before="120" w:after="120" w:line="288" w:lineRule="auto"/>
    </w:pPr>
    <w:rPr>
      <w:rFonts w:eastAsiaTheme="minorHAnsi"/>
      <w:lang w:val="de-DE" w:eastAsia="en-US"/>
    </w:rPr>
  </w:style>
  <w:style w:type="paragraph" w:customStyle="1" w:styleId="6AF934296A1B4351887F8A2430469A7025">
    <w:name w:val="6AF934296A1B4351887F8A2430469A7025"/>
    <w:rsid w:val="00F07BC5"/>
    <w:pPr>
      <w:spacing w:before="120" w:after="120" w:line="288" w:lineRule="auto"/>
    </w:pPr>
    <w:rPr>
      <w:rFonts w:eastAsiaTheme="minorHAnsi"/>
      <w:lang w:val="de-DE" w:eastAsia="en-US"/>
    </w:rPr>
  </w:style>
  <w:style w:type="paragraph" w:customStyle="1" w:styleId="B7C86B3A80EE414B982A282E28130A1225">
    <w:name w:val="B7C86B3A80EE414B982A282E28130A1225"/>
    <w:rsid w:val="00F07BC5"/>
    <w:pPr>
      <w:spacing w:before="120" w:after="120" w:line="288" w:lineRule="auto"/>
      <w:ind w:left="720"/>
      <w:contextualSpacing/>
    </w:pPr>
    <w:rPr>
      <w:rFonts w:eastAsiaTheme="minorHAnsi"/>
      <w:lang w:val="de-DE" w:eastAsia="en-US"/>
    </w:rPr>
  </w:style>
  <w:style w:type="paragraph" w:customStyle="1" w:styleId="279C5C2B8D8A49F99F941A82F7035E2725">
    <w:name w:val="279C5C2B8D8A49F99F941A82F7035E2725"/>
    <w:rsid w:val="00F07BC5"/>
    <w:pPr>
      <w:spacing w:before="120" w:after="120" w:line="288" w:lineRule="auto"/>
    </w:pPr>
    <w:rPr>
      <w:rFonts w:eastAsiaTheme="minorHAnsi"/>
      <w:lang w:val="de-DE" w:eastAsia="en-US"/>
    </w:rPr>
  </w:style>
  <w:style w:type="paragraph" w:customStyle="1" w:styleId="A61712AEF50F4511949C0C8E993DF3F025">
    <w:name w:val="A61712AEF50F4511949C0C8E993DF3F025"/>
    <w:rsid w:val="00F07BC5"/>
    <w:pPr>
      <w:spacing w:before="120" w:after="120" w:line="288" w:lineRule="auto"/>
      <w:ind w:left="720"/>
      <w:contextualSpacing/>
    </w:pPr>
    <w:rPr>
      <w:rFonts w:eastAsiaTheme="minorHAnsi"/>
      <w:lang w:val="de-DE" w:eastAsia="en-US"/>
    </w:rPr>
  </w:style>
  <w:style w:type="paragraph" w:customStyle="1" w:styleId="1743B87E6D1E460894089F7EBBF889D125">
    <w:name w:val="1743B87E6D1E460894089F7EBBF889D125"/>
    <w:rsid w:val="00F07BC5"/>
    <w:pPr>
      <w:spacing w:before="120" w:after="120" w:line="288" w:lineRule="auto"/>
    </w:pPr>
    <w:rPr>
      <w:rFonts w:eastAsiaTheme="minorHAnsi"/>
      <w:lang w:val="de-DE" w:eastAsia="en-US"/>
    </w:rPr>
  </w:style>
  <w:style w:type="paragraph" w:customStyle="1" w:styleId="BF13FA496AED47B0AF13B2B7BDD64A5025">
    <w:name w:val="BF13FA496AED47B0AF13B2B7BDD64A5025"/>
    <w:rsid w:val="00F07BC5"/>
    <w:pPr>
      <w:spacing w:before="120" w:after="120" w:line="288" w:lineRule="auto"/>
      <w:ind w:left="720"/>
      <w:contextualSpacing/>
    </w:pPr>
    <w:rPr>
      <w:rFonts w:eastAsiaTheme="minorHAnsi"/>
      <w:lang w:val="de-DE" w:eastAsia="en-US"/>
    </w:rPr>
  </w:style>
  <w:style w:type="paragraph" w:customStyle="1" w:styleId="A73DA535CC2E4A61994A1E2292BED2AE6">
    <w:name w:val="A73DA535CC2E4A61994A1E2292BED2AE6"/>
    <w:rsid w:val="00F07BC5"/>
    <w:pPr>
      <w:spacing w:before="120" w:after="120" w:line="288" w:lineRule="auto"/>
    </w:pPr>
    <w:rPr>
      <w:rFonts w:eastAsiaTheme="minorHAnsi"/>
      <w:lang w:val="de-DE" w:eastAsia="en-US"/>
    </w:rPr>
  </w:style>
  <w:style w:type="paragraph" w:customStyle="1" w:styleId="6C09F22AD90541E8854D058150E070435">
    <w:name w:val="6C09F22AD90541E8854D058150E070435"/>
    <w:rsid w:val="00F07BC5"/>
    <w:pPr>
      <w:spacing w:before="120" w:after="120" w:line="288" w:lineRule="auto"/>
    </w:pPr>
    <w:rPr>
      <w:rFonts w:eastAsiaTheme="minorHAnsi"/>
      <w:lang w:val="de-DE" w:eastAsia="en-US"/>
    </w:rPr>
  </w:style>
  <w:style w:type="paragraph" w:customStyle="1" w:styleId="197EB8548D97439A8379EB0099EA04796">
    <w:name w:val="197EB8548D97439A8379EB0099EA04796"/>
    <w:rsid w:val="00F07BC5"/>
    <w:pPr>
      <w:spacing w:before="120" w:after="120" w:line="288" w:lineRule="auto"/>
    </w:pPr>
    <w:rPr>
      <w:rFonts w:eastAsiaTheme="minorHAnsi"/>
      <w:lang w:val="de-DE" w:eastAsia="en-US"/>
    </w:rPr>
  </w:style>
  <w:style w:type="paragraph" w:customStyle="1" w:styleId="EB0145F426494C3F92ADE6A27E94CE5119">
    <w:name w:val="EB0145F426494C3F92ADE6A27E94CE5119"/>
    <w:rsid w:val="00F07BC5"/>
    <w:pPr>
      <w:spacing w:before="120" w:after="120" w:line="288" w:lineRule="auto"/>
      <w:ind w:left="720"/>
      <w:contextualSpacing/>
    </w:pPr>
    <w:rPr>
      <w:rFonts w:eastAsiaTheme="minorHAnsi"/>
      <w:lang w:val="de-DE" w:eastAsia="en-US"/>
    </w:rPr>
  </w:style>
  <w:style w:type="paragraph" w:customStyle="1" w:styleId="68BF52B6D1E84B69AA841FC816E5E0D817">
    <w:name w:val="68BF52B6D1E84B69AA841FC816E5E0D817"/>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7">
    <w:name w:val="94D78537254246519566AEE9D70F365317"/>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7FF87A2C36A140BAAFF684BB8B455FDD">
    <w:name w:val="7FF87A2C36A140BAAFF684BB8B455FDD"/>
    <w:rsid w:val="00F07BC5"/>
  </w:style>
  <w:style w:type="paragraph" w:customStyle="1" w:styleId="EA79D33F63BC4B2792B1B1203B885D81">
    <w:name w:val="EA79D33F63BC4B2792B1B1203B885D81"/>
    <w:rsid w:val="00F07BC5"/>
  </w:style>
  <w:style w:type="paragraph" w:customStyle="1" w:styleId="0C1CA66DD79B4604966E454EDCC0B2C5">
    <w:name w:val="0C1CA66DD79B4604966E454EDCC0B2C5"/>
    <w:rsid w:val="00F07BC5"/>
  </w:style>
  <w:style w:type="paragraph" w:customStyle="1" w:styleId="51BFE419F6914A0384AC1E05E74AA2A9">
    <w:name w:val="51BFE419F6914A0384AC1E05E74AA2A9"/>
    <w:rsid w:val="00F07BC5"/>
  </w:style>
  <w:style w:type="paragraph" w:customStyle="1" w:styleId="52F2A3D93C0645689440EC80F404CFB2">
    <w:name w:val="52F2A3D93C0645689440EC80F404CFB2"/>
    <w:rsid w:val="00F07BC5"/>
  </w:style>
  <w:style w:type="paragraph" w:customStyle="1" w:styleId="58EA845026394588BCDB6327E70FF411">
    <w:name w:val="58EA845026394588BCDB6327E70FF411"/>
    <w:rsid w:val="00F07BC5"/>
  </w:style>
  <w:style w:type="paragraph" w:customStyle="1" w:styleId="A6D2BB5ED6CB4E06B96B3AAF123F79A8">
    <w:name w:val="A6D2BB5ED6CB4E06B96B3AAF123F79A8"/>
    <w:rsid w:val="00F07BC5"/>
  </w:style>
  <w:style w:type="paragraph" w:customStyle="1" w:styleId="D896C5217E1F42AEA2E81BFB0CAAF8EF">
    <w:name w:val="D896C5217E1F42AEA2E81BFB0CAAF8EF"/>
    <w:rsid w:val="00F07BC5"/>
  </w:style>
  <w:style w:type="paragraph" w:customStyle="1" w:styleId="F1A9D142B44C439B8A5F4611C1F9D3F850">
    <w:name w:val="F1A9D142B44C439B8A5F4611C1F9D3F850"/>
    <w:rsid w:val="00F07BC5"/>
    <w:pPr>
      <w:spacing w:before="120" w:after="120" w:line="288" w:lineRule="auto"/>
    </w:pPr>
    <w:rPr>
      <w:rFonts w:eastAsiaTheme="minorHAnsi"/>
      <w:lang w:val="de-DE" w:eastAsia="en-US"/>
    </w:rPr>
  </w:style>
  <w:style w:type="paragraph" w:customStyle="1" w:styleId="23495994907D407BBE40F340682F2AB050">
    <w:name w:val="23495994907D407BBE40F340682F2AB050"/>
    <w:rsid w:val="00F07BC5"/>
    <w:pPr>
      <w:spacing w:before="120" w:after="120" w:line="288" w:lineRule="auto"/>
    </w:pPr>
    <w:rPr>
      <w:rFonts w:eastAsiaTheme="minorHAnsi"/>
      <w:lang w:val="de-DE" w:eastAsia="en-US"/>
    </w:rPr>
  </w:style>
  <w:style w:type="paragraph" w:customStyle="1" w:styleId="762DA126DB304F6B84B40D7D4B15965350">
    <w:name w:val="762DA126DB304F6B84B40D7D4B15965350"/>
    <w:rsid w:val="00F07BC5"/>
    <w:pPr>
      <w:spacing w:before="120" w:after="120" w:line="288" w:lineRule="auto"/>
    </w:pPr>
    <w:rPr>
      <w:rFonts w:eastAsiaTheme="minorHAnsi"/>
      <w:lang w:val="de-DE" w:eastAsia="en-US"/>
    </w:rPr>
  </w:style>
  <w:style w:type="paragraph" w:customStyle="1" w:styleId="1B4508550BB049859A46D9657ACC3A7448">
    <w:name w:val="1B4508550BB049859A46D9657ACC3A7448"/>
    <w:rsid w:val="00F07BC5"/>
    <w:pPr>
      <w:spacing w:before="120" w:after="120" w:line="288" w:lineRule="auto"/>
    </w:pPr>
    <w:rPr>
      <w:rFonts w:eastAsiaTheme="minorHAnsi"/>
      <w:lang w:val="de-DE" w:eastAsia="en-US"/>
    </w:rPr>
  </w:style>
  <w:style w:type="paragraph" w:customStyle="1" w:styleId="FBE25CCB6AFE4E17BBFFC110BFA3BF9F41">
    <w:name w:val="FBE25CCB6AFE4E17BBFFC110BFA3BF9F41"/>
    <w:rsid w:val="00F07BC5"/>
    <w:pPr>
      <w:spacing w:before="120" w:after="120" w:line="288" w:lineRule="auto"/>
      <w:ind w:left="720"/>
      <w:contextualSpacing/>
    </w:pPr>
    <w:rPr>
      <w:rFonts w:eastAsiaTheme="minorHAnsi"/>
      <w:lang w:val="de-DE" w:eastAsia="en-US"/>
    </w:rPr>
  </w:style>
  <w:style w:type="paragraph" w:customStyle="1" w:styleId="0BF0B7F89E7B4F5CA3EDA2054A7C0A5A49">
    <w:name w:val="0BF0B7F89E7B4F5CA3EDA2054A7C0A5A49"/>
    <w:rsid w:val="00F07BC5"/>
    <w:pPr>
      <w:spacing w:before="120" w:after="120" w:line="288" w:lineRule="auto"/>
    </w:pPr>
    <w:rPr>
      <w:rFonts w:eastAsiaTheme="minorHAnsi"/>
      <w:lang w:val="de-DE" w:eastAsia="en-US"/>
    </w:rPr>
  </w:style>
  <w:style w:type="paragraph" w:customStyle="1" w:styleId="0E35CDB02B43491488BCA143F168FC6049">
    <w:name w:val="0E35CDB02B43491488BCA143F168FC6049"/>
    <w:rsid w:val="00F07BC5"/>
    <w:pPr>
      <w:spacing w:before="120" w:after="120" w:line="288" w:lineRule="auto"/>
    </w:pPr>
    <w:rPr>
      <w:rFonts w:eastAsiaTheme="minorHAnsi"/>
      <w:lang w:val="de-DE" w:eastAsia="en-US"/>
    </w:rPr>
  </w:style>
  <w:style w:type="paragraph" w:customStyle="1" w:styleId="DDD66183BD604FD283B1BA83380132D949">
    <w:name w:val="DDD66183BD604FD283B1BA83380132D949"/>
    <w:rsid w:val="00F07BC5"/>
    <w:pPr>
      <w:spacing w:before="120" w:after="120" w:line="288" w:lineRule="auto"/>
    </w:pPr>
    <w:rPr>
      <w:rFonts w:eastAsiaTheme="minorHAnsi"/>
      <w:lang w:val="de-DE" w:eastAsia="en-US"/>
    </w:rPr>
  </w:style>
  <w:style w:type="paragraph" w:customStyle="1" w:styleId="710718C12CDA4D219B07DC3F411DA55B49">
    <w:name w:val="710718C12CDA4D219B07DC3F411DA55B49"/>
    <w:rsid w:val="00F07BC5"/>
    <w:pPr>
      <w:spacing w:before="120" w:after="120" w:line="288" w:lineRule="auto"/>
    </w:pPr>
    <w:rPr>
      <w:rFonts w:eastAsiaTheme="minorHAnsi"/>
      <w:lang w:val="de-DE" w:eastAsia="en-US"/>
    </w:rPr>
  </w:style>
  <w:style w:type="paragraph" w:customStyle="1" w:styleId="CCE917A482F748689A6F6B980EFCA6BD49">
    <w:name w:val="CCE917A482F748689A6F6B980EFCA6BD49"/>
    <w:rsid w:val="00F07BC5"/>
    <w:pPr>
      <w:spacing w:before="120" w:after="120" w:line="288" w:lineRule="auto"/>
    </w:pPr>
    <w:rPr>
      <w:rFonts w:eastAsiaTheme="minorHAnsi"/>
      <w:lang w:val="de-DE" w:eastAsia="en-US"/>
    </w:rPr>
  </w:style>
  <w:style w:type="paragraph" w:customStyle="1" w:styleId="9DF06687B83C4D5A8CC18146040495AB49">
    <w:name w:val="9DF06687B83C4D5A8CC18146040495AB49"/>
    <w:rsid w:val="00F07BC5"/>
    <w:pPr>
      <w:spacing w:before="120" w:after="120" w:line="288" w:lineRule="auto"/>
    </w:pPr>
    <w:rPr>
      <w:rFonts w:eastAsiaTheme="minorHAnsi"/>
      <w:lang w:val="de-DE" w:eastAsia="en-US"/>
    </w:rPr>
  </w:style>
  <w:style w:type="paragraph" w:customStyle="1" w:styleId="B9BA3E7D6BC34E7EB012674706AAC42349">
    <w:name w:val="B9BA3E7D6BC34E7EB012674706AAC42349"/>
    <w:rsid w:val="00F07BC5"/>
    <w:pPr>
      <w:spacing w:before="120" w:after="120" w:line="288" w:lineRule="auto"/>
    </w:pPr>
    <w:rPr>
      <w:rFonts w:eastAsiaTheme="minorHAnsi"/>
      <w:lang w:val="de-DE" w:eastAsia="en-US"/>
    </w:rPr>
  </w:style>
  <w:style w:type="paragraph" w:customStyle="1" w:styleId="3E6BB4F5E6314280BBC9EF3CD541338126">
    <w:name w:val="3E6BB4F5E6314280BBC9EF3CD541338126"/>
    <w:rsid w:val="00F07BC5"/>
    <w:pPr>
      <w:spacing w:before="120" w:after="120" w:line="288" w:lineRule="auto"/>
    </w:pPr>
    <w:rPr>
      <w:rFonts w:eastAsiaTheme="minorHAnsi"/>
      <w:lang w:val="de-DE" w:eastAsia="en-US"/>
    </w:rPr>
  </w:style>
  <w:style w:type="paragraph" w:customStyle="1" w:styleId="8CC605EF6B084EADA63C06FFBA6FF4D435">
    <w:name w:val="8CC605EF6B084EADA63C06FFBA6FF4D435"/>
    <w:rsid w:val="00F07BC5"/>
    <w:pPr>
      <w:spacing w:before="120" w:after="120" w:line="288" w:lineRule="auto"/>
    </w:pPr>
    <w:rPr>
      <w:rFonts w:eastAsiaTheme="minorHAnsi"/>
      <w:lang w:val="de-DE" w:eastAsia="en-US"/>
    </w:rPr>
  </w:style>
  <w:style w:type="paragraph" w:customStyle="1" w:styleId="1D19A4D8BDF14E9489C88BC36EF241D836">
    <w:name w:val="1D19A4D8BDF14E9489C88BC36EF241D836"/>
    <w:rsid w:val="00F07BC5"/>
    <w:pPr>
      <w:spacing w:before="120" w:after="120" w:line="288" w:lineRule="auto"/>
    </w:pPr>
    <w:rPr>
      <w:rFonts w:eastAsiaTheme="minorHAnsi"/>
      <w:lang w:val="de-DE" w:eastAsia="en-US"/>
    </w:rPr>
  </w:style>
  <w:style w:type="paragraph" w:customStyle="1" w:styleId="6AF934296A1B4351887F8A2430469A7026">
    <w:name w:val="6AF934296A1B4351887F8A2430469A7026"/>
    <w:rsid w:val="00F07BC5"/>
    <w:pPr>
      <w:spacing w:before="120" w:after="120" w:line="288" w:lineRule="auto"/>
    </w:pPr>
    <w:rPr>
      <w:rFonts w:eastAsiaTheme="minorHAnsi"/>
      <w:lang w:val="de-DE" w:eastAsia="en-US"/>
    </w:rPr>
  </w:style>
  <w:style w:type="paragraph" w:customStyle="1" w:styleId="B7C86B3A80EE414B982A282E28130A1226">
    <w:name w:val="B7C86B3A80EE414B982A282E28130A1226"/>
    <w:rsid w:val="00F07BC5"/>
    <w:pPr>
      <w:spacing w:before="120" w:after="120" w:line="288" w:lineRule="auto"/>
      <w:ind w:left="720"/>
      <w:contextualSpacing/>
    </w:pPr>
    <w:rPr>
      <w:rFonts w:eastAsiaTheme="minorHAnsi"/>
      <w:lang w:val="de-DE" w:eastAsia="en-US"/>
    </w:rPr>
  </w:style>
  <w:style w:type="paragraph" w:customStyle="1" w:styleId="279C5C2B8D8A49F99F941A82F7035E2726">
    <w:name w:val="279C5C2B8D8A49F99F941A82F7035E2726"/>
    <w:rsid w:val="00F07BC5"/>
    <w:pPr>
      <w:spacing w:before="120" w:after="120" w:line="288" w:lineRule="auto"/>
    </w:pPr>
    <w:rPr>
      <w:rFonts w:eastAsiaTheme="minorHAnsi"/>
      <w:lang w:val="de-DE" w:eastAsia="en-US"/>
    </w:rPr>
  </w:style>
  <w:style w:type="paragraph" w:customStyle="1" w:styleId="A61712AEF50F4511949C0C8E993DF3F026">
    <w:name w:val="A61712AEF50F4511949C0C8E993DF3F026"/>
    <w:rsid w:val="00F07BC5"/>
    <w:pPr>
      <w:spacing w:before="120" w:after="120" w:line="288" w:lineRule="auto"/>
      <w:ind w:left="720"/>
      <w:contextualSpacing/>
    </w:pPr>
    <w:rPr>
      <w:rFonts w:eastAsiaTheme="minorHAnsi"/>
      <w:lang w:val="de-DE" w:eastAsia="en-US"/>
    </w:rPr>
  </w:style>
  <w:style w:type="paragraph" w:customStyle="1" w:styleId="1743B87E6D1E460894089F7EBBF889D126">
    <w:name w:val="1743B87E6D1E460894089F7EBBF889D126"/>
    <w:rsid w:val="00F07BC5"/>
    <w:pPr>
      <w:spacing w:before="120" w:after="120" w:line="288" w:lineRule="auto"/>
    </w:pPr>
    <w:rPr>
      <w:rFonts w:eastAsiaTheme="minorHAnsi"/>
      <w:lang w:val="de-DE" w:eastAsia="en-US"/>
    </w:rPr>
  </w:style>
  <w:style w:type="paragraph" w:customStyle="1" w:styleId="BF13FA496AED47B0AF13B2B7BDD64A5026">
    <w:name w:val="BF13FA496AED47B0AF13B2B7BDD64A5026"/>
    <w:rsid w:val="00F07BC5"/>
    <w:pPr>
      <w:spacing w:before="120" w:after="120" w:line="288" w:lineRule="auto"/>
      <w:ind w:left="720"/>
      <w:contextualSpacing/>
    </w:pPr>
    <w:rPr>
      <w:rFonts w:eastAsiaTheme="minorHAnsi"/>
      <w:lang w:val="de-DE" w:eastAsia="en-US"/>
    </w:rPr>
  </w:style>
  <w:style w:type="paragraph" w:customStyle="1" w:styleId="A73DA535CC2E4A61994A1E2292BED2AE7">
    <w:name w:val="A73DA535CC2E4A61994A1E2292BED2AE7"/>
    <w:rsid w:val="00F07BC5"/>
    <w:pPr>
      <w:spacing w:before="120" w:after="120" w:line="288" w:lineRule="auto"/>
    </w:pPr>
    <w:rPr>
      <w:rFonts w:eastAsiaTheme="minorHAnsi"/>
      <w:lang w:val="de-DE" w:eastAsia="en-US"/>
    </w:rPr>
  </w:style>
  <w:style w:type="paragraph" w:customStyle="1" w:styleId="6C09F22AD90541E8854D058150E070436">
    <w:name w:val="6C09F22AD90541E8854D058150E070436"/>
    <w:rsid w:val="00F07BC5"/>
    <w:pPr>
      <w:spacing w:before="120" w:after="120" w:line="288" w:lineRule="auto"/>
    </w:pPr>
    <w:rPr>
      <w:rFonts w:eastAsiaTheme="minorHAnsi"/>
      <w:lang w:val="de-DE" w:eastAsia="en-US"/>
    </w:rPr>
  </w:style>
  <w:style w:type="paragraph" w:customStyle="1" w:styleId="197EB8548D97439A8379EB0099EA04797">
    <w:name w:val="197EB8548D97439A8379EB0099EA04797"/>
    <w:rsid w:val="00F07BC5"/>
    <w:pPr>
      <w:spacing w:before="120" w:after="120" w:line="288" w:lineRule="auto"/>
    </w:pPr>
    <w:rPr>
      <w:rFonts w:eastAsiaTheme="minorHAnsi"/>
      <w:lang w:val="de-DE" w:eastAsia="en-US"/>
    </w:rPr>
  </w:style>
  <w:style w:type="paragraph" w:customStyle="1" w:styleId="58EA845026394588BCDB6327E70FF4111">
    <w:name w:val="58EA845026394588BCDB6327E70FF4111"/>
    <w:rsid w:val="00F07BC5"/>
    <w:pPr>
      <w:spacing w:before="120" w:after="120" w:line="288" w:lineRule="auto"/>
    </w:pPr>
    <w:rPr>
      <w:rFonts w:eastAsiaTheme="minorHAnsi"/>
      <w:lang w:val="de-DE" w:eastAsia="en-US"/>
    </w:rPr>
  </w:style>
  <w:style w:type="paragraph" w:customStyle="1" w:styleId="A6D2BB5ED6CB4E06B96B3AAF123F79A81">
    <w:name w:val="A6D2BB5ED6CB4E06B96B3AAF123F79A81"/>
    <w:rsid w:val="00F07BC5"/>
    <w:pPr>
      <w:spacing w:before="120" w:after="120" w:line="288" w:lineRule="auto"/>
    </w:pPr>
    <w:rPr>
      <w:rFonts w:eastAsiaTheme="minorHAnsi"/>
      <w:lang w:val="de-DE" w:eastAsia="en-US"/>
    </w:rPr>
  </w:style>
  <w:style w:type="paragraph" w:customStyle="1" w:styleId="D896C5217E1F42AEA2E81BFB0CAAF8EF1">
    <w:name w:val="D896C5217E1F42AEA2E81BFB0CAAF8EF1"/>
    <w:rsid w:val="00F07BC5"/>
    <w:pPr>
      <w:spacing w:before="120" w:after="120" w:line="288" w:lineRule="auto"/>
    </w:pPr>
    <w:rPr>
      <w:rFonts w:eastAsiaTheme="minorHAnsi"/>
      <w:lang w:val="de-DE" w:eastAsia="en-US"/>
    </w:rPr>
  </w:style>
  <w:style w:type="paragraph" w:customStyle="1" w:styleId="EB0145F426494C3F92ADE6A27E94CE5120">
    <w:name w:val="EB0145F426494C3F92ADE6A27E94CE5120"/>
    <w:rsid w:val="00F07BC5"/>
    <w:pPr>
      <w:spacing w:before="120" w:after="120" w:line="288" w:lineRule="auto"/>
      <w:ind w:left="720"/>
      <w:contextualSpacing/>
    </w:pPr>
    <w:rPr>
      <w:rFonts w:eastAsiaTheme="minorHAnsi"/>
      <w:lang w:val="de-DE" w:eastAsia="en-US"/>
    </w:rPr>
  </w:style>
  <w:style w:type="paragraph" w:customStyle="1" w:styleId="68BF52B6D1E84B69AA841FC816E5E0D818">
    <w:name w:val="68BF52B6D1E84B69AA841FC816E5E0D818"/>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8">
    <w:name w:val="94D78537254246519566AEE9D70F365318"/>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C114F2794ADE42168D42C975D768E15B">
    <w:name w:val="C114F2794ADE42168D42C975D768E15B"/>
    <w:rsid w:val="00F07BC5"/>
  </w:style>
  <w:style w:type="paragraph" w:customStyle="1" w:styleId="789B524FC32F4943980BDEE4A43D6597">
    <w:name w:val="789B524FC32F4943980BDEE4A43D6597"/>
    <w:rsid w:val="00F07BC5"/>
  </w:style>
  <w:style w:type="paragraph" w:customStyle="1" w:styleId="F0083E68D33F44A190B178FD5997E755">
    <w:name w:val="F0083E68D33F44A190B178FD5997E755"/>
    <w:rsid w:val="00F07BC5"/>
  </w:style>
  <w:style w:type="paragraph" w:customStyle="1" w:styleId="4970187E02174EB5B765A65B96C2008B">
    <w:name w:val="4970187E02174EB5B765A65B96C2008B"/>
    <w:rsid w:val="00F07BC5"/>
  </w:style>
  <w:style w:type="paragraph" w:customStyle="1" w:styleId="C1121442E1524B829486FFA14D5F01FF">
    <w:name w:val="C1121442E1524B829486FFA14D5F01FF"/>
    <w:rsid w:val="00FC3390"/>
  </w:style>
  <w:style w:type="paragraph" w:customStyle="1" w:styleId="F3196B0234944A5485192BEFD272746B">
    <w:name w:val="F3196B0234944A5485192BEFD272746B"/>
    <w:rsid w:val="00FC3390"/>
  </w:style>
  <w:style w:type="paragraph" w:customStyle="1" w:styleId="FFA62DA238BF465192BCE0F22A75D4D4">
    <w:name w:val="FFA62DA238BF465192BCE0F22A75D4D4"/>
    <w:rsid w:val="00FC3390"/>
  </w:style>
  <w:style w:type="paragraph" w:customStyle="1" w:styleId="3C7F766E739B44F3AAFEE57468EC314B">
    <w:name w:val="3C7F766E739B44F3AAFEE57468EC314B"/>
    <w:rsid w:val="00FC3390"/>
  </w:style>
  <w:style w:type="paragraph" w:customStyle="1" w:styleId="2247795B4F6F4E71ADC0B8D32B40E8AA">
    <w:name w:val="2247795B4F6F4E71ADC0B8D32B40E8AA"/>
    <w:rsid w:val="00FC3390"/>
  </w:style>
  <w:style w:type="paragraph" w:customStyle="1" w:styleId="0414DE855B6C46A18C7C397A679EACB2">
    <w:name w:val="0414DE855B6C46A18C7C397A679EACB2"/>
    <w:rsid w:val="00FC3390"/>
  </w:style>
  <w:style w:type="paragraph" w:customStyle="1" w:styleId="ABBD3998E5BF43C8877C76C3238C330C">
    <w:name w:val="ABBD3998E5BF43C8877C76C3238C330C"/>
    <w:rsid w:val="00FC3390"/>
  </w:style>
  <w:style w:type="paragraph" w:customStyle="1" w:styleId="86B6ABD9A8E746E4B96D9AD35904B53E">
    <w:name w:val="86B6ABD9A8E746E4B96D9AD35904B53E"/>
    <w:rsid w:val="00FC3390"/>
  </w:style>
  <w:style w:type="paragraph" w:customStyle="1" w:styleId="36BA5EB14EFA4FF0A9A25F2B581DAF6C">
    <w:name w:val="36BA5EB14EFA4FF0A9A25F2B581DAF6C"/>
    <w:rsid w:val="00FC3390"/>
  </w:style>
  <w:style w:type="paragraph" w:customStyle="1" w:styleId="14E6B7AD4EA646819BCECFBB0C6C6EA1">
    <w:name w:val="14E6B7AD4EA646819BCECFBB0C6C6EA1"/>
    <w:rsid w:val="00FC3390"/>
  </w:style>
  <w:style w:type="paragraph" w:customStyle="1" w:styleId="477E9706208E4DBDB5936FC39AC229BA">
    <w:name w:val="477E9706208E4DBDB5936FC39AC229BA"/>
    <w:rsid w:val="00FC3390"/>
  </w:style>
  <w:style w:type="paragraph" w:customStyle="1" w:styleId="F1A9D142B44C439B8A5F4611C1F9D3F851">
    <w:name w:val="F1A9D142B44C439B8A5F4611C1F9D3F851"/>
    <w:rsid w:val="00FC3390"/>
    <w:pPr>
      <w:spacing w:before="120" w:after="120" w:line="288" w:lineRule="auto"/>
    </w:pPr>
    <w:rPr>
      <w:rFonts w:eastAsiaTheme="minorHAnsi"/>
      <w:lang w:val="de-DE" w:eastAsia="en-US"/>
    </w:rPr>
  </w:style>
  <w:style w:type="paragraph" w:customStyle="1" w:styleId="23495994907D407BBE40F340682F2AB051">
    <w:name w:val="23495994907D407BBE40F340682F2AB051"/>
    <w:rsid w:val="00FC3390"/>
    <w:pPr>
      <w:spacing w:before="120" w:after="120" w:line="288" w:lineRule="auto"/>
    </w:pPr>
    <w:rPr>
      <w:rFonts w:eastAsiaTheme="minorHAnsi"/>
      <w:lang w:val="de-DE" w:eastAsia="en-US"/>
    </w:rPr>
  </w:style>
  <w:style w:type="paragraph" w:customStyle="1" w:styleId="762DA126DB304F6B84B40D7D4B15965351">
    <w:name w:val="762DA126DB304F6B84B40D7D4B15965351"/>
    <w:rsid w:val="00FC3390"/>
    <w:pPr>
      <w:spacing w:before="120" w:after="120" w:line="288" w:lineRule="auto"/>
    </w:pPr>
    <w:rPr>
      <w:rFonts w:eastAsiaTheme="minorHAnsi"/>
      <w:lang w:val="de-DE" w:eastAsia="en-US"/>
    </w:rPr>
  </w:style>
  <w:style w:type="paragraph" w:customStyle="1" w:styleId="FBE25CCB6AFE4E17BBFFC110BFA3BF9F42">
    <w:name w:val="FBE25CCB6AFE4E17BBFFC110BFA3BF9F42"/>
    <w:rsid w:val="00FC3390"/>
    <w:pPr>
      <w:spacing w:before="120" w:after="120" w:line="288" w:lineRule="auto"/>
      <w:ind w:left="720"/>
      <w:contextualSpacing/>
    </w:pPr>
    <w:rPr>
      <w:rFonts w:eastAsiaTheme="minorHAnsi"/>
      <w:lang w:val="de-DE" w:eastAsia="en-US"/>
    </w:rPr>
  </w:style>
  <w:style w:type="paragraph" w:customStyle="1" w:styleId="C1121442E1524B829486FFA14D5F01FF1">
    <w:name w:val="C1121442E1524B829486FFA14D5F01FF1"/>
    <w:rsid w:val="00FC3390"/>
    <w:pPr>
      <w:spacing w:before="120" w:after="120" w:line="288" w:lineRule="auto"/>
      <w:ind w:left="720"/>
      <w:contextualSpacing/>
    </w:pPr>
    <w:rPr>
      <w:rFonts w:eastAsiaTheme="minorHAnsi"/>
      <w:lang w:val="de-DE" w:eastAsia="en-US"/>
    </w:rPr>
  </w:style>
  <w:style w:type="paragraph" w:customStyle="1" w:styleId="F3196B0234944A5485192BEFD272746B1">
    <w:name w:val="F3196B0234944A5485192BEFD272746B1"/>
    <w:rsid w:val="00FC3390"/>
    <w:pPr>
      <w:spacing w:before="120" w:after="120" w:line="288" w:lineRule="auto"/>
      <w:ind w:left="720"/>
      <w:contextualSpacing/>
    </w:pPr>
    <w:rPr>
      <w:rFonts w:eastAsiaTheme="minorHAnsi"/>
      <w:lang w:val="de-DE" w:eastAsia="en-US"/>
    </w:rPr>
  </w:style>
  <w:style w:type="paragraph" w:customStyle="1" w:styleId="FFA62DA238BF465192BCE0F22A75D4D41">
    <w:name w:val="FFA62DA238BF465192BCE0F22A75D4D41"/>
    <w:rsid w:val="00FC3390"/>
    <w:pPr>
      <w:spacing w:before="120" w:after="120" w:line="288" w:lineRule="auto"/>
      <w:ind w:left="720"/>
      <w:contextualSpacing/>
    </w:pPr>
    <w:rPr>
      <w:rFonts w:eastAsiaTheme="minorHAnsi"/>
      <w:lang w:val="de-DE" w:eastAsia="en-US"/>
    </w:rPr>
  </w:style>
  <w:style w:type="paragraph" w:customStyle="1" w:styleId="710718C12CDA4D219B07DC3F411DA55B50">
    <w:name w:val="710718C12CDA4D219B07DC3F411DA55B50"/>
    <w:rsid w:val="00FC3390"/>
    <w:pPr>
      <w:spacing w:before="120" w:after="120" w:line="288" w:lineRule="auto"/>
    </w:pPr>
    <w:rPr>
      <w:rFonts w:eastAsiaTheme="minorHAnsi"/>
      <w:lang w:val="de-DE" w:eastAsia="en-US"/>
    </w:rPr>
  </w:style>
  <w:style w:type="paragraph" w:customStyle="1" w:styleId="CCE917A482F748689A6F6B980EFCA6BD50">
    <w:name w:val="CCE917A482F748689A6F6B980EFCA6BD50"/>
    <w:rsid w:val="00FC3390"/>
    <w:pPr>
      <w:spacing w:before="120" w:after="120" w:line="288" w:lineRule="auto"/>
    </w:pPr>
    <w:rPr>
      <w:rFonts w:eastAsiaTheme="minorHAnsi"/>
      <w:lang w:val="de-DE" w:eastAsia="en-US"/>
    </w:rPr>
  </w:style>
  <w:style w:type="paragraph" w:customStyle="1" w:styleId="9DF06687B83C4D5A8CC18146040495AB50">
    <w:name w:val="9DF06687B83C4D5A8CC18146040495AB50"/>
    <w:rsid w:val="00FC3390"/>
    <w:pPr>
      <w:spacing w:before="120" w:after="120" w:line="288" w:lineRule="auto"/>
    </w:pPr>
    <w:rPr>
      <w:rFonts w:eastAsiaTheme="minorHAnsi"/>
      <w:lang w:val="de-DE" w:eastAsia="en-US"/>
    </w:rPr>
  </w:style>
  <w:style w:type="paragraph" w:customStyle="1" w:styleId="B9BA3E7D6BC34E7EB012674706AAC42350">
    <w:name w:val="B9BA3E7D6BC34E7EB012674706AAC42350"/>
    <w:rsid w:val="00FC3390"/>
    <w:pPr>
      <w:spacing w:before="120" w:after="120" w:line="288" w:lineRule="auto"/>
    </w:pPr>
    <w:rPr>
      <w:rFonts w:eastAsiaTheme="minorHAnsi"/>
      <w:lang w:val="de-DE" w:eastAsia="en-US"/>
    </w:rPr>
  </w:style>
  <w:style w:type="paragraph" w:customStyle="1" w:styleId="3E6BB4F5E6314280BBC9EF3CD541338127">
    <w:name w:val="3E6BB4F5E6314280BBC9EF3CD541338127"/>
    <w:rsid w:val="00FC3390"/>
    <w:pPr>
      <w:spacing w:before="120" w:after="120" w:line="288" w:lineRule="auto"/>
    </w:pPr>
    <w:rPr>
      <w:rFonts w:eastAsiaTheme="minorHAnsi"/>
      <w:lang w:val="de-DE" w:eastAsia="en-US"/>
    </w:rPr>
  </w:style>
  <w:style w:type="paragraph" w:customStyle="1" w:styleId="8CC605EF6B084EADA63C06FFBA6FF4D436">
    <w:name w:val="8CC605EF6B084EADA63C06FFBA6FF4D436"/>
    <w:rsid w:val="00FC3390"/>
    <w:pPr>
      <w:spacing w:before="120" w:after="120" w:line="288" w:lineRule="auto"/>
    </w:pPr>
    <w:rPr>
      <w:rFonts w:eastAsiaTheme="minorHAnsi"/>
      <w:lang w:val="de-DE" w:eastAsia="en-US"/>
    </w:rPr>
  </w:style>
  <w:style w:type="paragraph" w:customStyle="1" w:styleId="6AF934296A1B4351887F8A2430469A7027">
    <w:name w:val="6AF934296A1B4351887F8A2430469A7027"/>
    <w:rsid w:val="00FC3390"/>
    <w:pPr>
      <w:spacing w:before="120" w:after="120" w:line="288" w:lineRule="auto"/>
    </w:pPr>
    <w:rPr>
      <w:rFonts w:eastAsiaTheme="minorHAnsi"/>
      <w:lang w:val="de-DE" w:eastAsia="en-US"/>
    </w:rPr>
  </w:style>
  <w:style w:type="paragraph" w:customStyle="1" w:styleId="B7C86B3A80EE414B982A282E28130A1227">
    <w:name w:val="B7C86B3A80EE414B982A282E28130A1227"/>
    <w:rsid w:val="00FC3390"/>
    <w:pPr>
      <w:spacing w:before="120" w:after="120" w:line="288" w:lineRule="auto"/>
      <w:ind w:left="720"/>
      <w:contextualSpacing/>
    </w:pPr>
    <w:rPr>
      <w:rFonts w:eastAsiaTheme="minorHAnsi"/>
      <w:lang w:val="de-DE" w:eastAsia="en-US"/>
    </w:rPr>
  </w:style>
  <w:style w:type="paragraph" w:customStyle="1" w:styleId="3C7F766E739B44F3AAFEE57468EC314B1">
    <w:name w:val="3C7F766E739B44F3AAFEE57468EC314B1"/>
    <w:rsid w:val="00FC3390"/>
    <w:pPr>
      <w:spacing w:before="120" w:after="120" w:line="288" w:lineRule="auto"/>
    </w:pPr>
    <w:rPr>
      <w:rFonts w:eastAsiaTheme="minorHAnsi"/>
      <w:lang w:val="de-DE" w:eastAsia="en-US"/>
    </w:rPr>
  </w:style>
  <w:style w:type="paragraph" w:customStyle="1" w:styleId="2247795B4F6F4E71ADC0B8D32B40E8AA1">
    <w:name w:val="2247795B4F6F4E71ADC0B8D32B40E8AA1"/>
    <w:rsid w:val="00FC3390"/>
    <w:pPr>
      <w:spacing w:before="120" w:after="120" w:line="288" w:lineRule="auto"/>
      <w:ind w:left="720"/>
      <w:contextualSpacing/>
    </w:pPr>
    <w:rPr>
      <w:rFonts w:eastAsiaTheme="minorHAnsi"/>
      <w:lang w:val="de-DE" w:eastAsia="en-US"/>
    </w:rPr>
  </w:style>
  <w:style w:type="paragraph" w:customStyle="1" w:styleId="0414DE855B6C46A18C7C397A679EACB21">
    <w:name w:val="0414DE855B6C46A18C7C397A679EACB21"/>
    <w:rsid w:val="00FC3390"/>
    <w:pPr>
      <w:spacing w:before="120" w:after="120" w:line="288" w:lineRule="auto"/>
    </w:pPr>
    <w:rPr>
      <w:rFonts w:eastAsiaTheme="minorHAnsi"/>
      <w:lang w:val="de-DE" w:eastAsia="en-US"/>
    </w:rPr>
  </w:style>
  <w:style w:type="paragraph" w:customStyle="1" w:styleId="ABBD3998E5BF43C8877C76C3238C330C1">
    <w:name w:val="ABBD3998E5BF43C8877C76C3238C330C1"/>
    <w:rsid w:val="00FC3390"/>
    <w:pPr>
      <w:spacing w:before="120" w:after="120" w:line="288" w:lineRule="auto"/>
      <w:ind w:left="720"/>
      <w:contextualSpacing/>
    </w:pPr>
    <w:rPr>
      <w:rFonts w:eastAsiaTheme="minorHAnsi"/>
      <w:lang w:val="de-DE" w:eastAsia="en-US"/>
    </w:rPr>
  </w:style>
  <w:style w:type="paragraph" w:customStyle="1" w:styleId="86B6ABD9A8E746E4B96D9AD35904B53E1">
    <w:name w:val="86B6ABD9A8E746E4B96D9AD35904B53E1"/>
    <w:rsid w:val="00FC3390"/>
    <w:pPr>
      <w:spacing w:before="120" w:after="120" w:line="288" w:lineRule="auto"/>
    </w:pPr>
    <w:rPr>
      <w:rFonts w:eastAsiaTheme="minorHAnsi"/>
      <w:lang w:val="de-DE" w:eastAsia="en-US"/>
    </w:rPr>
  </w:style>
  <w:style w:type="paragraph" w:customStyle="1" w:styleId="36BA5EB14EFA4FF0A9A25F2B581DAF6C1">
    <w:name w:val="36BA5EB14EFA4FF0A9A25F2B581DAF6C1"/>
    <w:rsid w:val="00FC3390"/>
    <w:pPr>
      <w:spacing w:before="120" w:after="120" w:line="288" w:lineRule="auto"/>
      <w:ind w:left="720"/>
      <w:contextualSpacing/>
    </w:pPr>
    <w:rPr>
      <w:rFonts w:eastAsiaTheme="minorHAnsi"/>
      <w:lang w:val="de-DE" w:eastAsia="en-US"/>
    </w:rPr>
  </w:style>
  <w:style w:type="paragraph" w:customStyle="1" w:styleId="14E6B7AD4EA646819BCECFBB0C6C6EA11">
    <w:name w:val="14E6B7AD4EA646819BCECFBB0C6C6EA11"/>
    <w:rsid w:val="00FC3390"/>
    <w:pPr>
      <w:spacing w:before="120" w:after="120" w:line="288" w:lineRule="auto"/>
      <w:ind w:left="720"/>
      <w:contextualSpacing/>
    </w:pPr>
    <w:rPr>
      <w:rFonts w:eastAsiaTheme="minorHAnsi"/>
      <w:lang w:val="de-DE" w:eastAsia="en-US"/>
    </w:rPr>
  </w:style>
  <w:style w:type="paragraph" w:customStyle="1" w:styleId="477E9706208E4DBDB5936FC39AC229BA1">
    <w:name w:val="477E9706208E4DBDB5936FC39AC229BA1"/>
    <w:rsid w:val="00FC3390"/>
    <w:pPr>
      <w:spacing w:before="120" w:after="120" w:line="288" w:lineRule="auto"/>
      <w:ind w:left="720"/>
      <w:contextualSpacing/>
    </w:pPr>
    <w:rPr>
      <w:rFonts w:eastAsiaTheme="minorHAnsi"/>
      <w:lang w:val="de-DE" w:eastAsia="en-US"/>
    </w:rPr>
  </w:style>
  <w:style w:type="paragraph" w:customStyle="1" w:styleId="68BF52B6D1E84B69AA841FC816E5E0D819">
    <w:name w:val="68BF52B6D1E84B69AA841FC816E5E0D819"/>
    <w:rsid w:val="00FC339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9">
    <w:name w:val="94D78537254246519566AEE9D70F365319"/>
    <w:rsid w:val="00FC339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BE25CCB6AFE4E17BBFFC110BFA3BF9F43">
    <w:name w:val="FBE25CCB6AFE4E17BBFFC110BFA3BF9F43"/>
    <w:rsid w:val="00FC3390"/>
    <w:pPr>
      <w:spacing w:before="120" w:after="120" w:line="288" w:lineRule="auto"/>
      <w:ind w:left="720"/>
      <w:contextualSpacing/>
    </w:pPr>
    <w:rPr>
      <w:rFonts w:eastAsiaTheme="minorHAnsi"/>
      <w:lang w:val="de-DE" w:eastAsia="en-US"/>
    </w:rPr>
  </w:style>
  <w:style w:type="paragraph" w:customStyle="1" w:styleId="C1121442E1524B829486FFA14D5F01FF2">
    <w:name w:val="C1121442E1524B829486FFA14D5F01FF2"/>
    <w:rsid w:val="00FC3390"/>
    <w:pPr>
      <w:spacing w:before="120" w:after="120" w:line="288" w:lineRule="auto"/>
      <w:ind w:left="720"/>
      <w:contextualSpacing/>
    </w:pPr>
    <w:rPr>
      <w:rFonts w:eastAsiaTheme="minorHAnsi"/>
      <w:lang w:val="de-DE" w:eastAsia="en-US"/>
    </w:rPr>
  </w:style>
  <w:style w:type="paragraph" w:customStyle="1" w:styleId="F3196B0234944A5485192BEFD272746B2">
    <w:name w:val="F3196B0234944A5485192BEFD272746B2"/>
    <w:rsid w:val="00FC3390"/>
    <w:pPr>
      <w:spacing w:before="120" w:after="120" w:line="288" w:lineRule="auto"/>
      <w:ind w:left="720"/>
      <w:contextualSpacing/>
    </w:pPr>
    <w:rPr>
      <w:rFonts w:eastAsiaTheme="minorHAnsi"/>
      <w:lang w:val="de-DE" w:eastAsia="en-US"/>
    </w:rPr>
  </w:style>
  <w:style w:type="paragraph" w:customStyle="1" w:styleId="FFA62DA238BF465192BCE0F22A75D4D42">
    <w:name w:val="FFA62DA238BF465192BCE0F22A75D4D42"/>
    <w:rsid w:val="00FC3390"/>
    <w:pPr>
      <w:spacing w:before="120" w:after="120" w:line="288" w:lineRule="auto"/>
      <w:ind w:left="720"/>
      <w:contextualSpacing/>
    </w:pPr>
    <w:rPr>
      <w:rFonts w:eastAsiaTheme="minorHAnsi"/>
      <w:lang w:val="de-DE" w:eastAsia="en-US"/>
    </w:rPr>
  </w:style>
  <w:style w:type="paragraph" w:customStyle="1" w:styleId="710718C12CDA4D219B07DC3F411DA55B51">
    <w:name w:val="710718C12CDA4D219B07DC3F411DA55B51"/>
    <w:rsid w:val="00FC3390"/>
    <w:pPr>
      <w:spacing w:before="120" w:after="120" w:line="288" w:lineRule="auto"/>
    </w:pPr>
    <w:rPr>
      <w:rFonts w:eastAsiaTheme="minorHAnsi"/>
      <w:lang w:val="de-DE" w:eastAsia="en-US"/>
    </w:rPr>
  </w:style>
  <w:style w:type="paragraph" w:customStyle="1" w:styleId="CCE917A482F748689A6F6B980EFCA6BD51">
    <w:name w:val="CCE917A482F748689A6F6B980EFCA6BD51"/>
    <w:rsid w:val="00FC3390"/>
    <w:pPr>
      <w:spacing w:before="120" w:after="120" w:line="288" w:lineRule="auto"/>
    </w:pPr>
    <w:rPr>
      <w:rFonts w:eastAsiaTheme="minorHAnsi"/>
      <w:lang w:val="de-DE" w:eastAsia="en-US"/>
    </w:rPr>
  </w:style>
  <w:style w:type="paragraph" w:customStyle="1" w:styleId="9DF06687B83C4D5A8CC18146040495AB51">
    <w:name w:val="9DF06687B83C4D5A8CC18146040495AB51"/>
    <w:rsid w:val="00FC3390"/>
    <w:pPr>
      <w:spacing w:before="120" w:after="120" w:line="288" w:lineRule="auto"/>
    </w:pPr>
    <w:rPr>
      <w:rFonts w:eastAsiaTheme="minorHAnsi"/>
      <w:lang w:val="de-DE" w:eastAsia="en-US"/>
    </w:rPr>
  </w:style>
  <w:style w:type="paragraph" w:customStyle="1" w:styleId="B9BA3E7D6BC34E7EB012674706AAC42351">
    <w:name w:val="B9BA3E7D6BC34E7EB012674706AAC42351"/>
    <w:rsid w:val="00FC3390"/>
    <w:pPr>
      <w:spacing w:before="120" w:after="120" w:line="288" w:lineRule="auto"/>
    </w:pPr>
    <w:rPr>
      <w:rFonts w:eastAsiaTheme="minorHAnsi"/>
      <w:lang w:val="de-DE" w:eastAsia="en-US"/>
    </w:rPr>
  </w:style>
  <w:style w:type="paragraph" w:customStyle="1" w:styleId="3E6BB4F5E6314280BBC9EF3CD541338128">
    <w:name w:val="3E6BB4F5E6314280BBC9EF3CD541338128"/>
    <w:rsid w:val="00FC3390"/>
    <w:pPr>
      <w:spacing w:before="120" w:after="120" w:line="288" w:lineRule="auto"/>
    </w:pPr>
    <w:rPr>
      <w:rFonts w:eastAsiaTheme="minorHAnsi"/>
      <w:lang w:val="de-DE" w:eastAsia="en-US"/>
    </w:rPr>
  </w:style>
  <w:style w:type="paragraph" w:customStyle="1" w:styleId="8CC605EF6B084EADA63C06FFBA6FF4D437">
    <w:name w:val="8CC605EF6B084EADA63C06FFBA6FF4D437"/>
    <w:rsid w:val="00FC3390"/>
    <w:pPr>
      <w:spacing w:before="120" w:after="120" w:line="288" w:lineRule="auto"/>
    </w:pPr>
    <w:rPr>
      <w:rFonts w:eastAsiaTheme="minorHAnsi"/>
      <w:lang w:val="de-DE" w:eastAsia="en-US"/>
    </w:rPr>
  </w:style>
  <w:style w:type="paragraph" w:customStyle="1" w:styleId="6AF934296A1B4351887F8A2430469A7028">
    <w:name w:val="6AF934296A1B4351887F8A2430469A7028"/>
    <w:rsid w:val="00FC3390"/>
    <w:pPr>
      <w:spacing w:before="120" w:after="120" w:line="288" w:lineRule="auto"/>
    </w:pPr>
    <w:rPr>
      <w:rFonts w:eastAsiaTheme="minorHAnsi"/>
      <w:lang w:val="de-DE" w:eastAsia="en-US"/>
    </w:rPr>
  </w:style>
  <w:style w:type="paragraph" w:customStyle="1" w:styleId="B7C86B3A80EE414B982A282E28130A1228">
    <w:name w:val="B7C86B3A80EE414B982A282E28130A1228"/>
    <w:rsid w:val="00FC3390"/>
    <w:pPr>
      <w:spacing w:before="120" w:after="120" w:line="288" w:lineRule="auto"/>
      <w:ind w:left="720"/>
      <w:contextualSpacing/>
    </w:pPr>
    <w:rPr>
      <w:rFonts w:eastAsiaTheme="minorHAnsi"/>
      <w:lang w:val="de-DE" w:eastAsia="en-US"/>
    </w:rPr>
  </w:style>
  <w:style w:type="paragraph" w:customStyle="1" w:styleId="3C7F766E739B44F3AAFEE57468EC314B2">
    <w:name w:val="3C7F766E739B44F3AAFEE57468EC314B2"/>
    <w:rsid w:val="00FC3390"/>
    <w:pPr>
      <w:spacing w:before="120" w:after="120" w:line="288" w:lineRule="auto"/>
    </w:pPr>
    <w:rPr>
      <w:rFonts w:eastAsiaTheme="minorHAnsi"/>
      <w:lang w:val="de-DE" w:eastAsia="en-US"/>
    </w:rPr>
  </w:style>
  <w:style w:type="paragraph" w:customStyle="1" w:styleId="2247795B4F6F4E71ADC0B8D32B40E8AA2">
    <w:name w:val="2247795B4F6F4E71ADC0B8D32B40E8AA2"/>
    <w:rsid w:val="00FC3390"/>
    <w:pPr>
      <w:spacing w:before="120" w:after="120" w:line="288" w:lineRule="auto"/>
      <w:ind w:left="720"/>
      <w:contextualSpacing/>
    </w:pPr>
    <w:rPr>
      <w:rFonts w:eastAsiaTheme="minorHAnsi"/>
      <w:lang w:val="de-DE" w:eastAsia="en-US"/>
    </w:rPr>
  </w:style>
  <w:style w:type="paragraph" w:customStyle="1" w:styleId="0414DE855B6C46A18C7C397A679EACB22">
    <w:name w:val="0414DE855B6C46A18C7C397A679EACB22"/>
    <w:rsid w:val="00FC3390"/>
    <w:pPr>
      <w:spacing w:before="120" w:after="120" w:line="288" w:lineRule="auto"/>
    </w:pPr>
    <w:rPr>
      <w:rFonts w:eastAsiaTheme="minorHAnsi"/>
      <w:lang w:val="de-DE" w:eastAsia="en-US"/>
    </w:rPr>
  </w:style>
  <w:style w:type="paragraph" w:customStyle="1" w:styleId="ABBD3998E5BF43C8877C76C3238C330C2">
    <w:name w:val="ABBD3998E5BF43C8877C76C3238C330C2"/>
    <w:rsid w:val="00FC3390"/>
    <w:pPr>
      <w:spacing w:before="120" w:after="120" w:line="288" w:lineRule="auto"/>
      <w:ind w:left="720"/>
      <w:contextualSpacing/>
    </w:pPr>
    <w:rPr>
      <w:rFonts w:eastAsiaTheme="minorHAnsi"/>
      <w:lang w:val="de-DE" w:eastAsia="en-US"/>
    </w:rPr>
  </w:style>
  <w:style w:type="paragraph" w:customStyle="1" w:styleId="86B6ABD9A8E746E4B96D9AD35904B53E2">
    <w:name w:val="86B6ABD9A8E746E4B96D9AD35904B53E2"/>
    <w:rsid w:val="00FC3390"/>
    <w:pPr>
      <w:spacing w:before="120" w:after="120" w:line="288" w:lineRule="auto"/>
    </w:pPr>
    <w:rPr>
      <w:rFonts w:eastAsiaTheme="minorHAnsi"/>
      <w:lang w:val="de-DE" w:eastAsia="en-US"/>
    </w:rPr>
  </w:style>
  <w:style w:type="paragraph" w:customStyle="1" w:styleId="36BA5EB14EFA4FF0A9A25F2B581DAF6C2">
    <w:name w:val="36BA5EB14EFA4FF0A9A25F2B581DAF6C2"/>
    <w:rsid w:val="00FC3390"/>
    <w:pPr>
      <w:spacing w:before="120" w:after="120" w:line="288" w:lineRule="auto"/>
      <w:ind w:left="720"/>
      <w:contextualSpacing/>
    </w:pPr>
    <w:rPr>
      <w:rFonts w:eastAsiaTheme="minorHAnsi"/>
      <w:lang w:val="de-DE" w:eastAsia="en-US"/>
    </w:rPr>
  </w:style>
  <w:style w:type="paragraph" w:customStyle="1" w:styleId="14E6B7AD4EA646819BCECFBB0C6C6EA12">
    <w:name w:val="14E6B7AD4EA646819BCECFBB0C6C6EA12"/>
    <w:rsid w:val="00FC3390"/>
    <w:pPr>
      <w:spacing w:before="120" w:after="120" w:line="288" w:lineRule="auto"/>
      <w:ind w:left="720"/>
      <w:contextualSpacing/>
    </w:pPr>
    <w:rPr>
      <w:rFonts w:eastAsiaTheme="minorHAnsi"/>
      <w:lang w:val="de-DE" w:eastAsia="en-US"/>
    </w:rPr>
  </w:style>
  <w:style w:type="paragraph" w:customStyle="1" w:styleId="477E9706208E4DBDB5936FC39AC229BA2">
    <w:name w:val="477E9706208E4DBDB5936FC39AC229BA2"/>
    <w:rsid w:val="00FC3390"/>
    <w:pPr>
      <w:spacing w:before="120" w:after="120" w:line="288" w:lineRule="auto"/>
      <w:ind w:left="720"/>
      <w:contextualSpacing/>
    </w:pPr>
    <w:rPr>
      <w:rFonts w:eastAsiaTheme="minorHAnsi"/>
      <w:lang w:val="de-DE" w:eastAsia="en-US"/>
    </w:rPr>
  </w:style>
  <w:style w:type="paragraph" w:customStyle="1" w:styleId="68BF52B6D1E84B69AA841FC816E5E0D820">
    <w:name w:val="68BF52B6D1E84B69AA841FC816E5E0D820"/>
    <w:rsid w:val="00FC339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0">
    <w:name w:val="94D78537254246519566AEE9D70F365320"/>
    <w:rsid w:val="00FC339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52">
    <w:name w:val="F1A9D142B44C439B8A5F4611C1F9D3F852"/>
    <w:rsid w:val="00FC3390"/>
    <w:pPr>
      <w:spacing w:before="120" w:after="120" w:line="288" w:lineRule="auto"/>
    </w:pPr>
    <w:rPr>
      <w:rFonts w:eastAsiaTheme="minorHAnsi"/>
      <w:lang w:val="de-DE" w:eastAsia="en-US"/>
    </w:rPr>
  </w:style>
  <w:style w:type="paragraph" w:customStyle="1" w:styleId="23495994907D407BBE40F340682F2AB052">
    <w:name w:val="23495994907D407BBE40F340682F2AB052"/>
    <w:rsid w:val="00FC3390"/>
    <w:pPr>
      <w:spacing w:before="120" w:after="120" w:line="288" w:lineRule="auto"/>
    </w:pPr>
    <w:rPr>
      <w:rFonts w:eastAsiaTheme="minorHAnsi"/>
      <w:lang w:val="de-DE" w:eastAsia="en-US"/>
    </w:rPr>
  </w:style>
  <w:style w:type="paragraph" w:customStyle="1" w:styleId="762DA126DB304F6B84B40D7D4B15965352">
    <w:name w:val="762DA126DB304F6B84B40D7D4B15965352"/>
    <w:rsid w:val="00FC3390"/>
    <w:pPr>
      <w:spacing w:before="120" w:after="120" w:line="288" w:lineRule="auto"/>
    </w:pPr>
    <w:rPr>
      <w:rFonts w:eastAsiaTheme="minorHAnsi"/>
      <w:lang w:val="de-DE" w:eastAsia="en-US"/>
    </w:rPr>
  </w:style>
  <w:style w:type="paragraph" w:customStyle="1" w:styleId="FBE25CCB6AFE4E17BBFFC110BFA3BF9F44">
    <w:name w:val="FBE25CCB6AFE4E17BBFFC110BFA3BF9F44"/>
    <w:rsid w:val="00FC3390"/>
    <w:pPr>
      <w:spacing w:before="120" w:after="120" w:line="288" w:lineRule="auto"/>
      <w:ind w:left="720"/>
      <w:contextualSpacing/>
    </w:pPr>
    <w:rPr>
      <w:rFonts w:eastAsiaTheme="minorHAnsi"/>
      <w:lang w:val="de-DE" w:eastAsia="en-US"/>
    </w:rPr>
  </w:style>
  <w:style w:type="paragraph" w:customStyle="1" w:styleId="C1121442E1524B829486FFA14D5F01FF3">
    <w:name w:val="C1121442E1524B829486FFA14D5F01FF3"/>
    <w:rsid w:val="00FC3390"/>
    <w:pPr>
      <w:spacing w:before="120" w:after="120" w:line="288" w:lineRule="auto"/>
      <w:ind w:left="720"/>
      <w:contextualSpacing/>
    </w:pPr>
    <w:rPr>
      <w:rFonts w:eastAsiaTheme="minorHAnsi"/>
      <w:lang w:val="de-DE" w:eastAsia="en-US"/>
    </w:rPr>
  </w:style>
  <w:style w:type="paragraph" w:customStyle="1" w:styleId="F3196B0234944A5485192BEFD272746B3">
    <w:name w:val="F3196B0234944A5485192BEFD272746B3"/>
    <w:rsid w:val="00FC3390"/>
    <w:pPr>
      <w:spacing w:before="120" w:after="120" w:line="288" w:lineRule="auto"/>
      <w:ind w:left="720"/>
      <w:contextualSpacing/>
    </w:pPr>
    <w:rPr>
      <w:rFonts w:eastAsiaTheme="minorHAnsi"/>
      <w:lang w:val="de-DE" w:eastAsia="en-US"/>
    </w:rPr>
  </w:style>
  <w:style w:type="paragraph" w:customStyle="1" w:styleId="FFA62DA238BF465192BCE0F22A75D4D43">
    <w:name w:val="FFA62DA238BF465192BCE0F22A75D4D43"/>
    <w:rsid w:val="00FC3390"/>
    <w:pPr>
      <w:spacing w:before="120" w:after="120" w:line="288" w:lineRule="auto"/>
      <w:ind w:left="720"/>
      <w:contextualSpacing/>
    </w:pPr>
    <w:rPr>
      <w:rFonts w:eastAsiaTheme="minorHAnsi"/>
      <w:lang w:val="de-DE" w:eastAsia="en-US"/>
    </w:rPr>
  </w:style>
  <w:style w:type="paragraph" w:customStyle="1" w:styleId="710718C12CDA4D219B07DC3F411DA55B52">
    <w:name w:val="710718C12CDA4D219B07DC3F411DA55B52"/>
    <w:rsid w:val="00FC3390"/>
    <w:pPr>
      <w:spacing w:before="120" w:after="120" w:line="288" w:lineRule="auto"/>
    </w:pPr>
    <w:rPr>
      <w:rFonts w:eastAsiaTheme="minorHAnsi"/>
      <w:lang w:val="de-DE" w:eastAsia="en-US"/>
    </w:rPr>
  </w:style>
  <w:style w:type="paragraph" w:customStyle="1" w:styleId="CCE917A482F748689A6F6B980EFCA6BD52">
    <w:name w:val="CCE917A482F748689A6F6B980EFCA6BD52"/>
    <w:rsid w:val="00FC3390"/>
    <w:pPr>
      <w:spacing w:before="120" w:after="120" w:line="288" w:lineRule="auto"/>
    </w:pPr>
    <w:rPr>
      <w:rFonts w:eastAsiaTheme="minorHAnsi"/>
      <w:lang w:val="de-DE" w:eastAsia="en-US"/>
    </w:rPr>
  </w:style>
  <w:style w:type="paragraph" w:customStyle="1" w:styleId="9DF06687B83C4D5A8CC18146040495AB52">
    <w:name w:val="9DF06687B83C4D5A8CC18146040495AB52"/>
    <w:rsid w:val="00FC3390"/>
    <w:pPr>
      <w:spacing w:before="120" w:after="120" w:line="288" w:lineRule="auto"/>
    </w:pPr>
    <w:rPr>
      <w:rFonts w:eastAsiaTheme="minorHAnsi"/>
      <w:lang w:val="de-DE" w:eastAsia="en-US"/>
    </w:rPr>
  </w:style>
  <w:style w:type="paragraph" w:customStyle="1" w:styleId="B9BA3E7D6BC34E7EB012674706AAC42352">
    <w:name w:val="B9BA3E7D6BC34E7EB012674706AAC42352"/>
    <w:rsid w:val="00FC3390"/>
    <w:pPr>
      <w:spacing w:before="120" w:after="120" w:line="288" w:lineRule="auto"/>
    </w:pPr>
    <w:rPr>
      <w:rFonts w:eastAsiaTheme="minorHAnsi"/>
      <w:lang w:val="de-DE" w:eastAsia="en-US"/>
    </w:rPr>
  </w:style>
  <w:style w:type="paragraph" w:customStyle="1" w:styleId="3E6BB4F5E6314280BBC9EF3CD541338129">
    <w:name w:val="3E6BB4F5E6314280BBC9EF3CD541338129"/>
    <w:rsid w:val="00FC3390"/>
    <w:pPr>
      <w:spacing w:before="120" w:after="120" w:line="288" w:lineRule="auto"/>
    </w:pPr>
    <w:rPr>
      <w:rFonts w:eastAsiaTheme="minorHAnsi"/>
      <w:lang w:val="de-DE" w:eastAsia="en-US"/>
    </w:rPr>
  </w:style>
  <w:style w:type="paragraph" w:customStyle="1" w:styleId="8CC605EF6B084EADA63C06FFBA6FF4D438">
    <w:name w:val="8CC605EF6B084EADA63C06FFBA6FF4D438"/>
    <w:rsid w:val="00FC3390"/>
    <w:pPr>
      <w:spacing w:before="120" w:after="120" w:line="288" w:lineRule="auto"/>
    </w:pPr>
    <w:rPr>
      <w:rFonts w:eastAsiaTheme="minorHAnsi"/>
      <w:lang w:val="de-DE" w:eastAsia="en-US"/>
    </w:rPr>
  </w:style>
  <w:style w:type="paragraph" w:customStyle="1" w:styleId="20DFF532DDDC49F594BE62A341D9E84F">
    <w:name w:val="20DFF532DDDC49F594BE62A341D9E84F"/>
    <w:rsid w:val="00FC3390"/>
  </w:style>
  <w:style w:type="paragraph" w:customStyle="1" w:styleId="F1A9D142B44C439B8A5F4611C1F9D3F853">
    <w:name w:val="F1A9D142B44C439B8A5F4611C1F9D3F853"/>
    <w:rsid w:val="00FC3390"/>
    <w:pPr>
      <w:spacing w:before="120" w:after="120" w:line="288" w:lineRule="auto"/>
    </w:pPr>
    <w:rPr>
      <w:rFonts w:eastAsiaTheme="minorHAnsi"/>
      <w:lang w:val="de-DE" w:eastAsia="en-US"/>
    </w:rPr>
  </w:style>
  <w:style w:type="paragraph" w:customStyle="1" w:styleId="23495994907D407BBE40F340682F2AB053">
    <w:name w:val="23495994907D407BBE40F340682F2AB053"/>
    <w:rsid w:val="00FC3390"/>
    <w:pPr>
      <w:spacing w:before="120" w:after="120" w:line="288" w:lineRule="auto"/>
    </w:pPr>
    <w:rPr>
      <w:rFonts w:eastAsiaTheme="minorHAnsi"/>
      <w:lang w:val="de-DE" w:eastAsia="en-US"/>
    </w:rPr>
  </w:style>
  <w:style w:type="paragraph" w:customStyle="1" w:styleId="762DA126DB304F6B84B40D7D4B15965353">
    <w:name w:val="762DA126DB304F6B84B40D7D4B15965353"/>
    <w:rsid w:val="00FC3390"/>
    <w:pPr>
      <w:spacing w:before="120" w:after="120" w:line="288" w:lineRule="auto"/>
    </w:pPr>
    <w:rPr>
      <w:rFonts w:eastAsiaTheme="minorHAnsi"/>
      <w:lang w:val="de-DE" w:eastAsia="en-US"/>
    </w:rPr>
  </w:style>
  <w:style w:type="paragraph" w:customStyle="1" w:styleId="FBE25CCB6AFE4E17BBFFC110BFA3BF9F45">
    <w:name w:val="FBE25CCB6AFE4E17BBFFC110BFA3BF9F45"/>
    <w:rsid w:val="00FC3390"/>
    <w:pPr>
      <w:spacing w:before="120" w:after="120" w:line="288" w:lineRule="auto"/>
      <w:ind w:left="720"/>
      <w:contextualSpacing/>
    </w:pPr>
    <w:rPr>
      <w:rFonts w:eastAsiaTheme="minorHAnsi"/>
      <w:lang w:val="de-DE" w:eastAsia="en-US"/>
    </w:rPr>
  </w:style>
  <w:style w:type="paragraph" w:customStyle="1" w:styleId="C1121442E1524B829486FFA14D5F01FF4">
    <w:name w:val="C1121442E1524B829486FFA14D5F01FF4"/>
    <w:rsid w:val="00FC3390"/>
    <w:pPr>
      <w:spacing w:before="120" w:after="120" w:line="288" w:lineRule="auto"/>
      <w:ind w:left="720"/>
      <w:contextualSpacing/>
    </w:pPr>
    <w:rPr>
      <w:rFonts w:eastAsiaTheme="minorHAnsi"/>
      <w:lang w:val="de-DE" w:eastAsia="en-US"/>
    </w:rPr>
  </w:style>
  <w:style w:type="paragraph" w:customStyle="1" w:styleId="F3196B0234944A5485192BEFD272746B4">
    <w:name w:val="F3196B0234944A5485192BEFD272746B4"/>
    <w:rsid w:val="00FC3390"/>
    <w:pPr>
      <w:spacing w:before="120" w:after="120" w:line="288" w:lineRule="auto"/>
      <w:ind w:left="720"/>
      <w:contextualSpacing/>
    </w:pPr>
    <w:rPr>
      <w:rFonts w:eastAsiaTheme="minorHAnsi"/>
      <w:lang w:val="de-DE" w:eastAsia="en-US"/>
    </w:rPr>
  </w:style>
  <w:style w:type="paragraph" w:customStyle="1" w:styleId="FFA62DA238BF465192BCE0F22A75D4D44">
    <w:name w:val="FFA62DA238BF465192BCE0F22A75D4D44"/>
    <w:rsid w:val="00FC3390"/>
    <w:pPr>
      <w:spacing w:before="120" w:after="120" w:line="288" w:lineRule="auto"/>
      <w:ind w:left="720"/>
      <w:contextualSpacing/>
    </w:pPr>
    <w:rPr>
      <w:rFonts w:eastAsiaTheme="minorHAnsi"/>
      <w:lang w:val="de-DE" w:eastAsia="en-US"/>
    </w:rPr>
  </w:style>
  <w:style w:type="paragraph" w:customStyle="1" w:styleId="710718C12CDA4D219B07DC3F411DA55B53">
    <w:name w:val="710718C12CDA4D219B07DC3F411DA55B53"/>
    <w:rsid w:val="00FC3390"/>
    <w:pPr>
      <w:spacing w:before="120" w:after="120" w:line="288" w:lineRule="auto"/>
    </w:pPr>
    <w:rPr>
      <w:rFonts w:eastAsiaTheme="minorHAnsi"/>
      <w:lang w:val="de-DE" w:eastAsia="en-US"/>
    </w:rPr>
  </w:style>
  <w:style w:type="paragraph" w:customStyle="1" w:styleId="CCE917A482F748689A6F6B980EFCA6BD53">
    <w:name w:val="CCE917A482F748689A6F6B980EFCA6BD53"/>
    <w:rsid w:val="00FC3390"/>
    <w:pPr>
      <w:spacing w:before="120" w:after="120" w:line="288" w:lineRule="auto"/>
    </w:pPr>
    <w:rPr>
      <w:rFonts w:eastAsiaTheme="minorHAnsi"/>
      <w:lang w:val="de-DE" w:eastAsia="en-US"/>
    </w:rPr>
  </w:style>
  <w:style w:type="paragraph" w:customStyle="1" w:styleId="9DF06687B83C4D5A8CC18146040495AB53">
    <w:name w:val="9DF06687B83C4D5A8CC18146040495AB53"/>
    <w:rsid w:val="00FC3390"/>
    <w:pPr>
      <w:spacing w:before="120" w:after="120" w:line="288" w:lineRule="auto"/>
    </w:pPr>
    <w:rPr>
      <w:rFonts w:eastAsiaTheme="minorHAnsi"/>
      <w:lang w:val="de-DE" w:eastAsia="en-US"/>
    </w:rPr>
  </w:style>
  <w:style w:type="paragraph" w:customStyle="1" w:styleId="B9BA3E7D6BC34E7EB012674706AAC42353">
    <w:name w:val="B9BA3E7D6BC34E7EB012674706AAC42353"/>
    <w:rsid w:val="00FC3390"/>
    <w:pPr>
      <w:spacing w:before="120" w:after="120" w:line="288" w:lineRule="auto"/>
    </w:pPr>
    <w:rPr>
      <w:rFonts w:eastAsiaTheme="minorHAnsi"/>
      <w:lang w:val="de-DE" w:eastAsia="en-US"/>
    </w:rPr>
  </w:style>
  <w:style w:type="paragraph" w:customStyle="1" w:styleId="3E6BB4F5E6314280BBC9EF3CD541338130">
    <w:name w:val="3E6BB4F5E6314280BBC9EF3CD541338130"/>
    <w:rsid w:val="00FC3390"/>
    <w:pPr>
      <w:spacing w:before="120" w:after="120" w:line="288" w:lineRule="auto"/>
    </w:pPr>
    <w:rPr>
      <w:rFonts w:eastAsiaTheme="minorHAnsi"/>
      <w:lang w:val="de-DE" w:eastAsia="en-US"/>
    </w:rPr>
  </w:style>
  <w:style w:type="paragraph" w:customStyle="1" w:styleId="8CC605EF6B084EADA63C06FFBA6FF4D439">
    <w:name w:val="8CC605EF6B084EADA63C06FFBA6FF4D439"/>
    <w:rsid w:val="00FC3390"/>
    <w:pPr>
      <w:spacing w:before="120" w:after="120" w:line="288" w:lineRule="auto"/>
    </w:pPr>
    <w:rPr>
      <w:rFonts w:eastAsiaTheme="minorHAnsi"/>
      <w:lang w:val="de-DE" w:eastAsia="en-US"/>
    </w:rPr>
  </w:style>
  <w:style w:type="paragraph" w:customStyle="1" w:styleId="6AF934296A1B4351887F8A2430469A7029">
    <w:name w:val="6AF934296A1B4351887F8A2430469A7029"/>
    <w:rsid w:val="00FC3390"/>
    <w:pPr>
      <w:spacing w:before="120" w:after="120" w:line="288" w:lineRule="auto"/>
    </w:pPr>
    <w:rPr>
      <w:rFonts w:eastAsiaTheme="minorHAnsi"/>
      <w:lang w:val="de-DE" w:eastAsia="en-US"/>
    </w:rPr>
  </w:style>
  <w:style w:type="paragraph" w:customStyle="1" w:styleId="B7C86B3A80EE414B982A282E28130A1229">
    <w:name w:val="B7C86B3A80EE414B982A282E28130A1229"/>
    <w:rsid w:val="00FC3390"/>
    <w:pPr>
      <w:spacing w:before="120" w:after="120" w:line="288" w:lineRule="auto"/>
      <w:ind w:left="720"/>
      <w:contextualSpacing/>
    </w:pPr>
    <w:rPr>
      <w:rFonts w:eastAsiaTheme="minorHAnsi"/>
      <w:lang w:val="de-DE" w:eastAsia="en-US"/>
    </w:rPr>
  </w:style>
  <w:style w:type="paragraph" w:customStyle="1" w:styleId="3C7F766E739B44F3AAFEE57468EC314B3">
    <w:name w:val="3C7F766E739B44F3AAFEE57468EC314B3"/>
    <w:rsid w:val="00FC3390"/>
    <w:pPr>
      <w:spacing w:before="120" w:after="120" w:line="288" w:lineRule="auto"/>
    </w:pPr>
    <w:rPr>
      <w:rFonts w:eastAsiaTheme="minorHAnsi"/>
      <w:lang w:val="de-DE" w:eastAsia="en-US"/>
    </w:rPr>
  </w:style>
  <w:style w:type="paragraph" w:customStyle="1" w:styleId="2247795B4F6F4E71ADC0B8D32B40E8AA3">
    <w:name w:val="2247795B4F6F4E71ADC0B8D32B40E8AA3"/>
    <w:rsid w:val="00FC3390"/>
    <w:pPr>
      <w:spacing w:before="120" w:after="120" w:line="288" w:lineRule="auto"/>
      <w:ind w:left="720"/>
      <w:contextualSpacing/>
    </w:pPr>
    <w:rPr>
      <w:rFonts w:eastAsiaTheme="minorHAnsi"/>
      <w:lang w:val="de-DE" w:eastAsia="en-US"/>
    </w:rPr>
  </w:style>
  <w:style w:type="paragraph" w:customStyle="1" w:styleId="0414DE855B6C46A18C7C397A679EACB23">
    <w:name w:val="0414DE855B6C46A18C7C397A679EACB23"/>
    <w:rsid w:val="00FC3390"/>
    <w:pPr>
      <w:spacing w:before="120" w:after="120" w:line="288" w:lineRule="auto"/>
    </w:pPr>
    <w:rPr>
      <w:rFonts w:eastAsiaTheme="minorHAnsi"/>
      <w:lang w:val="de-DE" w:eastAsia="en-US"/>
    </w:rPr>
  </w:style>
  <w:style w:type="paragraph" w:customStyle="1" w:styleId="ABBD3998E5BF43C8877C76C3238C330C3">
    <w:name w:val="ABBD3998E5BF43C8877C76C3238C330C3"/>
    <w:rsid w:val="00FC3390"/>
    <w:pPr>
      <w:spacing w:before="120" w:after="120" w:line="288" w:lineRule="auto"/>
      <w:ind w:left="720"/>
      <w:contextualSpacing/>
    </w:pPr>
    <w:rPr>
      <w:rFonts w:eastAsiaTheme="minorHAnsi"/>
      <w:lang w:val="de-DE" w:eastAsia="en-US"/>
    </w:rPr>
  </w:style>
  <w:style w:type="paragraph" w:customStyle="1" w:styleId="36BA5EB14EFA4FF0A9A25F2B581DAF6C3">
    <w:name w:val="36BA5EB14EFA4FF0A9A25F2B581DAF6C3"/>
    <w:rsid w:val="00FC3390"/>
    <w:pPr>
      <w:spacing w:before="120" w:after="120" w:line="288" w:lineRule="auto"/>
      <w:ind w:left="720"/>
      <w:contextualSpacing/>
    </w:pPr>
    <w:rPr>
      <w:rFonts w:eastAsiaTheme="minorHAnsi"/>
      <w:lang w:val="de-DE" w:eastAsia="en-US"/>
    </w:rPr>
  </w:style>
  <w:style w:type="paragraph" w:customStyle="1" w:styleId="14E6B7AD4EA646819BCECFBB0C6C6EA13">
    <w:name w:val="14E6B7AD4EA646819BCECFBB0C6C6EA13"/>
    <w:rsid w:val="00FC3390"/>
    <w:pPr>
      <w:spacing w:before="120" w:after="120" w:line="288" w:lineRule="auto"/>
      <w:ind w:left="720"/>
      <w:contextualSpacing/>
    </w:pPr>
    <w:rPr>
      <w:rFonts w:eastAsiaTheme="minorHAnsi"/>
      <w:lang w:val="de-DE" w:eastAsia="en-US"/>
    </w:rPr>
  </w:style>
  <w:style w:type="paragraph" w:customStyle="1" w:styleId="20DFF532DDDC49F594BE62A341D9E84F1">
    <w:name w:val="20DFF532DDDC49F594BE62A341D9E84F1"/>
    <w:rsid w:val="00FC3390"/>
    <w:pPr>
      <w:spacing w:before="120" w:after="120" w:line="288" w:lineRule="auto"/>
      <w:ind w:left="720"/>
      <w:contextualSpacing/>
    </w:pPr>
    <w:rPr>
      <w:rFonts w:eastAsiaTheme="minorHAnsi"/>
      <w:lang w:val="de-DE" w:eastAsia="en-US"/>
    </w:rPr>
  </w:style>
  <w:style w:type="paragraph" w:customStyle="1" w:styleId="F1A9D142B44C439B8A5F4611C1F9D3F854">
    <w:name w:val="F1A9D142B44C439B8A5F4611C1F9D3F854"/>
    <w:rsid w:val="0051117B"/>
    <w:pPr>
      <w:spacing w:before="120" w:after="120" w:line="288" w:lineRule="auto"/>
    </w:pPr>
    <w:rPr>
      <w:rFonts w:eastAsiaTheme="minorHAnsi"/>
      <w:lang w:val="de-DE" w:eastAsia="en-US"/>
    </w:rPr>
  </w:style>
  <w:style w:type="paragraph" w:customStyle="1" w:styleId="23495994907D407BBE40F340682F2AB054">
    <w:name w:val="23495994907D407BBE40F340682F2AB054"/>
    <w:rsid w:val="0051117B"/>
    <w:pPr>
      <w:spacing w:before="120" w:after="120" w:line="288" w:lineRule="auto"/>
    </w:pPr>
    <w:rPr>
      <w:rFonts w:eastAsiaTheme="minorHAnsi"/>
      <w:lang w:val="de-DE" w:eastAsia="en-US"/>
    </w:rPr>
  </w:style>
  <w:style w:type="paragraph" w:customStyle="1" w:styleId="762DA126DB304F6B84B40D7D4B15965354">
    <w:name w:val="762DA126DB304F6B84B40D7D4B15965354"/>
    <w:rsid w:val="0051117B"/>
    <w:pPr>
      <w:spacing w:before="120" w:after="120" w:line="288" w:lineRule="auto"/>
    </w:pPr>
    <w:rPr>
      <w:rFonts w:eastAsiaTheme="minorHAnsi"/>
      <w:lang w:val="de-DE" w:eastAsia="en-US"/>
    </w:rPr>
  </w:style>
  <w:style w:type="paragraph" w:customStyle="1" w:styleId="FBE25CCB6AFE4E17BBFFC110BFA3BF9F46">
    <w:name w:val="FBE25CCB6AFE4E17BBFFC110BFA3BF9F46"/>
    <w:rsid w:val="0051117B"/>
    <w:pPr>
      <w:spacing w:before="120" w:after="120" w:line="288" w:lineRule="auto"/>
      <w:ind w:left="720"/>
      <w:contextualSpacing/>
    </w:pPr>
    <w:rPr>
      <w:rFonts w:eastAsiaTheme="minorHAnsi"/>
      <w:lang w:val="de-DE" w:eastAsia="en-US"/>
    </w:rPr>
  </w:style>
  <w:style w:type="paragraph" w:customStyle="1" w:styleId="C1121442E1524B829486FFA14D5F01FF5">
    <w:name w:val="C1121442E1524B829486FFA14D5F01FF5"/>
    <w:rsid w:val="0051117B"/>
    <w:pPr>
      <w:spacing w:before="120" w:after="120" w:line="288" w:lineRule="auto"/>
      <w:ind w:left="720"/>
      <w:contextualSpacing/>
    </w:pPr>
    <w:rPr>
      <w:rFonts w:eastAsiaTheme="minorHAnsi"/>
      <w:lang w:val="de-DE" w:eastAsia="en-US"/>
    </w:rPr>
  </w:style>
  <w:style w:type="paragraph" w:customStyle="1" w:styleId="F3196B0234944A5485192BEFD272746B5">
    <w:name w:val="F3196B0234944A5485192BEFD272746B5"/>
    <w:rsid w:val="0051117B"/>
    <w:pPr>
      <w:spacing w:before="120" w:after="120" w:line="288" w:lineRule="auto"/>
      <w:ind w:left="720"/>
      <w:contextualSpacing/>
    </w:pPr>
    <w:rPr>
      <w:rFonts w:eastAsiaTheme="minorHAnsi"/>
      <w:lang w:val="de-DE" w:eastAsia="en-US"/>
    </w:rPr>
  </w:style>
  <w:style w:type="paragraph" w:customStyle="1" w:styleId="FFA62DA238BF465192BCE0F22A75D4D45">
    <w:name w:val="FFA62DA238BF465192BCE0F22A75D4D45"/>
    <w:rsid w:val="0051117B"/>
    <w:pPr>
      <w:spacing w:before="120" w:after="120" w:line="288" w:lineRule="auto"/>
      <w:ind w:left="720"/>
      <w:contextualSpacing/>
    </w:pPr>
    <w:rPr>
      <w:rFonts w:eastAsiaTheme="minorHAnsi"/>
      <w:lang w:val="de-DE" w:eastAsia="en-US"/>
    </w:rPr>
  </w:style>
  <w:style w:type="paragraph" w:customStyle="1" w:styleId="710718C12CDA4D219B07DC3F411DA55B54">
    <w:name w:val="710718C12CDA4D219B07DC3F411DA55B54"/>
    <w:rsid w:val="0051117B"/>
    <w:pPr>
      <w:spacing w:before="120" w:after="120" w:line="288" w:lineRule="auto"/>
    </w:pPr>
    <w:rPr>
      <w:rFonts w:eastAsiaTheme="minorHAnsi"/>
      <w:lang w:val="de-DE" w:eastAsia="en-US"/>
    </w:rPr>
  </w:style>
  <w:style w:type="paragraph" w:customStyle="1" w:styleId="CCE917A482F748689A6F6B980EFCA6BD54">
    <w:name w:val="CCE917A482F748689A6F6B980EFCA6BD54"/>
    <w:rsid w:val="0051117B"/>
    <w:pPr>
      <w:spacing w:before="120" w:after="120" w:line="288" w:lineRule="auto"/>
    </w:pPr>
    <w:rPr>
      <w:rFonts w:eastAsiaTheme="minorHAnsi"/>
      <w:lang w:val="de-DE" w:eastAsia="en-US"/>
    </w:rPr>
  </w:style>
  <w:style w:type="paragraph" w:customStyle="1" w:styleId="9DF06687B83C4D5A8CC18146040495AB54">
    <w:name w:val="9DF06687B83C4D5A8CC18146040495AB54"/>
    <w:rsid w:val="0051117B"/>
    <w:pPr>
      <w:spacing w:before="120" w:after="120" w:line="288" w:lineRule="auto"/>
    </w:pPr>
    <w:rPr>
      <w:rFonts w:eastAsiaTheme="minorHAnsi"/>
      <w:lang w:val="de-DE" w:eastAsia="en-US"/>
    </w:rPr>
  </w:style>
  <w:style w:type="paragraph" w:customStyle="1" w:styleId="B9BA3E7D6BC34E7EB012674706AAC42354">
    <w:name w:val="B9BA3E7D6BC34E7EB012674706AAC42354"/>
    <w:rsid w:val="0051117B"/>
    <w:pPr>
      <w:spacing w:before="120" w:after="120" w:line="288" w:lineRule="auto"/>
    </w:pPr>
    <w:rPr>
      <w:rFonts w:eastAsiaTheme="minorHAnsi"/>
      <w:lang w:val="de-DE" w:eastAsia="en-US"/>
    </w:rPr>
  </w:style>
  <w:style w:type="paragraph" w:customStyle="1" w:styleId="3E6BB4F5E6314280BBC9EF3CD541338131">
    <w:name w:val="3E6BB4F5E6314280BBC9EF3CD541338131"/>
    <w:rsid w:val="0051117B"/>
    <w:pPr>
      <w:spacing w:before="120" w:after="120" w:line="288" w:lineRule="auto"/>
    </w:pPr>
    <w:rPr>
      <w:rFonts w:eastAsiaTheme="minorHAnsi"/>
      <w:lang w:val="de-DE" w:eastAsia="en-US"/>
    </w:rPr>
  </w:style>
  <w:style w:type="paragraph" w:customStyle="1" w:styleId="8CC605EF6B084EADA63C06FFBA6FF4D440">
    <w:name w:val="8CC605EF6B084EADA63C06FFBA6FF4D440"/>
    <w:rsid w:val="0051117B"/>
    <w:pPr>
      <w:spacing w:before="120" w:after="120" w:line="288" w:lineRule="auto"/>
    </w:pPr>
    <w:rPr>
      <w:rFonts w:eastAsiaTheme="minorHAnsi"/>
      <w:lang w:val="de-DE" w:eastAsia="en-US"/>
    </w:rPr>
  </w:style>
  <w:style w:type="paragraph" w:customStyle="1" w:styleId="6AF934296A1B4351887F8A2430469A7030">
    <w:name w:val="6AF934296A1B4351887F8A2430469A7030"/>
    <w:rsid w:val="0051117B"/>
    <w:pPr>
      <w:spacing w:before="120" w:after="120" w:line="288" w:lineRule="auto"/>
    </w:pPr>
    <w:rPr>
      <w:rFonts w:eastAsiaTheme="minorHAnsi"/>
      <w:lang w:val="de-DE" w:eastAsia="en-US"/>
    </w:rPr>
  </w:style>
  <w:style w:type="paragraph" w:customStyle="1" w:styleId="B7C86B3A80EE414B982A282E28130A1230">
    <w:name w:val="B7C86B3A80EE414B982A282E28130A1230"/>
    <w:rsid w:val="0051117B"/>
    <w:pPr>
      <w:spacing w:before="120" w:after="120" w:line="288" w:lineRule="auto"/>
      <w:ind w:left="720"/>
      <w:contextualSpacing/>
    </w:pPr>
    <w:rPr>
      <w:rFonts w:eastAsiaTheme="minorHAnsi"/>
      <w:lang w:val="de-DE" w:eastAsia="en-US"/>
    </w:rPr>
  </w:style>
  <w:style w:type="paragraph" w:customStyle="1" w:styleId="3C7F766E739B44F3AAFEE57468EC314B4">
    <w:name w:val="3C7F766E739B44F3AAFEE57468EC314B4"/>
    <w:rsid w:val="0051117B"/>
    <w:pPr>
      <w:spacing w:before="120" w:after="120" w:line="288" w:lineRule="auto"/>
    </w:pPr>
    <w:rPr>
      <w:rFonts w:eastAsiaTheme="minorHAnsi"/>
      <w:lang w:val="de-DE" w:eastAsia="en-US"/>
    </w:rPr>
  </w:style>
  <w:style w:type="paragraph" w:customStyle="1" w:styleId="2247795B4F6F4E71ADC0B8D32B40E8AA4">
    <w:name w:val="2247795B4F6F4E71ADC0B8D32B40E8AA4"/>
    <w:rsid w:val="0051117B"/>
    <w:pPr>
      <w:spacing w:before="120" w:after="120" w:line="288" w:lineRule="auto"/>
      <w:ind w:left="720"/>
      <w:contextualSpacing/>
    </w:pPr>
    <w:rPr>
      <w:rFonts w:eastAsiaTheme="minorHAnsi"/>
      <w:lang w:val="de-DE" w:eastAsia="en-US"/>
    </w:rPr>
  </w:style>
  <w:style w:type="paragraph" w:customStyle="1" w:styleId="0414DE855B6C46A18C7C397A679EACB24">
    <w:name w:val="0414DE855B6C46A18C7C397A679EACB24"/>
    <w:rsid w:val="0051117B"/>
    <w:pPr>
      <w:spacing w:before="120" w:after="120" w:line="288" w:lineRule="auto"/>
    </w:pPr>
    <w:rPr>
      <w:rFonts w:eastAsiaTheme="minorHAnsi"/>
      <w:lang w:val="de-DE" w:eastAsia="en-US"/>
    </w:rPr>
  </w:style>
  <w:style w:type="paragraph" w:customStyle="1" w:styleId="ABBD3998E5BF43C8877C76C3238C330C4">
    <w:name w:val="ABBD3998E5BF43C8877C76C3238C330C4"/>
    <w:rsid w:val="0051117B"/>
    <w:pPr>
      <w:spacing w:before="120" w:after="120" w:line="288" w:lineRule="auto"/>
      <w:ind w:left="720"/>
      <w:contextualSpacing/>
    </w:pPr>
    <w:rPr>
      <w:rFonts w:eastAsiaTheme="minorHAnsi"/>
      <w:lang w:val="de-DE" w:eastAsia="en-US"/>
    </w:rPr>
  </w:style>
  <w:style w:type="paragraph" w:customStyle="1" w:styleId="86B6ABD9A8E746E4B96D9AD35904B53E3">
    <w:name w:val="86B6ABD9A8E746E4B96D9AD35904B53E3"/>
    <w:rsid w:val="0051117B"/>
    <w:pPr>
      <w:spacing w:before="120" w:after="120" w:line="288" w:lineRule="auto"/>
    </w:pPr>
    <w:rPr>
      <w:rFonts w:eastAsiaTheme="minorHAnsi"/>
      <w:lang w:val="de-DE" w:eastAsia="en-US"/>
    </w:rPr>
  </w:style>
  <w:style w:type="paragraph" w:customStyle="1" w:styleId="36BA5EB14EFA4FF0A9A25F2B581DAF6C4">
    <w:name w:val="36BA5EB14EFA4FF0A9A25F2B581DAF6C4"/>
    <w:rsid w:val="0051117B"/>
    <w:pPr>
      <w:spacing w:before="120" w:after="120" w:line="288" w:lineRule="auto"/>
      <w:ind w:left="720"/>
      <w:contextualSpacing/>
    </w:pPr>
    <w:rPr>
      <w:rFonts w:eastAsiaTheme="minorHAnsi"/>
      <w:lang w:val="de-DE" w:eastAsia="en-US"/>
    </w:rPr>
  </w:style>
  <w:style w:type="paragraph" w:customStyle="1" w:styleId="14E6B7AD4EA646819BCECFBB0C6C6EA14">
    <w:name w:val="14E6B7AD4EA646819BCECFBB0C6C6EA14"/>
    <w:rsid w:val="0051117B"/>
    <w:pPr>
      <w:spacing w:before="120" w:after="120" w:line="288" w:lineRule="auto"/>
      <w:ind w:left="720"/>
      <w:contextualSpacing/>
    </w:pPr>
    <w:rPr>
      <w:rFonts w:eastAsiaTheme="minorHAnsi"/>
      <w:lang w:val="de-DE" w:eastAsia="en-US"/>
    </w:rPr>
  </w:style>
  <w:style w:type="paragraph" w:customStyle="1" w:styleId="20DFF532DDDC49F594BE62A341D9E84F2">
    <w:name w:val="20DFF532DDDC49F594BE62A341D9E84F2"/>
    <w:rsid w:val="0051117B"/>
    <w:pPr>
      <w:spacing w:before="120" w:after="120" w:line="288" w:lineRule="auto"/>
      <w:ind w:left="720"/>
      <w:contextualSpacing/>
    </w:pPr>
    <w:rPr>
      <w:rFonts w:eastAsiaTheme="minorHAnsi"/>
      <w:lang w:val="de-DE" w:eastAsia="en-US"/>
    </w:rPr>
  </w:style>
  <w:style w:type="paragraph" w:customStyle="1" w:styleId="B81F638C6B454E12BC55F9FF372FACDD">
    <w:name w:val="B81F638C6B454E12BC55F9FF372FACDD"/>
    <w:rsid w:val="00D71F45"/>
  </w:style>
  <w:style w:type="paragraph" w:customStyle="1" w:styleId="FC7F99893DFD4977B284F5EBC4DAF8A1">
    <w:name w:val="FC7F99893DFD4977B284F5EBC4DAF8A1"/>
    <w:rsid w:val="00D71F45"/>
  </w:style>
  <w:style w:type="paragraph" w:customStyle="1" w:styleId="59D511AE11BB4ADA98D4775B02B9F797">
    <w:name w:val="59D511AE11BB4ADA98D4775B02B9F797"/>
    <w:rsid w:val="00D71F45"/>
  </w:style>
  <w:style w:type="paragraph" w:customStyle="1" w:styleId="F901EA1576574C40838764F0F79453AA">
    <w:name w:val="F901EA1576574C40838764F0F79453AA"/>
    <w:rsid w:val="00D71F45"/>
  </w:style>
  <w:style w:type="paragraph" w:customStyle="1" w:styleId="FE1CFFE6107047809AFAC048D3A75EC2">
    <w:name w:val="FE1CFFE6107047809AFAC048D3A75EC2"/>
    <w:rsid w:val="00D71F45"/>
  </w:style>
  <w:style w:type="paragraph" w:customStyle="1" w:styleId="F1A9D142B44C439B8A5F4611C1F9D3F855">
    <w:name w:val="F1A9D142B44C439B8A5F4611C1F9D3F855"/>
    <w:rsid w:val="00D71F45"/>
    <w:pPr>
      <w:spacing w:before="120" w:after="120" w:line="288" w:lineRule="auto"/>
    </w:pPr>
    <w:rPr>
      <w:rFonts w:eastAsiaTheme="minorHAnsi"/>
      <w:lang w:val="de-DE" w:eastAsia="en-US"/>
    </w:rPr>
  </w:style>
  <w:style w:type="paragraph" w:customStyle="1" w:styleId="23495994907D407BBE40F340682F2AB055">
    <w:name w:val="23495994907D407BBE40F340682F2AB055"/>
    <w:rsid w:val="00D71F45"/>
    <w:pPr>
      <w:spacing w:before="120" w:after="120" w:line="288" w:lineRule="auto"/>
    </w:pPr>
    <w:rPr>
      <w:rFonts w:eastAsiaTheme="minorHAnsi"/>
      <w:lang w:val="de-DE" w:eastAsia="en-US"/>
    </w:rPr>
  </w:style>
  <w:style w:type="paragraph" w:customStyle="1" w:styleId="762DA126DB304F6B84B40D7D4B15965355">
    <w:name w:val="762DA126DB304F6B84B40D7D4B15965355"/>
    <w:rsid w:val="00D71F45"/>
    <w:pPr>
      <w:spacing w:before="120" w:after="120" w:line="288" w:lineRule="auto"/>
    </w:pPr>
    <w:rPr>
      <w:rFonts w:eastAsiaTheme="minorHAnsi"/>
      <w:lang w:val="de-DE" w:eastAsia="en-US"/>
    </w:rPr>
  </w:style>
  <w:style w:type="paragraph" w:customStyle="1" w:styleId="FBE25CCB6AFE4E17BBFFC110BFA3BF9F47">
    <w:name w:val="FBE25CCB6AFE4E17BBFFC110BFA3BF9F47"/>
    <w:rsid w:val="00D71F45"/>
    <w:pPr>
      <w:spacing w:before="120" w:after="120" w:line="288" w:lineRule="auto"/>
      <w:ind w:left="720"/>
      <w:contextualSpacing/>
    </w:pPr>
    <w:rPr>
      <w:rFonts w:eastAsiaTheme="minorHAnsi"/>
      <w:lang w:val="de-DE" w:eastAsia="en-US"/>
    </w:rPr>
  </w:style>
  <w:style w:type="paragraph" w:customStyle="1" w:styleId="C1121442E1524B829486FFA14D5F01FF6">
    <w:name w:val="C1121442E1524B829486FFA14D5F01FF6"/>
    <w:rsid w:val="00D71F45"/>
    <w:pPr>
      <w:spacing w:before="120" w:after="120" w:line="288" w:lineRule="auto"/>
      <w:ind w:left="720"/>
      <w:contextualSpacing/>
    </w:pPr>
    <w:rPr>
      <w:rFonts w:eastAsiaTheme="minorHAnsi"/>
      <w:lang w:val="de-DE" w:eastAsia="en-US"/>
    </w:rPr>
  </w:style>
  <w:style w:type="paragraph" w:customStyle="1" w:styleId="F3196B0234944A5485192BEFD272746B6">
    <w:name w:val="F3196B0234944A5485192BEFD272746B6"/>
    <w:rsid w:val="00D71F45"/>
    <w:pPr>
      <w:spacing w:before="120" w:after="120" w:line="288" w:lineRule="auto"/>
      <w:ind w:left="720"/>
      <w:contextualSpacing/>
    </w:pPr>
    <w:rPr>
      <w:rFonts w:eastAsiaTheme="minorHAnsi"/>
      <w:lang w:val="de-DE" w:eastAsia="en-US"/>
    </w:rPr>
  </w:style>
  <w:style w:type="paragraph" w:customStyle="1" w:styleId="FFA62DA238BF465192BCE0F22A75D4D46">
    <w:name w:val="FFA62DA238BF465192BCE0F22A75D4D46"/>
    <w:rsid w:val="00D71F45"/>
    <w:pPr>
      <w:spacing w:before="120" w:after="120" w:line="288" w:lineRule="auto"/>
      <w:ind w:left="720"/>
      <w:contextualSpacing/>
    </w:pPr>
    <w:rPr>
      <w:rFonts w:eastAsiaTheme="minorHAnsi"/>
      <w:lang w:val="de-DE" w:eastAsia="en-US"/>
    </w:rPr>
  </w:style>
  <w:style w:type="paragraph" w:customStyle="1" w:styleId="710718C12CDA4D219B07DC3F411DA55B55">
    <w:name w:val="710718C12CDA4D219B07DC3F411DA55B55"/>
    <w:rsid w:val="00D71F45"/>
    <w:pPr>
      <w:spacing w:before="120" w:after="120" w:line="288" w:lineRule="auto"/>
    </w:pPr>
    <w:rPr>
      <w:rFonts w:eastAsiaTheme="minorHAnsi"/>
      <w:lang w:val="de-DE" w:eastAsia="en-US"/>
    </w:rPr>
  </w:style>
  <w:style w:type="paragraph" w:customStyle="1" w:styleId="CCE917A482F748689A6F6B980EFCA6BD55">
    <w:name w:val="CCE917A482F748689A6F6B980EFCA6BD55"/>
    <w:rsid w:val="00D71F45"/>
    <w:pPr>
      <w:spacing w:before="120" w:after="120" w:line="288" w:lineRule="auto"/>
    </w:pPr>
    <w:rPr>
      <w:rFonts w:eastAsiaTheme="minorHAnsi"/>
      <w:lang w:val="de-DE" w:eastAsia="en-US"/>
    </w:rPr>
  </w:style>
  <w:style w:type="paragraph" w:customStyle="1" w:styleId="9DF06687B83C4D5A8CC18146040495AB55">
    <w:name w:val="9DF06687B83C4D5A8CC18146040495AB55"/>
    <w:rsid w:val="00D71F45"/>
    <w:pPr>
      <w:spacing w:before="120" w:after="120" w:line="288" w:lineRule="auto"/>
    </w:pPr>
    <w:rPr>
      <w:rFonts w:eastAsiaTheme="minorHAnsi"/>
      <w:lang w:val="de-DE" w:eastAsia="en-US"/>
    </w:rPr>
  </w:style>
  <w:style w:type="paragraph" w:customStyle="1" w:styleId="B9BA3E7D6BC34E7EB012674706AAC42355">
    <w:name w:val="B9BA3E7D6BC34E7EB012674706AAC42355"/>
    <w:rsid w:val="00D71F45"/>
    <w:pPr>
      <w:spacing w:before="120" w:after="120" w:line="288" w:lineRule="auto"/>
    </w:pPr>
    <w:rPr>
      <w:rFonts w:eastAsiaTheme="minorHAnsi"/>
      <w:lang w:val="de-DE" w:eastAsia="en-US"/>
    </w:rPr>
  </w:style>
  <w:style w:type="paragraph" w:customStyle="1" w:styleId="B81F638C6B454E12BC55F9FF372FACDD1">
    <w:name w:val="B81F638C6B454E12BC55F9FF372FACDD1"/>
    <w:rsid w:val="00D71F45"/>
    <w:pPr>
      <w:spacing w:before="120" w:after="120" w:line="288" w:lineRule="auto"/>
    </w:pPr>
    <w:rPr>
      <w:rFonts w:eastAsiaTheme="minorHAnsi"/>
      <w:lang w:val="de-DE" w:eastAsia="en-US"/>
    </w:rPr>
  </w:style>
  <w:style w:type="paragraph" w:customStyle="1" w:styleId="FC7F99893DFD4977B284F5EBC4DAF8A11">
    <w:name w:val="FC7F99893DFD4977B284F5EBC4DAF8A11"/>
    <w:rsid w:val="00D71F45"/>
    <w:pPr>
      <w:spacing w:before="120" w:after="120" w:line="288" w:lineRule="auto"/>
    </w:pPr>
    <w:rPr>
      <w:rFonts w:eastAsiaTheme="minorHAnsi"/>
      <w:lang w:val="de-DE" w:eastAsia="en-US"/>
    </w:rPr>
  </w:style>
  <w:style w:type="paragraph" w:customStyle="1" w:styleId="59D511AE11BB4ADA98D4775B02B9F7971">
    <w:name w:val="59D511AE11BB4ADA98D4775B02B9F7971"/>
    <w:rsid w:val="00D71F45"/>
    <w:pPr>
      <w:spacing w:before="120" w:after="120" w:line="288" w:lineRule="auto"/>
    </w:pPr>
    <w:rPr>
      <w:rFonts w:eastAsiaTheme="minorHAnsi"/>
      <w:lang w:val="de-DE" w:eastAsia="en-US"/>
    </w:rPr>
  </w:style>
  <w:style w:type="paragraph" w:customStyle="1" w:styleId="F901EA1576574C40838764F0F79453AA1">
    <w:name w:val="F901EA1576574C40838764F0F79453AA1"/>
    <w:rsid w:val="00D71F45"/>
    <w:pPr>
      <w:spacing w:before="120" w:after="120" w:line="288" w:lineRule="auto"/>
    </w:pPr>
    <w:rPr>
      <w:rFonts w:eastAsiaTheme="minorHAnsi"/>
      <w:lang w:val="de-DE" w:eastAsia="en-US"/>
    </w:rPr>
  </w:style>
  <w:style w:type="paragraph" w:customStyle="1" w:styleId="FE1CFFE6107047809AFAC048D3A75EC21">
    <w:name w:val="FE1CFFE6107047809AFAC048D3A75EC21"/>
    <w:rsid w:val="00D71F45"/>
    <w:pPr>
      <w:spacing w:before="120" w:after="120" w:line="288" w:lineRule="auto"/>
    </w:pPr>
    <w:rPr>
      <w:rFonts w:eastAsiaTheme="minorHAnsi"/>
      <w:lang w:val="de-DE" w:eastAsia="en-US"/>
    </w:rPr>
  </w:style>
  <w:style w:type="paragraph" w:customStyle="1" w:styleId="3E6BB4F5E6314280BBC9EF3CD541338132">
    <w:name w:val="3E6BB4F5E6314280BBC9EF3CD541338132"/>
    <w:rsid w:val="00D71F45"/>
    <w:pPr>
      <w:spacing w:before="120" w:after="120" w:line="288" w:lineRule="auto"/>
    </w:pPr>
    <w:rPr>
      <w:rFonts w:eastAsiaTheme="minorHAnsi"/>
      <w:lang w:val="de-DE" w:eastAsia="en-US"/>
    </w:rPr>
  </w:style>
  <w:style w:type="paragraph" w:customStyle="1" w:styleId="8CC605EF6B084EADA63C06FFBA6FF4D441">
    <w:name w:val="8CC605EF6B084EADA63C06FFBA6FF4D441"/>
    <w:rsid w:val="00D71F45"/>
    <w:pPr>
      <w:spacing w:before="120" w:after="120" w:line="288" w:lineRule="auto"/>
    </w:pPr>
    <w:rPr>
      <w:rFonts w:eastAsiaTheme="minorHAnsi"/>
      <w:lang w:val="de-DE" w:eastAsia="en-US"/>
    </w:rPr>
  </w:style>
  <w:style w:type="paragraph" w:customStyle="1" w:styleId="6AF934296A1B4351887F8A2430469A7031">
    <w:name w:val="6AF934296A1B4351887F8A2430469A7031"/>
    <w:rsid w:val="00D71F45"/>
    <w:pPr>
      <w:spacing w:before="120" w:after="120" w:line="288" w:lineRule="auto"/>
    </w:pPr>
    <w:rPr>
      <w:rFonts w:eastAsiaTheme="minorHAnsi"/>
      <w:lang w:val="de-DE" w:eastAsia="en-US"/>
    </w:rPr>
  </w:style>
  <w:style w:type="paragraph" w:customStyle="1" w:styleId="B7C86B3A80EE414B982A282E28130A1231">
    <w:name w:val="B7C86B3A80EE414B982A282E28130A1231"/>
    <w:rsid w:val="00D71F45"/>
    <w:pPr>
      <w:spacing w:before="120" w:after="120" w:line="288" w:lineRule="auto"/>
      <w:ind w:left="720"/>
      <w:contextualSpacing/>
    </w:pPr>
    <w:rPr>
      <w:rFonts w:eastAsiaTheme="minorHAnsi"/>
      <w:lang w:val="de-DE" w:eastAsia="en-US"/>
    </w:rPr>
  </w:style>
  <w:style w:type="paragraph" w:customStyle="1" w:styleId="3C7F766E739B44F3AAFEE57468EC314B5">
    <w:name w:val="3C7F766E739B44F3AAFEE57468EC314B5"/>
    <w:rsid w:val="00D71F45"/>
    <w:pPr>
      <w:spacing w:before="120" w:after="120" w:line="288" w:lineRule="auto"/>
    </w:pPr>
    <w:rPr>
      <w:rFonts w:eastAsiaTheme="minorHAnsi"/>
      <w:lang w:val="de-DE" w:eastAsia="en-US"/>
    </w:rPr>
  </w:style>
  <w:style w:type="paragraph" w:customStyle="1" w:styleId="2247795B4F6F4E71ADC0B8D32B40E8AA5">
    <w:name w:val="2247795B4F6F4E71ADC0B8D32B40E8AA5"/>
    <w:rsid w:val="00D71F45"/>
    <w:pPr>
      <w:spacing w:before="120" w:after="120" w:line="288" w:lineRule="auto"/>
      <w:ind w:left="720"/>
      <w:contextualSpacing/>
    </w:pPr>
    <w:rPr>
      <w:rFonts w:eastAsiaTheme="minorHAnsi"/>
      <w:lang w:val="de-DE" w:eastAsia="en-US"/>
    </w:rPr>
  </w:style>
  <w:style w:type="paragraph" w:customStyle="1" w:styleId="0414DE855B6C46A18C7C397A679EACB25">
    <w:name w:val="0414DE855B6C46A18C7C397A679EACB25"/>
    <w:rsid w:val="00D71F45"/>
    <w:pPr>
      <w:spacing w:before="120" w:after="120" w:line="288" w:lineRule="auto"/>
    </w:pPr>
    <w:rPr>
      <w:rFonts w:eastAsiaTheme="minorHAnsi"/>
      <w:lang w:val="de-DE" w:eastAsia="en-US"/>
    </w:rPr>
  </w:style>
  <w:style w:type="paragraph" w:customStyle="1" w:styleId="ABBD3998E5BF43C8877C76C3238C330C5">
    <w:name w:val="ABBD3998E5BF43C8877C76C3238C330C5"/>
    <w:rsid w:val="00D71F45"/>
    <w:pPr>
      <w:spacing w:before="120" w:after="120" w:line="288" w:lineRule="auto"/>
      <w:ind w:left="720"/>
      <w:contextualSpacing/>
    </w:pPr>
    <w:rPr>
      <w:rFonts w:eastAsiaTheme="minorHAnsi"/>
      <w:lang w:val="de-DE" w:eastAsia="en-US"/>
    </w:rPr>
  </w:style>
  <w:style w:type="paragraph" w:customStyle="1" w:styleId="86B6ABD9A8E746E4B96D9AD35904B53E4">
    <w:name w:val="86B6ABD9A8E746E4B96D9AD35904B53E4"/>
    <w:rsid w:val="00D71F45"/>
    <w:pPr>
      <w:spacing w:before="120" w:after="120" w:line="288" w:lineRule="auto"/>
    </w:pPr>
    <w:rPr>
      <w:rFonts w:eastAsiaTheme="minorHAnsi"/>
      <w:lang w:val="de-DE" w:eastAsia="en-US"/>
    </w:rPr>
  </w:style>
  <w:style w:type="paragraph" w:customStyle="1" w:styleId="36BA5EB14EFA4FF0A9A25F2B581DAF6C5">
    <w:name w:val="36BA5EB14EFA4FF0A9A25F2B581DAF6C5"/>
    <w:rsid w:val="00D71F45"/>
    <w:pPr>
      <w:spacing w:before="120" w:after="120" w:line="288" w:lineRule="auto"/>
      <w:ind w:left="720"/>
      <w:contextualSpacing/>
    </w:pPr>
    <w:rPr>
      <w:rFonts w:eastAsiaTheme="minorHAnsi"/>
      <w:lang w:val="de-DE" w:eastAsia="en-US"/>
    </w:rPr>
  </w:style>
  <w:style w:type="paragraph" w:customStyle="1" w:styleId="14E6B7AD4EA646819BCECFBB0C6C6EA15">
    <w:name w:val="14E6B7AD4EA646819BCECFBB0C6C6EA15"/>
    <w:rsid w:val="00D71F45"/>
    <w:pPr>
      <w:spacing w:before="120" w:after="120" w:line="288" w:lineRule="auto"/>
      <w:ind w:left="720"/>
      <w:contextualSpacing/>
    </w:pPr>
    <w:rPr>
      <w:rFonts w:eastAsiaTheme="minorHAnsi"/>
      <w:lang w:val="de-DE" w:eastAsia="en-US"/>
    </w:rPr>
  </w:style>
  <w:style w:type="paragraph" w:customStyle="1" w:styleId="20DFF532DDDC49F594BE62A341D9E84F3">
    <w:name w:val="20DFF532DDDC49F594BE62A341D9E84F3"/>
    <w:rsid w:val="00D71F45"/>
    <w:pPr>
      <w:spacing w:before="120" w:after="120" w:line="288" w:lineRule="auto"/>
      <w:ind w:left="720"/>
      <w:contextualSpacing/>
    </w:pPr>
    <w:rPr>
      <w:rFonts w:eastAsiaTheme="minorHAnsi"/>
      <w:lang w:val="de-DE" w:eastAsia="en-US"/>
    </w:rPr>
  </w:style>
  <w:style w:type="paragraph" w:customStyle="1" w:styleId="68BF52B6D1E84B69AA841FC816E5E0D821">
    <w:name w:val="68BF52B6D1E84B69AA841FC816E5E0D821"/>
    <w:rsid w:val="00D71F4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1">
    <w:name w:val="94D78537254246519566AEE9D70F365321"/>
    <w:rsid w:val="00D71F4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21178CE1796942B8A191257EBDBBBF9D">
    <w:name w:val="21178CE1796942B8A191257EBDBBBF9D"/>
    <w:rsid w:val="009328C5"/>
  </w:style>
  <w:style w:type="paragraph" w:customStyle="1" w:styleId="F1A9D142B44C439B8A5F4611C1F9D3F856">
    <w:name w:val="F1A9D142B44C439B8A5F4611C1F9D3F856"/>
    <w:rsid w:val="009328C5"/>
    <w:pPr>
      <w:spacing w:before="120" w:after="120" w:line="288" w:lineRule="auto"/>
    </w:pPr>
    <w:rPr>
      <w:rFonts w:eastAsiaTheme="minorHAnsi"/>
      <w:lang w:val="de-DE" w:eastAsia="en-US"/>
    </w:rPr>
  </w:style>
  <w:style w:type="paragraph" w:customStyle="1" w:styleId="23495994907D407BBE40F340682F2AB056">
    <w:name w:val="23495994907D407BBE40F340682F2AB056"/>
    <w:rsid w:val="009328C5"/>
    <w:pPr>
      <w:spacing w:before="120" w:after="120" w:line="288" w:lineRule="auto"/>
    </w:pPr>
    <w:rPr>
      <w:rFonts w:eastAsiaTheme="minorHAnsi"/>
      <w:lang w:val="de-DE" w:eastAsia="en-US"/>
    </w:rPr>
  </w:style>
  <w:style w:type="paragraph" w:customStyle="1" w:styleId="762DA126DB304F6B84B40D7D4B15965356">
    <w:name w:val="762DA126DB304F6B84B40D7D4B15965356"/>
    <w:rsid w:val="009328C5"/>
    <w:pPr>
      <w:spacing w:before="120" w:after="120" w:line="288" w:lineRule="auto"/>
    </w:pPr>
    <w:rPr>
      <w:rFonts w:eastAsiaTheme="minorHAnsi"/>
      <w:lang w:val="de-DE" w:eastAsia="en-US"/>
    </w:rPr>
  </w:style>
  <w:style w:type="paragraph" w:customStyle="1" w:styleId="FBE25CCB6AFE4E17BBFFC110BFA3BF9F48">
    <w:name w:val="FBE25CCB6AFE4E17BBFFC110BFA3BF9F48"/>
    <w:rsid w:val="009328C5"/>
    <w:pPr>
      <w:spacing w:before="120" w:after="120" w:line="288" w:lineRule="auto"/>
      <w:ind w:left="720"/>
      <w:contextualSpacing/>
    </w:pPr>
    <w:rPr>
      <w:rFonts w:eastAsiaTheme="minorHAnsi"/>
      <w:lang w:val="de-DE" w:eastAsia="en-US"/>
    </w:rPr>
  </w:style>
  <w:style w:type="paragraph" w:customStyle="1" w:styleId="C1121442E1524B829486FFA14D5F01FF7">
    <w:name w:val="C1121442E1524B829486FFA14D5F01FF7"/>
    <w:rsid w:val="009328C5"/>
    <w:pPr>
      <w:spacing w:before="120" w:after="120" w:line="288" w:lineRule="auto"/>
      <w:ind w:left="720"/>
      <w:contextualSpacing/>
    </w:pPr>
    <w:rPr>
      <w:rFonts w:eastAsiaTheme="minorHAnsi"/>
      <w:lang w:val="de-DE" w:eastAsia="en-US"/>
    </w:rPr>
  </w:style>
  <w:style w:type="paragraph" w:customStyle="1" w:styleId="F3196B0234944A5485192BEFD272746B7">
    <w:name w:val="F3196B0234944A5485192BEFD272746B7"/>
    <w:rsid w:val="009328C5"/>
    <w:pPr>
      <w:spacing w:before="120" w:after="120" w:line="288" w:lineRule="auto"/>
      <w:ind w:left="720"/>
      <w:contextualSpacing/>
    </w:pPr>
    <w:rPr>
      <w:rFonts w:eastAsiaTheme="minorHAnsi"/>
      <w:lang w:val="de-DE" w:eastAsia="en-US"/>
    </w:rPr>
  </w:style>
  <w:style w:type="paragraph" w:customStyle="1" w:styleId="FFA62DA238BF465192BCE0F22A75D4D47">
    <w:name w:val="FFA62DA238BF465192BCE0F22A75D4D47"/>
    <w:rsid w:val="009328C5"/>
    <w:pPr>
      <w:spacing w:before="120" w:after="120" w:line="288" w:lineRule="auto"/>
      <w:ind w:left="720"/>
      <w:contextualSpacing/>
    </w:pPr>
    <w:rPr>
      <w:rFonts w:eastAsiaTheme="minorHAnsi"/>
      <w:lang w:val="de-DE" w:eastAsia="en-US"/>
    </w:rPr>
  </w:style>
  <w:style w:type="paragraph" w:customStyle="1" w:styleId="710718C12CDA4D219B07DC3F411DA55B56">
    <w:name w:val="710718C12CDA4D219B07DC3F411DA55B56"/>
    <w:rsid w:val="009328C5"/>
    <w:pPr>
      <w:spacing w:before="120" w:after="120" w:line="288" w:lineRule="auto"/>
    </w:pPr>
    <w:rPr>
      <w:rFonts w:eastAsiaTheme="minorHAnsi"/>
      <w:lang w:val="de-DE" w:eastAsia="en-US"/>
    </w:rPr>
  </w:style>
  <w:style w:type="paragraph" w:customStyle="1" w:styleId="CCE917A482F748689A6F6B980EFCA6BD56">
    <w:name w:val="CCE917A482F748689A6F6B980EFCA6BD56"/>
    <w:rsid w:val="009328C5"/>
    <w:pPr>
      <w:spacing w:before="120" w:after="120" w:line="288" w:lineRule="auto"/>
    </w:pPr>
    <w:rPr>
      <w:rFonts w:eastAsiaTheme="minorHAnsi"/>
      <w:lang w:val="de-DE" w:eastAsia="en-US"/>
    </w:rPr>
  </w:style>
  <w:style w:type="paragraph" w:customStyle="1" w:styleId="9DF06687B83C4D5A8CC18146040495AB56">
    <w:name w:val="9DF06687B83C4D5A8CC18146040495AB56"/>
    <w:rsid w:val="009328C5"/>
    <w:pPr>
      <w:spacing w:before="120" w:after="120" w:line="288" w:lineRule="auto"/>
    </w:pPr>
    <w:rPr>
      <w:rFonts w:eastAsiaTheme="minorHAnsi"/>
      <w:lang w:val="de-DE" w:eastAsia="en-US"/>
    </w:rPr>
  </w:style>
  <w:style w:type="paragraph" w:customStyle="1" w:styleId="B9BA3E7D6BC34E7EB012674706AAC42356">
    <w:name w:val="B9BA3E7D6BC34E7EB012674706AAC42356"/>
    <w:rsid w:val="009328C5"/>
    <w:pPr>
      <w:spacing w:before="120" w:after="120" w:line="288" w:lineRule="auto"/>
    </w:pPr>
    <w:rPr>
      <w:rFonts w:eastAsiaTheme="minorHAnsi"/>
      <w:lang w:val="de-DE" w:eastAsia="en-US"/>
    </w:rPr>
  </w:style>
  <w:style w:type="paragraph" w:customStyle="1" w:styleId="B81F638C6B454E12BC55F9FF372FACDD2">
    <w:name w:val="B81F638C6B454E12BC55F9FF372FACDD2"/>
    <w:rsid w:val="009328C5"/>
    <w:pPr>
      <w:spacing w:before="120" w:after="120" w:line="288" w:lineRule="auto"/>
    </w:pPr>
    <w:rPr>
      <w:rFonts w:eastAsiaTheme="minorHAnsi"/>
      <w:lang w:val="de-DE" w:eastAsia="en-US"/>
    </w:rPr>
  </w:style>
  <w:style w:type="paragraph" w:customStyle="1" w:styleId="FC7F99893DFD4977B284F5EBC4DAF8A12">
    <w:name w:val="FC7F99893DFD4977B284F5EBC4DAF8A12"/>
    <w:rsid w:val="009328C5"/>
    <w:pPr>
      <w:spacing w:before="120" w:after="120" w:line="288" w:lineRule="auto"/>
    </w:pPr>
    <w:rPr>
      <w:rFonts w:eastAsiaTheme="minorHAnsi"/>
      <w:lang w:val="de-DE" w:eastAsia="en-US"/>
    </w:rPr>
  </w:style>
  <w:style w:type="paragraph" w:customStyle="1" w:styleId="59D511AE11BB4ADA98D4775B02B9F7972">
    <w:name w:val="59D511AE11BB4ADA98D4775B02B9F7972"/>
    <w:rsid w:val="009328C5"/>
    <w:pPr>
      <w:spacing w:before="120" w:after="120" w:line="288" w:lineRule="auto"/>
    </w:pPr>
    <w:rPr>
      <w:rFonts w:eastAsiaTheme="minorHAnsi"/>
      <w:lang w:val="de-DE" w:eastAsia="en-US"/>
    </w:rPr>
  </w:style>
  <w:style w:type="paragraph" w:customStyle="1" w:styleId="F901EA1576574C40838764F0F79453AA2">
    <w:name w:val="F901EA1576574C40838764F0F79453AA2"/>
    <w:rsid w:val="009328C5"/>
    <w:pPr>
      <w:spacing w:before="120" w:after="120" w:line="288" w:lineRule="auto"/>
    </w:pPr>
    <w:rPr>
      <w:rFonts w:eastAsiaTheme="minorHAnsi"/>
      <w:lang w:val="de-DE" w:eastAsia="en-US"/>
    </w:rPr>
  </w:style>
  <w:style w:type="paragraph" w:customStyle="1" w:styleId="FE1CFFE6107047809AFAC048D3A75EC22">
    <w:name w:val="FE1CFFE6107047809AFAC048D3A75EC22"/>
    <w:rsid w:val="009328C5"/>
    <w:pPr>
      <w:spacing w:before="120" w:after="120" w:line="288" w:lineRule="auto"/>
    </w:pPr>
    <w:rPr>
      <w:rFonts w:eastAsiaTheme="minorHAnsi"/>
      <w:lang w:val="de-DE" w:eastAsia="en-US"/>
    </w:rPr>
  </w:style>
  <w:style w:type="paragraph" w:customStyle="1" w:styleId="3E6BB4F5E6314280BBC9EF3CD541338133">
    <w:name w:val="3E6BB4F5E6314280BBC9EF3CD541338133"/>
    <w:rsid w:val="009328C5"/>
    <w:pPr>
      <w:spacing w:before="120" w:after="120" w:line="288" w:lineRule="auto"/>
    </w:pPr>
    <w:rPr>
      <w:rFonts w:eastAsiaTheme="minorHAnsi"/>
      <w:lang w:val="de-DE" w:eastAsia="en-US"/>
    </w:rPr>
  </w:style>
  <w:style w:type="paragraph" w:customStyle="1" w:styleId="8CC605EF6B084EADA63C06FFBA6FF4D442">
    <w:name w:val="8CC605EF6B084EADA63C06FFBA6FF4D442"/>
    <w:rsid w:val="009328C5"/>
    <w:pPr>
      <w:spacing w:before="120" w:after="120" w:line="288" w:lineRule="auto"/>
    </w:pPr>
    <w:rPr>
      <w:rFonts w:eastAsiaTheme="minorHAnsi"/>
      <w:lang w:val="de-DE" w:eastAsia="en-US"/>
    </w:rPr>
  </w:style>
  <w:style w:type="paragraph" w:customStyle="1" w:styleId="21178CE1796942B8A191257EBDBBBF9D1">
    <w:name w:val="21178CE1796942B8A191257EBDBBBF9D1"/>
    <w:rsid w:val="009328C5"/>
    <w:pPr>
      <w:spacing w:before="120" w:after="120" w:line="288" w:lineRule="auto"/>
      <w:ind w:left="720"/>
      <w:contextualSpacing/>
    </w:pPr>
    <w:rPr>
      <w:rFonts w:eastAsiaTheme="minorHAnsi"/>
      <w:lang w:val="de-DE" w:eastAsia="en-US"/>
    </w:rPr>
  </w:style>
  <w:style w:type="paragraph" w:customStyle="1" w:styleId="6AF934296A1B4351887F8A2430469A7032">
    <w:name w:val="6AF934296A1B4351887F8A2430469A7032"/>
    <w:rsid w:val="009328C5"/>
    <w:pPr>
      <w:spacing w:before="120" w:after="120" w:line="288" w:lineRule="auto"/>
    </w:pPr>
    <w:rPr>
      <w:rFonts w:eastAsiaTheme="minorHAnsi"/>
      <w:lang w:val="de-DE" w:eastAsia="en-US"/>
    </w:rPr>
  </w:style>
  <w:style w:type="paragraph" w:customStyle="1" w:styleId="B7C86B3A80EE414B982A282E28130A1232">
    <w:name w:val="B7C86B3A80EE414B982A282E28130A1232"/>
    <w:rsid w:val="009328C5"/>
    <w:pPr>
      <w:spacing w:before="120" w:after="120" w:line="288" w:lineRule="auto"/>
      <w:ind w:left="720"/>
      <w:contextualSpacing/>
    </w:pPr>
    <w:rPr>
      <w:rFonts w:eastAsiaTheme="minorHAnsi"/>
      <w:lang w:val="de-DE" w:eastAsia="en-US"/>
    </w:rPr>
  </w:style>
  <w:style w:type="paragraph" w:customStyle="1" w:styleId="3C7F766E739B44F3AAFEE57468EC314B6">
    <w:name w:val="3C7F766E739B44F3AAFEE57468EC314B6"/>
    <w:rsid w:val="009328C5"/>
    <w:pPr>
      <w:spacing w:before="120" w:after="120" w:line="288" w:lineRule="auto"/>
    </w:pPr>
    <w:rPr>
      <w:rFonts w:eastAsiaTheme="minorHAnsi"/>
      <w:lang w:val="de-DE" w:eastAsia="en-US"/>
    </w:rPr>
  </w:style>
  <w:style w:type="paragraph" w:customStyle="1" w:styleId="2247795B4F6F4E71ADC0B8D32B40E8AA6">
    <w:name w:val="2247795B4F6F4E71ADC0B8D32B40E8AA6"/>
    <w:rsid w:val="009328C5"/>
    <w:pPr>
      <w:spacing w:before="120" w:after="120" w:line="288" w:lineRule="auto"/>
      <w:ind w:left="720"/>
      <w:contextualSpacing/>
    </w:pPr>
    <w:rPr>
      <w:rFonts w:eastAsiaTheme="minorHAnsi"/>
      <w:lang w:val="de-DE" w:eastAsia="en-US"/>
    </w:rPr>
  </w:style>
  <w:style w:type="paragraph" w:customStyle="1" w:styleId="0414DE855B6C46A18C7C397A679EACB26">
    <w:name w:val="0414DE855B6C46A18C7C397A679EACB26"/>
    <w:rsid w:val="009328C5"/>
    <w:pPr>
      <w:spacing w:before="120" w:after="120" w:line="288" w:lineRule="auto"/>
    </w:pPr>
    <w:rPr>
      <w:rFonts w:eastAsiaTheme="minorHAnsi"/>
      <w:lang w:val="de-DE" w:eastAsia="en-US"/>
    </w:rPr>
  </w:style>
  <w:style w:type="paragraph" w:customStyle="1" w:styleId="ABBD3998E5BF43C8877C76C3238C330C6">
    <w:name w:val="ABBD3998E5BF43C8877C76C3238C330C6"/>
    <w:rsid w:val="009328C5"/>
    <w:pPr>
      <w:spacing w:before="120" w:after="120" w:line="288" w:lineRule="auto"/>
      <w:ind w:left="720"/>
      <w:contextualSpacing/>
    </w:pPr>
    <w:rPr>
      <w:rFonts w:eastAsiaTheme="minorHAnsi"/>
      <w:lang w:val="de-DE" w:eastAsia="en-US"/>
    </w:rPr>
  </w:style>
  <w:style w:type="paragraph" w:customStyle="1" w:styleId="86B6ABD9A8E746E4B96D9AD35904B53E5">
    <w:name w:val="86B6ABD9A8E746E4B96D9AD35904B53E5"/>
    <w:rsid w:val="009328C5"/>
    <w:pPr>
      <w:spacing w:before="120" w:after="120" w:line="288" w:lineRule="auto"/>
    </w:pPr>
    <w:rPr>
      <w:rFonts w:eastAsiaTheme="minorHAnsi"/>
      <w:lang w:val="de-DE" w:eastAsia="en-US"/>
    </w:rPr>
  </w:style>
  <w:style w:type="paragraph" w:customStyle="1" w:styleId="36BA5EB14EFA4FF0A9A25F2B581DAF6C6">
    <w:name w:val="36BA5EB14EFA4FF0A9A25F2B581DAF6C6"/>
    <w:rsid w:val="009328C5"/>
    <w:pPr>
      <w:spacing w:before="120" w:after="120" w:line="288" w:lineRule="auto"/>
      <w:ind w:left="720"/>
      <w:contextualSpacing/>
    </w:pPr>
    <w:rPr>
      <w:rFonts w:eastAsiaTheme="minorHAnsi"/>
      <w:lang w:val="de-DE" w:eastAsia="en-US"/>
    </w:rPr>
  </w:style>
  <w:style w:type="paragraph" w:customStyle="1" w:styleId="14E6B7AD4EA646819BCECFBB0C6C6EA16">
    <w:name w:val="14E6B7AD4EA646819BCECFBB0C6C6EA16"/>
    <w:rsid w:val="009328C5"/>
    <w:pPr>
      <w:spacing w:before="120" w:after="120" w:line="288" w:lineRule="auto"/>
      <w:ind w:left="720"/>
      <w:contextualSpacing/>
    </w:pPr>
    <w:rPr>
      <w:rFonts w:eastAsiaTheme="minorHAnsi"/>
      <w:lang w:val="de-DE" w:eastAsia="en-US"/>
    </w:rPr>
  </w:style>
  <w:style w:type="paragraph" w:customStyle="1" w:styleId="20DFF532DDDC49F594BE62A341D9E84F4">
    <w:name w:val="20DFF532DDDC49F594BE62A341D9E84F4"/>
    <w:rsid w:val="009328C5"/>
    <w:pPr>
      <w:spacing w:before="120" w:after="120" w:line="288" w:lineRule="auto"/>
      <w:ind w:left="720"/>
      <w:contextualSpacing/>
    </w:pPr>
    <w:rPr>
      <w:rFonts w:eastAsiaTheme="minorHAnsi"/>
      <w:lang w:val="de-DE" w:eastAsia="en-US"/>
    </w:rPr>
  </w:style>
  <w:style w:type="paragraph" w:customStyle="1" w:styleId="68BF52B6D1E84B69AA841FC816E5E0D822">
    <w:name w:val="68BF52B6D1E84B69AA841FC816E5E0D822"/>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2">
    <w:name w:val="94D78537254246519566AEE9D70F365322"/>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57">
    <w:name w:val="F1A9D142B44C439B8A5F4611C1F9D3F857"/>
    <w:rsid w:val="009328C5"/>
    <w:pPr>
      <w:spacing w:before="120" w:after="120" w:line="288" w:lineRule="auto"/>
    </w:pPr>
    <w:rPr>
      <w:rFonts w:eastAsiaTheme="minorHAnsi"/>
      <w:lang w:val="de-DE" w:eastAsia="en-US"/>
    </w:rPr>
  </w:style>
  <w:style w:type="paragraph" w:customStyle="1" w:styleId="23495994907D407BBE40F340682F2AB057">
    <w:name w:val="23495994907D407BBE40F340682F2AB057"/>
    <w:rsid w:val="009328C5"/>
    <w:pPr>
      <w:spacing w:before="120" w:after="120" w:line="288" w:lineRule="auto"/>
    </w:pPr>
    <w:rPr>
      <w:rFonts w:eastAsiaTheme="minorHAnsi"/>
      <w:lang w:val="de-DE" w:eastAsia="en-US"/>
    </w:rPr>
  </w:style>
  <w:style w:type="paragraph" w:customStyle="1" w:styleId="762DA126DB304F6B84B40D7D4B15965357">
    <w:name w:val="762DA126DB304F6B84B40D7D4B15965357"/>
    <w:rsid w:val="009328C5"/>
    <w:pPr>
      <w:spacing w:before="120" w:after="120" w:line="288" w:lineRule="auto"/>
    </w:pPr>
    <w:rPr>
      <w:rFonts w:eastAsiaTheme="minorHAnsi"/>
      <w:lang w:val="de-DE" w:eastAsia="en-US"/>
    </w:rPr>
  </w:style>
  <w:style w:type="paragraph" w:customStyle="1" w:styleId="FBE25CCB6AFE4E17BBFFC110BFA3BF9F49">
    <w:name w:val="FBE25CCB6AFE4E17BBFFC110BFA3BF9F49"/>
    <w:rsid w:val="009328C5"/>
    <w:pPr>
      <w:spacing w:before="120" w:after="120" w:line="288" w:lineRule="auto"/>
      <w:ind w:left="720"/>
      <w:contextualSpacing/>
    </w:pPr>
    <w:rPr>
      <w:rFonts w:eastAsiaTheme="minorHAnsi"/>
      <w:lang w:val="de-DE" w:eastAsia="en-US"/>
    </w:rPr>
  </w:style>
  <w:style w:type="paragraph" w:customStyle="1" w:styleId="C1121442E1524B829486FFA14D5F01FF8">
    <w:name w:val="C1121442E1524B829486FFA14D5F01FF8"/>
    <w:rsid w:val="009328C5"/>
    <w:pPr>
      <w:spacing w:before="120" w:after="120" w:line="288" w:lineRule="auto"/>
      <w:ind w:left="720"/>
      <w:contextualSpacing/>
    </w:pPr>
    <w:rPr>
      <w:rFonts w:eastAsiaTheme="minorHAnsi"/>
      <w:lang w:val="de-DE" w:eastAsia="en-US"/>
    </w:rPr>
  </w:style>
  <w:style w:type="paragraph" w:customStyle="1" w:styleId="F3196B0234944A5485192BEFD272746B8">
    <w:name w:val="F3196B0234944A5485192BEFD272746B8"/>
    <w:rsid w:val="009328C5"/>
    <w:pPr>
      <w:spacing w:before="120" w:after="120" w:line="288" w:lineRule="auto"/>
      <w:ind w:left="720"/>
      <w:contextualSpacing/>
    </w:pPr>
    <w:rPr>
      <w:rFonts w:eastAsiaTheme="minorHAnsi"/>
      <w:lang w:val="de-DE" w:eastAsia="en-US"/>
    </w:rPr>
  </w:style>
  <w:style w:type="paragraph" w:customStyle="1" w:styleId="FFA62DA238BF465192BCE0F22A75D4D48">
    <w:name w:val="FFA62DA238BF465192BCE0F22A75D4D48"/>
    <w:rsid w:val="009328C5"/>
    <w:pPr>
      <w:spacing w:before="120" w:after="120" w:line="288" w:lineRule="auto"/>
      <w:ind w:left="720"/>
      <w:contextualSpacing/>
    </w:pPr>
    <w:rPr>
      <w:rFonts w:eastAsiaTheme="minorHAnsi"/>
      <w:lang w:val="de-DE" w:eastAsia="en-US"/>
    </w:rPr>
  </w:style>
  <w:style w:type="paragraph" w:customStyle="1" w:styleId="710718C12CDA4D219B07DC3F411DA55B57">
    <w:name w:val="710718C12CDA4D219B07DC3F411DA55B57"/>
    <w:rsid w:val="009328C5"/>
    <w:pPr>
      <w:spacing w:before="120" w:after="120" w:line="288" w:lineRule="auto"/>
    </w:pPr>
    <w:rPr>
      <w:rFonts w:eastAsiaTheme="minorHAnsi"/>
      <w:lang w:val="de-DE" w:eastAsia="en-US"/>
    </w:rPr>
  </w:style>
  <w:style w:type="paragraph" w:customStyle="1" w:styleId="CCE917A482F748689A6F6B980EFCA6BD57">
    <w:name w:val="CCE917A482F748689A6F6B980EFCA6BD57"/>
    <w:rsid w:val="009328C5"/>
    <w:pPr>
      <w:spacing w:before="120" w:after="120" w:line="288" w:lineRule="auto"/>
    </w:pPr>
    <w:rPr>
      <w:rFonts w:eastAsiaTheme="minorHAnsi"/>
      <w:lang w:val="de-DE" w:eastAsia="en-US"/>
    </w:rPr>
  </w:style>
  <w:style w:type="paragraph" w:customStyle="1" w:styleId="9DF06687B83C4D5A8CC18146040495AB57">
    <w:name w:val="9DF06687B83C4D5A8CC18146040495AB57"/>
    <w:rsid w:val="009328C5"/>
    <w:pPr>
      <w:spacing w:before="120" w:after="120" w:line="288" w:lineRule="auto"/>
    </w:pPr>
    <w:rPr>
      <w:rFonts w:eastAsiaTheme="minorHAnsi"/>
      <w:lang w:val="de-DE" w:eastAsia="en-US"/>
    </w:rPr>
  </w:style>
  <w:style w:type="paragraph" w:customStyle="1" w:styleId="B9BA3E7D6BC34E7EB012674706AAC42357">
    <w:name w:val="B9BA3E7D6BC34E7EB012674706AAC42357"/>
    <w:rsid w:val="009328C5"/>
    <w:pPr>
      <w:spacing w:before="120" w:after="120" w:line="288" w:lineRule="auto"/>
    </w:pPr>
    <w:rPr>
      <w:rFonts w:eastAsiaTheme="minorHAnsi"/>
      <w:lang w:val="de-DE" w:eastAsia="en-US"/>
    </w:rPr>
  </w:style>
  <w:style w:type="paragraph" w:customStyle="1" w:styleId="B81F638C6B454E12BC55F9FF372FACDD3">
    <w:name w:val="B81F638C6B454E12BC55F9FF372FACDD3"/>
    <w:rsid w:val="009328C5"/>
    <w:pPr>
      <w:spacing w:before="120" w:after="120" w:line="288" w:lineRule="auto"/>
    </w:pPr>
    <w:rPr>
      <w:rFonts w:eastAsiaTheme="minorHAnsi"/>
      <w:lang w:val="de-DE" w:eastAsia="en-US"/>
    </w:rPr>
  </w:style>
  <w:style w:type="paragraph" w:customStyle="1" w:styleId="FC7F99893DFD4977B284F5EBC4DAF8A13">
    <w:name w:val="FC7F99893DFD4977B284F5EBC4DAF8A13"/>
    <w:rsid w:val="009328C5"/>
    <w:pPr>
      <w:spacing w:before="120" w:after="120" w:line="288" w:lineRule="auto"/>
    </w:pPr>
    <w:rPr>
      <w:rFonts w:eastAsiaTheme="minorHAnsi"/>
      <w:lang w:val="de-DE" w:eastAsia="en-US"/>
    </w:rPr>
  </w:style>
  <w:style w:type="paragraph" w:customStyle="1" w:styleId="59D511AE11BB4ADA98D4775B02B9F7973">
    <w:name w:val="59D511AE11BB4ADA98D4775B02B9F7973"/>
    <w:rsid w:val="009328C5"/>
    <w:pPr>
      <w:spacing w:before="120" w:after="120" w:line="288" w:lineRule="auto"/>
    </w:pPr>
    <w:rPr>
      <w:rFonts w:eastAsiaTheme="minorHAnsi"/>
      <w:lang w:val="de-DE" w:eastAsia="en-US"/>
    </w:rPr>
  </w:style>
  <w:style w:type="paragraph" w:customStyle="1" w:styleId="F901EA1576574C40838764F0F79453AA3">
    <w:name w:val="F901EA1576574C40838764F0F79453AA3"/>
    <w:rsid w:val="009328C5"/>
    <w:pPr>
      <w:spacing w:before="120" w:after="120" w:line="288" w:lineRule="auto"/>
    </w:pPr>
    <w:rPr>
      <w:rFonts w:eastAsiaTheme="minorHAnsi"/>
      <w:lang w:val="de-DE" w:eastAsia="en-US"/>
    </w:rPr>
  </w:style>
  <w:style w:type="paragraph" w:customStyle="1" w:styleId="FE1CFFE6107047809AFAC048D3A75EC23">
    <w:name w:val="FE1CFFE6107047809AFAC048D3A75EC23"/>
    <w:rsid w:val="009328C5"/>
    <w:pPr>
      <w:spacing w:before="120" w:after="120" w:line="288" w:lineRule="auto"/>
    </w:pPr>
    <w:rPr>
      <w:rFonts w:eastAsiaTheme="minorHAnsi"/>
      <w:lang w:val="de-DE" w:eastAsia="en-US"/>
    </w:rPr>
  </w:style>
  <w:style w:type="paragraph" w:customStyle="1" w:styleId="3E6BB4F5E6314280BBC9EF3CD541338134">
    <w:name w:val="3E6BB4F5E6314280BBC9EF3CD541338134"/>
    <w:rsid w:val="009328C5"/>
    <w:pPr>
      <w:spacing w:before="120" w:after="120" w:line="288" w:lineRule="auto"/>
    </w:pPr>
    <w:rPr>
      <w:rFonts w:eastAsiaTheme="minorHAnsi"/>
      <w:lang w:val="de-DE" w:eastAsia="en-US"/>
    </w:rPr>
  </w:style>
  <w:style w:type="paragraph" w:customStyle="1" w:styleId="8CC605EF6B084EADA63C06FFBA6FF4D443">
    <w:name w:val="8CC605EF6B084EADA63C06FFBA6FF4D443"/>
    <w:rsid w:val="009328C5"/>
    <w:pPr>
      <w:spacing w:before="120" w:after="120" w:line="288" w:lineRule="auto"/>
    </w:pPr>
    <w:rPr>
      <w:rFonts w:eastAsiaTheme="minorHAnsi"/>
      <w:lang w:val="de-DE" w:eastAsia="en-US"/>
    </w:rPr>
  </w:style>
  <w:style w:type="paragraph" w:customStyle="1" w:styleId="21178CE1796942B8A191257EBDBBBF9D2">
    <w:name w:val="21178CE1796942B8A191257EBDBBBF9D2"/>
    <w:rsid w:val="009328C5"/>
    <w:pPr>
      <w:spacing w:before="120" w:after="120" w:line="288" w:lineRule="auto"/>
      <w:ind w:left="720"/>
      <w:contextualSpacing/>
    </w:pPr>
    <w:rPr>
      <w:rFonts w:eastAsiaTheme="minorHAnsi"/>
      <w:lang w:val="de-DE" w:eastAsia="en-US"/>
    </w:rPr>
  </w:style>
  <w:style w:type="paragraph" w:customStyle="1" w:styleId="6AF934296A1B4351887F8A2430469A7033">
    <w:name w:val="6AF934296A1B4351887F8A2430469A7033"/>
    <w:rsid w:val="009328C5"/>
    <w:pPr>
      <w:spacing w:before="120" w:after="120" w:line="288" w:lineRule="auto"/>
    </w:pPr>
    <w:rPr>
      <w:rFonts w:eastAsiaTheme="minorHAnsi"/>
      <w:lang w:val="de-DE" w:eastAsia="en-US"/>
    </w:rPr>
  </w:style>
  <w:style w:type="paragraph" w:customStyle="1" w:styleId="B7C86B3A80EE414B982A282E28130A1233">
    <w:name w:val="B7C86B3A80EE414B982A282E28130A1233"/>
    <w:rsid w:val="009328C5"/>
    <w:pPr>
      <w:spacing w:before="120" w:after="120" w:line="288" w:lineRule="auto"/>
      <w:ind w:left="720"/>
      <w:contextualSpacing/>
    </w:pPr>
    <w:rPr>
      <w:rFonts w:eastAsiaTheme="minorHAnsi"/>
      <w:lang w:val="de-DE" w:eastAsia="en-US"/>
    </w:rPr>
  </w:style>
  <w:style w:type="paragraph" w:customStyle="1" w:styleId="3C7F766E739B44F3AAFEE57468EC314B7">
    <w:name w:val="3C7F766E739B44F3AAFEE57468EC314B7"/>
    <w:rsid w:val="009328C5"/>
    <w:pPr>
      <w:spacing w:before="120" w:after="120" w:line="288" w:lineRule="auto"/>
    </w:pPr>
    <w:rPr>
      <w:rFonts w:eastAsiaTheme="minorHAnsi"/>
      <w:lang w:val="de-DE" w:eastAsia="en-US"/>
    </w:rPr>
  </w:style>
  <w:style w:type="paragraph" w:customStyle="1" w:styleId="2247795B4F6F4E71ADC0B8D32B40E8AA7">
    <w:name w:val="2247795B4F6F4E71ADC0B8D32B40E8AA7"/>
    <w:rsid w:val="009328C5"/>
    <w:pPr>
      <w:spacing w:before="120" w:after="120" w:line="288" w:lineRule="auto"/>
      <w:ind w:left="720"/>
      <w:contextualSpacing/>
    </w:pPr>
    <w:rPr>
      <w:rFonts w:eastAsiaTheme="minorHAnsi"/>
      <w:lang w:val="de-DE" w:eastAsia="en-US"/>
    </w:rPr>
  </w:style>
  <w:style w:type="paragraph" w:customStyle="1" w:styleId="0414DE855B6C46A18C7C397A679EACB27">
    <w:name w:val="0414DE855B6C46A18C7C397A679EACB27"/>
    <w:rsid w:val="009328C5"/>
    <w:pPr>
      <w:spacing w:before="120" w:after="120" w:line="288" w:lineRule="auto"/>
    </w:pPr>
    <w:rPr>
      <w:rFonts w:eastAsiaTheme="minorHAnsi"/>
      <w:lang w:val="de-DE" w:eastAsia="en-US"/>
    </w:rPr>
  </w:style>
  <w:style w:type="paragraph" w:customStyle="1" w:styleId="ABBD3998E5BF43C8877C76C3238C330C7">
    <w:name w:val="ABBD3998E5BF43C8877C76C3238C330C7"/>
    <w:rsid w:val="009328C5"/>
    <w:pPr>
      <w:spacing w:before="120" w:after="120" w:line="288" w:lineRule="auto"/>
      <w:ind w:left="720"/>
      <w:contextualSpacing/>
    </w:pPr>
    <w:rPr>
      <w:rFonts w:eastAsiaTheme="minorHAnsi"/>
      <w:lang w:val="de-DE" w:eastAsia="en-US"/>
    </w:rPr>
  </w:style>
  <w:style w:type="paragraph" w:customStyle="1" w:styleId="86B6ABD9A8E746E4B96D9AD35904B53E6">
    <w:name w:val="86B6ABD9A8E746E4B96D9AD35904B53E6"/>
    <w:rsid w:val="009328C5"/>
    <w:pPr>
      <w:spacing w:before="120" w:after="120" w:line="288" w:lineRule="auto"/>
    </w:pPr>
    <w:rPr>
      <w:rFonts w:eastAsiaTheme="minorHAnsi"/>
      <w:lang w:val="de-DE" w:eastAsia="en-US"/>
    </w:rPr>
  </w:style>
  <w:style w:type="paragraph" w:customStyle="1" w:styleId="36BA5EB14EFA4FF0A9A25F2B581DAF6C7">
    <w:name w:val="36BA5EB14EFA4FF0A9A25F2B581DAF6C7"/>
    <w:rsid w:val="009328C5"/>
    <w:pPr>
      <w:spacing w:before="120" w:after="120" w:line="288" w:lineRule="auto"/>
      <w:ind w:left="720"/>
      <w:contextualSpacing/>
    </w:pPr>
    <w:rPr>
      <w:rFonts w:eastAsiaTheme="minorHAnsi"/>
      <w:lang w:val="de-DE" w:eastAsia="en-US"/>
    </w:rPr>
  </w:style>
  <w:style w:type="paragraph" w:customStyle="1" w:styleId="14E6B7AD4EA646819BCECFBB0C6C6EA17">
    <w:name w:val="14E6B7AD4EA646819BCECFBB0C6C6EA17"/>
    <w:rsid w:val="009328C5"/>
    <w:pPr>
      <w:spacing w:before="120" w:after="120" w:line="288" w:lineRule="auto"/>
      <w:ind w:left="720"/>
      <w:contextualSpacing/>
    </w:pPr>
    <w:rPr>
      <w:rFonts w:eastAsiaTheme="minorHAnsi"/>
      <w:lang w:val="de-DE" w:eastAsia="en-US"/>
    </w:rPr>
  </w:style>
  <w:style w:type="paragraph" w:customStyle="1" w:styleId="20DFF532DDDC49F594BE62A341D9E84F5">
    <w:name w:val="20DFF532DDDC49F594BE62A341D9E84F5"/>
    <w:rsid w:val="009328C5"/>
    <w:pPr>
      <w:spacing w:before="120" w:after="120" w:line="288" w:lineRule="auto"/>
      <w:ind w:left="720"/>
      <w:contextualSpacing/>
    </w:pPr>
    <w:rPr>
      <w:rFonts w:eastAsiaTheme="minorHAnsi"/>
      <w:lang w:val="de-DE" w:eastAsia="en-US"/>
    </w:rPr>
  </w:style>
  <w:style w:type="paragraph" w:customStyle="1" w:styleId="68BF52B6D1E84B69AA841FC816E5E0D823">
    <w:name w:val="68BF52B6D1E84B69AA841FC816E5E0D823"/>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3">
    <w:name w:val="94D78537254246519566AEE9D70F365323"/>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58">
    <w:name w:val="F1A9D142B44C439B8A5F4611C1F9D3F858"/>
    <w:rsid w:val="009328C5"/>
    <w:pPr>
      <w:spacing w:before="120" w:after="120" w:line="288" w:lineRule="auto"/>
    </w:pPr>
    <w:rPr>
      <w:rFonts w:eastAsiaTheme="minorHAnsi"/>
      <w:lang w:val="de-DE" w:eastAsia="en-US"/>
    </w:rPr>
  </w:style>
  <w:style w:type="paragraph" w:customStyle="1" w:styleId="23495994907D407BBE40F340682F2AB058">
    <w:name w:val="23495994907D407BBE40F340682F2AB058"/>
    <w:rsid w:val="009328C5"/>
    <w:pPr>
      <w:spacing w:before="120" w:after="120" w:line="288" w:lineRule="auto"/>
    </w:pPr>
    <w:rPr>
      <w:rFonts w:eastAsiaTheme="minorHAnsi"/>
      <w:lang w:val="de-DE" w:eastAsia="en-US"/>
    </w:rPr>
  </w:style>
  <w:style w:type="paragraph" w:customStyle="1" w:styleId="762DA126DB304F6B84B40D7D4B15965358">
    <w:name w:val="762DA126DB304F6B84B40D7D4B15965358"/>
    <w:rsid w:val="009328C5"/>
    <w:pPr>
      <w:spacing w:before="120" w:after="120" w:line="288" w:lineRule="auto"/>
    </w:pPr>
    <w:rPr>
      <w:rFonts w:eastAsiaTheme="minorHAnsi"/>
      <w:lang w:val="de-DE" w:eastAsia="en-US"/>
    </w:rPr>
  </w:style>
  <w:style w:type="paragraph" w:customStyle="1" w:styleId="FBE25CCB6AFE4E17BBFFC110BFA3BF9F50">
    <w:name w:val="FBE25CCB6AFE4E17BBFFC110BFA3BF9F50"/>
    <w:rsid w:val="009328C5"/>
    <w:pPr>
      <w:spacing w:before="120" w:after="120" w:line="288" w:lineRule="auto"/>
      <w:ind w:left="720"/>
      <w:contextualSpacing/>
    </w:pPr>
    <w:rPr>
      <w:rFonts w:eastAsiaTheme="minorHAnsi"/>
      <w:lang w:val="de-DE" w:eastAsia="en-US"/>
    </w:rPr>
  </w:style>
  <w:style w:type="paragraph" w:customStyle="1" w:styleId="C1121442E1524B829486FFA14D5F01FF9">
    <w:name w:val="C1121442E1524B829486FFA14D5F01FF9"/>
    <w:rsid w:val="009328C5"/>
    <w:pPr>
      <w:spacing w:before="120" w:after="120" w:line="288" w:lineRule="auto"/>
      <w:ind w:left="720"/>
      <w:contextualSpacing/>
    </w:pPr>
    <w:rPr>
      <w:rFonts w:eastAsiaTheme="minorHAnsi"/>
      <w:lang w:val="de-DE" w:eastAsia="en-US"/>
    </w:rPr>
  </w:style>
  <w:style w:type="paragraph" w:customStyle="1" w:styleId="F3196B0234944A5485192BEFD272746B9">
    <w:name w:val="F3196B0234944A5485192BEFD272746B9"/>
    <w:rsid w:val="009328C5"/>
    <w:pPr>
      <w:spacing w:before="120" w:after="120" w:line="288" w:lineRule="auto"/>
      <w:ind w:left="720"/>
      <w:contextualSpacing/>
    </w:pPr>
    <w:rPr>
      <w:rFonts w:eastAsiaTheme="minorHAnsi"/>
      <w:lang w:val="de-DE" w:eastAsia="en-US"/>
    </w:rPr>
  </w:style>
  <w:style w:type="paragraph" w:customStyle="1" w:styleId="FFA62DA238BF465192BCE0F22A75D4D49">
    <w:name w:val="FFA62DA238BF465192BCE0F22A75D4D49"/>
    <w:rsid w:val="009328C5"/>
    <w:pPr>
      <w:spacing w:before="120" w:after="120" w:line="288" w:lineRule="auto"/>
      <w:ind w:left="720"/>
      <w:contextualSpacing/>
    </w:pPr>
    <w:rPr>
      <w:rFonts w:eastAsiaTheme="minorHAnsi"/>
      <w:lang w:val="de-DE" w:eastAsia="en-US"/>
    </w:rPr>
  </w:style>
  <w:style w:type="paragraph" w:customStyle="1" w:styleId="710718C12CDA4D219B07DC3F411DA55B58">
    <w:name w:val="710718C12CDA4D219B07DC3F411DA55B58"/>
    <w:rsid w:val="009328C5"/>
    <w:pPr>
      <w:spacing w:before="120" w:after="120" w:line="288" w:lineRule="auto"/>
    </w:pPr>
    <w:rPr>
      <w:rFonts w:eastAsiaTheme="minorHAnsi"/>
      <w:lang w:val="de-DE" w:eastAsia="en-US"/>
    </w:rPr>
  </w:style>
  <w:style w:type="paragraph" w:customStyle="1" w:styleId="CCE917A482F748689A6F6B980EFCA6BD58">
    <w:name w:val="CCE917A482F748689A6F6B980EFCA6BD58"/>
    <w:rsid w:val="009328C5"/>
    <w:pPr>
      <w:spacing w:before="120" w:after="120" w:line="288" w:lineRule="auto"/>
    </w:pPr>
    <w:rPr>
      <w:rFonts w:eastAsiaTheme="minorHAnsi"/>
      <w:lang w:val="de-DE" w:eastAsia="en-US"/>
    </w:rPr>
  </w:style>
  <w:style w:type="paragraph" w:customStyle="1" w:styleId="9DF06687B83C4D5A8CC18146040495AB58">
    <w:name w:val="9DF06687B83C4D5A8CC18146040495AB58"/>
    <w:rsid w:val="009328C5"/>
    <w:pPr>
      <w:spacing w:before="120" w:after="120" w:line="288" w:lineRule="auto"/>
    </w:pPr>
    <w:rPr>
      <w:rFonts w:eastAsiaTheme="minorHAnsi"/>
      <w:lang w:val="de-DE" w:eastAsia="en-US"/>
    </w:rPr>
  </w:style>
  <w:style w:type="paragraph" w:customStyle="1" w:styleId="B9BA3E7D6BC34E7EB012674706AAC42358">
    <w:name w:val="B9BA3E7D6BC34E7EB012674706AAC42358"/>
    <w:rsid w:val="009328C5"/>
    <w:pPr>
      <w:spacing w:before="120" w:after="120" w:line="288" w:lineRule="auto"/>
    </w:pPr>
    <w:rPr>
      <w:rFonts w:eastAsiaTheme="minorHAnsi"/>
      <w:lang w:val="de-DE" w:eastAsia="en-US"/>
    </w:rPr>
  </w:style>
  <w:style w:type="paragraph" w:customStyle="1" w:styleId="B81F638C6B454E12BC55F9FF372FACDD4">
    <w:name w:val="B81F638C6B454E12BC55F9FF372FACDD4"/>
    <w:rsid w:val="009328C5"/>
    <w:pPr>
      <w:spacing w:before="120" w:after="120" w:line="288" w:lineRule="auto"/>
    </w:pPr>
    <w:rPr>
      <w:rFonts w:eastAsiaTheme="minorHAnsi"/>
      <w:lang w:val="de-DE" w:eastAsia="en-US"/>
    </w:rPr>
  </w:style>
  <w:style w:type="paragraph" w:customStyle="1" w:styleId="FC7F99893DFD4977B284F5EBC4DAF8A14">
    <w:name w:val="FC7F99893DFD4977B284F5EBC4DAF8A14"/>
    <w:rsid w:val="009328C5"/>
    <w:pPr>
      <w:spacing w:before="120" w:after="120" w:line="288" w:lineRule="auto"/>
    </w:pPr>
    <w:rPr>
      <w:rFonts w:eastAsiaTheme="minorHAnsi"/>
      <w:lang w:val="de-DE" w:eastAsia="en-US"/>
    </w:rPr>
  </w:style>
  <w:style w:type="paragraph" w:customStyle="1" w:styleId="59D511AE11BB4ADA98D4775B02B9F7974">
    <w:name w:val="59D511AE11BB4ADA98D4775B02B9F7974"/>
    <w:rsid w:val="009328C5"/>
    <w:pPr>
      <w:spacing w:before="120" w:after="120" w:line="288" w:lineRule="auto"/>
    </w:pPr>
    <w:rPr>
      <w:rFonts w:eastAsiaTheme="minorHAnsi"/>
      <w:lang w:val="de-DE" w:eastAsia="en-US"/>
    </w:rPr>
  </w:style>
  <w:style w:type="paragraph" w:customStyle="1" w:styleId="F901EA1576574C40838764F0F79453AA4">
    <w:name w:val="F901EA1576574C40838764F0F79453AA4"/>
    <w:rsid w:val="009328C5"/>
    <w:pPr>
      <w:spacing w:before="120" w:after="120" w:line="288" w:lineRule="auto"/>
    </w:pPr>
    <w:rPr>
      <w:rFonts w:eastAsiaTheme="minorHAnsi"/>
      <w:lang w:val="de-DE" w:eastAsia="en-US"/>
    </w:rPr>
  </w:style>
  <w:style w:type="paragraph" w:customStyle="1" w:styleId="FE1CFFE6107047809AFAC048D3A75EC24">
    <w:name w:val="FE1CFFE6107047809AFAC048D3A75EC24"/>
    <w:rsid w:val="009328C5"/>
    <w:pPr>
      <w:spacing w:before="120" w:after="120" w:line="288" w:lineRule="auto"/>
    </w:pPr>
    <w:rPr>
      <w:rFonts w:eastAsiaTheme="minorHAnsi"/>
      <w:lang w:val="de-DE" w:eastAsia="en-US"/>
    </w:rPr>
  </w:style>
  <w:style w:type="paragraph" w:customStyle="1" w:styleId="3E6BB4F5E6314280BBC9EF3CD541338135">
    <w:name w:val="3E6BB4F5E6314280BBC9EF3CD541338135"/>
    <w:rsid w:val="009328C5"/>
    <w:pPr>
      <w:spacing w:before="120" w:after="120" w:line="288" w:lineRule="auto"/>
    </w:pPr>
    <w:rPr>
      <w:rFonts w:eastAsiaTheme="minorHAnsi"/>
      <w:lang w:val="de-DE" w:eastAsia="en-US"/>
    </w:rPr>
  </w:style>
  <w:style w:type="paragraph" w:customStyle="1" w:styleId="8CC605EF6B084EADA63C06FFBA6FF4D444">
    <w:name w:val="8CC605EF6B084EADA63C06FFBA6FF4D444"/>
    <w:rsid w:val="009328C5"/>
    <w:pPr>
      <w:spacing w:before="120" w:after="120" w:line="288" w:lineRule="auto"/>
    </w:pPr>
    <w:rPr>
      <w:rFonts w:eastAsiaTheme="minorHAnsi"/>
      <w:lang w:val="de-DE" w:eastAsia="en-US"/>
    </w:rPr>
  </w:style>
  <w:style w:type="paragraph" w:customStyle="1" w:styleId="21178CE1796942B8A191257EBDBBBF9D3">
    <w:name w:val="21178CE1796942B8A191257EBDBBBF9D3"/>
    <w:rsid w:val="009328C5"/>
    <w:pPr>
      <w:spacing w:before="120" w:after="120" w:line="288" w:lineRule="auto"/>
      <w:ind w:left="720"/>
      <w:contextualSpacing/>
    </w:pPr>
    <w:rPr>
      <w:rFonts w:eastAsiaTheme="minorHAnsi"/>
      <w:lang w:val="de-DE" w:eastAsia="en-US"/>
    </w:rPr>
  </w:style>
  <w:style w:type="paragraph" w:customStyle="1" w:styleId="6AF934296A1B4351887F8A2430469A7034">
    <w:name w:val="6AF934296A1B4351887F8A2430469A7034"/>
    <w:rsid w:val="009328C5"/>
    <w:pPr>
      <w:spacing w:before="120" w:after="120" w:line="288" w:lineRule="auto"/>
    </w:pPr>
    <w:rPr>
      <w:rFonts w:eastAsiaTheme="minorHAnsi"/>
      <w:lang w:val="de-DE" w:eastAsia="en-US"/>
    </w:rPr>
  </w:style>
  <w:style w:type="paragraph" w:customStyle="1" w:styleId="B7C86B3A80EE414B982A282E28130A1234">
    <w:name w:val="B7C86B3A80EE414B982A282E28130A1234"/>
    <w:rsid w:val="009328C5"/>
    <w:pPr>
      <w:spacing w:before="120" w:after="120" w:line="288" w:lineRule="auto"/>
      <w:ind w:left="720"/>
      <w:contextualSpacing/>
    </w:pPr>
    <w:rPr>
      <w:rFonts w:eastAsiaTheme="minorHAnsi"/>
      <w:lang w:val="de-DE" w:eastAsia="en-US"/>
    </w:rPr>
  </w:style>
  <w:style w:type="paragraph" w:customStyle="1" w:styleId="3C7F766E739B44F3AAFEE57468EC314B8">
    <w:name w:val="3C7F766E739B44F3AAFEE57468EC314B8"/>
    <w:rsid w:val="009328C5"/>
    <w:pPr>
      <w:spacing w:before="120" w:after="120" w:line="288" w:lineRule="auto"/>
    </w:pPr>
    <w:rPr>
      <w:rFonts w:eastAsiaTheme="minorHAnsi"/>
      <w:lang w:val="de-DE" w:eastAsia="en-US"/>
    </w:rPr>
  </w:style>
  <w:style w:type="paragraph" w:customStyle="1" w:styleId="2247795B4F6F4E71ADC0B8D32B40E8AA8">
    <w:name w:val="2247795B4F6F4E71ADC0B8D32B40E8AA8"/>
    <w:rsid w:val="009328C5"/>
    <w:pPr>
      <w:spacing w:before="120" w:after="120" w:line="288" w:lineRule="auto"/>
      <w:ind w:left="720"/>
      <w:contextualSpacing/>
    </w:pPr>
    <w:rPr>
      <w:rFonts w:eastAsiaTheme="minorHAnsi"/>
      <w:lang w:val="de-DE" w:eastAsia="en-US"/>
    </w:rPr>
  </w:style>
  <w:style w:type="paragraph" w:customStyle="1" w:styleId="0414DE855B6C46A18C7C397A679EACB28">
    <w:name w:val="0414DE855B6C46A18C7C397A679EACB28"/>
    <w:rsid w:val="009328C5"/>
    <w:pPr>
      <w:spacing w:before="120" w:after="120" w:line="288" w:lineRule="auto"/>
    </w:pPr>
    <w:rPr>
      <w:rFonts w:eastAsiaTheme="minorHAnsi"/>
      <w:lang w:val="de-DE" w:eastAsia="en-US"/>
    </w:rPr>
  </w:style>
  <w:style w:type="paragraph" w:customStyle="1" w:styleId="ABBD3998E5BF43C8877C76C3238C330C8">
    <w:name w:val="ABBD3998E5BF43C8877C76C3238C330C8"/>
    <w:rsid w:val="009328C5"/>
    <w:pPr>
      <w:spacing w:before="120" w:after="120" w:line="288" w:lineRule="auto"/>
      <w:ind w:left="720"/>
      <w:contextualSpacing/>
    </w:pPr>
    <w:rPr>
      <w:rFonts w:eastAsiaTheme="minorHAnsi"/>
      <w:lang w:val="de-DE" w:eastAsia="en-US"/>
    </w:rPr>
  </w:style>
  <w:style w:type="paragraph" w:customStyle="1" w:styleId="86B6ABD9A8E746E4B96D9AD35904B53E7">
    <w:name w:val="86B6ABD9A8E746E4B96D9AD35904B53E7"/>
    <w:rsid w:val="009328C5"/>
    <w:pPr>
      <w:spacing w:before="120" w:after="120" w:line="288" w:lineRule="auto"/>
    </w:pPr>
    <w:rPr>
      <w:rFonts w:eastAsiaTheme="minorHAnsi"/>
      <w:lang w:val="de-DE" w:eastAsia="en-US"/>
    </w:rPr>
  </w:style>
  <w:style w:type="paragraph" w:customStyle="1" w:styleId="36BA5EB14EFA4FF0A9A25F2B581DAF6C8">
    <w:name w:val="36BA5EB14EFA4FF0A9A25F2B581DAF6C8"/>
    <w:rsid w:val="009328C5"/>
    <w:pPr>
      <w:spacing w:before="120" w:after="120" w:line="288" w:lineRule="auto"/>
      <w:ind w:left="720"/>
      <w:contextualSpacing/>
    </w:pPr>
    <w:rPr>
      <w:rFonts w:eastAsiaTheme="minorHAnsi"/>
      <w:lang w:val="de-DE" w:eastAsia="en-US"/>
    </w:rPr>
  </w:style>
  <w:style w:type="paragraph" w:customStyle="1" w:styleId="14E6B7AD4EA646819BCECFBB0C6C6EA18">
    <w:name w:val="14E6B7AD4EA646819BCECFBB0C6C6EA18"/>
    <w:rsid w:val="009328C5"/>
    <w:pPr>
      <w:spacing w:before="120" w:after="120" w:line="288" w:lineRule="auto"/>
      <w:ind w:left="720"/>
      <w:contextualSpacing/>
    </w:pPr>
    <w:rPr>
      <w:rFonts w:eastAsiaTheme="minorHAnsi"/>
      <w:lang w:val="de-DE" w:eastAsia="en-US"/>
    </w:rPr>
  </w:style>
  <w:style w:type="paragraph" w:customStyle="1" w:styleId="20DFF532DDDC49F594BE62A341D9E84F6">
    <w:name w:val="20DFF532DDDC49F594BE62A341D9E84F6"/>
    <w:rsid w:val="009328C5"/>
    <w:pPr>
      <w:spacing w:before="120" w:after="120" w:line="288" w:lineRule="auto"/>
      <w:ind w:left="720"/>
      <w:contextualSpacing/>
    </w:pPr>
    <w:rPr>
      <w:rFonts w:eastAsiaTheme="minorHAnsi"/>
      <w:lang w:val="de-DE" w:eastAsia="en-US"/>
    </w:rPr>
  </w:style>
  <w:style w:type="paragraph" w:customStyle="1" w:styleId="68BF52B6D1E84B69AA841FC816E5E0D824">
    <w:name w:val="68BF52B6D1E84B69AA841FC816E5E0D824"/>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4">
    <w:name w:val="94D78537254246519566AEE9D70F365324"/>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A5968F5E4D394E2D990ACC775647C33E">
    <w:name w:val="A5968F5E4D394E2D990ACC775647C33E"/>
    <w:rsid w:val="00C9192F"/>
  </w:style>
  <w:style w:type="paragraph" w:customStyle="1" w:styleId="CD73952E43F84864B1D5A362B1C6204B">
    <w:name w:val="CD73952E43F84864B1D5A362B1C6204B"/>
    <w:rsid w:val="00C9192F"/>
  </w:style>
  <w:style w:type="paragraph" w:customStyle="1" w:styleId="DCC3542A905A4F1BB3A4440AC25E901B">
    <w:name w:val="DCC3542A905A4F1BB3A4440AC25E901B"/>
    <w:rsid w:val="00C9192F"/>
  </w:style>
  <w:style w:type="paragraph" w:customStyle="1" w:styleId="63506CCB312F42EF8CA85763FE6FA27B">
    <w:name w:val="63506CCB312F42EF8CA85763FE6FA27B"/>
    <w:rsid w:val="00C9192F"/>
  </w:style>
  <w:style w:type="paragraph" w:customStyle="1" w:styleId="DCC3542A905A4F1BB3A4440AC25E901B1">
    <w:name w:val="DCC3542A905A4F1BB3A4440AC25E901B1"/>
    <w:rsid w:val="00C9192F"/>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1">
    <w:name w:val="63506CCB312F42EF8CA85763FE6FA27B1"/>
    <w:rsid w:val="00C9192F"/>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59">
    <w:name w:val="F1A9D142B44C439B8A5F4611C1F9D3F859"/>
    <w:rsid w:val="00C9192F"/>
    <w:pPr>
      <w:spacing w:before="120" w:after="120" w:line="288" w:lineRule="auto"/>
    </w:pPr>
    <w:rPr>
      <w:rFonts w:eastAsiaTheme="minorHAnsi"/>
      <w:lang w:val="de-DE" w:eastAsia="en-US"/>
    </w:rPr>
  </w:style>
  <w:style w:type="paragraph" w:customStyle="1" w:styleId="23495994907D407BBE40F340682F2AB059">
    <w:name w:val="23495994907D407BBE40F340682F2AB059"/>
    <w:rsid w:val="00C9192F"/>
    <w:pPr>
      <w:spacing w:before="120" w:after="120" w:line="288" w:lineRule="auto"/>
    </w:pPr>
    <w:rPr>
      <w:rFonts w:eastAsiaTheme="minorHAnsi"/>
      <w:lang w:val="de-DE" w:eastAsia="en-US"/>
    </w:rPr>
  </w:style>
  <w:style w:type="paragraph" w:customStyle="1" w:styleId="762DA126DB304F6B84B40D7D4B15965359">
    <w:name w:val="762DA126DB304F6B84B40D7D4B15965359"/>
    <w:rsid w:val="00C9192F"/>
    <w:pPr>
      <w:spacing w:before="120" w:after="120" w:line="288" w:lineRule="auto"/>
    </w:pPr>
    <w:rPr>
      <w:rFonts w:eastAsiaTheme="minorHAnsi"/>
      <w:lang w:val="de-DE" w:eastAsia="en-US"/>
    </w:rPr>
  </w:style>
  <w:style w:type="paragraph" w:customStyle="1" w:styleId="FBE25CCB6AFE4E17BBFFC110BFA3BF9F51">
    <w:name w:val="FBE25CCB6AFE4E17BBFFC110BFA3BF9F51"/>
    <w:rsid w:val="00C9192F"/>
    <w:pPr>
      <w:spacing w:before="120" w:after="120" w:line="288" w:lineRule="auto"/>
      <w:ind w:left="720"/>
      <w:contextualSpacing/>
    </w:pPr>
    <w:rPr>
      <w:rFonts w:eastAsiaTheme="minorHAnsi"/>
      <w:lang w:val="de-DE" w:eastAsia="en-US"/>
    </w:rPr>
  </w:style>
  <w:style w:type="paragraph" w:customStyle="1" w:styleId="C1121442E1524B829486FFA14D5F01FF10">
    <w:name w:val="C1121442E1524B829486FFA14D5F01FF10"/>
    <w:rsid w:val="00C9192F"/>
    <w:pPr>
      <w:spacing w:before="120" w:after="120" w:line="288" w:lineRule="auto"/>
      <w:ind w:left="720"/>
      <w:contextualSpacing/>
    </w:pPr>
    <w:rPr>
      <w:rFonts w:eastAsiaTheme="minorHAnsi"/>
      <w:lang w:val="de-DE" w:eastAsia="en-US"/>
    </w:rPr>
  </w:style>
  <w:style w:type="paragraph" w:customStyle="1" w:styleId="F3196B0234944A5485192BEFD272746B10">
    <w:name w:val="F3196B0234944A5485192BEFD272746B10"/>
    <w:rsid w:val="00C9192F"/>
    <w:pPr>
      <w:spacing w:before="120" w:after="120" w:line="288" w:lineRule="auto"/>
      <w:ind w:left="720"/>
      <w:contextualSpacing/>
    </w:pPr>
    <w:rPr>
      <w:rFonts w:eastAsiaTheme="minorHAnsi"/>
      <w:lang w:val="de-DE" w:eastAsia="en-US"/>
    </w:rPr>
  </w:style>
  <w:style w:type="paragraph" w:customStyle="1" w:styleId="FFA62DA238BF465192BCE0F22A75D4D410">
    <w:name w:val="FFA62DA238BF465192BCE0F22A75D4D410"/>
    <w:rsid w:val="00C9192F"/>
    <w:pPr>
      <w:spacing w:before="120" w:after="120" w:line="288" w:lineRule="auto"/>
      <w:ind w:left="720"/>
      <w:contextualSpacing/>
    </w:pPr>
    <w:rPr>
      <w:rFonts w:eastAsiaTheme="minorHAnsi"/>
      <w:lang w:val="de-DE" w:eastAsia="en-US"/>
    </w:rPr>
  </w:style>
  <w:style w:type="paragraph" w:customStyle="1" w:styleId="710718C12CDA4D219B07DC3F411DA55B59">
    <w:name w:val="710718C12CDA4D219B07DC3F411DA55B59"/>
    <w:rsid w:val="00C9192F"/>
    <w:pPr>
      <w:spacing w:before="120" w:after="120" w:line="288" w:lineRule="auto"/>
    </w:pPr>
    <w:rPr>
      <w:rFonts w:eastAsiaTheme="minorHAnsi"/>
      <w:lang w:val="de-DE" w:eastAsia="en-US"/>
    </w:rPr>
  </w:style>
  <w:style w:type="paragraph" w:customStyle="1" w:styleId="CCE917A482F748689A6F6B980EFCA6BD59">
    <w:name w:val="CCE917A482F748689A6F6B980EFCA6BD59"/>
    <w:rsid w:val="00C9192F"/>
    <w:pPr>
      <w:spacing w:before="120" w:after="120" w:line="288" w:lineRule="auto"/>
    </w:pPr>
    <w:rPr>
      <w:rFonts w:eastAsiaTheme="minorHAnsi"/>
      <w:lang w:val="de-DE" w:eastAsia="en-US"/>
    </w:rPr>
  </w:style>
  <w:style w:type="paragraph" w:customStyle="1" w:styleId="9DF06687B83C4D5A8CC18146040495AB59">
    <w:name w:val="9DF06687B83C4D5A8CC18146040495AB59"/>
    <w:rsid w:val="00C9192F"/>
    <w:pPr>
      <w:spacing w:before="120" w:after="120" w:line="288" w:lineRule="auto"/>
    </w:pPr>
    <w:rPr>
      <w:rFonts w:eastAsiaTheme="minorHAnsi"/>
      <w:lang w:val="de-DE" w:eastAsia="en-US"/>
    </w:rPr>
  </w:style>
  <w:style w:type="paragraph" w:customStyle="1" w:styleId="B9BA3E7D6BC34E7EB012674706AAC42359">
    <w:name w:val="B9BA3E7D6BC34E7EB012674706AAC42359"/>
    <w:rsid w:val="00C9192F"/>
    <w:pPr>
      <w:spacing w:before="120" w:after="120" w:line="288" w:lineRule="auto"/>
    </w:pPr>
    <w:rPr>
      <w:rFonts w:eastAsiaTheme="minorHAnsi"/>
      <w:lang w:val="de-DE" w:eastAsia="en-US"/>
    </w:rPr>
  </w:style>
  <w:style w:type="paragraph" w:customStyle="1" w:styleId="B81F638C6B454E12BC55F9FF372FACDD5">
    <w:name w:val="B81F638C6B454E12BC55F9FF372FACDD5"/>
    <w:rsid w:val="00C9192F"/>
    <w:pPr>
      <w:spacing w:before="120" w:after="120" w:line="288" w:lineRule="auto"/>
    </w:pPr>
    <w:rPr>
      <w:rFonts w:eastAsiaTheme="minorHAnsi"/>
      <w:lang w:val="de-DE" w:eastAsia="en-US"/>
    </w:rPr>
  </w:style>
  <w:style w:type="paragraph" w:customStyle="1" w:styleId="FC7F99893DFD4977B284F5EBC4DAF8A15">
    <w:name w:val="FC7F99893DFD4977B284F5EBC4DAF8A15"/>
    <w:rsid w:val="00C9192F"/>
    <w:pPr>
      <w:spacing w:before="120" w:after="120" w:line="288" w:lineRule="auto"/>
    </w:pPr>
    <w:rPr>
      <w:rFonts w:eastAsiaTheme="minorHAnsi"/>
      <w:lang w:val="de-DE" w:eastAsia="en-US"/>
    </w:rPr>
  </w:style>
  <w:style w:type="paragraph" w:customStyle="1" w:styleId="59D511AE11BB4ADA98D4775B02B9F7975">
    <w:name w:val="59D511AE11BB4ADA98D4775B02B9F7975"/>
    <w:rsid w:val="00C9192F"/>
    <w:pPr>
      <w:spacing w:before="120" w:after="120" w:line="288" w:lineRule="auto"/>
    </w:pPr>
    <w:rPr>
      <w:rFonts w:eastAsiaTheme="minorHAnsi"/>
      <w:lang w:val="de-DE" w:eastAsia="en-US"/>
    </w:rPr>
  </w:style>
  <w:style w:type="paragraph" w:customStyle="1" w:styleId="F901EA1576574C40838764F0F79453AA5">
    <w:name w:val="F901EA1576574C40838764F0F79453AA5"/>
    <w:rsid w:val="00C9192F"/>
    <w:pPr>
      <w:spacing w:before="120" w:after="120" w:line="288" w:lineRule="auto"/>
    </w:pPr>
    <w:rPr>
      <w:rFonts w:eastAsiaTheme="minorHAnsi"/>
      <w:lang w:val="de-DE" w:eastAsia="en-US"/>
    </w:rPr>
  </w:style>
  <w:style w:type="paragraph" w:customStyle="1" w:styleId="FE1CFFE6107047809AFAC048D3A75EC25">
    <w:name w:val="FE1CFFE6107047809AFAC048D3A75EC25"/>
    <w:rsid w:val="00C9192F"/>
    <w:pPr>
      <w:spacing w:before="120" w:after="120" w:line="288" w:lineRule="auto"/>
    </w:pPr>
    <w:rPr>
      <w:rFonts w:eastAsiaTheme="minorHAnsi"/>
      <w:lang w:val="de-DE" w:eastAsia="en-US"/>
    </w:rPr>
  </w:style>
  <w:style w:type="paragraph" w:customStyle="1" w:styleId="3E6BB4F5E6314280BBC9EF3CD541338136">
    <w:name w:val="3E6BB4F5E6314280BBC9EF3CD541338136"/>
    <w:rsid w:val="00C9192F"/>
    <w:pPr>
      <w:spacing w:before="120" w:after="120" w:line="288" w:lineRule="auto"/>
    </w:pPr>
    <w:rPr>
      <w:rFonts w:eastAsiaTheme="minorHAnsi"/>
      <w:lang w:val="de-DE" w:eastAsia="en-US"/>
    </w:rPr>
  </w:style>
  <w:style w:type="paragraph" w:customStyle="1" w:styleId="8CC605EF6B084EADA63C06FFBA6FF4D445">
    <w:name w:val="8CC605EF6B084EADA63C06FFBA6FF4D445"/>
    <w:rsid w:val="00C9192F"/>
    <w:pPr>
      <w:spacing w:before="120" w:after="120" w:line="288" w:lineRule="auto"/>
    </w:pPr>
    <w:rPr>
      <w:rFonts w:eastAsiaTheme="minorHAnsi"/>
      <w:lang w:val="de-DE" w:eastAsia="en-US"/>
    </w:rPr>
  </w:style>
  <w:style w:type="paragraph" w:customStyle="1" w:styleId="21178CE1796942B8A191257EBDBBBF9D4">
    <w:name w:val="21178CE1796942B8A191257EBDBBBF9D4"/>
    <w:rsid w:val="00C9192F"/>
    <w:pPr>
      <w:spacing w:before="120" w:after="120" w:line="288" w:lineRule="auto"/>
      <w:ind w:left="720"/>
      <w:contextualSpacing/>
    </w:pPr>
    <w:rPr>
      <w:rFonts w:eastAsiaTheme="minorHAnsi"/>
      <w:lang w:val="de-DE" w:eastAsia="en-US"/>
    </w:rPr>
  </w:style>
  <w:style w:type="paragraph" w:customStyle="1" w:styleId="6AF934296A1B4351887F8A2430469A7035">
    <w:name w:val="6AF934296A1B4351887F8A2430469A7035"/>
    <w:rsid w:val="00C9192F"/>
    <w:pPr>
      <w:spacing w:before="120" w:after="120" w:line="288" w:lineRule="auto"/>
    </w:pPr>
    <w:rPr>
      <w:rFonts w:eastAsiaTheme="minorHAnsi"/>
      <w:lang w:val="de-DE" w:eastAsia="en-US"/>
    </w:rPr>
  </w:style>
  <w:style w:type="paragraph" w:customStyle="1" w:styleId="B7C86B3A80EE414B982A282E28130A1235">
    <w:name w:val="B7C86B3A80EE414B982A282E28130A1235"/>
    <w:rsid w:val="00C9192F"/>
    <w:pPr>
      <w:spacing w:before="120" w:after="120" w:line="288" w:lineRule="auto"/>
      <w:ind w:left="720"/>
      <w:contextualSpacing/>
    </w:pPr>
    <w:rPr>
      <w:rFonts w:eastAsiaTheme="minorHAnsi"/>
      <w:lang w:val="de-DE" w:eastAsia="en-US"/>
    </w:rPr>
  </w:style>
  <w:style w:type="paragraph" w:customStyle="1" w:styleId="3C7F766E739B44F3AAFEE57468EC314B9">
    <w:name w:val="3C7F766E739B44F3AAFEE57468EC314B9"/>
    <w:rsid w:val="00C9192F"/>
    <w:pPr>
      <w:spacing w:before="120" w:after="120" w:line="288" w:lineRule="auto"/>
    </w:pPr>
    <w:rPr>
      <w:rFonts w:eastAsiaTheme="minorHAnsi"/>
      <w:lang w:val="de-DE" w:eastAsia="en-US"/>
    </w:rPr>
  </w:style>
  <w:style w:type="paragraph" w:customStyle="1" w:styleId="2247795B4F6F4E71ADC0B8D32B40E8AA9">
    <w:name w:val="2247795B4F6F4E71ADC0B8D32B40E8AA9"/>
    <w:rsid w:val="00C9192F"/>
    <w:pPr>
      <w:spacing w:before="120" w:after="120" w:line="288" w:lineRule="auto"/>
      <w:ind w:left="720"/>
      <w:contextualSpacing/>
    </w:pPr>
    <w:rPr>
      <w:rFonts w:eastAsiaTheme="minorHAnsi"/>
      <w:lang w:val="de-DE" w:eastAsia="en-US"/>
    </w:rPr>
  </w:style>
  <w:style w:type="paragraph" w:customStyle="1" w:styleId="0414DE855B6C46A18C7C397A679EACB29">
    <w:name w:val="0414DE855B6C46A18C7C397A679EACB29"/>
    <w:rsid w:val="00C9192F"/>
    <w:pPr>
      <w:spacing w:before="120" w:after="120" w:line="288" w:lineRule="auto"/>
    </w:pPr>
    <w:rPr>
      <w:rFonts w:eastAsiaTheme="minorHAnsi"/>
      <w:lang w:val="de-DE" w:eastAsia="en-US"/>
    </w:rPr>
  </w:style>
  <w:style w:type="paragraph" w:customStyle="1" w:styleId="ABBD3998E5BF43C8877C76C3238C330C9">
    <w:name w:val="ABBD3998E5BF43C8877C76C3238C330C9"/>
    <w:rsid w:val="00C9192F"/>
    <w:pPr>
      <w:spacing w:before="120" w:after="120" w:line="288" w:lineRule="auto"/>
      <w:ind w:left="720"/>
      <w:contextualSpacing/>
    </w:pPr>
    <w:rPr>
      <w:rFonts w:eastAsiaTheme="minorHAnsi"/>
      <w:lang w:val="de-DE" w:eastAsia="en-US"/>
    </w:rPr>
  </w:style>
  <w:style w:type="paragraph" w:customStyle="1" w:styleId="86B6ABD9A8E746E4B96D9AD35904B53E8">
    <w:name w:val="86B6ABD9A8E746E4B96D9AD35904B53E8"/>
    <w:rsid w:val="00C9192F"/>
    <w:pPr>
      <w:spacing w:before="120" w:after="120" w:line="288" w:lineRule="auto"/>
    </w:pPr>
    <w:rPr>
      <w:rFonts w:eastAsiaTheme="minorHAnsi"/>
      <w:lang w:val="de-DE" w:eastAsia="en-US"/>
    </w:rPr>
  </w:style>
  <w:style w:type="paragraph" w:customStyle="1" w:styleId="36BA5EB14EFA4FF0A9A25F2B581DAF6C9">
    <w:name w:val="36BA5EB14EFA4FF0A9A25F2B581DAF6C9"/>
    <w:rsid w:val="00C9192F"/>
    <w:pPr>
      <w:spacing w:before="120" w:after="120" w:line="288" w:lineRule="auto"/>
      <w:ind w:left="720"/>
      <w:contextualSpacing/>
    </w:pPr>
    <w:rPr>
      <w:rFonts w:eastAsiaTheme="minorHAnsi"/>
      <w:lang w:val="de-DE" w:eastAsia="en-US"/>
    </w:rPr>
  </w:style>
  <w:style w:type="paragraph" w:customStyle="1" w:styleId="14E6B7AD4EA646819BCECFBB0C6C6EA19">
    <w:name w:val="14E6B7AD4EA646819BCECFBB0C6C6EA19"/>
    <w:rsid w:val="00C9192F"/>
    <w:pPr>
      <w:spacing w:before="120" w:after="120" w:line="288" w:lineRule="auto"/>
      <w:ind w:left="720"/>
      <w:contextualSpacing/>
    </w:pPr>
    <w:rPr>
      <w:rFonts w:eastAsiaTheme="minorHAnsi"/>
      <w:lang w:val="de-DE" w:eastAsia="en-US"/>
    </w:rPr>
  </w:style>
  <w:style w:type="paragraph" w:customStyle="1" w:styleId="20DFF532DDDC49F594BE62A341D9E84F7">
    <w:name w:val="20DFF532DDDC49F594BE62A341D9E84F7"/>
    <w:rsid w:val="00C9192F"/>
    <w:pPr>
      <w:spacing w:before="120" w:after="120" w:line="288" w:lineRule="auto"/>
      <w:ind w:left="720"/>
      <w:contextualSpacing/>
    </w:pPr>
    <w:rPr>
      <w:rFonts w:eastAsiaTheme="minorHAnsi"/>
      <w:lang w:val="de-DE" w:eastAsia="en-US"/>
    </w:rPr>
  </w:style>
  <w:style w:type="paragraph" w:customStyle="1" w:styleId="DCC3542A905A4F1BB3A4440AC25E901B2">
    <w:name w:val="DCC3542A905A4F1BB3A4440AC25E901B2"/>
    <w:rsid w:val="00910B88"/>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2">
    <w:name w:val="63506CCB312F42EF8CA85763FE6FA27B2"/>
    <w:rsid w:val="00910B88"/>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0">
    <w:name w:val="F1A9D142B44C439B8A5F4611C1F9D3F860"/>
    <w:rsid w:val="00910B88"/>
    <w:pPr>
      <w:spacing w:before="120" w:after="120" w:line="288" w:lineRule="auto"/>
    </w:pPr>
    <w:rPr>
      <w:rFonts w:eastAsiaTheme="minorHAnsi"/>
      <w:lang w:val="de-DE" w:eastAsia="en-US"/>
    </w:rPr>
  </w:style>
  <w:style w:type="paragraph" w:customStyle="1" w:styleId="23495994907D407BBE40F340682F2AB060">
    <w:name w:val="23495994907D407BBE40F340682F2AB060"/>
    <w:rsid w:val="00910B88"/>
    <w:pPr>
      <w:spacing w:before="120" w:after="120" w:line="288" w:lineRule="auto"/>
    </w:pPr>
    <w:rPr>
      <w:rFonts w:eastAsiaTheme="minorHAnsi"/>
      <w:lang w:val="de-DE" w:eastAsia="en-US"/>
    </w:rPr>
  </w:style>
  <w:style w:type="paragraph" w:customStyle="1" w:styleId="762DA126DB304F6B84B40D7D4B15965360">
    <w:name w:val="762DA126DB304F6B84B40D7D4B15965360"/>
    <w:rsid w:val="00910B88"/>
    <w:pPr>
      <w:spacing w:before="120" w:after="120" w:line="288" w:lineRule="auto"/>
    </w:pPr>
    <w:rPr>
      <w:rFonts w:eastAsiaTheme="minorHAnsi"/>
      <w:lang w:val="de-DE" w:eastAsia="en-US"/>
    </w:rPr>
  </w:style>
  <w:style w:type="paragraph" w:customStyle="1" w:styleId="FBE25CCB6AFE4E17BBFFC110BFA3BF9F52">
    <w:name w:val="FBE25CCB6AFE4E17BBFFC110BFA3BF9F52"/>
    <w:rsid w:val="00910B88"/>
    <w:pPr>
      <w:spacing w:before="120" w:after="120" w:line="288" w:lineRule="auto"/>
      <w:ind w:left="720"/>
      <w:contextualSpacing/>
    </w:pPr>
    <w:rPr>
      <w:rFonts w:eastAsiaTheme="minorHAnsi"/>
      <w:lang w:val="de-DE" w:eastAsia="en-US"/>
    </w:rPr>
  </w:style>
  <w:style w:type="paragraph" w:customStyle="1" w:styleId="C1121442E1524B829486FFA14D5F01FF11">
    <w:name w:val="C1121442E1524B829486FFA14D5F01FF11"/>
    <w:rsid w:val="00910B88"/>
    <w:pPr>
      <w:spacing w:before="120" w:after="120" w:line="288" w:lineRule="auto"/>
      <w:ind w:left="720"/>
      <w:contextualSpacing/>
    </w:pPr>
    <w:rPr>
      <w:rFonts w:eastAsiaTheme="minorHAnsi"/>
      <w:lang w:val="de-DE" w:eastAsia="en-US"/>
    </w:rPr>
  </w:style>
  <w:style w:type="paragraph" w:customStyle="1" w:styleId="F3196B0234944A5485192BEFD272746B11">
    <w:name w:val="F3196B0234944A5485192BEFD272746B11"/>
    <w:rsid w:val="00910B88"/>
    <w:pPr>
      <w:spacing w:before="120" w:after="120" w:line="288" w:lineRule="auto"/>
      <w:ind w:left="720"/>
      <w:contextualSpacing/>
    </w:pPr>
    <w:rPr>
      <w:rFonts w:eastAsiaTheme="minorHAnsi"/>
      <w:lang w:val="de-DE" w:eastAsia="en-US"/>
    </w:rPr>
  </w:style>
  <w:style w:type="paragraph" w:customStyle="1" w:styleId="FFA62DA238BF465192BCE0F22A75D4D411">
    <w:name w:val="FFA62DA238BF465192BCE0F22A75D4D411"/>
    <w:rsid w:val="00910B88"/>
    <w:pPr>
      <w:spacing w:before="120" w:after="120" w:line="288" w:lineRule="auto"/>
      <w:ind w:left="720"/>
      <w:contextualSpacing/>
    </w:pPr>
    <w:rPr>
      <w:rFonts w:eastAsiaTheme="minorHAnsi"/>
      <w:lang w:val="de-DE" w:eastAsia="en-US"/>
    </w:rPr>
  </w:style>
  <w:style w:type="paragraph" w:customStyle="1" w:styleId="710718C12CDA4D219B07DC3F411DA55B60">
    <w:name w:val="710718C12CDA4D219B07DC3F411DA55B60"/>
    <w:rsid w:val="00910B88"/>
    <w:pPr>
      <w:spacing w:before="120" w:after="120" w:line="288" w:lineRule="auto"/>
    </w:pPr>
    <w:rPr>
      <w:rFonts w:eastAsiaTheme="minorHAnsi"/>
      <w:lang w:val="de-DE" w:eastAsia="en-US"/>
    </w:rPr>
  </w:style>
  <w:style w:type="paragraph" w:customStyle="1" w:styleId="CCE917A482F748689A6F6B980EFCA6BD60">
    <w:name w:val="CCE917A482F748689A6F6B980EFCA6BD60"/>
    <w:rsid w:val="00910B88"/>
    <w:pPr>
      <w:spacing w:before="120" w:after="120" w:line="288" w:lineRule="auto"/>
    </w:pPr>
    <w:rPr>
      <w:rFonts w:eastAsiaTheme="minorHAnsi"/>
      <w:lang w:val="de-DE" w:eastAsia="en-US"/>
    </w:rPr>
  </w:style>
  <w:style w:type="paragraph" w:customStyle="1" w:styleId="9DF06687B83C4D5A8CC18146040495AB60">
    <w:name w:val="9DF06687B83C4D5A8CC18146040495AB60"/>
    <w:rsid w:val="00910B88"/>
    <w:pPr>
      <w:spacing w:before="120" w:after="120" w:line="288" w:lineRule="auto"/>
    </w:pPr>
    <w:rPr>
      <w:rFonts w:eastAsiaTheme="minorHAnsi"/>
      <w:lang w:val="de-DE" w:eastAsia="en-US"/>
    </w:rPr>
  </w:style>
  <w:style w:type="paragraph" w:customStyle="1" w:styleId="B9BA3E7D6BC34E7EB012674706AAC42360">
    <w:name w:val="B9BA3E7D6BC34E7EB012674706AAC42360"/>
    <w:rsid w:val="00910B88"/>
    <w:pPr>
      <w:spacing w:before="120" w:after="120" w:line="288" w:lineRule="auto"/>
    </w:pPr>
    <w:rPr>
      <w:rFonts w:eastAsiaTheme="minorHAnsi"/>
      <w:lang w:val="de-DE" w:eastAsia="en-US"/>
    </w:rPr>
  </w:style>
  <w:style w:type="paragraph" w:customStyle="1" w:styleId="B81F638C6B454E12BC55F9FF372FACDD6">
    <w:name w:val="B81F638C6B454E12BC55F9FF372FACDD6"/>
    <w:rsid w:val="00910B88"/>
    <w:pPr>
      <w:spacing w:before="120" w:after="120" w:line="288" w:lineRule="auto"/>
    </w:pPr>
    <w:rPr>
      <w:rFonts w:eastAsiaTheme="minorHAnsi"/>
      <w:lang w:val="de-DE" w:eastAsia="en-US"/>
    </w:rPr>
  </w:style>
  <w:style w:type="paragraph" w:customStyle="1" w:styleId="FC7F99893DFD4977B284F5EBC4DAF8A16">
    <w:name w:val="FC7F99893DFD4977B284F5EBC4DAF8A16"/>
    <w:rsid w:val="00910B88"/>
    <w:pPr>
      <w:spacing w:before="120" w:after="120" w:line="288" w:lineRule="auto"/>
    </w:pPr>
    <w:rPr>
      <w:rFonts w:eastAsiaTheme="minorHAnsi"/>
      <w:lang w:val="de-DE" w:eastAsia="en-US"/>
    </w:rPr>
  </w:style>
  <w:style w:type="paragraph" w:customStyle="1" w:styleId="59D511AE11BB4ADA98D4775B02B9F7976">
    <w:name w:val="59D511AE11BB4ADA98D4775B02B9F7976"/>
    <w:rsid w:val="00910B88"/>
    <w:pPr>
      <w:spacing w:before="120" w:after="120" w:line="288" w:lineRule="auto"/>
    </w:pPr>
    <w:rPr>
      <w:rFonts w:eastAsiaTheme="minorHAnsi"/>
      <w:lang w:val="de-DE" w:eastAsia="en-US"/>
    </w:rPr>
  </w:style>
  <w:style w:type="paragraph" w:customStyle="1" w:styleId="F901EA1576574C40838764F0F79453AA6">
    <w:name w:val="F901EA1576574C40838764F0F79453AA6"/>
    <w:rsid w:val="00910B88"/>
    <w:pPr>
      <w:spacing w:before="120" w:after="120" w:line="288" w:lineRule="auto"/>
    </w:pPr>
    <w:rPr>
      <w:rFonts w:eastAsiaTheme="minorHAnsi"/>
      <w:lang w:val="de-DE" w:eastAsia="en-US"/>
    </w:rPr>
  </w:style>
  <w:style w:type="paragraph" w:customStyle="1" w:styleId="FE1CFFE6107047809AFAC048D3A75EC26">
    <w:name w:val="FE1CFFE6107047809AFAC048D3A75EC26"/>
    <w:rsid w:val="00910B88"/>
    <w:pPr>
      <w:spacing w:before="120" w:after="120" w:line="288" w:lineRule="auto"/>
    </w:pPr>
    <w:rPr>
      <w:rFonts w:eastAsiaTheme="minorHAnsi"/>
      <w:lang w:val="de-DE" w:eastAsia="en-US"/>
    </w:rPr>
  </w:style>
  <w:style w:type="paragraph" w:customStyle="1" w:styleId="3E6BB4F5E6314280BBC9EF3CD541338137">
    <w:name w:val="3E6BB4F5E6314280BBC9EF3CD541338137"/>
    <w:rsid w:val="00910B88"/>
    <w:pPr>
      <w:spacing w:before="120" w:after="120" w:line="288" w:lineRule="auto"/>
    </w:pPr>
    <w:rPr>
      <w:rFonts w:eastAsiaTheme="minorHAnsi"/>
      <w:lang w:val="de-DE" w:eastAsia="en-US"/>
    </w:rPr>
  </w:style>
  <w:style w:type="paragraph" w:customStyle="1" w:styleId="8CC605EF6B084EADA63C06FFBA6FF4D446">
    <w:name w:val="8CC605EF6B084EADA63C06FFBA6FF4D446"/>
    <w:rsid w:val="00910B88"/>
    <w:pPr>
      <w:spacing w:before="120" w:after="120" w:line="288" w:lineRule="auto"/>
    </w:pPr>
    <w:rPr>
      <w:rFonts w:eastAsiaTheme="minorHAnsi"/>
      <w:lang w:val="de-DE" w:eastAsia="en-US"/>
    </w:rPr>
  </w:style>
  <w:style w:type="paragraph" w:customStyle="1" w:styleId="21178CE1796942B8A191257EBDBBBF9D5">
    <w:name w:val="21178CE1796942B8A191257EBDBBBF9D5"/>
    <w:rsid w:val="00910B88"/>
    <w:pPr>
      <w:spacing w:before="120" w:after="120" w:line="288" w:lineRule="auto"/>
      <w:ind w:left="720"/>
      <w:contextualSpacing/>
    </w:pPr>
    <w:rPr>
      <w:rFonts w:eastAsiaTheme="minorHAnsi"/>
      <w:lang w:val="de-DE" w:eastAsia="en-US"/>
    </w:rPr>
  </w:style>
  <w:style w:type="paragraph" w:customStyle="1" w:styleId="6AF934296A1B4351887F8A2430469A7036">
    <w:name w:val="6AF934296A1B4351887F8A2430469A7036"/>
    <w:rsid w:val="00910B88"/>
    <w:pPr>
      <w:spacing w:before="120" w:after="120" w:line="288" w:lineRule="auto"/>
    </w:pPr>
    <w:rPr>
      <w:rFonts w:eastAsiaTheme="minorHAnsi"/>
      <w:lang w:val="de-DE" w:eastAsia="en-US"/>
    </w:rPr>
  </w:style>
  <w:style w:type="paragraph" w:customStyle="1" w:styleId="B7C86B3A80EE414B982A282E28130A1236">
    <w:name w:val="B7C86B3A80EE414B982A282E28130A1236"/>
    <w:rsid w:val="00910B88"/>
    <w:pPr>
      <w:spacing w:before="120" w:after="120" w:line="288" w:lineRule="auto"/>
      <w:ind w:left="720"/>
      <w:contextualSpacing/>
    </w:pPr>
    <w:rPr>
      <w:rFonts w:eastAsiaTheme="minorHAnsi"/>
      <w:lang w:val="de-DE" w:eastAsia="en-US"/>
    </w:rPr>
  </w:style>
  <w:style w:type="paragraph" w:customStyle="1" w:styleId="3C7F766E739B44F3AAFEE57468EC314B10">
    <w:name w:val="3C7F766E739B44F3AAFEE57468EC314B10"/>
    <w:rsid w:val="00910B88"/>
    <w:pPr>
      <w:spacing w:before="120" w:after="120" w:line="288" w:lineRule="auto"/>
    </w:pPr>
    <w:rPr>
      <w:rFonts w:eastAsiaTheme="minorHAnsi"/>
      <w:lang w:val="de-DE" w:eastAsia="en-US"/>
    </w:rPr>
  </w:style>
  <w:style w:type="paragraph" w:customStyle="1" w:styleId="2247795B4F6F4E71ADC0B8D32B40E8AA10">
    <w:name w:val="2247795B4F6F4E71ADC0B8D32B40E8AA10"/>
    <w:rsid w:val="00910B88"/>
    <w:pPr>
      <w:spacing w:before="120" w:after="120" w:line="288" w:lineRule="auto"/>
      <w:ind w:left="720"/>
      <w:contextualSpacing/>
    </w:pPr>
    <w:rPr>
      <w:rFonts w:eastAsiaTheme="minorHAnsi"/>
      <w:lang w:val="de-DE" w:eastAsia="en-US"/>
    </w:rPr>
  </w:style>
  <w:style w:type="paragraph" w:customStyle="1" w:styleId="0414DE855B6C46A18C7C397A679EACB210">
    <w:name w:val="0414DE855B6C46A18C7C397A679EACB210"/>
    <w:rsid w:val="00910B88"/>
    <w:pPr>
      <w:spacing w:before="120" w:after="120" w:line="288" w:lineRule="auto"/>
    </w:pPr>
    <w:rPr>
      <w:rFonts w:eastAsiaTheme="minorHAnsi"/>
      <w:lang w:val="de-DE" w:eastAsia="en-US"/>
    </w:rPr>
  </w:style>
  <w:style w:type="paragraph" w:customStyle="1" w:styleId="ABBD3998E5BF43C8877C76C3238C330C10">
    <w:name w:val="ABBD3998E5BF43C8877C76C3238C330C10"/>
    <w:rsid w:val="00910B88"/>
    <w:pPr>
      <w:spacing w:before="120" w:after="120" w:line="288" w:lineRule="auto"/>
      <w:ind w:left="720"/>
      <w:contextualSpacing/>
    </w:pPr>
    <w:rPr>
      <w:rFonts w:eastAsiaTheme="minorHAnsi"/>
      <w:lang w:val="de-DE" w:eastAsia="en-US"/>
    </w:rPr>
  </w:style>
  <w:style w:type="paragraph" w:customStyle="1" w:styleId="86B6ABD9A8E746E4B96D9AD35904B53E9">
    <w:name w:val="86B6ABD9A8E746E4B96D9AD35904B53E9"/>
    <w:rsid w:val="00910B88"/>
    <w:pPr>
      <w:spacing w:before="120" w:after="120" w:line="288" w:lineRule="auto"/>
    </w:pPr>
    <w:rPr>
      <w:rFonts w:eastAsiaTheme="minorHAnsi"/>
      <w:lang w:val="de-DE" w:eastAsia="en-US"/>
    </w:rPr>
  </w:style>
  <w:style w:type="paragraph" w:customStyle="1" w:styleId="36BA5EB14EFA4FF0A9A25F2B581DAF6C10">
    <w:name w:val="36BA5EB14EFA4FF0A9A25F2B581DAF6C10"/>
    <w:rsid w:val="00910B88"/>
    <w:pPr>
      <w:spacing w:before="120" w:after="120" w:line="288" w:lineRule="auto"/>
      <w:ind w:left="720"/>
      <w:contextualSpacing/>
    </w:pPr>
    <w:rPr>
      <w:rFonts w:eastAsiaTheme="minorHAnsi"/>
      <w:lang w:val="de-DE" w:eastAsia="en-US"/>
    </w:rPr>
  </w:style>
  <w:style w:type="paragraph" w:customStyle="1" w:styleId="14E6B7AD4EA646819BCECFBB0C6C6EA110">
    <w:name w:val="14E6B7AD4EA646819BCECFBB0C6C6EA110"/>
    <w:rsid w:val="00910B88"/>
    <w:pPr>
      <w:spacing w:before="120" w:after="120" w:line="288" w:lineRule="auto"/>
      <w:ind w:left="720"/>
      <w:contextualSpacing/>
    </w:pPr>
    <w:rPr>
      <w:rFonts w:eastAsiaTheme="minorHAnsi"/>
      <w:lang w:val="de-DE" w:eastAsia="en-US"/>
    </w:rPr>
  </w:style>
  <w:style w:type="paragraph" w:customStyle="1" w:styleId="20DFF532DDDC49F594BE62A341D9E84F8">
    <w:name w:val="20DFF532DDDC49F594BE62A341D9E84F8"/>
    <w:rsid w:val="00910B88"/>
    <w:pPr>
      <w:spacing w:before="120" w:after="120" w:line="288" w:lineRule="auto"/>
      <w:ind w:left="720"/>
      <w:contextualSpacing/>
    </w:pPr>
    <w:rPr>
      <w:rFonts w:eastAsiaTheme="minorHAnsi"/>
      <w:lang w:val="de-DE" w:eastAsia="en-US"/>
    </w:rPr>
  </w:style>
  <w:style w:type="paragraph" w:customStyle="1" w:styleId="DCC3542A905A4F1BB3A4440AC25E901B3">
    <w:name w:val="DCC3542A905A4F1BB3A4440AC25E901B3"/>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3">
    <w:name w:val="63506CCB312F42EF8CA85763FE6FA27B3"/>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1">
    <w:name w:val="F1A9D142B44C439B8A5F4611C1F9D3F861"/>
    <w:rsid w:val="005C1B9A"/>
    <w:pPr>
      <w:spacing w:before="120" w:after="120" w:line="288" w:lineRule="auto"/>
    </w:pPr>
    <w:rPr>
      <w:rFonts w:eastAsiaTheme="minorHAnsi"/>
      <w:lang w:val="de-DE" w:eastAsia="en-US"/>
    </w:rPr>
  </w:style>
  <w:style w:type="paragraph" w:customStyle="1" w:styleId="23495994907D407BBE40F340682F2AB061">
    <w:name w:val="23495994907D407BBE40F340682F2AB061"/>
    <w:rsid w:val="005C1B9A"/>
    <w:pPr>
      <w:spacing w:before="120" w:after="120" w:line="288" w:lineRule="auto"/>
    </w:pPr>
    <w:rPr>
      <w:rFonts w:eastAsiaTheme="minorHAnsi"/>
      <w:lang w:val="de-DE" w:eastAsia="en-US"/>
    </w:rPr>
  </w:style>
  <w:style w:type="paragraph" w:customStyle="1" w:styleId="762DA126DB304F6B84B40D7D4B15965361">
    <w:name w:val="762DA126DB304F6B84B40D7D4B15965361"/>
    <w:rsid w:val="005C1B9A"/>
    <w:pPr>
      <w:spacing w:before="120" w:after="120" w:line="288" w:lineRule="auto"/>
    </w:pPr>
    <w:rPr>
      <w:rFonts w:eastAsiaTheme="minorHAnsi"/>
      <w:lang w:val="de-DE" w:eastAsia="en-US"/>
    </w:rPr>
  </w:style>
  <w:style w:type="paragraph" w:customStyle="1" w:styleId="FBE25CCB6AFE4E17BBFFC110BFA3BF9F53">
    <w:name w:val="FBE25CCB6AFE4E17BBFFC110BFA3BF9F53"/>
    <w:rsid w:val="005C1B9A"/>
    <w:pPr>
      <w:spacing w:before="120" w:after="120" w:line="288" w:lineRule="auto"/>
      <w:ind w:left="720"/>
      <w:contextualSpacing/>
    </w:pPr>
    <w:rPr>
      <w:rFonts w:eastAsiaTheme="minorHAnsi"/>
      <w:lang w:val="de-DE" w:eastAsia="en-US"/>
    </w:rPr>
  </w:style>
  <w:style w:type="paragraph" w:customStyle="1" w:styleId="C1121442E1524B829486FFA14D5F01FF12">
    <w:name w:val="C1121442E1524B829486FFA14D5F01FF12"/>
    <w:rsid w:val="005C1B9A"/>
    <w:pPr>
      <w:spacing w:before="120" w:after="120" w:line="288" w:lineRule="auto"/>
      <w:ind w:left="720"/>
      <w:contextualSpacing/>
    </w:pPr>
    <w:rPr>
      <w:rFonts w:eastAsiaTheme="minorHAnsi"/>
      <w:lang w:val="de-DE" w:eastAsia="en-US"/>
    </w:rPr>
  </w:style>
  <w:style w:type="paragraph" w:customStyle="1" w:styleId="F3196B0234944A5485192BEFD272746B12">
    <w:name w:val="F3196B0234944A5485192BEFD272746B12"/>
    <w:rsid w:val="005C1B9A"/>
    <w:pPr>
      <w:spacing w:before="120" w:after="120" w:line="288" w:lineRule="auto"/>
      <w:ind w:left="720"/>
      <w:contextualSpacing/>
    </w:pPr>
    <w:rPr>
      <w:rFonts w:eastAsiaTheme="minorHAnsi"/>
      <w:lang w:val="de-DE" w:eastAsia="en-US"/>
    </w:rPr>
  </w:style>
  <w:style w:type="paragraph" w:customStyle="1" w:styleId="FFA62DA238BF465192BCE0F22A75D4D412">
    <w:name w:val="FFA62DA238BF465192BCE0F22A75D4D412"/>
    <w:rsid w:val="005C1B9A"/>
    <w:pPr>
      <w:spacing w:before="120" w:after="120" w:line="288" w:lineRule="auto"/>
      <w:ind w:left="720"/>
      <w:contextualSpacing/>
    </w:pPr>
    <w:rPr>
      <w:rFonts w:eastAsiaTheme="minorHAnsi"/>
      <w:lang w:val="de-DE" w:eastAsia="en-US"/>
    </w:rPr>
  </w:style>
  <w:style w:type="paragraph" w:customStyle="1" w:styleId="710718C12CDA4D219B07DC3F411DA55B61">
    <w:name w:val="710718C12CDA4D219B07DC3F411DA55B61"/>
    <w:rsid w:val="005C1B9A"/>
    <w:pPr>
      <w:spacing w:before="120" w:after="120" w:line="288" w:lineRule="auto"/>
    </w:pPr>
    <w:rPr>
      <w:rFonts w:eastAsiaTheme="minorHAnsi"/>
      <w:lang w:val="de-DE" w:eastAsia="en-US"/>
    </w:rPr>
  </w:style>
  <w:style w:type="paragraph" w:customStyle="1" w:styleId="CCE917A482F748689A6F6B980EFCA6BD61">
    <w:name w:val="CCE917A482F748689A6F6B980EFCA6BD61"/>
    <w:rsid w:val="005C1B9A"/>
    <w:pPr>
      <w:spacing w:before="120" w:after="120" w:line="288" w:lineRule="auto"/>
    </w:pPr>
    <w:rPr>
      <w:rFonts w:eastAsiaTheme="minorHAnsi"/>
      <w:lang w:val="de-DE" w:eastAsia="en-US"/>
    </w:rPr>
  </w:style>
  <w:style w:type="paragraph" w:customStyle="1" w:styleId="9DF06687B83C4D5A8CC18146040495AB61">
    <w:name w:val="9DF06687B83C4D5A8CC18146040495AB61"/>
    <w:rsid w:val="005C1B9A"/>
    <w:pPr>
      <w:spacing w:before="120" w:after="120" w:line="288" w:lineRule="auto"/>
    </w:pPr>
    <w:rPr>
      <w:rFonts w:eastAsiaTheme="minorHAnsi"/>
      <w:lang w:val="de-DE" w:eastAsia="en-US"/>
    </w:rPr>
  </w:style>
  <w:style w:type="paragraph" w:customStyle="1" w:styleId="B9BA3E7D6BC34E7EB012674706AAC42361">
    <w:name w:val="B9BA3E7D6BC34E7EB012674706AAC42361"/>
    <w:rsid w:val="005C1B9A"/>
    <w:pPr>
      <w:spacing w:before="120" w:after="120" w:line="288" w:lineRule="auto"/>
    </w:pPr>
    <w:rPr>
      <w:rFonts w:eastAsiaTheme="minorHAnsi"/>
      <w:lang w:val="de-DE" w:eastAsia="en-US"/>
    </w:rPr>
  </w:style>
  <w:style w:type="paragraph" w:customStyle="1" w:styleId="B81F638C6B454E12BC55F9FF372FACDD7">
    <w:name w:val="B81F638C6B454E12BC55F9FF372FACDD7"/>
    <w:rsid w:val="005C1B9A"/>
    <w:pPr>
      <w:spacing w:before="120" w:after="120" w:line="288" w:lineRule="auto"/>
    </w:pPr>
    <w:rPr>
      <w:rFonts w:eastAsiaTheme="minorHAnsi"/>
      <w:lang w:val="de-DE" w:eastAsia="en-US"/>
    </w:rPr>
  </w:style>
  <w:style w:type="paragraph" w:customStyle="1" w:styleId="FC7F99893DFD4977B284F5EBC4DAF8A17">
    <w:name w:val="FC7F99893DFD4977B284F5EBC4DAF8A17"/>
    <w:rsid w:val="005C1B9A"/>
    <w:pPr>
      <w:spacing w:before="120" w:after="120" w:line="288" w:lineRule="auto"/>
    </w:pPr>
    <w:rPr>
      <w:rFonts w:eastAsiaTheme="minorHAnsi"/>
      <w:lang w:val="de-DE" w:eastAsia="en-US"/>
    </w:rPr>
  </w:style>
  <w:style w:type="paragraph" w:customStyle="1" w:styleId="59D511AE11BB4ADA98D4775B02B9F7977">
    <w:name w:val="59D511AE11BB4ADA98D4775B02B9F7977"/>
    <w:rsid w:val="005C1B9A"/>
    <w:pPr>
      <w:spacing w:before="120" w:after="120" w:line="288" w:lineRule="auto"/>
    </w:pPr>
    <w:rPr>
      <w:rFonts w:eastAsiaTheme="minorHAnsi"/>
      <w:lang w:val="de-DE" w:eastAsia="en-US"/>
    </w:rPr>
  </w:style>
  <w:style w:type="paragraph" w:customStyle="1" w:styleId="F901EA1576574C40838764F0F79453AA7">
    <w:name w:val="F901EA1576574C40838764F0F79453AA7"/>
    <w:rsid w:val="005C1B9A"/>
    <w:pPr>
      <w:spacing w:before="120" w:after="120" w:line="288" w:lineRule="auto"/>
    </w:pPr>
    <w:rPr>
      <w:rFonts w:eastAsiaTheme="minorHAnsi"/>
      <w:lang w:val="de-DE" w:eastAsia="en-US"/>
    </w:rPr>
  </w:style>
  <w:style w:type="paragraph" w:customStyle="1" w:styleId="FE1CFFE6107047809AFAC048D3A75EC27">
    <w:name w:val="FE1CFFE6107047809AFAC048D3A75EC27"/>
    <w:rsid w:val="005C1B9A"/>
    <w:pPr>
      <w:spacing w:before="120" w:after="120" w:line="288" w:lineRule="auto"/>
    </w:pPr>
    <w:rPr>
      <w:rFonts w:eastAsiaTheme="minorHAnsi"/>
      <w:lang w:val="de-DE" w:eastAsia="en-US"/>
    </w:rPr>
  </w:style>
  <w:style w:type="paragraph" w:customStyle="1" w:styleId="3E6BB4F5E6314280BBC9EF3CD541338138">
    <w:name w:val="3E6BB4F5E6314280BBC9EF3CD541338138"/>
    <w:rsid w:val="005C1B9A"/>
    <w:pPr>
      <w:spacing w:before="120" w:after="120" w:line="288" w:lineRule="auto"/>
    </w:pPr>
    <w:rPr>
      <w:rFonts w:eastAsiaTheme="minorHAnsi"/>
      <w:lang w:val="de-DE" w:eastAsia="en-US"/>
    </w:rPr>
  </w:style>
  <w:style w:type="paragraph" w:customStyle="1" w:styleId="8CC605EF6B084EADA63C06FFBA6FF4D447">
    <w:name w:val="8CC605EF6B084EADA63C06FFBA6FF4D447"/>
    <w:rsid w:val="005C1B9A"/>
    <w:pPr>
      <w:spacing w:before="120" w:after="120" w:line="288" w:lineRule="auto"/>
    </w:pPr>
    <w:rPr>
      <w:rFonts w:eastAsiaTheme="minorHAnsi"/>
      <w:lang w:val="de-DE" w:eastAsia="en-US"/>
    </w:rPr>
  </w:style>
  <w:style w:type="paragraph" w:customStyle="1" w:styleId="21178CE1796942B8A191257EBDBBBF9D6">
    <w:name w:val="21178CE1796942B8A191257EBDBBBF9D6"/>
    <w:rsid w:val="005C1B9A"/>
    <w:pPr>
      <w:spacing w:before="120" w:after="120" w:line="288" w:lineRule="auto"/>
      <w:ind w:left="720"/>
      <w:contextualSpacing/>
    </w:pPr>
    <w:rPr>
      <w:rFonts w:eastAsiaTheme="minorHAnsi"/>
      <w:lang w:val="de-DE" w:eastAsia="en-US"/>
    </w:rPr>
  </w:style>
  <w:style w:type="paragraph" w:customStyle="1" w:styleId="6AF934296A1B4351887F8A2430469A7037">
    <w:name w:val="6AF934296A1B4351887F8A2430469A7037"/>
    <w:rsid w:val="005C1B9A"/>
    <w:pPr>
      <w:spacing w:before="120" w:after="120" w:line="288" w:lineRule="auto"/>
    </w:pPr>
    <w:rPr>
      <w:rFonts w:eastAsiaTheme="minorHAnsi"/>
      <w:lang w:val="de-DE" w:eastAsia="en-US"/>
    </w:rPr>
  </w:style>
  <w:style w:type="paragraph" w:customStyle="1" w:styleId="B7C86B3A80EE414B982A282E28130A1237">
    <w:name w:val="B7C86B3A80EE414B982A282E28130A1237"/>
    <w:rsid w:val="005C1B9A"/>
    <w:pPr>
      <w:spacing w:before="120" w:after="120" w:line="288" w:lineRule="auto"/>
      <w:ind w:left="720"/>
      <w:contextualSpacing/>
    </w:pPr>
    <w:rPr>
      <w:rFonts w:eastAsiaTheme="minorHAnsi"/>
      <w:lang w:val="de-DE" w:eastAsia="en-US"/>
    </w:rPr>
  </w:style>
  <w:style w:type="paragraph" w:customStyle="1" w:styleId="3C7F766E739B44F3AAFEE57468EC314B11">
    <w:name w:val="3C7F766E739B44F3AAFEE57468EC314B11"/>
    <w:rsid w:val="005C1B9A"/>
    <w:pPr>
      <w:spacing w:before="120" w:after="120" w:line="288" w:lineRule="auto"/>
    </w:pPr>
    <w:rPr>
      <w:rFonts w:eastAsiaTheme="minorHAnsi"/>
      <w:lang w:val="de-DE" w:eastAsia="en-US"/>
    </w:rPr>
  </w:style>
  <w:style w:type="paragraph" w:customStyle="1" w:styleId="2247795B4F6F4E71ADC0B8D32B40E8AA11">
    <w:name w:val="2247795B4F6F4E71ADC0B8D32B40E8AA11"/>
    <w:rsid w:val="005C1B9A"/>
    <w:pPr>
      <w:spacing w:before="120" w:after="120" w:line="288" w:lineRule="auto"/>
      <w:ind w:left="720"/>
      <w:contextualSpacing/>
    </w:pPr>
    <w:rPr>
      <w:rFonts w:eastAsiaTheme="minorHAnsi"/>
      <w:lang w:val="de-DE" w:eastAsia="en-US"/>
    </w:rPr>
  </w:style>
  <w:style w:type="paragraph" w:customStyle="1" w:styleId="0414DE855B6C46A18C7C397A679EACB211">
    <w:name w:val="0414DE855B6C46A18C7C397A679EACB211"/>
    <w:rsid w:val="005C1B9A"/>
    <w:pPr>
      <w:spacing w:before="120" w:after="120" w:line="288" w:lineRule="auto"/>
    </w:pPr>
    <w:rPr>
      <w:rFonts w:eastAsiaTheme="minorHAnsi"/>
      <w:lang w:val="de-DE" w:eastAsia="en-US"/>
    </w:rPr>
  </w:style>
  <w:style w:type="paragraph" w:customStyle="1" w:styleId="ABBD3998E5BF43C8877C76C3238C330C11">
    <w:name w:val="ABBD3998E5BF43C8877C76C3238C330C11"/>
    <w:rsid w:val="005C1B9A"/>
    <w:pPr>
      <w:spacing w:before="120" w:after="120" w:line="288" w:lineRule="auto"/>
      <w:ind w:left="720"/>
      <w:contextualSpacing/>
    </w:pPr>
    <w:rPr>
      <w:rFonts w:eastAsiaTheme="minorHAnsi"/>
      <w:lang w:val="de-DE" w:eastAsia="en-US"/>
    </w:rPr>
  </w:style>
  <w:style w:type="paragraph" w:customStyle="1" w:styleId="86B6ABD9A8E746E4B96D9AD35904B53E10">
    <w:name w:val="86B6ABD9A8E746E4B96D9AD35904B53E10"/>
    <w:rsid w:val="005C1B9A"/>
    <w:pPr>
      <w:spacing w:before="120" w:after="120" w:line="288" w:lineRule="auto"/>
    </w:pPr>
    <w:rPr>
      <w:rFonts w:eastAsiaTheme="minorHAnsi"/>
      <w:lang w:val="de-DE" w:eastAsia="en-US"/>
    </w:rPr>
  </w:style>
  <w:style w:type="paragraph" w:customStyle="1" w:styleId="36BA5EB14EFA4FF0A9A25F2B581DAF6C11">
    <w:name w:val="36BA5EB14EFA4FF0A9A25F2B581DAF6C11"/>
    <w:rsid w:val="005C1B9A"/>
    <w:pPr>
      <w:spacing w:before="120" w:after="120" w:line="288" w:lineRule="auto"/>
      <w:ind w:left="720"/>
      <w:contextualSpacing/>
    </w:pPr>
    <w:rPr>
      <w:rFonts w:eastAsiaTheme="minorHAnsi"/>
      <w:lang w:val="de-DE" w:eastAsia="en-US"/>
    </w:rPr>
  </w:style>
  <w:style w:type="paragraph" w:customStyle="1" w:styleId="14E6B7AD4EA646819BCECFBB0C6C6EA111">
    <w:name w:val="14E6B7AD4EA646819BCECFBB0C6C6EA111"/>
    <w:rsid w:val="005C1B9A"/>
    <w:pPr>
      <w:spacing w:before="120" w:after="120" w:line="288" w:lineRule="auto"/>
      <w:ind w:left="720"/>
      <w:contextualSpacing/>
    </w:pPr>
    <w:rPr>
      <w:rFonts w:eastAsiaTheme="minorHAnsi"/>
      <w:lang w:val="de-DE" w:eastAsia="en-US"/>
    </w:rPr>
  </w:style>
  <w:style w:type="paragraph" w:customStyle="1" w:styleId="20DFF532DDDC49F594BE62A341D9E84F9">
    <w:name w:val="20DFF532DDDC49F594BE62A341D9E84F9"/>
    <w:rsid w:val="005C1B9A"/>
    <w:pPr>
      <w:spacing w:before="120" w:after="120" w:line="288" w:lineRule="auto"/>
      <w:ind w:left="720"/>
      <w:contextualSpacing/>
    </w:pPr>
    <w:rPr>
      <w:rFonts w:eastAsiaTheme="minorHAnsi"/>
      <w:lang w:val="de-DE" w:eastAsia="en-US"/>
    </w:rPr>
  </w:style>
  <w:style w:type="paragraph" w:customStyle="1" w:styleId="DCC3542A905A4F1BB3A4440AC25E901B4">
    <w:name w:val="DCC3542A905A4F1BB3A4440AC25E901B4"/>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4">
    <w:name w:val="63506CCB312F42EF8CA85763FE6FA27B4"/>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2">
    <w:name w:val="F1A9D142B44C439B8A5F4611C1F9D3F862"/>
    <w:rsid w:val="005C1B9A"/>
    <w:pPr>
      <w:spacing w:before="120" w:after="120" w:line="288" w:lineRule="auto"/>
    </w:pPr>
    <w:rPr>
      <w:rFonts w:eastAsiaTheme="minorHAnsi"/>
      <w:lang w:val="de-DE" w:eastAsia="en-US"/>
    </w:rPr>
  </w:style>
  <w:style w:type="paragraph" w:customStyle="1" w:styleId="23495994907D407BBE40F340682F2AB062">
    <w:name w:val="23495994907D407BBE40F340682F2AB062"/>
    <w:rsid w:val="005C1B9A"/>
    <w:pPr>
      <w:spacing w:before="120" w:after="120" w:line="288" w:lineRule="auto"/>
    </w:pPr>
    <w:rPr>
      <w:rFonts w:eastAsiaTheme="minorHAnsi"/>
      <w:lang w:val="de-DE" w:eastAsia="en-US"/>
    </w:rPr>
  </w:style>
  <w:style w:type="paragraph" w:customStyle="1" w:styleId="762DA126DB304F6B84B40D7D4B15965362">
    <w:name w:val="762DA126DB304F6B84B40D7D4B15965362"/>
    <w:rsid w:val="005C1B9A"/>
    <w:pPr>
      <w:spacing w:before="120" w:after="120" w:line="288" w:lineRule="auto"/>
    </w:pPr>
    <w:rPr>
      <w:rFonts w:eastAsiaTheme="minorHAnsi"/>
      <w:lang w:val="de-DE" w:eastAsia="en-US"/>
    </w:rPr>
  </w:style>
  <w:style w:type="paragraph" w:customStyle="1" w:styleId="FBE25CCB6AFE4E17BBFFC110BFA3BF9F54">
    <w:name w:val="FBE25CCB6AFE4E17BBFFC110BFA3BF9F54"/>
    <w:rsid w:val="005C1B9A"/>
    <w:pPr>
      <w:spacing w:before="120" w:after="120" w:line="288" w:lineRule="auto"/>
      <w:ind w:left="720"/>
      <w:contextualSpacing/>
    </w:pPr>
    <w:rPr>
      <w:rFonts w:eastAsiaTheme="minorHAnsi"/>
      <w:lang w:val="de-DE" w:eastAsia="en-US"/>
    </w:rPr>
  </w:style>
  <w:style w:type="paragraph" w:customStyle="1" w:styleId="C1121442E1524B829486FFA14D5F01FF13">
    <w:name w:val="C1121442E1524B829486FFA14D5F01FF13"/>
    <w:rsid w:val="005C1B9A"/>
    <w:pPr>
      <w:spacing w:before="120" w:after="120" w:line="288" w:lineRule="auto"/>
      <w:ind w:left="720"/>
      <w:contextualSpacing/>
    </w:pPr>
    <w:rPr>
      <w:rFonts w:eastAsiaTheme="minorHAnsi"/>
      <w:lang w:val="de-DE" w:eastAsia="en-US"/>
    </w:rPr>
  </w:style>
  <w:style w:type="paragraph" w:customStyle="1" w:styleId="F3196B0234944A5485192BEFD272746B13">
    <w:name w:val="F3196B0234944A5485192BEFD272746B13"/>
    <w:rsid w:val="005C1B9A"/>
    <w:pPr>
      <w:spacing w:before="120" w:after="120" w:line="288" w:lineRule="auto"/>
      <w:ind w:left="720"/>
      <w:contextualSpacing/>
    </w:pPr>
    <w:rPr>
      <w:rFonts w:eastAsiaTheme="minorHAnsi"/>
      <w:lang w:val="de-DE" w:eastAsia="en-US"/>
    </w:rPr>
  </w:style>
  <w:style w:type="paragraph" w:customStyle="1" w:styleId="FFA62DA238BF465192BCE0F22A75D4D413">
    <w:name w:val="FFA62DA238BF465192BCE0F22A75D4D413"/>
    <w:rsid w:val="005C1B9A"/>
    <w:pPr>
      <w:spacing w:before="120" w:after="120" w:line="288" w:lineRule="auto"/>
      <w:ind w:left="720"/>
      <w:contextualSpacing/>
    </w:pPr>
    <w:rPr>
      <w:rFonts w:eastAsiaTheme="minorHAnsi"/>
      <w:lang w:val="de-DE" w:eastAsia="en-US"/>
    </w:rPr>
  </w:style>
  <w:style w:type="paragraph" w:customStyle="1" w:styleId="710718C12CDA4D219B07DC3F411DA55B62">
    <w:name w:val="710718C12CDA4D219B07DC3F411DA55B62"/>
    <w:rsid w:val="005C1B9A"/>
    <w:pPr>
      <w:spacing w:before="120" w:after="120" w:line="288" w:lineRule="auto"/>
    </w:pPr>
    <w:rPr>
      <w:rFonts w:eastAsiaTheme="minorHAnsi"/>
      <w:lang w:val="de-DE" w:eastAsia="en-US"/>
    </w:rPr>
  </w:style>
  <w:style w:type="paragraph" w:customStyle="1" w:styleId="CCE917A482F748689A6F6B980EFCA6BD62">
    <w:name w:val="CCE917A482F748689A6F6B980EFCA6BD62"/>
    <w:rsid w:val="005C1B9A"/>
    <w:pPr>
      <w:spacing w:before="120" w:after="120" w:line="288" w:lineRule="auto"/>
    </w:pPr>
    <w:rPr>
      <w:rFonts w:eastAsiaTheme="minorHAnsi"/>
      <w:lang w:val="de-DE" w:eastAsia="en-US"/>
    </w:rPr>
  </w:style>
  <w:style w:type="paragraph" w:customStyle="1" w:styleId="9DF06687B83C4D5A8CC18146040495AB62">
    <w:name w:val="9DF06687B83C4D5A8CC18146040495AB62"/>
    <w:rsid w:val="005C1B9A"/>
    <w:pPr>
      <w:spacing w:before="120" w:after="120" w:line="288" w:lineRule="auto"/>
    </w:pPr>
    <w:rPr>
      <w:rFonts w:eastAsiaTheme="minorHAnsi"/>
      <w:lang w:val="de-DE" w:eastAsia="en-US"/>
    </w:rPr>
  </w:style>
  <w:style w:type="paragraph" w:customStyle="1" w:styleId="B9BA3E7D6BC34E7EB012674706AAC42362">
    <w:name w:val="B9BA3E7D6BC34E7EB012674706AAC42362"/>
    <w:rsid w:val="005C1B9A"/>
    <w:pPr>
      <w:spacing w:before="120" w:after="120" w:line="288" w:lineRule="auto"/>
    </w:pPr>
    <w:rPr>
      <w:rFonts w:eastAsiaTheme="minorHAnsi"/>
      <w:lang w:val="de-DE" w:eastAsia="en-US"/>
    </w:rPr>
  </w:style>
  <w:style w:type="paragraph" w:customStyle="1" w:styleId="B81F638C6B454E12BC55F9FF372FACDD8">
    <w:name w:val="B81F638C6B454E12BC55F9FF372FACDD8"/>
    <w:rsid w:val="005C1B9A"/>
    <w:pPr>
      <w:spacing w:before="120" w:after="120" w:line="288" w:lineRule="auto"/>
    </w:pPr>
    <w:rPr>
      <w:rFonts w:eastAsiaTheme="minorHAnsi"/>
      <w:lang w:val="de-DE" w:eastAsia="en-US"/>
    </w:rPr>
  </w:style>
  <w:style w:type="paragraph" w:customStyle="1" w:styleId="FC7F99893DFD4977B284F5EBC4DAF8A18">
    <w:name w:val="FC7F99893DFD4977B284F5EBC4DAF8A18"/>
    <w:rsid w:val="005C1B9A"/>
    <w:pPr>
      <w:spacing w:before="120" w:after="120" w:line="288" w:lineRule="auto"/>
    </w:pPr>
    <w:rPr>
      <w:rFonts w:eastAsiaTheme="minorHAnsi"/>
      <w:lang w:val="de-DE" w:eastAsia="en-US"/>
    </w:rPr>
  </w:style>
  <w:style w:type="paragraph" w:customStyle="1" w:styleId="59D511AE11BB4ADA98D4775B02B9F7978">
    <w:name w:val="59D511AE11BB4ADA98D4775B02B9F7978"/>
    <w:rsid w:val="005C1B9A"/>
    <w:pPr>
      <w:spacing w:before="120" w:after="120" w:line="288" w:lineRule="auto"/>
    </w:pPr>
    <w:rPr>
      <w:rFonts w:eastAsiaTheme="minorHAnsi"/>
      <w:lang w:val="de-DE" w:eastAsia="en-US"/>
    </w:rPr>
  </w:style>
  <w:style w:type="paragraph" w:customStyle="1" w:styleId="F901EA1576574C40838764F0F79453AA8">
    <w:name w:val="F901EA1576574C40838764F0F79453AA8"/>
    <w:rsid w:val="005C1B9A"/>
    <w:pPr>
      <w:spacing w:before="120" w:after="120" w:line="288" w:lineRule="auto"/>
    </w:pPr>
    <w:rPr>
      <w:rFonts w:eastAsiaTheme="minorHAnsi"/>
      <w:lang w:val="de-DE" w:eastAsia="en-US"/>
    </w:rPr>
  </w:style>
  <w:style w:type="paragraph" w:customStyle="1" w:styleId="FE1CFFE6107047809AFAC048D3A75EC28">
    <w:name w:val="FE1CFFE6107047809AFAC048D3A75EC28"/>
    <w:rsid w:val="005C1B9A"/>
    <w:pPr>
      <w:spacing w:before="120" w:after="120" w:line="288" w:lineRule="auto"/>
    </w:pPr>
    <w:rPr>
      <w:rFonts w:eastAsiaTheme="minorHAnsi"/>
      <w:lang w:val="de-DE" w:eastAsia="en-US"/>
    </w:rPr>
  </w:style>
  <w:style w:type="paragraph" w:customStyle="1" w:styleId="3E6BB4F5E6314280BBC9EF3CD541338139">
    <w:name w:val="3E6BB4F5E6314280BBC9EF3CD541338139"/>
    <w:rsid w:val="005C1B9A"/>
    <w:pPr>
      <w:spacing w:before="120" w:after="120" w:line="288" w:lineRule="auto"/>
    </w:pPr>
    <w:rPr>
      <w:rFonts w:eastAsiaTheme="minorHAnsi"/>
      <w:lang w:val="de-DE" w:eastAsia="en-US"/>
    </w:rPr>
  </w:style>
  <w:style w:type="paragraph" w:customStyle="1" w:styleId="8CC605EF6B084EADA63C06FFBA6FF4D448">
    <w:name w:val="8CC605EF6B084EADA63C06FFBA6FF4D448"/>
    <w:rsid w:val="005C1B9A"/>
    <w:pPr>
      <w:spacing w:before="120" w:after="120" w:line="288" w:lineRule="auto"/>
    </w:pPr>
    <w:rPr>
      <w:rFonts w:eastAsiaTheme="minorHAnsi"/>
      <w:lang w:val="de-DE" w:eastAsia="en-US"/>
    </w:rPr>
  </w:style>
  <w:style w:type="paragraph" w:customStyle="1" w:styleId="21178CE1796942B8A191257EBDBBBF9D7">
    <w:name w:val="21178CE1796942B8A191257EBDBBBF9D7"/>
    <w:rsid w:val="005C1B9A"/>
    <w:pPr>
      <w:spacing w:before="120" w:after="120" w:line="288" w:lineRule="auto"/>
      <w:ind w:left="720"/>
      <w:contextualSpacing/>
    </w:pPr>
    <w:rPr>
      <w:rFonts w:eastAsiaTheme="minorHAnsi"/>
      <w:lang w:val="de-DE" w:eastAsia="en-US"/>
    </w:rPr>
  </w:style>
  <w:style w:type="paragraph" w:customStyle="1" w:styleId="6AF934296A1B4351887F8A2430469A7038">
    <w:name w:val="6AF934296A1B4351887F8A2430469A7038"/>
    <w:rsid w:val="005C1B9A"/>
    <w:pPr>
      <w:spacing w:before="120" w:after="120" w:line="288" w:lineRule="auto"/>
    </w:pPr>
    <w:rPr>
      <w:rFonts w:eastAsiaTheme="minorHAnsi"/>
      <w:lang w:val="de-DE" w:eastAsia="en-US"/>
    </w:rPr>
  </w:style>
  <w:style w:type="paragraph" w:customStyle="1" w:styleId="B7C86B3A80EE414B982A282E28130A1238">
    <w:name w:val="B7C86B3A80EE414B982A282E28130A1238"/>
    <w:rsid w:val="005C1B9A"/>
    <w:pPr>
      <w:spacing w:before="120" w:after="120" w:line="288" w:lineRule="auto"/>
      <w:ind w:left="720"/>
      <w:contextualSpacing/>
    </w:pPr>
    <w:rPr>
      <w:rFonts w:eastAsiaTheme="minorHAnsi"/>
      <w:lang w:val="de-DE" w:eastAsia="en-US"/>
    </w:rPr>
  </w:style>
  <w:style w:type="paragraph" w:customStyle="1" w:styleId="3C7F766E739B44F3AAFEE57468EC314B12">
    <w:name w:val="3C7F766E739B44F3AAFEE57468EC314B12"/>
    <w:rsid w:val="005C1B9A"/>
    <w:pPr>
      <w:spacing w:before="120" w:after="120" w:line="288" w:lineRule="auto"/>
    </w:pPr>
    <w:rPr>
      <w:rFonts w:eastAsiaTheme="minorHAnsi"/>
      <w:lang w:val="de-DE" w:eastAsia="en-US"/>
    </w:rPr>
  </w:style>
  <w:style w:type="paragraph" w:customStyle="1" w:styleId="2247795B4F6F4E71ADC0B8D32B40E8AA12">
    <w:name w:val="2247795B4F6F4E71ADC0B8D32B40E8AA12"/>
    <w:rsid w:val="005C1B9A"/>
    <w:pPr>
      <w:spacing w:before="120" w:after="120" w:line="288" w:lineRule="auto"/>
      <w:ind w:left="720"/>
      <w:contextualSpacing/>
    </w:pPr>
    <w:rPr>
      <w:rFonts w:eastAsiaTheme="minorHAnsi"/>
      <w:lang w:val="de-DE" w:eastAsia="en-US"/>
    </w:rPr>
  </w:style>
  <w:style w:type="paragraph" w:customStyle="1" w:styleId="0414DE855B6C46A18C7C397A679EACB212">
    <w:name w:val="0414DE855B6C46A18C7C397A679EACB212"/>
    <w:rsid w:val="005C1B9A"/>
    <w:pPr>
      <w:spacing w:before="120" w:after="120" w:line="288" w:lineRule="auto"/>
    </w:pPr>
    <w:rPr>
      <w:rFonts w:eastAsiaTheme="minorHAnsi"/>
      <w:lang w:val="de-DE" w:eastAsia="en-US"/>
    </w:rPr>
  </w:style>
  <w:style w:type="paragraph" w:customStyle="1" w:styleId="ABBD3998E5BF43C8877C76C3238C330C12">
    <w:name w:val="ABBD3998E5BF43C8877C76C3238C330C12"/>
    <w:rsid w:val="005C1B9A"/>
    <w:pPr>
      <w:spacing w:before="120" w:after="120" w:line="288" w:lineRule="auto"/>
      <w:ind w:left="720"/>
      <w:contextualSpacing/>
    </w:pPr>
    <w:rPr>
      <w:rFonts w:eastAsiaTheme="minorHAnsi"/>
      <w:lang w:val="de-DE" w:eastAsia="en-US"/>
    </w:rPr>
  </w:style>
  <w:style w:type="paragraph" w:customStyle="1" w:styleId="86B6ABD9A8E746E4B96D9AD35904B53E11">
    <w:name w:val="86B6ABD9A8E746E4B96D9AD35904B53E11"/>
    <w:rsid w:val="005C1B9A"/>
    <w:pPr>
      <w:spacing w:before="120" w:after="120" w:line="288" w:lineRule="auto"/>
    </w:pPr>
    <w:rPr>
      <w:rFonts w:eastAsiaTheme="minorHAnsi"/>
      <w:lang w:val="de-DE" w:eastAsia="en-US"/>
    </w:rPr>
  </w:style>
  <w:style w:type="paragraph" w:customStyle="1" w:styleId="36BA5EB14EFA4FF0A9A25F2B581DAF6C12">
    <w:name w:val="36BA5EB14EFA4FF0A9A25F2B581DAF6C12"/>
    <w:rsid w:val="005C1B9A"/>
    <w:pPr>
      <w:spacing w:before="120" w:after="120" w:line="288" w:lineRule="auto"/>
      <w:ind w:left="720"/>
      <w:contextualSpacing/>
    </w:pPr>
    <w:rPr>
      <w:rFonts w:eastAsiaTheme="minorHAnsi"/>
      <w:lang w:val="de-DE" w:eastAsia="en-US"/>
    </w:rPr>
  </w:style>
  <w:style w:type="paragraph" w:customStyle="1" w:styleId="14E6B7AD4EA646819BCECFBB0C6C6EA112">
    <w:name w:val="14E6B7AD4EA646819BCECFBB0C6C6EA112"/>
    <w:rsid w:val="005C1B9A"/>
    <w:pPr>
      <w:spacing w:before="120" w:after="120" w:line="288" w:lineRule="auto"/>
      <w:ind w:left="720"/>
      <w:contextualSpacing/>
    </w:pPr>
    <w:rPr>
      <w:rFonts w:eastAsiaTheme="minorHAnsi"/>
      <w:lang w:val="de-DE" w:eastAsia="en-US"/>
    </w:rPr>
  </w:style>
  <w:style w:type="paragraph" w:customStyle="1" w:styleId="20DFF532DDDC49F594BE62A341D9E84F10">
    <w:name w:val="20DFF532DDDC49F594BE62A341D9E84F10"/>
    <w:rsid w:val="005C1B9A"/>
    <w:pPr>
      <w:spacing w:before="120" w:after="120" w:line="288" w:lineRule="auto"/>
      <w:ind w:left="720"/>
      <w:contextualSpacing/>
    </w:pPr>
    <w:rPr>
      <w:rFonts w:eastAsiaTheme="minorHAnsi"/>
      <w:lang w:val="de-DE" w:eastAsia="en-US"/>
    </w:rPr>
  </w:style>
  <w:style w:type="paragraph" w:customStyle="1" w:styleId="88FB18A33FE94F6684BCF48F55F37859">
    <w:name w:val="88FB18A33FE94F6684BCF48F55F37859"/>
    <w:rsid w:val="005C1B9A"/>
  </w:style>
  <w:style w:type="paragraph" w:customStyle="1" w:styleId="DCC3542A905A4F1BB3A4440AC25E901B5">
    <w:name w:val="DCC3542A905A4F1BB3A4440AC25E901B5"/>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5">
    <w:name w:val="63506CCB312F42EF8CA85763FE6FA27B5"/>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3">
    <w:name w:val="F1A9D142B44C439B8A5F4611C1F9D3F863"/>
    <w:rsid w:val="005C1B9A"/>
    <w:pPr>
      <w:spacing w:before="120" w:after="120" w:line="288" w:lineRule="auto"/>
    </w:pPr>
    <w:rPr>
      <w:rFonts w:eastAsiaTheme="minorHAnsi"/>
      <w:lang w:val="de-DE" w:eastAsia="en-US"/>
    </w:rPr>
  </w:style>
  <w:style w:type="paragraph" w:customStyle="1" w:styleId="23495994907D407BBE40F340682F2AB063">
    <w:name w:val="23495994907D407BBE40F340682F2AB063"/>
    <w:rsid w:val="005C1B9A"/>
    <w:pPr>
      <w:spacing w:before="120" w:after="120" w:line="288" w:lineRule="auto"/>
    </w:pPr>
    <w:rPr>
      <w:rFonts w:eastAsiaTheme="minorHAnsi"/>
      <w:lang w:val="de-DE" w:eastAsia="en-US"/>
    </w:rPr>
  </w:style>
  <w:style w:type="paragraph" w:customStyle="1" w:styleId="762DA126DB304F6B84B40D7D4B15965363">
    <w:name w:val="762DA126DB304F6B84B40D7D4B15965363"/>
    <w:rsid w:val="005C1B9A"/>
    <w:pPr>
      <w:spacing w:before="120" w:after="120" w:line="288" w:lineRule="auto"/>
    </w:pPr>
    <w:rPr>
      <w:rFonts w:eastAsiaTheme="minorHAnsi"/>
      <w:lang w:val="de-DE" w:eastAsia="en-US"/>
    </w:rPr>
  </w:style>
  <w:style w:type="paragraph" w:customStyle="1" w:styleId="FBE25CCB6AFE4E17BBFFC110BFA3BF9F55">
    <w:name w:val="FBE25CCB6AFE4E17BBFFC110BFA3BF9F55"/>
    <w:rsid w:val="005C1B9A"/>
    <w:pPr>
      <w:spacing w:before="120" w:after="120" w:line="288" w:lineRule="auto"/>
      <w:ind w:left="720"/>
      <w:contextualSpacing/>
    </w:pPr>
    <w:rPr>
      <w:rFonts w:eastAsiaTheme="minorHAnsi"/>
      <w:lang w:val="de-DE" w:eastAsia="en-US"/>
    </w:rPr>
  </w:style>
  <w:style w:type="paragraph" w:customStyle="1" w:styleId="C1121442E1524B829486FFA14D5F01FF14">
    <w:name w:val="C1121442E1524B829486FFA14D5F01FF14"/>
    <w:rsid w:val="005C1B9A"/>
    <w:pPr>
      <w:spacing w:before="120" w:after="120" w:line="288" w:lineRule="auto"/>
      <w:ind w:left="720"/>
      <w:contextualSpacing/>
    </w:pPr>
    <w:rPr>
      <w:rFonts w:eastAsiaTheme="minorHAnsi"/>
      <w:lang w:val="de-DE" w:eastAsia="en-US"/>
    </w:rPr>
  </w:style>
  <w:style w:type="paragraph" w:customStyle="1" w:styleId="F3196B0234944A5485192BEFD272746B14">
    <w:name w:val="F3196B0234944A5485192BEFD272746B14"/>
    <w:rsid w:val="005C1B9A"/>
    <w:pPr>
      <w:spacing w:before="120" w:after="120" w:line="288" w:lineRule="auto"/>
      <w:ind w:left="720"/>
      <w:contextualSpacing/>
    </w:pPr>
    <w:rPr>
      <w:rFonts w:eastAsiaTheme="minorHAnsi"/>
      <w:lang w:val="de-DE" w:eastAsia="en-US"/>
    </w:rPr>
  </w:style>
  <w:style w:type="paragraph" w:customStyle="1" w:styleId="FFA62DA238BF465192BCE0F22A75D4D414">
    <w:name w:val="FFA62DA238BF465192BCE0F22A75D4D414"/>
    <w:rsid w:val="005C1B9A"/>
    <w:pPr>
      <w:spacing w:before="120" w:after="120" w:line="288" w:lineRule="auto"/>
      <w:ind w:left="720"/>
      <w:contextualSpacing/>
    </w:pPr>
    <w:rPr>
      <w:rFonts w:eastAsiaTheme="minorHAnsi"/>
      <w:lang w:val="de-DE" w:eastAsia="en-US"/>
    </w:rPr>
  </w:style>
  <w:style w:type="paragraph" w:customStyle="1" w:styleId="710718C12CDA4D219B07DC3F411DA55B63">
    <w:name w:val="710718C12CDA4D219B07DC3F411DA55B63"/>
    <w:rsid w:val="005C1B9A"/>
    <w:pPr>
      <w:spacing w:before="120" w:after="120" w:line="288" w:lineRule="auto"/>
    </w:pPr>
    <w:rPr>
      <w:rFonts w:eastAsiaTheme="minorHAnsi"/>
      <w:lang w:val="de-DE" w:eastAsia="en-US"/>
    </w:rPr>
  </w:style>
  <w:style w:type="paragraph" w:customStyle="1" w:styleId="CCE917A482F748689A6F6B980EFCA6BD63">
    <w:name w:val="CCE917A482F748689A6F6B980EFCA6BD63"/>
    <w:rsid w:val="005C1B9A"/>
    <w:pPr>
      <w:spacing w:before="120" w:after="120" w:line="288" w:lineRule="auto"/>
    </w:pPr>
    <w:rPr>
      <w:rFonts w:eastAsiaTheme="minorHAnsi"/>
      <w:lang w:val="de-DE" w:eastAsia="en-US"/>
    </w:rPr>
  </w:style>
  <w:style w:type="paragraph" w:customStyle="1" w:styleId="9DF06687B83C4D5A8CC18146040495AB63">
    <w:name w:val="9DF06687B83C4D5A8CC18146040495AB63"/>
    <w:rsid w:val="005C1B9A"/>
    <w:pPr>
      <w:spacing w:before="120" w:after="120" w:line="288" w:lineRule="auto"/>
    </w:pPr>
    <w:rPr>
      <w:rFonts w:eastAsiaTheme="minorHAnsi"/>
      <w:lang w:val="de-DE" w:eastAsia="en-US"/>
    </w:rPr>
  </w:style>
  <w:style w:type="paragraph" w:customStyle="1" w:styleId="B9BA3E7D6BC34E7EB012674706AAC42363">
    <w:name w:val="B9BA3E7D6BC34E7EB012674706AAC42363"/>
    <w:rsid w:val="005C1B9A"/>
    <w:pPr>
      <w:spacing w:before="120" w:after="120" w:line="288" w:lineRule="auto"/>
    </w:pPr>
    <w:rPr>
      <w:rFonts w:eastAsiaTheme="minorHAnsi"/>
      <w:lang w:val="de-DE" w:eastAsia="en-US"/>
    </w:rPr>
  </w:style>
  <w:style w:type="paragraph" w:customStyle="1" w:styleId="88FB18A33FE94F6684BCF48F55F378591">
    <w:name w:val="88FB18A33FE94F6684BCF48F55F378591"/>
    <w:rsid w:val="005C1B9A"/>
    <w:pPr>
      <w:spacing w:before="120" w:after="120" w:line="288" w:lineRule="auto"/>
      <w:ind w:left="720"/>
      <w:contextualSpacing/>
    </w:pPr>
    <w:rPr>
      <w:rFonts w:eastAsiaTheme="minorHAnsi"/>
      <w:lang w:val="de-DE" w:eastAsia="en-US"/>
    </w:rPr>
  </w:style>
  <w:style w:type="paragraph" w:customStyle="1" w:styleId="B81F638C6B454E12BC55F9FF372FACDD9">
    <w:name w:val="B81F638C6B454E12BC55F9FF372FACDD9"/>
    <w:rsid w:val="005C1B9A"/>
    <w:pPr>
      <w:spacing w:before="120" w:after="120" w:line="288" w:lineRule="auto"/>
    </w:pPr>
    <w:rPr>
      <w:rFonts w:eastAsiaTheme="minorHAnsi"/>
      <w:lang w:val="de-DE" w:eastAsia="en-US"/>
    </w:rPr>
  </w:style>
  <w:style w:type="paragraph" w:customStyle="1" w:styleId="FC7F99893DFD4977B284F5EBC4DAF8A19">
    <w:name w:val="FC7F99893DFD4977B284F5EBC4DAF8A19"/>
    <w:rsid w:val="005C1B9A"/>
    <w:pPr>
      <w:spacing w:before="120" w:after="120" w:line="288" w:lineRule="auto"/>
    </w:pPr>
    <w:rPr>
      <w:rFonts w:eastAsiaTheme="minorHAnsi"/>
      <w:lang w:val="de-DE" w:eastAsia="en-US"/>
    </w:rPr>
  </w:style>
  <w:style w:type="paragraph" w:customStyle="1" w:styleId="59D511AE11BB4ADA98D4775B02B9F7979">
    <w:name w:val="59D511AE11BB4ADA98D4775B02B9F7979"/>
    <w:rsid w:val="005C1B9A"/>
    <w:pPr>
      <w:spacing w:before="120" w:after="120" w:line="288" w:lineRule="auto"/>
    </w:pPr>
    <w:rPr>
      <w:rFonts w:eastAsiaTheme="minorHAnsi"/>
      <w:lang w:val="de-DE" w:eastAsia="en-US"/>
    </w:rPr>
  </w:style>
  <w:style w:type="paragraph" w:customStyle="1" w:styleId="F901EA1576574C40838764F0F79453AA9">
    <w:name w:val="F901EA1576574C40838764F0F79453AA9"/>
    <w:rsid w:val="005C1B9A"/>
    <w:pPr>
      <w:spacing w:before="120" w:after="120" w:line="288" w:lineRule="auto"/>
    </w:pPr>
    <w:rPr>
      <w:rFonts w:eastAsiaTheme="minorHAnsi"/>
      <w:lang w:val="de-DE" w:eastAsia="en-US"/>
    </w:rPr>
  </w:style>
  <w:style w:type="paragraph" w:customStyle="1" w:styleId="FE1CFFE6107047809AFAC048D3A75EC29">
    <w:name w:val="FE1CFFE6107047809AFAC048D3A75EC29"/>
    <w:rsid w:val="005C1B9A"/>
    <w:pPr>
      <w:spacing w:before="120" w:after="120" w:line="288" w:lineRule="auto"/>
    </w:pPr>
    <w:rPr>
      <w:rFonts w:eastAsiaTheme="minorHAnsi"/>
      <w:lang w:val="de-DE" w:eastAsia="en-US"/>
    </w:rPr>
  </w:style>
  <w:style w:type="paragraph" w:customStyle="1" w:styleId="3E6BB4F5E6314280BBC9EF3CD541338140">
    <w:name w:val="3E6BB4F5E6314280BBC9EF3CD541338140"/>
    <w:rsid w:val="005C1B9A"/>
    <w:pPr>
      <w:spacing w:before="120" w:after="120" w:line="288" w:lineRule="auto"/>
    </w:pPr>
    <w:rPr>
      <w:rFonts w:eastAsiaTheme="minorHAnsi"/>
      <w:lang w:val="de-DE" w:eastAsia="en-US"/>
    </w:rPr>
  </w:style>
  <w:style w:type="paragraph" w:customStyle="1" w:styleId="8CC605EF6B084EADA63C06FFBA6FF4D449">
    <w:name w:val="8CC605EF6B084EADA63C06FFBA6FF4D449"/>
    <w:rsid w:val="005C1B9A"/>
    <w:pPr>
      <w:spacing w:before="120" w:after="120" w:line="288" w:lineRule="auto"/>
    </w:pPr>
    <w:rPr>
      <w:rFonts w:eastAsiaTheme="minorHAnsi"/>
      <w:lang w:val="de-DE" w:eastAsia="en-US"/>
    </w:rPr>
  </w:style>
  <w:style w:type="paragraph" w:customStyle="1" w:styleId="21178CE1796942B8A191257EBDBBBF9D8">
    <w:name w:val="21178CE1796942B8A191257EBDBBBF9D8"/>
    <w:rsid w:val="005C1B9A"/>
    <w:pPr>
      <w:spacing w:before="120" w:after="120" w:line="288" w:lineRule="auto"/>
      <w:ind w:left="720"/>
      <w:contextualSpacing/>
    </w:pPr>
    <w:rPr>
      <w:rFonts w:eastAsiaTheme="minorHAnsi"/>
      <w:lang w:val="de-DE" w:eastAsia="en-US"/>
    </w:rPr>
  </w:style>
  <w:style w:type="paragraph" w:customStyle="1" w:styleId="6AF934296A1B4351887F8A2430469A7039">
    <w:name w:val="6AF934296A1B4351887F8A2430469A7039"/>
    <w:rsid w:val="005C1B9A"/>
    <w:pPr>
      <w:spacing w:before="120" w:after="120" w:line="288" w:lineRule="auto"/>
    </w:pPr>
    <w:rPr>
      <w:rFonts w:eastAsiaTheme="minorHAnsi"/>
      <w:lang w:val="de-DE" w:eastAsia="en-US"/>
    </w:rPr>
  </w:style>
  <w:style w:type="paragraph" w:customStyle="1" w:styleId="B7C86B3A80EE414B982A282E28130A1239">
    <w:name w:val="B7C86B3A80EE414B982A282E28130A1239"/>
    <w:rsid w:val="005C1B9A"/>
    <w:pPr>
      <w:spacing w:before="120" w:after="120" w:line="288" w:lineRule="auto"/>
      <w:ind w:left="720"/>
      <w:contextualSpacing/>
    </w:pPr>
    <w:rPr>
      <w:rFonts w:eastAsiaTheme="minorHAnsi"/>
      <w:lang w:val="de-DE" w:eastAsia="en-US"/>
    </w:rPr>
  </w:style>
  <w:style w:type="paragraph" w:customStyle="1" w:styleId="3C7F766E739B44F3AAFEE57468EC314B13">
    <w:name w:val="3C7F766E739B44F3AAFEE57468EC314B13"/>
    <w:rsid w:val="005C1B9A"/>
    <w:pPr>
      <w:spacing w:before="120" w:after="120" w:line="288" w:lineRule="auto"/>
    </w:pPr>
    <w:rPr>
      <w:rFonts w:eastAsiaTheme="minorHAnsi"/>
      <w:lang w:val="de-DE" w:eastAsia="en-US"/>
    </w:rPr>
  </w:style>
  <w:style w:type="paragraph" w:customStyle="1" w:styleId="2247795B4F6F4E71ADC0B8D32B40E8AA13">
    <w:name w:val="2247795B4F6F4E71ADC0B8D32B40E8AA13"/>
    <w:rsid w:val="005C1B9A"/>
    <w:pPr>
      <w:spacing w:before="120" w:after="120" w:line="288" w:lineRule="auto"/>
      <w:ind w:left="720"/>
      <w:contextualSpacing/>
    </w:pPr>
    <w:rPr>
      <w:rFonts w:eastAsiaTheme="minorHAnsi"/>
      <w:lang w:val="de-DE" w:eastAsia="en-US"/>
    </w:rPr>
  </w:style>
  <w:style w:type="paragraph" w:customStyle="1" w:styleId="0414DE855B6C46A18C7C397A679EACB213">
    <w:name w:val="0414DE855B6C46A18C7C397A679EACB213"/>
    <w:rsid w:val="005C1B9A"/>
    <w:pPr>
      <w:spacing w:before="120" w:after="120" w:line="288" w:lineRule="auto"/>
    </w:pPr>
    <w:rPr>
      <w:rFonts w:eastAsiaTheme="minorHAnsi"/>
      <w:lang w:val="de-DE" w:eastAsia="en-US"/>
    </w:rPr>
  </w:style>
  <w:style w:type="paragraph" w:customStyle="1" w:styleId="ABBD3998E5BF43C8877C76C3238C330C13">
    <w:name w:val="ABBD3998E5BF43C8877C76C3238C330C13"/>
    <w:rsid w:val="005C1B9A"/>
    <w:pPr>
      <w:spacing w:before="120" w:after="120" w:line="288" w:lineRule="auto"/>
      <w:ind w:left="720"/>
      <w:contextualSpacing/>
    </w:pPr>
    <w:rPr>
      <w:rFonts w:eastAsiaTheme="minorHAnsi"/>
      <w:lang w:val="de-DE" w:eastAsia="en-US"/>
    </w:rPr>
  </w:style>
  <w:style w:type="paragraph" w:customStyle="1" w:styleId="86B6ABD9A8E746E4B96D9AD35904B53E12">
    <w:name w:val="86B6ABD9A8E746E4B96D9AD35904B53E12"/>
    <w:rsid w:val="005C1B9A"/>
    <w:pPr>
      <w:spacing w:before="120" w:after="120" w:line="288" w:lineRule="auto"/>
    </w:pPr>
    <w:rPr>
      <w:rFonts w:eastAsiaTheme="minorHAnsi"/>
      <w:lang w:val="de-DE" w:eastAsia="en-US"/>
    </w:rPr>
  </w:style>
  <w:style w:type="paragraph" w:customStyle="1" w:styleId="36BA5EB14EFA4FF0A9A25F2B581DAF6C13">
    <w:name w:val="36BA5EB14EFA4FF0A9A25F2B581DAF6C13"/>
    <w:rsid w:val="005C1B9A"/>
    <w:pPr>
      <w:spacing w:before="120" w:after="120" w:line="288" w:lineRule="auto"/>
      <w:ind w:left="720"/>
      <w:contextualSpacing/>
    </w:pPr>
    <w:rPr>
      <w:rFonts w:eastAsiaTheme="minorHAnsi"/>
      <w:lang w:val="de-DE" w:eastAsia="en-US"/>
    </w:rPr>
  </w:style>
  <w:style w:type="paragraph" w:customStyle="1" w:styleId="14E6B7AD4EA646819BCECFBB0C6C6EA113">
    <w:name w:val="14E6B7AD4EA646819BCECFBB0C6C6EA113"/>
    <w:rsid w:val="005C1B9A"/>
    <w:pPr>
      <w:spacing w:before="120" w:after="120" w:line="288" w:lineRule="auto"/>
      <w:ind w:left="720"/>
      <w:contextualSpacing/>
    </w:pPr>
    <w:rPr>
      <w:rFonts w:eastAsiaTheme="minorHAnsi"/>
      <w:lang w:val="de-DE" w:eastAsia="en-US"/>
    </w:rPr>
  </w:style>
  <w:style w:type="paragraph" w:customStyle="1" w:styleId="20DFF532DDDC49F594BE62A341D9E84F11">
    <w:name w:val="20DFF532DDDC49F594BE62A341D9E84F11"/>
    <w:rsid w:val="005C1B9A"/>
    <w:pPr>
      <w:spacing w:before="120" w:after="120" w:line="288" w:lineRule="auto"/>
      <w:ind w:left="720"/>
      <w:contextualSpacing/>
    </w:pPr>
    <w:rPr>
      <w:rFonts w:eastAsiaTheme="minorHAnsi"/>
      <w:lang w:val="de-DE" w:eastAsia="en-US"/>
    </w:rPr>
  </w:style>
  <w:style w:type="paragraph" w:customStyle="1" w:styleId="350BB13769F34D9EA08BC9B39A13A52B">
    <w:name w:val="350BB13769F34D9EA08BC9B39A13A52B"/>
    <w:rsid w:val="005C1B9A"/>
  </w:style>
  <w:style w:type="paragraph" w:customStyle="1" w:styleId="DCC3542A905A4F1BB3A4440AC25E901B6">
    <w:name w:val="DCC3542A905A4F1BB3A4440AC25E901B6"/>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6">
    <w:name w:val="63506CCB312F42EF8CA85763FE6FA27B6"/>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4">
    <w:name w:val="F1A9D142B44C439B8A5F4611C1F9D3F864"/>
    <w:rsid w:val="005C1B9A"/>
    <w:pPr>
      <w:spacing w:before="120" w:after="120" w:line="288" w:lineRule="auto"/>
    </w:pPr>
    <w:rPr>
      <w:rFonts w:eastAsiaTheme="minorHAnsi"/>
      <w:lang w:val="de-DE" w:eastAsia="en-US"/>
    </w:rPr>
  </w:style>
  <w:style w:type="paragraph" w:customStyle="1" w:styleId="23495994907D407BBE40F340682F2AB064">
    <w:name w:val="23495994907D407BBE40F340682F2AB064"/>
    <w:rsid w:val="005C1B9A"/>
    <w:pPr>
      <w:spacing w:before="120" w:after="120" w:line="288" w:lineRule="auto"/>
    </w:pPr>
    <w:rPr>
      <w:rFonts w:eastAsiaTheme="minorHAnsi"/>
      <w:lang w:val="de-DE" w:eastAsia="en-US"/>
    </w:rPr>
  </w:style>
  <w:style w:type="paragraph" w:customStyle="1" w:styleId="762DA126DB304F6B84B40D7D4B15965364">
    <w:name w:val="762DA126DB304F6B84B40D7D4B15965364"/>
    <w:rsid w:val="005C1B9A"/>
    <w:pPr>
      <w:spacing w:before="120" w:after="120" w:line="288" w:lineRule="auto"/>
    </w:pPr>
    <w:rPr>
      <w:rFonts w:eastAsiaTheme="minorHAnsi"/>
      <w:lang w:val="de-DE" w:eastAsia="en-US"/>
    </w:rPr>
  </w:style>
  <w:style w:type="paragraph" w:customStyle="1" w:styleId="FBE25CCB6AFE4E17BBFFC110BFA3BF9F56">
    <w:name w:val="FBE25CCB6AFE4E17BBFFC110BFA3BF9F56"/>
    <w:rsid w:val="005C1B9A"/>
    <w:pPr>
      <w:spacing w:before="120" w:after="120" w:line="288" w:lineRule="auto"/>
      <w:ind w:left="720"/>
      <w:contextualSpacing/>
    </w:pPr>
    <w:rPr>
      <w:rFonts w:eastAsiaTheme="minorHAnsi"/>
      <w:lang w:val="de-DE" w:eastAsia="en-US"/>
    </w:rPr>
  </w:style>
  <w:style w:type="paragraph" w:customStyle="1" w:styleId="C1121442E1524B829486FFA14D5F01FF15">
    <w:name w:val="C1121442E1524B829486FFA14D5F01FF15"/>
    <w:rsid w:val="005C1B9A"/>
    <w:pPr>
      <w:spacing w:before="120" w:after="120" w:line="288" w:lineRule="auto"/>
      <w:ind w:left="720"/>
      <w:contextualSpacing/>
    </w:pPr>
    <w:rPr>
      <w:rFonts w:eastAsiaTheme="minorHAnsi"/>
      <w:lang w:val="de-DE" w:eastAsia="en-US"/>
    </w:rPr>
  </w:style>
  <w:style w:type="paragraph" w:customStyle="1" w:styleId="F3196B0234944A5485192BEFD272746B15">
    <w:name w:val="F3196B0234944A5485192BEFD272746B15"/>
    <w:rsid w:val="005C1B9A"/>
    <w:pPr>
      <w:spacing w:before="120" w:after="120" w:line="288" w:lineRule="auto"/>
      <w:ind w:left="720"/>
      <w:contextualSpacing/>
    </w:pPr>
    <w:rPr>
      <w:rFonts w:eastAsiaTheme="minorHAnsi"/>
      <w:lang w:val="de-DE" w:eastAsia="en-US"/>
    </w:rPr>
  </w:style>
  <w:style w:type="paragraph" w:customStyle="1" w:styleId="FFA62DA238BF465192BCE0F22A75D4D415">
    <w:name w:val="FFA62DA238BF465192BCE0F22A75D4D415"/>
    <w:rsid w:val="005C1B9A"/>
    <w:pPr>
      <w:spacing w:before="120" w:after="120" w:line="288" w:lineRule="auto"/>
      <w:ind w:left="720"/>
      <w:contextualSpacing/>
    </w:pPr>
    <w:rPr>
      <w:rFonts w:eastAsiaTheme="minorHAnsi"/>
      <w:lang w:val="de-DE" w:eastAsia="en-US"/>
    </w:rPr>
  </w:style>
  <w:style w:type="paragraph" w:customStyle="1" w:styleId="710718C12CDA4D219B07DC3F411DA55B64">
    <w:name w:val="710718C12CDA4D219B07DC3F411DA55B64"/>
    <w:rsid w:val="005C1B9A"/>
    <w:pPr>
      <w:spacing w:before="120" w:after="120" w:line="288" w:lineRule="auto"/>
    </w:pPr>
    <w:rPr>
      <w:rFonts w:eastAsiaTheme="minorHAnsi"/>
      <w:lang w:val="de-DE" w:eastAsia="en-US"/>
    </w:rPr>
  </w:style>
  <w:style w:type="paragraph" w:customStyle="1" w:styleId="CCE917A482F748689A6F6B980EFCA6BD64">
    <w:name w:val="CCE917A482F748689A6F6B980EFCA6BD64"/>
    <w:rsid w:val="005C1B9A"/>
    <w:pPr>
      <w:spacing w:before="120" w:after="120" w:line="288" w:lineRule="auto"/>
    </w:pPr>
    <w:rPr>
      <w:rFonts w:eastAsiaTheme="minorHAnsi"/>
      <w:lang w:val="de-DE" w:eastAsia="en-US"/>
    </w:rPr>
  </w:style>
  <w:style w:type="paragraph" w:customStyle="1" w:styleId="9DF06687B83C4D5A8CC18146040495AB64">
    <w:name w:val="9DF06687B83C4D5A8CC18146040495AB64"/>
    <w:rsid w:val="005C1B9A"/>
    <w:pPr>
      <w:spacing w:before="120" w:after="120" w:line="288" w:lineRule="auto"/>
    </w:pPr>
    <w:rPr>
      <w:rFonts w:eastAsiaTheme="minorHAnsi"/>
      <w:lang w:val="de-DE" w:eastAsia="en-US"/>
    </w:rPr>
  </w:style>
  <w:style w:type="paragraph" w:customStyle="1" w:styleId="B9BA3E7D6BC34E7EB012674706AAC42364">
    <w:name w:val="B9BA3E7D6BC34E7EB012674706AAC42364"/>
    <w:rsid w:val="005C1B9A"/>
    <w:pPr>
      <w:spacing w:before="120" w:after="120" w:line="288" w:lineRule="auto"/>
    </w:pPr>
    <w:rPr>
      <w:rFonts w:eastAsiaTheme="minorHAnsi"/>
      <w:lang w:val="de-DE" w:eastAsia="en-US"/>
    </w:rPr>
  </w:style>
  <w:style w:type="paragraph" w:customStyle="1" w:styleId="350BB13769F34D9EA08BC9B39A13A52B1">
    <w:name w:val="350BB13769F34D9EA08BC9B39A13A52B1"/>
    <w:rsid w:val="005C1B9A"/>
    <w:pPr>
      <w:spacing w:before="120" w:after="120" w:line="288" w:lineRule="auto"/>
      <w:ind w:left="720"/>
      <w:contextualSpacing/>
    </w:pPr>
    <w:rPr>
      <w:rFonts w:eastAsiaTheme="minorHAnsi"/>
      <w:lang w:val="de-DE" w:eastAsia="en-US"/>
    </w:rPr>
  </w:style>
  <w:style w:type="paragraph" w:customStyle="1" w:styleId="88FB18A33FE94F6684BCF48F55F378592">
    <w:name w:val="88FB18A33FE94F6684BCF48F55F378592"/>
    <w:rsid w:val="005C1B9A"/>
    <w:pPr>
      <w:spacing w:before="120" w:after="120" w:line="288" w:lineRule="auto"/>
      <w:ind w:left="720"/>
      <w:contextualSpacing/>
    </w:pPr>
    <w:rPr>
      <w:rFonts w:eastAsiaTheme="minorHAnsi"/>
      <w:lang w:val="de-DE" w:eastAsia="en-US"/>
    </w:rPr>
  </w:style>
  <w:style w:type="paragraph" w:customStyle="1" w:styleId="3E6BB4F5E6314280BBC9EF3CD541338141">
    <w:name w:val="3E6BB4F5E6314280BBC9EF3CD541338141"/>
    <w:rsid w:val="005C1B9A"/>
    <w:pPr>
      <w:spacing w:before="120" w:after="120" w:line="288" w:lineRule="auto"/>
    </w:pPr>
    <w:rPr>
      <w:rFonts w:eastAsiaTheme="minorHAnsi"/>
      <w:lang w:val="de-DE" w:eastAsia="en-US"/>
    </w:rPr>
  </w:style>
  <w:style w:type="paragraph" w:customStyle="1" w:styleId="8CC605EF6B084EADA63C06FFBA6FF4D450">
    <w:name w:val="8CC605EF6B084EADA63C06FFBA6FF4D450"/>
    <w:rsid w:val="005C1B9A"/>
    <w:pPr>
      <w:spacing w:before="120" w:after="120" w:line="288" w:lineRule="auto"/>
    </w:pPr>
    <w:rPr>
      <w:rFonts w:eastAsiaTheme="minorHAnsi"/>
      <w:lang w:val="de-DE" w:eastAsia="en-US"/>
    </w:rPr>
  </w:style>
  <w:style w:type="paragraph" w:customStyle="1" w:styleId="21178CE1796942B8A191257EBDBBBF9D9">
    <w:name w:val="21178CE1796942B8A191257EBDBBBF9D9"/>
    <w:rsid w:val="005C1B9A"/>
    <w:pPr>
      <w:spacing w:before="120" w:after="120" w:line="288" w:lineRule="auto"/>
      <w:ind w:left="720"/>
      <w:contextualSpacing/>
    </w:pPr>
    <w:rPr>
      <w:rFonts w:eastAsiaTheme="minorHAnsi"/>
      <w:lang w:val="de-DE" w:eastAsia="en-US"/>
    </w:rPr>
  </w:style>
  <w:style w:type="paragraph" w:customStyle="1" w:styleId="6AF934296A1B4351887F8A2430469A7040">
    <w:name w:val="6AF934296A1B4351887F8A2430469A7040"/>
    <w:rsid w:val="005C1B9A"/>
    <w:pPr>
      <w:spacing w:before="120" w:after="120" w:line="288" w:lineRule="auto"/>
    </w:pPr>
    <w:rPr>
      <w:rFonts w:eastAsiaTheme="minorHAnsi"/>
      <w:lang w:val="de-DE" w:eastAsia="en-US"/>
    </w:rPr>
  </w:style>
  <w:style w:type="paragraph" w:customStyle="1" w:styleId="B7C86B3A80EE414B982A282E28130A1240">
    <w:name w:val="B7C86B3A80EE414B982A282E28130A1240"/>
    <w:rsid w:val="005C1B9A"/>
    <w:pPr>
      <w:spacing w:before="120" w:after="120" w:line="288" w:lineRule="auto"/>
      <w:ind w:left="720"/>
      <w:contextualSpacing/>
    </w:pPr>
    <w:rPr>
      <w:rFonts w:eastAsiaTheme="minorHAnsi"/>
      <w:lang w:val="de-DE" w:eastAsia="en-US"/>
    </w:rPr>
  </w:style>
  <w:style w:type="paragraph" w:customStyle="1" w:styleId="3C7F766E739B44F3AAFEE57468EC314B14">
    <w:name w:val="3C7F766E739B44F3AAFEE57468EC314B14"/>
    <w:rsid w:val="005C1B9A"/>
    <w:pPr>
      <w:spacing w:before="120" w:after="120" w:line="288" w:lineRule="auto"/>
    </w:pPr>
    <w:rPr>
      <w:rFonts w:eastAsiaTheme="minorHAnsi"/>
      <w:lang w:val="de-DE" w:eastAsia="en-US"/>
    </w:rPr>
  </w:style>
  <w:style w:type="paragraph" w:customStyle="1" w:styleId="2247795B4F6F4E71ADC0B8D32B40E8AA14">
    <w:name w:val="2247795B4F6F4E71ADC0B8D32B40E8AA14"/>
    <w:rsid w:val="005C1B9A"/>
    <w:pPr>
      <w:spacing w:before="120" w:after="120" w:line="288" w:lineRule="auto"/>
      <w:ind w:left="720"/>
      <w:contextualSpacing/>
    </w:pPr>
    <w:rPr>
      <w:rFonts w:eastAsiaTheme="minorHAnsi"/>
      <w:lang w:val="de-DE" w:eastAsia="en-US"/>
    </w:rPr>
  </w:style>
  <w:style w:type="paragraph" w:customStyle="1" w:styleId="0414DE855B6C46A18C7C397A679EACB214">
    <w:name w:val="0414DE855B6C46A18C7C397A679EACB214"/>
    <w:rsid w:val="005C1B9A"/>
    <w:pPr>
      <w:spacing w:before="120" w:after="120" w:line="288" w:lineRule="auto"/>
    </w:pPr>
    <w:rPr>
      <w:rFonts w:eastAsiaTheme="minorHAnsi"/>
      <w:lang w:val="de-DE" w:eastAsia="en-US"/>
    </w:rPr>
  </w:style>
  <w:style w:type="paragraph" w:customStyle="1" w:styleId="ABBD3998E5BF43C8877C76C3238C330C14">
    <w:name w:val="ABBD3998E5BF43C8877C76C3238C330C14"/>
    <w:rsid w:val="005C1B9A"/>
    <w:pPr>
      <w:spacing w:before="120" w:after="120" w:line="288" w:lineRule="auto"/>
      <w:ind w:left="720"/>
      <w:contextualSpacing/>
    </w:pPr>
    <w:rPr>
      <w:rFonts w:eastAsiaTheme="minorHAnsi"/>
      <w:lang w:val="de-DE" w:eastAsia="en-US"/>
    </w:rPr>
  </w:style>
  <w:style w:type="paragraph" w:customStyle="1" w:styleId="86B6ABD9A8E746E4B96D9AD35904B53E13">
    <w:name w:val="86B6ABD9A8E746E4B96D9AD35904B53E13"/>
    <w:rsid w:val="005C1B9A"/>
    <w:pPr>
      <w:spacing w:before="120" w:after="120" w:line="288" w:lineRule="auto"/>
    </w:pPr>
    <w:rPr>
      <w:rFonts w:eastAsiaTheme="minorHAnsi"/>
      <w:lang w:val="de-DE" w:eastAsia="en-US"/>
    </w:rPr>
  </w:style>
  <w:style w:type="paragraph" w:customStyle="1" w:styleId="36BA5EB14EFA4FF0A9A25F2B581DAF6C14">
    <w:name w:val="36BA5EB14EFA4FF0A9A25F2B581DAF6C14"/>
    <w:rsid w:val="005C1B9A"/>
    <w:pPr>
      <w:spacing w:before="120" w:after="120" w:line="288" w:lineRule="auto"/>
      <w:ind w:left="720"/>
      <w:contextualSpacing/>
    </w:pPr>
    <w:rPr>
      <w:rFonts w:eastAsiaTheme="minorHAnsi"/>
      <w:lang w:val="de-DE" w:eastAsia="en-US"/>
    </w:rPr>
  </w:style>
  <w:style w:type="paragraph" w:customStyle="1" w:styleId="14E6B7AD4EA646819BCECFBB0C6C6EA114">
    <w:name w:val="14E6B7AD4EA646819BCECFBB0C6C6EA114"/>
    <w:rsid w:val="005C1B9A"/>
    <w:pPr>
      <w:spacing w:before="120" w:after="120" w:line="288" w:lineRule="auto"/>
      <w:ind w:left="720"/>
      <w:contextualSpacing/>
    </w:pPr>
    <w:rPr>
      <w:rFonts w:eastAsiaTheme="minorHAnsi"/>
      <w:lang w:val="de-DE" w:eastAsia="en-US"/>
    </w:rPr>
  </w:style>
  <w:style w:type="paragraph" w:customStyle="1" w:styleId="20DFF532DDDC49F594BE62A341D9E84F12">
    <w:name w:val="20DFF532DDDC49F594BE62A341D9E84F12"/>
    <w:rsid w:val="005C1B9A"/>
    <w:pPr>
      <w:spacing w:before="120" w:after="120" w:line="288" w:lineRule="auto"/>
      <w:ind w:left="720"/>
      <w:contextualSpacing/>
    </w:pPr>
    <w:rPr>
      <w:rFonts w:eastAsiaTheme="minorHAnsi"/>
      <w:lang w:val="de-DE" w:eastAsia="en-US"/>
    </w:rPr>
  </w:style>
  <w:style w:type="paragraph" w:customStyle="1" w:styleId="35F6D4E8A79742BA87CE8BB72C5A6DF1">
    <w:name w:val="35F6D4E8A79742BA87CE8BB72C5A6DF1"/>
    <w:rsid w:val="005C1B9A"/>
  </w:style>
  <w:style w:type="paragraph" w:customStyle="1" w:styleId="8A92EAB4BA3240B68703BACD9785FEB2">
    <w:name w:val="8A92EAB4BA3240B68703BACD9785FEB2"/>
    <w:rsid w:val="005C1B9A"/>
  </w:style>
  <w:style w:type="paragraph" w:customStyle="1" w:styleId="05BCC3BF1F154DB1ABE498E61E2E7DCF">
    <w:name w:val="05BCC3BF1F154DB1ABE498E61E2E7DCF"/>
    <w:rsid w:val="005C1B9A"/>
  </w:style>
  <w:style w:type="paragraph" w:customStyle="1" w:styleId="DE6A87B0CD87468ABCCA6A4BCA6E406C">
    <w:name w:val="DE6A87B0CD87468ABCCA6A4BCA6E406C"/>
    <w:rsid w:val="005C1B9A"/>
  </w:style>
  <w:style w:type="paragraph" w:customStyle="1" w:styleId="1AB1760B07B24F86BA8AC2F54EB329C2">
    <w:name w:val="1AB1760B07B24F86BA8AC2F54EB329C2"/>
    <w:rsid w:val="005C1B9A"/>
  </w:style>
  <w:style w:type="paragraph" w:customStyle="1" w:styleId="DCC3542A905A4F1BB3A4440AC25E901B7">
    <w:name w:val="DCC3542A905A4F1BB3A4440AC25E901B7"/>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7">
    <w:name w:val="63506CCB312F42EF8CA85763FE6FA27B7"/>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5">
    <w:name w:val="F1A9D142B44C439B8A5F4611C1F9D3F865"/>
    <w:rsid w:val="005C1B9A"/>
    <w:pPr>
      <w:spacing w:before="120" w:after="120" w:line="288" w:lineRule="auto"/>
    </w:pPr>
    <w:rPr>
      <w:rFonts w:eastAsiaTheme="minorHAnsi"/>
      <w:lang w:val="de-DE" w:eastAsia="en-US"/>
    </w:rPr>
  </w:style>
  <w:style w:type="paragraph" w:customStyle="1" w:styleId="23495994907D407BBE40F340682F2AB065">
    <w:name w:val="23495994907D407BBE40F340682F2AB065"/>
    <w:rsid w:val="005C1B9A"/>
    <w:pPr>
      <w:spacing w:before="120" w:after="120" w:line="288" w:lineRule="auto"/>
    </w:pPr>
    <w:rPr>
      <w:rFonts w:eastAsiaTheme="minorHAnsi"/>
      <w:lang w:val="de-DE" w:eastAsia="en-US"/>
    </w:rPr>
  </w:style>
  <w:style w:type="paragraph" w:customStyle="1" w:styleId="762DA126DB304F6B84B40D7D4B15965365">
    <w:name w:val="762DA126DB304F6B84B40D7D4B15965365"/>
    <w:rsid w:val="005C1B9A"/>
    <w:pPr>
      <w:spacing w:before="120" w:after="120" w:line="288" w:lineRule="auto"/>
    </w:pPr>
    <w:rPr>
      <w:rFonts w:eastAsiaTheme="minorHAnsi"/>
      <w:lang w:val="de-DE" w:eastAsia="en-US"/>
    </w:rPr>
  </w:style>
  <w:style w:type="paragraph" w:customStyle="1" w:styleId="FBE25CCB6AFE4E17BBFFC110BFA3BF9F57">
    <w:name w:val="FBE25CCB6AFE4E17BBFFC110BFA3BF9F57"/>
    <w:rsid w:val="005C1B9A"/>
    <w:pPr>
      <w:spacing w:before="120" w:after="120" w:line="288" w:lineRule="auto"/>
      <w:ind w:left="720"/>
      <w:contextualSpacing/>
    </w:pPr>
    <w:rPr>
      <w:rFonts w:eastAsiaTheme="minorHAnsi"/>
      <w:lang w:val="de-DE" w:eastAsia="en-US"/>
    </w:rPr>
  </w:style>
  <w:style w:type="paragraph" w:customStyle="1" w:styleId="C1121442E1524B829486FFA14D5F01FF16">
    <w:name w:val="C1121442E1524B829486FFA14D5F01FF16"/>
    <w:rsid w:val="005C1B9A"/>
    <w:pPr>
      <w:spacing w:before="120" w:after="120" w:line="288" w:lineRule="auto"/>
      <w:ind w:left="720"/>
      <w:contextualSpacing/>
    </w:pPr>
    <w:rPr>
      <w:rFonts w:eastAsiaTheme="minorHAnsi"/>
      <w:lang w:val="de-DE" w:eastAsia="en-US"/>
    </w:rPr>
  </w:style>
  <w:style w:type="paragraph" w:customStyle="1" w:styleId="F3196B0234944A5485192BEFD272746B16">
    <w:name w:val="F3196B0234944A5485192BEFD272746B16"/>
    <w:rsid w:val="005C1B9A"/>
    <w:pPr>
      <w:spacing w:before="120" w:after="120" w:line="288" w:lineRule="auto"/>
      <w:ind w:left="720"/>
      <w:contextualSpacing/>
    </w:pPr>
    <w:rPr>
      <w:rFonts w:eastAsiaTheme="minorHAnsi"/>
      <w:lang w:val="de-DE" w:eastAsia="en-US"/>
    </w:rPr>
  </w:style>
  <w:style w:type="paragraph" w:customStyle="1" w:styleId="FFA62DA238BF465192BCE0F22A75D4D416">
    <w:name w:val="FFA62DA238BF465192BCE0F22A75D4D416"/>
    <w:rsid w:val="005C1B9A"/>
    <w:pPr>
      <w:spacing w:before="120" w:after="120" w:line="288" w:lineRule="auto"/>
      <w:ind w:left="720"/>
      <w:contextualSpacing/>
    </w:pPr>
    <w:rPr>
      <w:rFonts w:eastAsiaTheme="minorHAnsi"/>
      <w:lang w:val="de-DE" w:eastAsia="en-US"/>
    </w:rPr>
  </w:style>
  <w:style w:type="paragraph" w:customStyle="1" w:styleId="710718C12CDA4D219B07DC3F411DA55B65">
    <w:name w:val="710718C12CDA4D219B07DC3F411DA55B65"/>
    <w:rsid w:val="005C1B9A"/>
    <w:pPr>
      <w:spacing w:before="120" w:after="120" w:line="288" w:lineRule="auto"/>
    </w:pPr>
    <w:rPr>
      <w:rFonts w:eastAsiaTheme="minorHAnsi"/>
      <w:lang w:val="de-DE" w:eastAsia="en-US"/>
    </w:rPr>
  </w:style>
  <w:style w:type="paragraph" w:customStyle="1" w:styleId="CCE917A482F748689A6F6B980EFCA6BD65">
    <w:name w:val="CCE917A482F748689A6F6B980EFCA6BD65"/>
    <w:rsid w:val="005C1B9A"/>
    <w:pPr>
      <w:spacing w:before="120" w:after="120" w:line="288" w:lineRule="auto"/>
    </w:pPr>
    <w:rPr>
      <w:rFonts w:eastAsiaTheme="minorHAnsi"/>
      <w:lang w:val="de-DE" w:eastAsia="en-US"/>
    </w:rPr>
  </w:style>
  <w:style w:type="paragraph" w:customStyle="1" w:styleId="9DF06687B83C4D5A8CC18146040495AB65">
    <w:name w:val="9DF06687B83C4D5A8CC18146040495AB65"/>
    <w:rsid w:val="005C1B9A"/>
    <w:pPr>
      <w:spacing w:before="120" w:after="120" w:line="288" w:lineRule="auto"/>
    </w:pPr>
    <w:rPr>
      <w:rFonts w:eastAsiaTheme="minorHAnsi"/>
      <w:lang w:val="de-DE" w:eastAsia="en-US"/>
    </w:rPr>
  </w:style>
  <w:style w:type="paragraph" w:customStyle="1" w:styleId="B9BA3E7D6BC34E7EB012674706AAC42365">
    <w:name w:val="B9BA3E7D6BC34E7EB012674706AAC42365"/>
    <w:rsid w:val="005C1B9A"/>
    <w:pPr>
      <w:spacing w:before="120" w:after="120" w:line="288" w:lineRule="auto"/>
    </w:pPr>
    <w:rPr>
      <w:rFonts w:eastAsiaTheme="minorHAnsi"/>
      <w:lang w:val="de-DE" w:eastAsia="en-US"/>
    </w:rPr>
  </w:style>
  <w:style w:type="paragraph" w:customStyle="1" w:styleId="350BB13769F34D9EA08BC9B39A13A52B2">
    <w:name w:val="350BB13769F34D9EA08BC9B39A13A52B2"/>
    <w:rsid w:val="005C1B9A"/>
    <w:pPr>
      <w:spacing w:before="120" w:after="120" w:line="288" w:lineRule="auto"/>
      <w:ind w:left="720"/>
      <w:contextualSpacing/>
    </w:pPr>
    <w:rPr>
      <w:rFonts w:eastAsiaTheme="minorHAnsi"/>
      <w:lang w:val="de-DE" w:eastAsia="en-US"/>
    </w:rPr>
  </w:style>
  <w:style w:type="paragraph" w:customStyle="1" w:styleId="88FB18A33FE94F6684BCF48F55F378593">
    <w:name w:val="88FB18A33FE94F6684BCF48F55F378593"/>
    <w:rsid w:val="005C1B9A"/>
    <w:pPr>
      <w:spacing w:before="120" w:after="120" w:line="288" w:lineRule="auto"/>
      <w:ind w:left="720"/>
      <w:contextualSpacing/>
    </w:pPr>
    <w:rPr>
      <w:rFonts w:eastAsiaTheme="minorHAnsi"/>
      <w:lang w:val="de-DE" w:eastAsia="en-US"/>
    </w:rPr>
  </w:style>
  <w:style w:type="paragraph" w:customStyle="1" w:styleId="3E6BB4F5E6314280BBC9EF3CD541338142">
    <w:name w:val="3E6BB4F5E6314280BBC9EF3CD541338142"/>
    <w:rsid w:val="005C1B9A"/>
    <w:pPr>
      <w:spacing w:before="120" w:after="120" w:line="288" w:lineRule="auto"/>
    </w:pPr>
    <w:rPr>
      <w:rFonts w:eastAsiaTheme="minorHAnsi"/>
      <w:lang w:val="de-DE" w:eastAsia="en-US"/>
    </w:rPr>
  </w:style>
  <w:style w:type="paragraph" w:customStyle="1" w:styleId="8CC605EF6B084EADA63C06FFBA6FF4D451">
    <w:name w:val="8CC605EF6B084EADA63C06FFBA6FF4D451"/>
    <w:rsid w:val="005C1B9A"/>
    <w:pPr>
      <w:spacing w:before="120" w:after="120" w:line="288" w:lineRule="auto"/>
    </w:pPr>
    <w:rPr>
      <w:rFonts w:eastAsiaTheme="minorHAnsi"/>
      <w:lang w:val="de-DE" w:eastAsia="en-US"/>
    </w:rPr>
  </w:style>
  <w:style w:type="paragraph" w:customStyle="1" w:styleId="1AB1760B07B24F86BA8AC2F54EB329C21">
    <w:name w:val="1AB1760B07B24F86BA8AC2F54EB329C21"/>
    <w:rsid w:val="005C1B9A"/>
    <w:pPr>
      <w:spacing w:before="120" w:after="120" w:line="288" w:lineRule="auto"/>
    </w:pPr>
    <w:rPr>
      <w:rFonts w:eastAsiaTheme="minorHAnsi"/>
      <w:lang w:val="de-DE" w:eastAsia="en-US"/>
    </w:rPr>
  </w:style>
  <w:style w:type="paragraph" w:customStyle="1" w:styleId="21178CE1796942B8A191257EBDBBBF9D10">
    <w:name w:val="21178CE1796942B8A191257EBDBBBF9D10"/>
    <w:rsid w:val="005C1B9A"/>
    <w:pPr>
      <w:spacing w:before="120" w:after="120" w:line="288" w:lineRule="auto"/>
      <w:ind w:left="720"/>
      <w:contextualSpacing/>
    </w:pPr>
    <w:rPr>
      <w:rFonts w:eastAsiaTheme="minorHAnsi"/>
      <w:lang w:val="de-DE" w:eastAsia="en-US"/>
    </w:rPr>
  </w:style>
  <w:style w:type="paragraph" w:customStyle="1" w:styleId="35F6D4E8A79742BA87CE8BB72C5A6DF11">
    <w:name w:val="35F6D4E8A79742BA87CE8BB72C5A6DF11"/>
    <w:rsid w:val="005C1B9A"/>
    <w:pPr>
      <w:spacing w:before="120" w:after="120" w:line="288" w:lineRule="auto"/>
    </w:pPr>
    <w:rPr>
      <w:rFonts w:eastAsiaTheme="minorHAnsi"/>
      <w:lang w:val="de-DE" w:eastAsia="en-US"/>
    </w:rPr>
  </w:style>
  <w:style w:type="paragraph" w:customStyle="1" w:styleId="8A92EAB4BA3240B68703BACD9785FEB21">
    <w:name w:val="8A92EAB4BA3240B68703BACD9785FEB21"/>
    <w:rsid w:val="005C1B9A"/>
    <w:pPr>
      <w:spacing w:before="120" w:after="120" w:line="288" w:lineRule="auto"/>
      <w:ind w:left="720"/>
      <w:contextualSpacing/>
    </w:pPr>
    <w:rPr>
      <w:rFonts w:eastAsiaTheme="minorHAnsi"/>
      <w:lang w:val="de-DE" w:eastAsia="en-US"/>
    </w:rPr>
  </w:style>
  <w:style w:type="paragraph" w:customStyle="1" w:styleId="05BCC3BF1F154DB1ABE498E61E2E7DCF1">
    <w:name w:val="05BCC3BF1F154DB1ABE498E61E2E7DCF1"/>
    <w:rsid w:val="005C1B9A"/>
    <w:pPr>
      <w:spacing w:before="120" w:after="120" w:line="288" w:lineRule="auto"/>
    </w:pPr>
    <w:rPr>
      <w:rFonts w:eastAsiaTheme="minorHAnsi"/>
      <w:lang w:val="de-DE" w:eastAsia="en-US"/>
    </w:rPr>
  </w:style>
  <w:style w:type="paragraph" w:customStyle="1" w:styleId="DE6A87B0CD87468ABCCA6A4BCA6E406C1">
    <w:name w:val="DE6A87B0CD87468ABCCA6A4BCA6E406C1"/>
    <w:rsid w:val="005C1B9A"/>
    <w:pPr>
      <w:spacing w:before="120" w:after="120" w:line="288" w:lineRule="auto"/>
      <w:ind w:left="720"/>
      <w:contextualSpacing/>
    </w:pPr>
    <w:rPr>
      <w:rFonts w:eastAsiaTheme="minorHAnsi"/>
      <w:lang w:val="de-DE" w:eastAsia="en-US"/>
    </w:rPr>
  </w:style>
  <w:style w:type="paragraph" w:customStyle="1" w:styleId="6AF934296A1B4351887F8A2430469A7041">
    <w:name w:val="6AF934296A1B4351887F8A2430469A7041"/>
    <w:rsid w:val="005C1B9A"/>
    <w:pPr>
      <w:spacing w:before="120" w:after="120" w:line="288" w:lineRule="auto"/>
    </w:pPr>
    <w:rPr>
      <w:rFonts w:eastAsiaTheme="minorHAnsi"/>
      <w:lang w:val="de-DE" w:eastAsia="en-US"/>
    </w:rPr>
  </w:style>
  <w:style w:type="paragraph" w:customStyle="1" w:styleId="B7C86B3A80EE414B982A282E28130A1241">
    <w:name w:val="B7C86B3A80EE414B982A282E28130A1241"/>
    <w:rsid w:val="005C1B9A"/>
    <w:pPr>
      <w:spacing w:before="120" w:after="120" w:line="288" w:lineRule="auto"/>
      <w:ind w:left="720"/>
      <w:contextualSpacing/>
    </w:pPr>
    <w:rPr>
      <w:rFonts w:eastAsiaTheme="minorHAnsi"/>
      <w:lang w:val="de-DE" w:eastAsia="en-US"/>
    </w:rPr>
  </w:style>
  <w:style w:type="paragraph" w:customStyle="1" w:styleId="3C7F766E739B44F3AAFEE57468EC314B15">
    <w:name w:val="3C7F766E739B44F3AAFEE57468EC314B15"/>
    <w:rsid w:val="005C1B9A"/>
    <w:pPr>
      <w:spacing w:before="120" w:after="120" w:line="288" w:lineRule="auto"/>
    </w:pPr>
    <w:rPr>
      <w:rFonts w:eastAsiaTheme="minorHAnsi"/>
      <w:lang w:val="de-DE" w:eastAsia="en-US"/>
    </w:rPr>
  </w:style>
  <w:style w:type="paragraph" w:customStyle="1" w:styleId="2247795B4F6F4E71ADC0B8D32B40E8AA15">
    <w:name w:val="2247795B4F6F4E71ADC0B8D32B40E8AA15"/>
    <w:rsid w:val="005C1B9A"/>
    <w:pPr>
      <w:spacing w:before="120" w:after="120" w:line="288" w:lineRule="auto"/>
      <w:ind w:left="720"/>
      <w:contextualSpacing/>
    </w:pPr>
    <w:rPr>
      <w:rFonts w:eastAsiaTheme="minorHAnsi"/>
      <w:lang w:val="de-DE" w:eastAsia="en-US"/>
    </w:rPr>
  </w:style>
  <w:style w:type="paragraph" w:customStyle="1" w:styleId="0414DE855B6C46A18C7C397A679EACB215">
    <w:name w:val="0414DE855B6C46A18C7C397A679EACB215"/>
    <w:rsid w:val="005C1B9A"/>
    <w:pPr>
      <w:spacing w:before="120" w:after="120" w:line="288" w:lineRule="auto"/>
    </w:pPr>
    <w:rPr>
      <w:rFonts w:eastAsiaTheme="minorHAnsi"/>
      <w:lang w:val="de-DE" w:eastAsia="en-US"/>
    </w:rPr>
  </w:style>
  <w:style w:type="paragraph" w:customStyle="1" w:styleId="ABBD3998E5BF43C8877C76C3238C330C15">
    <w:name w:val="ABBD3998E5BF43C8877C76C3238C330C15"/>
    <w:rsid w:val="005C1B9A"/>
    <w:pPr>
      <w:spacing w:before="120" w:after="120" w:line="288" w:lineRule="auto"/>
      <w:ind w:left="720"/>
      <w:contextualSpacing/>
    </w:pPr>
    <w:rPr>
      <w:rFonts w:eastAsiaTheme="minorHAnsi"/>
      <w:lang w:val="de-DE" w:eastAsia="en-US"/>
    </w:rPr>
  </w:style>
  <w:style w:type="paragraph" w:customStyle="1" w:styleId="14E6B7AD4EA646819BCECFBB0C6C6EA115">
    <w:name w:val="14E6B7AD4EA646819BCECFBB0C6C6EA115"/>
    <w:rsid w:val="005C1B9A"/>
    <w:pPr>
      <w:spacing w:before="120" w:after="120" w:line="288" w:lineRule="auto"/>
      <w:ind w:left="720"/>
      <w:contextualSpacing/>
    </w:pPr>
    <w:rPr>
      <w:rFonts w:eastAsiaTheme="minorHAnsi"/>
      <w:lang w:val="de-DE" w:eastAsia="en-US"/>
    </w:rPr>
  </w:style>
  <w:style w:type="paragraph" w:customStyle="1" w:styleId="20DFF532DDDC49F594BE62A341D9E84F13">
    <w:name w:val="20DFF532DDDC49F594BE62A341D9E84F13"/>
    <w:rsid w:val="005C1B9A"/>
    <w:pPr>
      <w:spacing w:before="120" w:after="120" w:line="288" w:lineRule="auto"/>
      <w:ind w:left="720"/>
      <w:contextualSpacing/>
    </w:pPr>
    <w:rPr>
      <w:rFonts w:eastAsiaTheme="minorHAnsi"/>
      <w:lang w:val="de-DE" w:eastAsia="en-US"/>
    </w:rPr>
  </w:style>
  <w:style w:type="paragraph" w:customStyle="1" w:styleId="DCC3542A905A4F1BB3A4440AC25E901B8">
    <w:name w:val="DCC3542A905A4F1BB3A4440AC25E901B8"/>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8">
    <w:name w:val="63506CCB312F42EF8CA85763FE6FA27B8"/>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6">
    <w:name w:val="F1A9D142B44C439B8A5F4611C1F9D3F866"/>
    <w:rsid w:val="005C1B9A"/>
    <w:pPr>
      <w:spacing w:before="120" w:after="120" w:line="288" w:lineRule="auto"/>
    </w:pPr>
    <w:rPr>
      <w:rFonts w:eastAsiaTheme="minorHAnsi"/>
      <w:lang w:val="de-DE" w:eastAsia="en-US"/>
    </w:rPr>
  </w:style>
  <w:style w:type="paragraph" w:customStyle="1" w:styleId="23495994907D407BBE40F340682F2AB066">
    <w:name w:val="23495994907D407BBE40F340682F2AB066"/>
    <w:rsid w:val="005C1B9A"/>
    <w:pPr>
      <w:spacing w:before="120" w:after="120" w:line="288" w:lineRule="auto"/>
    </w:pPr>
    <w:rPr>
      <w:rFonts w:eastAsiaTheme="minorHAnsi"/>
      <w:lang w:val="de-DE" w:eastAsia="en-US"/>
    </w:rPr>
  </w:style>
  <w:style w:type="paragraph" w:customStyle="1" w:styleId="762DA126DB304F6B84B40D7D4B15965366">
    <w:name w:val="762DA126DB304F6B84B40D7D4B15965366"/>
    <w:rsid w:val="005C1B9A"/>
    <w:pPr>
      <w:spacing w:before="120" w:after="120" w:line="288" w:lineRule="auto"/>
    </w:pPr>
    <w:rPr>
      <w:rFonts w:eastAsiaTheme="minorHAnsi"/>
      <w:lang w:val="de-DE" w:eastAsia="en-US"/>
    </w:rPr>
  </w:style>
  <w:style w:type="paragraph" w:customStyle="1" w:styleId="FBE25CCB6AFE4E17BBFFC110BFA3BF9F58">
    <w:name w:val="FBE25CCB6AFE4E17BBFFC110BFA3BF9F58"/>
    <w:rsid w:val="005C1B9A"/>
    <w:pPr>
      <w:spacing w:before="120" w:after="120" w:line="288" w:lineRule="auto"/>
      <w:ind w:left="720"/>
      <w:contextualSpacing/>
    </w:pPr>
    <w:rPr>
      <w:rFonts w:eastAsiaTheme="minorHAnsi"/>
      <w:lang w:val="de-DE" w:eastAsia="en-US"/>
    </w:rPr>
  </w:style>
  <w:style w:type="paragraph" w:customStyle="1" w:styleId="C1121442E1524B829486FFA14D5F01FF17">
    <w:name w:val="C1121442E1524B829486FFA14D5F01FF17"/>
    <w:rsid w:val="005C1B9A"/>
    <w:pPr>
      <w:spacing w:before="120" w:after="120" w:line="288" w:lineRule="auto"/>
      <w:ind w:left="720"/>
      <w:contextualSpacing/>
    </w:pPr>
    <w:rPr>
      <w:rFonts w:eastAsiaTheme="minorHAnsi"/>
      <w:lang w:val="de-DE" w:eastAsia="en-US"/>
    </w:rPr>
  </w:style>
  <w:style w:type="paragraph" w:customStyle="1" w:styleId="F3196B0234944A5485192BEFD272746B17">
    <w:name w:val="F3196B0234944A5485192BEFD272746B17"/>
    <w:rsid w:val="005C1B9A"/>
    <w:pPr>
      <w:spacing w:before="120" w:after="120" w:line="288" w:lineRule="auto"/>
      <w:ind w:left="720"/>
      <w:contextualSpacing/>
    </w:pPr>
    <w:rPr>
      <w:rFonts w:eastAsiaTheme="minorHAnsi"/>
      <w:lang w:val="de-DE" w:eastAsia="en-US"/>
    </w:rPr>
  </w:style>
  <w:style w:type="paragraph" w:customStyle="1" w:styleId="FFA62DA238BF465192BCE0F22A75D4D417">
    <w:name w:val="FFA62DA238BF465192BCE0F22A75D4D417"/>
    <w:rsid w:val="005C1B9A"/>
    <w:pPr>
      <w:spacing w:before="120" w:after="120" w:line="288" w:lineRule="auto"/>
      <w:ind w:left="720"/>
      <w:contextualSpacing/>
    </w:pPr>
    <w:rPr>
      <w:rFonts w:eastAsiaTheme="minorHAnsi"/>
      <w:lang w:val="de-DE" w:eastAsia="en-US"/>
    </w:rPr>
  </w:style>
  <w:style w:type="paragraph" w:customStyle="1" w:styleId="710718C12CDA4D219B07DC3F411DA55B66">
    <w:name w:val="710718C12CDA4D219B07DC3F411DA55B66"/>
    <w:rsid w:val="005C1B9A"/>
    <w:pPr>
      <w:spacing w:before="120" w:after="120" w:line="288" w:lineRule="auto"/>
    </w:pPr>
    <w:rPr>
      <w:rFonts w:eastAsiaTheme="minorHAnsi"/>
      <w:lang w:val="de-DE" w:eastAsia="en-US"/>
    </w:rPr>
  </w:style>
  <w:style w:type="paragraph" w:customStyle="1" w:styleId="CCE917A482F748689A6F6B980EFCA6BD66">
    <w:name w:val="CCE917A482F748689A6F6B980EFCA6BD66"/>
    <w:rsid w:val="005C1B9A"/>
    <w:pPr>
      <w:spacing w:before="120" w:after="120" w:line="288" w:lineRule="auto"/>
    </w:pPr>
    <w:rPr>
      <w:rFonts w:eastAsiaTheme="minorHAnsi"/>
      <w:lang w:val="de-DE" w:eastAsia="en-US"/>
    </w:rPr>
  </w:style>
  <w:style w:type="paragraph" w:customStyle="1" w:styleId="9DF06687B83C4D5A8CC18146040495AB66">
    <w:name w:val="9DF06687B83C4D5A8CC18146040495AB66"/>
    <w:rsid w:val="005C1B9A"/>
    <w:pPr>
      <w:spacing w:before="120" w:after="120" w:line="288" w:lineRule="auto"/>
    </w:pPr>
    <w:rPr>
      <w:rFonts w:eastAsiaTheme="minorHAnsi"/>
      <w:lang w:val="de-DE" w:eastAsia="en-US"/>
    </w:rPr>
  </w:style>
  <w:style w:type="paragraph" w:customStyle="1" w:styleId="B9BA3E7D6BC34E7EB012674706AAC42366">
    <w:name w:val="B9BA3E7D6BC34E7EB012674706AAC42366"/>
    <w:rsid w:val="005C1B9A"/>
    <w:pPr>
      <w:spacing w:before="120" w:after="120" w:line="288" w:lineRule="auto"/>
    </w:pPr>
    <w:rPr>
      <w:rFonts w:eastAsiaTheme="minorHAnsi"/>
      <w:lang w:val="de-DE" w:eastAsia="en-US"/>
    </w:rPr>
  </w:style>
  <w:style w:type="paragraph" w:customStyle="1" w:styleId="350BB13769F34D9EA08BC9B39A13A52B3">
    <w:name w:val="350BB13769F34D9EA08BC9B39A13A52B3"/>
    <w:rsid w:val="005C1B9A"/>
    <w:pPr>
      <w:spacing w:before="120" w:after="120" w:line="288" w:lineRule="auto"/>
      <w:ind w:left="720"/>
      <w:contextualSpacing/>
    </w:pPr>
    <w:rPr>
      <w:rFonts w:eastAsiaTheme="minorHAnsi"/>
      <w:lang w:val="de-DE" w:eastAsia="en-US"/>
    </w:rPr>
  </w:style>
  <w:style w:type="paragraph" w:customStyle="1" w:styleId="88FB18A33FE94F6684BCF48F55F378594">
    <w:name w:val="88FB18A33FE94F6684BCF48F55F378594"/>
    <w:rsid w:val="005C1B9A"/>
    <w:pPr>
      <w:spacing w:before="120" w:after="120" w:line="288" w:lineRule="auto"/>
      <w:ind w:left="720"/>
      <w:contextualSpacing/>
    </w:pPr>
    <w:rPr>
      <w:rFonts w:eastAsiaTheme="minorHAnsi"/>
      <w:lang w:val="de-DE" w:eastAsia="en-US"/>
    </w:rPr>
  </w:style>
  <w:style w:type="paragraph" w:customStyle="1" w:styleId="3E6BB4F5E6314280BBC9EF3CD541338143">
    <w:name w:val="3E6BB4F5E6314280BBC9EF3CD541338143"/>
    <w:rsid w:val="005C1B9A"/>
    <w:pPr>
      <w:spacing w:before="120" w:after="120" w:line="288" w:lineRule="auto"/>
    </w:pPr>
    <w:rPr>
      <w:rFonts w:eastAsiaTheme="minorHAnsi"/>
      <w:lang w:val="de-DE" w:eastAsia="en-US"/>
    </w:rPr>
  </w:style>
  <w:style w:type="paragraph" w:customStyle="1" w:styleId="8CC605EF6B084EADA63C06FFBA6FF4D452">
    <w:name w:val="8CC605EF6B084EADA63C06FFBA6FF4D452"/>
    <w:rsid w:val="005C1B9A"/>
    <w:pPr>
      <w:spacing w:before="120" w:after="120" w:line="288" w:lineRule="auto"/>
    </w:pPr>
    <w:rPr>
      <w:rFonts w:eastAsiaTheme="minorHAnsi"/>
      <w:lang w:val="de-DE" w:eastAsia="en-US"/>
    </w:rPr>
  </w:style>
  <w:style w:type="paragraph" w:customStyle="1" w:styleId="1AB1760B07B24F86BA8AC2F54EB329C22">
    <w:name w:val="1AB1760B07B24F86BA8AC2F54EB329C22"/>
    <w:rsid w:val="005C1B9A"/>
    <w:pPr>
      <w:spacing w:before="120" w:after="120" w:line="288" w:lineRule="auto"/>
    </w:pPr>
    <w:rPr>
      <w:rFonts w:eastAsiaTheme="minorHAnsi"/>
      <w:lang w:val="de-DE" w:eastAsia="en-US"/>
    </w:rPr>
  </w:style>
  <w:style w:type="paragraph" w:customStyle="1" w:styleId="21178CE1796942B8A191257EBDBBBF9D11">
    <w:name w:val="21178CE1796942B8A191257EBDBBBF9D11"/>
    <w:rsid w:val="005C1B9A"/>
    <w:pPr>
      <w:spacing w:before="120" w:after="120" w:line="288" w:lineRule="auto"/>
      <w:ind w:left="720"/>
      <w:contextualSpacing/>
    </w:pPr>
    <w:rPr>
      <w:rFonts w:eastAsiaTheme="minorHAnsi"/>
      <w:lang w:val="de-DE" w:eastAsia="en-US"/>
    </w:rPr>
  </w:style>
  <w:style w:type="paragraph" w:customStyle="1" w:styleId="35F6D4E8A79742BA87CE8BB72C5A6DF12">
    <w:name w:val="35F6D4E8A79742BA87CE8BB72C5A6DF12"/>
    <w:rsid w:val="005C1B9A"/>
    <w:pPr>
      <w:spacing w:before="120" w:after="120" w:line="288" w:lineRule="auto"/>
    </w:pPr>
    <w:rPr>
      <w:rFonts w:eastAsiaTheme="minorHAnsi"/>
      <w:lang w:val="de-DE" w:eastAsia="en-US"/>
    </w:rPr>
  </w:style>
  <w:style w:type="paragraph" w:customStyle="1" w:styleId="8A92EAB4BA3240B68703BACD9785FEB22">
    <w:name w:val="8A92EAB4BA3240B68703BACD9785FEB22"/>
    <w:rsid w:val="005C1B9A"/>
    <w:pPr>
      <w:spacing w:before="120" w:after="120" w:line="288" w:lineRule="auto"/>
      <w:ind w:left="720"/>
      <w:contextualSpacing/>
    </w:pPr>
    <w:rPr>
      <w:rFonts w:eastAsiaTheme="minorHAnsi"/>
      <w:lang w:val="de-DE" w:eastAsia="en-US"/>
    </w:rPr>
  </w:style>
  <w:style w:type="paragraph" w:customStyle="1" w:styleId="05BCC3BF1F154DB1ABE498E61E2E7DCF2">
    <w:name w:val="05BCC3BF1F154DB1ABE498E61E2E7DCF2"/>
    <w:rsid w:val="005C1B9A"/>
    <w:pPr>
      <w:spacing w:before="120" w:after="120" w:line="288" w:lineRule="auto"/>
    </w:pPr>
    <w:rPr>
      <w:rFonts w:eastAsiaTheme="minorHAnsi"/>
      <w:lang w:val="de-DE" w:eastAsia="en-US"/>
    </w:rPr>
  </w:style>
  <w:style w:type="paragraph" w:customStyle="1" w:styleId="DE6A87B0CD87468ABCCA6A4BCA6E406C2">
    <w:name w:val="DE6A87B0CD87468ABCCA6A4BCA6E406C2"/>
    <w:rsid w:val="005C1B9A"/>
    <w:pPr>
      <w:spacing w:before="120" w:after="120" w:line="288" w:lineRule="auto"/>
      <w:ind w:left="720"/>
      <w:contextualSpacing/>
    </w:pPr>
    <w:rPr>
      <w:rFonts w:eastAsiaTheme="minorHAnsi"/>
      <w:lang w:val="de-DE" w:eastAsia="en-US"/>
    </w:rPr>
  </w:style>
  <w:style w:type="paragraph" w:customStyle="1" w:styleId="6AF934296A1B4351887F8A2430469A7042">
    <w:name w:val="6AF934296A1B4351887F8A2430469A7042"/>
    <w:rsid w:val="005C1B9A"/>
    <w:pPr>
      <w:spacing w:before="120" w:after="120" w:line="288" w:lineRule="auto"/>
    </w:pPr>
    <w:rPr>
      <w:rFonts w:eastAsiaTheme="minorHAnsi"/>
      <w:lang w:val="de-DE" w:eastAsia="en-US"/>
    </w:rPr>
  </w:style>
  <w:style w:type="paragraph" w:customStyle="1" w:styleId="B7C86B3A80EE414B982A282E28130A1242">
    <w:name w:val="B7C86B3A80EE414B982A282E28130A1242"/>
    <w:rsid w:val="005C1B9A"/>
    <w:pPr>
      <w:spacing w:before="120" w:after="120" w:line="288" w:lineRule="auto"/>
      <w:ind w:left="720"/>
      <w:contextualSpacing/>
    </w:pPr>
    <w:rPr>
      <w:rFonts w:eastAsiaTheme="minorHAnsi"/>
      <w:lang w:val="de-DE" w:eastAsia="en-US"/>
    </w:rPr>
  </w:style>
  <w:style w:type="paragraph" w:customStyle="1" w:styleId="3C7F766E739B44F3AAFEE57468EC314B16">
    <w:name w:val="3C7F766E739B44F3AAFEE57468EC314B16"/>
    <w:rsid w:val="005C1B9A"/>
    <w:pPr>
      <w:spacing w:before="120" w:after="120" w:line="288" w:lineRule="auto"/>
    </w:pPr>
    <w:rPr>
      <w:rFonts w:eastAsiaTheme="minorHAnsi"/>
      <w:lang w:val="de-DE" w:eastAsia="en-US"/>
    </w:rPr>
  </w:style>
  <w:style w:type="paragraph" w:customStyle="1" w:styleId="2247795B4F6F4E71ADC0B8D32B40E8AA16">
    <w:name w:val="2247795B4F6F4E71ADC0B8D32B40E8AA16"/>
    <w:rsid w:val="005C1B9A"/>
    <w:pPr>
      <w:spacing w:before="120" w:after="120" w:line="288" w:lineRule="auto"/>
      <w:ind w:left="720"/>
      <w:contextualSpacing/>
    </w:pPr>
    <w:rPr>
      <w:rFonts w:eastAsiaTheme="minorHAnsi"/>
      <w:lang w:val="de-DE" w:eastAsia="en-US"/>
    </w:rPr>
  </w:style>
  <w:style w:type="paragraph" w:customStyle="1" w:styleId="0414DE855B6C46A18C7C397A679EACB216">
    <w:name w:val="0414DE855B6C46A18C7C397A679EACB216"/>
    <w:rsid w:val="005C1B9A"/>
    <w:pPr>
      <w:spacing w:before="120" w:after="120" w:line="288" w:lineRule="auto"/>
    </w:pPr>
    <w:rPr>
      <w:rFonts w:eastAsiaTheme="minorHAnsi"/>
      <w:lang w:val="de-DE" w:eastAsia="en-US"/>
    </w:rPr>
  </w:style>
  <w:style w:type="paragraph" w:customStyle="1" w:styleId="ABBD3998E5BF43C8877C76C3238C330C16">
    <w:name w:val="ABBD3998E5BF43C8877C76C3238C330C16"/>
    <w:rsid w:val="005C1B9A"/>
    <w:pPr>
      <w:spacing w:before="120" w:after="120" w:line="288" w:lineRule="auto"/>
      <w:ind w:left="720"/>
      <w:contextualSpacing/>
    </w:pPr>
    <w:rPr>
      <w:rFonts w:eastAsiaTheme="minorHAnsi"/>
      <w:lang w:val="de-DE" w:eastAsia="en-US"/>
    </w:rPr>
  </w:style>
  <w:style w:type="paragraph" w:customStyle="1" w:styleId="14E6B7AD4EA646819BCECFBB0C6C6EA116">
    <w:name w:val="14E6B7AD4EA646819BCECFBB0C6C6EA116"/>
    <w:rsid w:val="005C1B9A"/>
    <w:pPr>
      <w:spacing w:before="120" w:after="120" w:line="288" w:lineRule="auto"/>
      <w:ind w:left="720"/>
      <w:contextualSpacing/>
    </w:pPr>
    <w:rPr>
      <w:rFonts w:eastAsiaTheme="minorHAnsi"/>
      <w:lang w:val="de-DE" w:eastAsia="en-US"/>
    </w:rPr>
  </w:style>
  <w:style w:type="paragraph" w:customStyle="1" w:styleId="20DFF532DDDC49F594BE62A341D9E84F14">
    <w:name w:val="20DFF532DDDC49F594BE62A341D9E84F14"/>
    <w:rsid w:val="005C1B9A"/>
    <w:pPr>
      <w:spacing w:before="120" w:after="120" w:line="288" w:lineRule="auto"/>
      <w:ind w:left="720"/>
      <w:contextualSpacing/>
    </w:pPr>
    <w:rPr>
      <w:rFonts w:eastAsiaTheme="minorHAnsi"/>
      <w:lang w:val="de-DE" w:eastAsia="en-US"/>
    </w:rPr>
  </w:style>
  <w:style w:type="paragraph" w:customStyle="1" w:styleId="63506CCB312F42EF8CA85763FE6FA27B9">
    <w:name w:val="63506CCB312F42EF8CA85763FE6FA27B9"/>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7">
    <w:name w:val="F1A9D142B44C439B8A5F4611C1F9D3F867"/>
    <w:rsid w:val="004F0823"/>
    <w:pPr>
      <w:spacing w:before="120" w:after="120" w:line="288" w:lineRule="auto"/>
    </w:pPr>
    <w:rPr>
      <w:rFonts w:eastAsiaTheme="minorHAnsi"/>
      <w:lang w:val="de-DE" w:eastAsia="en-US"/>
    </w:rPr>
  </w:style>
  <w:style w:type="paragraph" w:customStyle="1" w:styleId="23495994907D407BBE40F340682F2AB067">
    <w:name w:val="23495994907D407BBE40F340682F2AB067"/>
    <w:rsid w:val="004F0823"/>
    <w:pPr>
      <w:spacing w:before="120" w:after="120" w:line="288" w:lineRule="auto"/>
    </w:pPr>
    <w:rPr>
      <w:rFonts w:eastAsiaTheme="minorHAnsi"/>
      <w:lang w:val="de-DE" w:eastAsia="en-US"/>
    </w:rPr>
  </w:style>
  <w:style w:type="paragraph" w:customStyle="1" w:styleId="762DA126DB304F6B84B40D7D4B15965367">
    <w:name w:val="762DA126DB304F6B84B40D7D4B15965367"/>
    <w:rsid w:val="004F0823"/>
    <w:pPr>
      <w:spacing w:before="120" w:after="120" w:line="288" w:lineRule="auto"/>
    </w:pPr>
    <w:rPr>
      <w:rFonts w:eastAsiaTheme="minorHAnsi"/>
      <w:lang w:val="de-DE" w:eastAsia="en-US"/>
    </w:rPr>
  </w:style>
  <w:style w:type="paragraph" w:customStyle="1" w:styleId="FBE25CCB6AFE4E17BBFFC110BFA3BF9F59">
    <w:name w:val="FBE25CCB6AFE4E17BBFFC110BFA3BF9F59"/>
    <w:rsid w:val="004F0823"/>
    <w:pPr>
      <w:spacing w:before="120" w:after="120" w:line="288" w:lineRule="auto"/>
      <w:ind w:left="720"/>
      <w:contextualSpacing/>
    </w:pPr>
    <w:rPr>
      <w:rFonts w:eastAsiaTheme="minorHAnsi"/>
      <w:lang w:val="de-DE" w:eastAsia="en-US"/>
    </w:rPr>
  </w:style>
  <w:style w:type="paragraph" w:customStyle="1" w:styleId="C1121442E1524B829486FFA14D5F01FF18">
    <w:name w:val="C1121442E1524B829486FFA14D5F01FF18"/>
    <w:rsid w:val="004F0823"/>
    <w:pPr>
      <w:spacing w:before="120" w:after="120" w:line="288" w:lineRule="auto"/>
      <w:ind w:left="720"/>
      <w:contextualSpacing/>
    </w:pPr>
    <w:rPr>
      <w:rFonts w:eastAsiaTheme="minorHAnsi"/>
      <w:lang w:val="de-DE" w:eastAsia="en-US"/>
    </w:rPr>
  </w:style>
  <w:style w:type="paragraph" w:customStyle="1" w:styleId="F3196B0234944A5485192BEFD272746B18">
    <w:name w:val="F3196B0234944A5485192BEFD272746B18"/>
    <w:rsid w:val="004F0823"/>
    <w:pPr>
      <w:spacing w:before="120" w:after="120" w:line="288" w:lineRule="auto"/>
      <w:ind w:left="720"/>
      <w:contextualSpacing/>
    </w:pPr>
    <w:rPr>
      <w:rFonts w:eastAsiaTheme="minorHAnsi"/>
      <w:lang w:val="de-DE" w:eastAsia="en-US"/>
    </w:rPr>
  </w:style>
  <w:style w:type="paragraph" w:customStyle="1" w:styleId="FFA62DA238BF465192BCE0F22A75D4D418">
    <w:name w:val="FFA62DA238BF465192BCE0F22A75D4D418"/>
    <w:rsid w:val="004F0823"/>
    <w:pPr>
      <w:spacing w:before="120" w:after="120" w:line="288" w:lineRule="auto"/>
      <w:ind w:left="720"/>
      <w:contextualSpacing/>
    </w:pPr>
    <w:rPr>
      <w:rFonts w:eastAsiaTheme="minorHAnsi"/>
      <w:lang w:val="de-DE" w:eastAsia="en-US"/>
    </w:rPr>
  </w:style>
  <w:style w:type="paragraph" w:customStyle="1" w:styleId="710718C12CDA4D219B07DC3F411DA55B67">
    <w:name w:val="710718C12CDA4D219B07DC3F411DA55B67"/>
    <w:rsid w:val="004F0823"/>
    <w:pPr>
      <w:spacing w:before="120" w:after="120" w:line="288" w:lineRule="auto"/>
    </w:pPr>
    <w:rPr>
      <w:rFonts w:eastAsiaTheme="minorHAnsi"/>
      <w:lang w:val="de-DE" w:eastAsia="en-US"/>
    </w:rPr>
  </w:style>
  <w:style w:type="paragraph" w:customStyle="1" w:styleId="CCE917A482F748689A6F6B980EFCA6BD67">
    <w:name w:val="CCE917A482F748689A6F6B980EFCA6BD67"/>
    <w:rsid w:val="004F0823"/>
    <w:pPr>
      <w:spacing w:before="120" w:after="120" w:line="288" w:lineRule="auto"/>
    </w:pPr>
    <w:rPr>
      <w:rFonts w:eastAsiaTheme="minorHAnsi"/>
      <w:lang w:val="de-DE" w:eastAsia="en-US"/>
    </w:rPr>
  </w:style>
  <w:style w:type="paragraph" w:customStyle="1" w:styleId="9DF06687B83C4D5A8CC18146040495AB67">
    <w:name w:val="9DF06687B83C4D5A8CC18146040495AB67"/>
    <w:rsid w:val="004F0823"/>
    <w:pPr>
      <w:spacing w:before="120" w:after="120" w:line="288" w:lineRule="auto"/>
    </w:pPr>
    <w:rPr>
      <w:rFonts w:eastAsiaTheme="minorHAnsi"/>
      <w:lang w:val="de-DE" w:eastAsia="en-US"/>
    </w:rPr>
  </w:style>
  <w:style w:type="paragraph" w:customStyle="1" w:styleId="B9BA3E7D6BC34E7EB012674706AAC42367">
    <w:name w:val="B9BA3E7D6BC34E7EB012674706AAC42367"/>
    <w:rsid w:val="004F0823"/>
    <w:pPr>
      <w:spacing w:before="120" w:after="120" w:line="288" w:lineRule="auto"/>
    </w:pPr>
    <w:rPr>
      <w:rFonts w:eastAsiaTheme="minorHAnsi"/>
      <w:lang w:val="de-DE" w:eastAsia="en-US"/>
    </w:rPr>
  </w:style>
  <w:style w:type="paragraph" w:customStyle="1" w:styleId="350BB13769F34D9EA08BC9B39A13A52B4">
    <w:name w:val="350BB13769F34D9EA08BC9B39A13A52B4"/>
    <w:rsid w:val="004F0823"/>
    <w:pPr>
      <w:spacing w:before="120" w:after="120" w:line="288" w:lineRule="auto"/>
      <w:ind w:left="720"/>
      <w:contextualSpacing/>
    </w:pPr>
    <w:rPr>
      <w:rFonts w:eastAsiaTheme="minorHAnsi"/>
      <w:lang w:val="de-DE" w:eastAsia="en-US"/>
    </w:rPr>
  </w:style>
  <w:style w:type="paragraph" w:customStyle="1" w:styleId="88FB18A33FE94F6684BCF48F55F378595">
    <w:name w:val="88FB18A33FE94F6684BCF48F55F378595"/>
    <w:rsid w:val="004F0823"/>
    <w:pPr>
      <w:spacing w:before="120" w:after="120" w:line="288" w:lineRule="auto"/>
      <w:ind w:left="720"/>
      <w:contextualSpacing/>
    </w:pPr>
    <w:rPr>
      <w:rFonts w:eastAsiaTheme="minorHAnsi"/>
      <w:lang w:val="de-DE" w:eastAsia="en-US"/>
    </w:rPr>
  </w:style>
  <w:style w:type="paragraph" w:customStyle="1" w:styleId="3E6BB4F5E6314280BBC9EF3CD541338144">
    <w:name w:val="3E6BB4F5E6314280BBC9EF3CD541338144"/>
    <w:rsid w:val="004F0823"/>
    <w:pPr>
      <w:spacing w:before="120" w:after="120" w:line="288" w:lineRule="auto"/>
    </w:pPr>
    <w:rPr>
      <w:rFonts w:eastAsiaTheme="minorHAnsi"/>
      <w:lang w:val="de-DE" w:eastAsia="en-US"/>
    </w:rPr>
  </w:style>
  <w:style w:type="paragraph" w:customStyle="1" w:styleId="8CC605EF6B084EADA63C06FFBA6FF4D453">
    <w:name w:val="8CC605EF6B084EADA63C06FFBA6FF4D453"/>
    <w:rsid w:val="004F0823"/>
    <w:pPr>
      <w:spacing w:before="120" w:after="120" w:line="288" w:lineRule="auto"/>
    </w:pPr>
    <w:rPr>
      <w:rFonts w:eastAsiaTheme="minorHAnsi"/>
      <w:lang w:val="de-DE" w:eastAsia="en-US"/>
    </w:rPr>
  </w:style>
  <w:style w:type="paragraph" w:customStyle="1" w:styleId="1AB1760B07B24F86BA8AC2F54EB329C23">
    <w:name w:val="1AB1760B07B24F86BA8AC2F54EB329C23"/>
    <w:rsid w:val="004F0823"/>
    <w:pPr>
      <w:spacing w:before="120" w:after="120" w:line="288" w:lineRule="auto"/>
    </w:pPr>
    <w:rPr>
      <w:rFonts w:eastAsiaTheme="minorHAnsi"/>
      <w:lang w:val="de-DE" w:eastAsia="en-US"/>
    </w:rPr>
  </w:style>
  <w:style w:type="paragraph" w:customStyle="1" w:styleId="21178CE1796942B8A191257EBDBBBF9D12">
    <w:name w:val="21178CE1796942B8A191257EBDBBBF9D12"/>
    <w:rsid w:val="004F0823"/>
    <w:pPr>
      <w:spacing w:before="120" w:after="120" w:line="288" w:lineRule="auto"/>
      <w:ind w:left="720"/>
      <w:contextualSpacing/>
    </w:pPr>
    <w:rPr>
      <w:rFonts w:eastAsiaTheme="minorHAnsi"/>
      <w:lang w:val="de-DE" w:eastAsia="en-US"/>
    </w:rPr>
  </w:style>
  <w:style w:type="paragraph" w:customStyle="1" w:styleId="35F6D4E8A79742BA87CE8BB72C5A6DF13">
    <w:name w:val="35F6D4E8A79742BA87CE8BB72C5A6DF13"/>
    <w:rsid w:val="004F0823"/>
    <w:pPr>
      <w:spacing w:before="120" w:after="120" w:line="288" w:lineRule="auto"/>
    </w:pPr>
    <w:rPr>
      <w:rFonts w:eastAsiaTheme="minorHAnsi"/>
      <w:lang w:val="de-DE" w:eastAsia="en-US"/>
    </w:rPr>
  </w:style>
  <w:style w:type="paragraph" w:customStyle="1" w:styleId="8A92EAB4BA3240B68703BACD9785FEB23">
    <w:name w:val="8A92EAB4BA3240B68703BACD9785FEB23"/>
    <w:rsid w:val="004F0823"/>
    <w:pPr>
      <w:spacing w:before="120" w:after="120" w:line="288" w:lineRule="auto"/>
      <w:ind w:left="720"/>
      <w:contextualSpacing/>
    </w:pPr>
    <w:rPr>
      <w:rFonts w:eastAsiaTheme="minorHAnsi"/>
      <w:lang w:val="de-DE" w:eastAsia="en-US"/>
    </w:rPr>
  </w:style>
  <w:style w:type="paragraph" w:customStyle="1" w:styleId="05BCC3BF1F154DB1ABE498E61E2E7DCF3">
    <w:name w:val="05BCC3BF1F154DB1ABE498E61E2E7DCF3"/>
    <w:rsid w:val="004F0823"/>
    <w:pPr>
      <w:spacing w:before="120" w:after="120" w:line="288" w:lineRule="auto"/>
    </w:pPr>
    <w:rPr>
      <w:rFonts w:eastAsiaTheme="minorHAnsi"/>
      <w:lang w:val="de-DE" w:eastAsia="en-US"/>
    </w:rPr>
  </w:style>
  <w:style w:type="paragraph" w:customStyle="1" w:styleId="DE6A87B0CD87468ABCCA6A4BCA6E406C3">
    <w:name w:val="DE6A87B0CD87468ABCCA6A4BCA6E406C3"/>
    <w:rsid w:val="004F0823"/>
    <w:pPr>
      <w:spacing w:before="120" w:after="120" w:line="288" w:lineRule="auto"/>
      <w:ind w:left="720"/>
      <w:contextualSpacing/>
    </w:pPr>
    <w:rPr>
      <w:rFonts w:eastAsiaTheme="minorHAnsi"/>
      <w:lang w:val="de-DE" w:eastAsia="en-US"/>
    </w:rPr>
  </w:style>
  <w:style w:type="paragraph" w:customStyle="1" w:styleId="6AF934296A1B4351887F8A2430469A7043">
    <w:name w:val="6AF934296A1B4351887F8A2430469A7043"/>
    <w:rsid w:val="004F0823"/>
    <w:pPr>
      <w:spacing w:before="120" w:after="120" w:line="288" w:lineRule="auto"/>
    </w:pPr>
    <w:rPr>
      <w:rFonts w:eastAsiaTheme="minorHAnsi"/>
      <w:lang w:val="de-DE" w:eastAsia="en-US"/>
    </w:rPr>
  </w:style>
  <w:style w:type="paragraph" w:customStyle="1" w:styleId="B7C86B3A80EE414B982A282E28130A1243">
    <w:name w:val="B7C86B3A80EE414B982A282E28130A1243"/>
    <w:rsid w:val="004F0823"/>
    <w:pPr>
      <w:spacing w:before="120" w:after="120" w:line="288" w:lineRule="auto"/>
      <w:ind w:left="720"/>
      <w:contextualSpacing/>
    </w:pPr>
    <w:rPr>
      <w:rFonts w:eastAsiaTheme="minorHAnsi"/>
      <w:lang w:val="de-DE" w:eastAsia="en-US"/>
    </w:rPr>
  </w:style>
  <w:style w:type="paragraph" w:customStyle="1" w:styleId="3C7F766E739B44F3AAFEE57468EC314B17">
    <w:name w:val="3C7F766E739B44F3AAFEE57468EC314B17"/>
    <w:rsid w:val="004F0823"/>
    <w:pPr>
      <w:spacing w:before="120" w:after="120" w:line="288" w:lineRule="auto"/>
    </w:pPr>
    <w:rPr>
      <w:rFonts w:eastAsiaTheme="minorHAnsi"/>
      <w:lang w:val="de-DE" w:eastAsia="en-US"/>
    </w:rPr>
  </w:style>
  <w:style w:type="paragraph" w:customStyle="1" w:styleId="2247795B4F6F4E71ADC0B8D32B40E8AA17">
    <w:name w:val="2247795B4F6F4E71ADC0B8D32B40E8AA17"/>
    <w:rsid w:val="004F0823"/>
    <w:pPr>
      <w:spacing w:before="120" w:after="120" w:line="288" w:lineRule="auto"/>
      <w:ind w:left="720"/>
      <w:contextualSpacing/>
    </w:pPr>
    <w:rPr>
      <w:rFonts w:eastAsiaTheme="minorHAnsi"/>
      <w:lang w:val="de-DE" w:eastAsia="en-US"/>
    </w:rPr>
  </w:style>
  <w:style w:type="paragraph" w:customStyle="1" w:styleId="0414DE855B6C46A18C7C397A679EACB217">
    <w:name w:val="0414DE855B6C46A18C7C397A679EACB217"/>
    <w:rsid w:val="004F0823"/>
    <w:pPr>
      <w:spacing w:before="120" w:after="120" w:line="288" w:lineRule="auto"/>
    </w:pPr>
    <w:rPr>
      <w:rFonts w:eastAsiaTheme="minorHAnsi"/>
      <w:lang w:val="de-DE" w:eastAsia="en-US"/>
    </w:rPr>
  </w:style>
  <w:style w:type="paragraph" w:customStyle="1" w:styleId="ABBD3998E5BF43C8877C76C3238C330C17">
    <w:name w:val="ABBD3998E5BF43C8877C76C3238C330C17"/>
    <w:rsid w:val="004F0823"/>
    <w:pPr>
      <w:spacing w:before="120" w:after="120" w:line="288" w:lineRule="auto"/>
      <w:ind w:left="720"/>
      <w:contextualSpacing/>
    </w:pPr>
    <w:rPr>
      <w:rFonts w:eastAsiaTheme="minorHAnsi"/>
      <w:lang w:val="de-DE" w:eastAsia="en-US"/>
    </w:rPr>
  </w:style>
  <w:style w:type="paragraph" w:customStyle="1" w:styleId="14E6B7AD4EA646819BCECFBB0C6C6EA117">
    <w:name w:val="14E6B7AD4EA646819BCECFBB0C6C6EA117"/>
    <w:rsid w:val="004F0823"/>
    <w:pPr>
      <w:spacing w:before="120" w:after="120" w:line="288" w:lineRule="auto"/>
      <w:ind w:left="720"/>
      <w:contextualSpacing/>
    </w:pPr>
    <w:rPr>
      <w:rFonts w:eastAsiaTheme="minorHAnsi"/>
      <w:lang w:val="de-DE" w:eastAsia="en-US"/>
    </w:rPr>
  </w:style>
  <w:style w:type="paragraph" w:customStyle="1" w:styleId="20DFF532DDDC49F594BE62A341D9E84F15">
    <w:name w:val="20DFF532DDDC49F594BE62A341D9E84F15"/>
    <w:rsid w:val="004F0823"/>
    <w:pPr>
      <w:spacing w:before="120" w:after="120" w:line="288" w:lineRule="auto"/>
      <w:ind w:left="720"/>
      <w:contextualSpacing/>
    </w:pPr>
    <w:rPr>
      <w:rFonts w:eastAsiaTheme="minorHAnsi"/>
      <w:lang w:val="de-DE" w:eastAsia="en-US"/>
    </w:rPr>
  </w:style>
  <w:style w:type="paragraph" w:customStyle="1" w:styleId="63506CCB312F42EF8CA85763FE6FA27B10">
    <w:name w:val="63506CCB312F42EF8CA85763FE6FA27B10"/>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8">
    <w:name w:val="F1A9D142B44C439B8A5F4611C1F9D3F868"/>
    <w:rsid w:val="004F0823"/>
    <w:pPr>
      <w:spacing w:before="120" w:after="120" w:line="288" w:lineRule="auto"/>
    </w:pPr>
    <w:rPr>
      <w:rFonts w:eastAsiaTheme="minorHAnsi"/>
      <w:lang w:val="de-DE" w:eastAsia="en-US"/>
    </w:rPr>
  </w:style>
  <w:style w:type="paragraph" w:customStyle="1" w:styleId="23495994907D407BBE40F340682F2AB068">
    <w:name w:val="23495994907D407BBE40F340682F2AB068"/>
    <w:rsid w:val="004F0823"/>
    <w:pPr>
      <w:spacing w:before="120" w:after="120" w:line="288" w:lineRule="auto"/>
    </w:pPr>
    <w:rPr>
      <w:rFonts w:eastAsiaTheme="minorHAnsi"/>
      <w:lang w:val="de-DE" w:eastAsia="en-US"/>
    </w:rPr>
  </w:style>
  <w:style w:type="paragraph" w:customStyle="1" w:styleId="762DA126DB304F6B84B40D7D4B15965368">
    <w:name w:val="762DA126DB304F6B84B40D7D4B15965368"/>
    <w:rsid w:val="004F0823"/>
    <w:pPr>
      <w:spacing w:before="120" w:after="120" w:line="288" w:lineRule="auto"/>
    </w:pPr>
    <w:rPr>
      <w:rFonts w:eastAsiaTheme="minorHAnsi"/>
      <w:lang w:val="de-DE" w:eastAsia="en-US"/>
    </w:rPr>
  </w:style>
  <w:style w:type="paragraph" w:customStyle="1" w:styleId="FBE25CCB6AFE4E17BBFFC110BFA3BF9F60">
    <w:name w:val="FBE25CCB6AFE4E17BBFFC110BFA3BF9F60"/>
    <w:rsid w:val="004F0823"/>
    <w:pPr>
      <w:spacing w:before="120" w:after="120" w:line="288" w:lineRule="auto"/>
      <w:ind w:left="720"/>
      <w:contextualSpacing/>
    </w:pPr>
    <w:rPr>
      <w:rFonts w:eastAsiaTheme="minorHAnsi"/>
      <w:lang w:val="de-DE" w:eastAsia="en-US"/>
    </w:rPr>
  </w:style>
  <w:style w:type="paragraph" w:customStyle="1" w:styleId="C1121442E1524B829486FFA14D5F01FF19">
    <w:name w:val="C1121442E1524B829486FFA14D5F01FF19"/>
    <w:rsid w:val="004F0823"/>
    <w:pPr>
      <w:spacing w:before="120" w:after="120" w:line="288" w:lineRule="auto"/>
      <w:ind w:left="720"/>
      <w:contextualSpacing/>
    </w:pPr>
    <w:rPr>
      <w:rFonts w:eastAsiaTheme="minorHAnsi"/>
      <w:lang w:val="de-DE" w:eastAsia="en-US"/>
    </w:rPr>
  </w:style>
  <w:style w:type="paragraph" w:customStyle="1" w:styleId="F3196B0234944A5485192BEFD272746B19">
    <w:name w:val="F3196B0234944A5485192BEFD272746B19"/>
    <w:rsid w:val="004F0823"/>
    <w:pPr>
      <w:spacing w:before="120" w:after="120" w:line="288" w:lineRule="auto"/>
      <w:ind w:left="720"/>
      <w:contextualSpacing/>
    </w:pPr>
    <w:rPr>
      <w:rFonts w:eastAsiaTheme="minorHAnsi"/>
      <w:lang w:val="de-DE" w:eastAsia="en-US"/>
    </w:rPr>
  </w:style>
  <w:style w:type="paragraph" w:customStyle="1" w:styleId="FFA62DA238BF465192BCE0F22A75D4D419">
    <w:name w:val="FFA62DA238BF465192BCE0F22A75D4D419"/>
    <w:rsid w:val="004F0823"/>
    <w:pPr>
      <w:spacing w:before="120" w:after="120" w:line="288" w:lineRule="auto"/>
      <w:ind w:left="720"/>
      <w:contextualSpacing/>
    </w:pPr>
    <w:rPr>
      <w:rFonts w:eastAsiaTheme="minorHAnsi"/>
      <w:lang w:val="de-DE" w:eastAsia="en-US"/>
    </w:rPr>
  </w:style>
  <w:style w:type="paragraph" w:customStyle="1" w:styleId="710718C12CDA4D219B07DC3F411DA55B68">
    <w:name w:val="710718C12CDA4D219B07DC3F411DA55B68"/>
    <w:rsid w:val="004F0823"/>
    <w:pPr>
      <w:spacing w:before="120" w:after="120" w:line="288" w:lineRule="auto"/>
    </w:pPr>
    <w:rPr>
      <w:rFonts w:eastAsiaTheme="minorHAnsi"/>
      <w:lang w:val="de-DE" w:eastAsia="en-US"/>
    </w:rPr>
  </w:style>
  <w:style w:type="paragraph" w:customStyle="1" w:styleId="CCE917A482F748689A6F6B980EFCA6BD68">
    <w:name w:val="CCE917A482F748689A6F6B980EFCA6BD68"/>
    <w:rsid w:val="004F0823"/>
    <w:pPr>
      <w:spacing w:before="120" w:after="120" w:line="288" w:lineRule="auto"/>
    </w:pPr>
    <w:rPr>
      <w:rFonts w:eastAsiaTheme="minorHAnsi"/>
      <w:lang w:val="de-DE" w:eastAsia="en-US"/>
    </w:rPr>
  </w:style>
  <w:style w:type="paragraph" w:customStyle="1" w:styleId="9DF06687B83C4D5A8CC18146040495AB68">
    <w:name w:val="9DF06687B83C4D5A8CC18146040495AB68"/>
    <w:rsid w:val="004F0823"/>
    <w:pPr>
      <w:spacing w:before="120" w:after="120" w:line="288" w:lineRule="auto"/>
    </w:pPr>
    <w:rPr>
      <w:rFonts w:eastAsiaTheme="minorHAnsi"/>
      <w:lang w:val="de-DE" w:eastAsia="en-US"/>
    </w:rPr>
  </w:style>
  <w:style w:type="paragraph" w:customStyle="1" w:styleId="B9BA3E7D6BC34E7EB012674706AAC42368">
    <w:name w:val="B9BA3E7D6BC34E7EB012674706AAC42368"/>
    <w:rsid w:val="004F0823"/>
    <w:pPr>
      <w:spacing w:before="120" w:after="120" w:line="288" w:lineRule="auto"/>
    </w:pPr>
    <w:rPr>
      <w:rFonts w:eastAsiaTheme="minorHAnsi"/>
      <w:lang w:val="de-DE" w:eastAsia="en-US"/>
    </w:rPr>
  </w:style>
  <w:style w:type="paragraph" w:customStyle="1" w:styleId="350BB13769F34D9EA08BC9B39A13A52B5">
    <w:name w:val="350BB13769F34D9EA08BC9B39A13A52B5"/>
    <w:rsid w:val="004F0823"/>
    <w:pPr>
      <w:spacing w:before="120" w:after="120" w:line="288" w:lineRule="auto"/>
      <w:ind w:left="720"/>
      <w:contextualSpacing/>
    </w:pPr>
    <w:rPr>
      <w:rFonts w:eastAsiaTheme="minorHAnsi"/>
      <w:lang w:val="de-DE" w:eastAsia="en-US"/>
    </w:rPr>
  </w:style>
  <w:style w:type="paragraph" w:customStyle="1" w:styleId="88FB18A33FE94F6684BCF48F55F378596">
    <w:name w:val="88FB18A33FE94F6684BCF48F55F378596"/>
    <w:rsid w:val="004F0823"/>
    <w:pPr>
      <w:spacing w:before="120" w:after="120" w:line="288" w:lineRule="auto"/>
      <w:ind w:left="720"/>
      <w:contextualSpacing/>
    </w:pPr>
    <w:rPr>
      <w:rFonts w:eastAsiaTheme="minorHAnsi"/>
      <w:lang w:val="de-DE" w:eastAsia="en-US"/>
    </w:rPr>
  </w:style>
  <w:style w:type="paragraph" w:customStyle="1" w:styleId="3E6BB4F5E6314280BBC9EF3CD541338145">
    <w:name w:val="3E6BB4F5E6314280BBC9EF3CD541338145"/>
    <w:rsid w:val="004F0823"/>
    <w:pPr>
      <w:spacing w:before="120" w:after="120" w:line="288" w:lineRule="auto"/>
    </w:pPr>
    <w:rPr>
      <w:rFonts w:eastAsiaTheme="minorHAnsi"/>
      <w:lang w:val="de-DE" w:eastAsia="en-US"/>
    </w:rPr>
  </w:style>
  <w:style w:type="paragraph" w:customStyle="1" w:styleId="8CC605EF6B084EADA63C06FFBA6FF4D454">
    <w:name w:val="8CC605EF6B084EADA63C06FFBA6FF4D454"/>
    <w:rsid w:val="004F0823"/>
    <w:pPr>
      <w:spacing w:before="120" w:after="120" w:line="288" w:lineRule="auto"/>
    </w:pPr>
    <w:rPr>
      <w:rFonts w:eastAsiaTheme="minorHAnsi"/>
      <w:lang w:val="de-DE" w:eastAsia="en-US"/>
    </w:rPr>
  </w:style>
  <w:style w:type="paragraph" w:customStyle="1" w:styleId="1AB1760B07B24F86BA8AC2F54EB329C24">
    <w:name w:val="1AB1760B07B24F86BA8AC2F54EB329C24"/>
    <w:rsid w:val="004F0823"/>
    <w:pPr>
      <w:spacing w:before="120" w:after="120" w:line="288" w:lineRule="auto"/>
    </w:pPr>
    <w:rPr>
      <w:rFonts w:eastAsiaTheme="minorHAnsi"/>
      <w:lang w:val="de-DE" w:eastAsia="en-US"/>
    </w:rPr>
  </w:style>
  <w:style w:type="paragraph" w:customStyle="1" w:styleId="21178CE1796942B8A191257EBDBBBF9D13">
    <w:name w:val="21178CE1796942B8A191257EBDBBBF9D13"/>
    <w:rsid w:val="004F0823"/>
    <w:pPr>
      <w:spacing w:before="120" w:after="120" w:line="288" w:lineRule="auto"/>
      <w:ind w:left="720"/>
      <w:contextualSpacing/>
    </w:pPr>
    <w:rPr>
      <w:rFonts w:eastAsiaTheme="minorHAnsi"/>
      <w:lang w:val="de-DE" w:eastAsia="en-US"/>
    </w:rPr>
  </w:style>
  <w:style w:type="paragraph" w:customStyle="1" w:styleId="35F6D4E8A79742BA87CE8BB72C5A6DF14">
    <w:name w:val="35F6D4E8A79742BA87CE8BB72C5A6DF14"/>
    <w:rsid w:val="004F0823"/>
    <w:pPr>
      <w:spacing w:before="120" w:after="120" w:line="288" w:lineRule="auto"/>
    </w:pPr>
    <w:rPr>
      <w:rFonts w:eastAsiaTheme="minorHAnsi"/>
      <w:lang w:val="de-DE" w:eastAsia="en-US"/>
    </w:rPr>
  </w:style>
  <w:style w:type="paragraph" w:customStyle="1" w:styleId="8A92EAB4BA3240B68703BACD9785FEB24">
    <w:name w:val="8A92EAB4BA3240B68703BACD9785FEB24"/>
    <w:rsid w:val="004F0823"/>
    <w:pPr>
      <w:spacing w:before="120" w:after="120" w:line="288" w:lineRule="auto"/>
      <w:ind w:left="720"/>
      <w:contextualSpacing/>
    </w:pPr>
    <w:rPr>
      <w:rFonts w:eastAsiaTheme="minorHAnsi"/>
      <w:lang w:val="de-DE" w:eastAsia="en-US"/>
    </w:rPr>
  </w:style>
  <w:style w:type="paragraph" w:customStyle="1" w:styleId="05BCC3BF1F154DB1ABE498E61E2E7DCF4">
    <w:name w:val="05BCC3BF1F154DB1ABE498E61E2E7DCF4"/>
    <w:rsid w:val="004F0823"/>
    <w:pPr>
      <w:spacing w:before="120" w:after="120" w:line="288" w:lineRule="auto"/>
    </w:pPr>
    <w:rPr>
      <w:rFonts w:eastAsiaTheme="minorHAnsi"/>
      <w:lang w:val="de-DE" w:eastAsia="en-US"/>
    </w:rPr>
  </w:style>
  <w:style w:type="paragraph" w:customStyle="1" w:styleId="DE6A87B0CD87468ABCCA6A4BCA6E406C4">
    <w:name w:val="DE6A87B0CD87468ABCCA6A4BCA6E406C4"/>
    <w:rsid w:val="004F0823"/>
    <w:pPr>
      <w:spacing w:before="120" w:after="120" w:line="288" w:lineRule="auto"/>
      <w:ind w:left="720"/>
      <w:contextualSpacing/>
    </w:pPr>
    <w:rPr>
      <w:rFonts w:eastAsiaTheme="minorHAnsi"/>
      <w:lang w:val="de-DE" w:eastAsia="en-US"/>
    </w:rPr>
  </w:style>
  <w:style w:type="paragraph" w:customStyle="1" w:styleId="6AF934296A1B4351887F8A2430469A7044">
    <w:name w:val="6AF934296A1B4351887F8A2430469A7044"/>
    <w:rsid w:val="004F0823"/>
    <w:pPr>
      <w:spacing w:before="120" w:after="120" w:line="288" w:lineRule="auto"/>
    </w:pPr>
    <w:rPr>
      <w:rFonts w:eastAsiaTheme="minorHAnsi"/>
      <w:lang w:val="de-DE" w:eastAsia="en-US"/>
    </w:rPr>
  </w:style>
  <w:style w:type="paragraph" w:customStyle="1" w:styleId="B7C86B3A80EE414B982A282E28130A1244">
    <w:name w:val="B7C86B3A80EE414B982A282E28130A1244"/>
    <w:rsid w:val="004F0823"/>
    <w:pPr>
      <w:spacing w:before="120" w:after="120" w:line="288" w:lineRule="auto"/>
      <w:ind w:left="720"/>
      <w:contextualSpacing/>
    </w:pPr>
    <w:rPr>
      <w:rFonts w:eastAsiaTheme="minorHAnsi"/>
      <w:lang w:val="de-DE" w:eastAsia="en-US"/>
    </w:rPr>
  </w:style>
  <w:style w:type="paragraph" w:customStyle="1" w:styleId="3C7F766E739B44F3AAFEE57468EC314B18">
    <w:name w:val="3C7F766E739B44F3AAFEE57468EC314B18"/>
    <w:rsid w:val="004F0823"/>
    <w:pPr>
      <w:spacing w:before="120" w:after="120" w:line="288" w:lineRule="auto"/>
    </w:pPr>
    <w:rPr>
      <w:rFonts w:eastAsiaTheme="minorHAnsi"/>
      <w:lang w:val="de-DE" w:eastAsia="en-US"/>
    </w:rPr>
  </w:style>
  <w:style w:type="paragraph" w:customStyle="1" w:styleId="2247795B4F6F4E71ADC0B8D32B40E8AA18">
    <w:name w:val="2247795B4F6F4E71ADC0B8D32B40E8AA18"/>
    <w:rsid w:val="004F0823"/>
    <w:pPr>
      <w:spacing w:before="120" w:after="120" w:line="288" w:lineRule="auto"/>
      <w:ind w:left="720"/>
      <w:contextualSpacing/>
    </w:pPr>
    <w:rPr>
      <w:rFonts w:eastAsiaTheme="minorHAnsi"/>
      <w:lang w:val="de-DE" w:eastAsia="en-US"/>
    </w:rPr>
  </w:style>
  <w:style w:type="paragraph" w:customStyle="1" w:styleId="0414DE855B6C46A18C7C397A679EACB218">
    <w:name w:val="0414DE855B6C46A18C7C397A679EACB218"/>
    <w:rsid w:val="004F0823"/>
    <w:pPr>
      <w:spacing w:before="120" w:after="120" w:line="288" w:lineRule="auto"/>
    </w:pPr>
    <w:rPr>
      <w:rFonts w:eastAsiaTheme="minorHAnsi"/>
      <w:lang w:val="de-DE" w:eastAsia="en-US"/>
    </w:rPr>
  </w:style>
  <w:style w:type="paragraph" w:customStyle="1" w:styleId="ABBD3998E5BF43C8877C76C3238C330C18">
    <w:name w:val="ABBD3998E5BF43C8877C76C3238C330C18"/>
    <w:rsid w:val="004F0823"/>
    <w:pPr>
      <w:spacing w:before="120" w:after="120" w:line="288" w:lineRule="auto"/>
      <w:ind w:left="720"/>
      <w:contextualSpacing/>
    </w:pPr>
    <w:rPr>
      <w:rFonts w:eastAsiaTheme="minorHAnsi"/>
      <w:lang w:val="de-DE" w:eastAsia="en-US"/>
    </w:rPr>
  </w:style>
  <w:style w:type="paragraph" w:customStyle="1" w:styleId="14E6B7AD4EA646819BCECFBB0C6C6EA118">
    <w:name w:val="14E6B7AD4EA646819BCECFBB0C6C6EA118"/>
    <w:rsid w:val="004F0823"/>
    <w:pPr>
      <w:spacing w:before="120" w:after="120" w:line="288" w:lineRule="auto"/>
      <w:ind w:left="720"/>
      <w:contextualSpacing/>
    </w:pPr>
    <w:rPr>
      <w:rFonts w:eastAsiaTheme="minorHAnsi"/>
      <w:lang w:val="de-DE" w:eastAsia="en-US"/>
    </w:rPr>
  </w:style>
  <w:style w:type="paragraph" w:customStyle="1" w:styleId="20DFF532DDDC49F594BE62A341D9E84F16">
    <w:name w:val="20DFF532DDDC49F594BE62A341D9E84F16"/>
    <w:rsid w:val="004F0823"/>
    <w:pPr>
      <w:spacing w:before="120" w:after="120" w:line="288" w:lineRule="auto"/>
      <w:ind w:left="720"/>
      <w:contextualSpacing/>
    </w:pPr>
    <w:rPr>
      <w:rFonts w:eastAsiaTheme="minorHAnsi"/>
      <w:lang w:val="de-DE" w:eastAsia="en-US"/>
    </w:rPr>
  </w:style>
  <w:style w:type="paragraph" w:customStyle="1" w:styleId="63506CCB312F42EF8CA85763FE6FA27B11">
    <w:name w:val="63506CCB312F42EF8CA85763FE6FA27B11"/>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9">
    <w:name w:val="F1A9D142B44C439B8A5F4611C1F9D3F869"/>
    <w:rsid w:val="004F0823"/>
    <w:pPr>
      <w:spacing w:before="120" w:after="120" w:line="288" w:lineRule="auto"/>
    </w:pPr>
    <w:rPr>
      <w:rFonts w:eastAsiaTheme="minorHAnsi"/>
      <w:lang w:val="de-DE" w:eastAsia="en-US"/>
    </w:rPr>
  </w:style>
  <w:style w:type="paragraph" w:customStyle="1" w:styleId="23495994907D407BBE40F340682F2AB069">
    <w:name w:val="23495994907D407BBE40F340682F2AB069"/>
    <w:rsid w:val="004F0823"/>
    <w:pPr>
      <w:spacing w:before="120" w:after="120" w:line="288" w:lineRule="auto"/>
    </w:pPr>
    <w:rPr>
      <w:rFonts w:eastAsiaTheme="minorHAnsi"/>
      <w:lang w:val="de-DE" w:eastAsia="en-US"/>
    </w:rPr>
  </w:style>
  <w:style w:type="paragraph" w:customStyle="1" w:styleId="762DA126DB304F6B84B40D7D4B15965369">
    <w:name w:val="762DA126DB304F6B84B40D7D4B15965369"/>
    <w:rsid w:val="004F0823"/>
    <w:pPr>
      <w:spacing w:before="120" w:after="120" w:line="288" w:lineRule="auto"/>
    </w:pPr>
    <w:rPr>
      <w:rFonts w:eastAsiaTheme="minorHAnsi"/>
      <w:lang w:val="de-DE" w:eastAsia="en-US"/>
    </w:rPr>
  </w:style>
  <w:style w:type="paragraph" w:customStyle="1" w:styleId="FBE25CCB6AFE4E17BBFFC110BFA3BF9F61">
    <w:name w:val="FBE25CCB6AFE4E17BBFFC110BFA3BF9F61"/>
    <w:rsid w:val="004F0823"/>
    <w:pPr>
      <w:spacing w:before="120" w:after="120" w:line="288" w:lineRule="auto"/>
      <w:ind w:left="720"/>
      <w:contextualSpacing/>
    </w:pPr>
    <w:rPr>
      <w:rFonts w:eastAsiaTheme="minorHAnsi"/>
      <w:lang w:val="de-DE" w:eastAsia="en-US"/>
    </w:rPr>
  </w:style>
  <w:style w:type="paragraph" w:customStyle="1" w:styleId="C1121442E1524B829486FFA14D5F01FF20">
    <w:name w:val="C1121442E1524B829486FFA14D5F01FF20"/>
    <w:rsid w:val="004F0823"/>
    <w:pPr>
      <w:spacing w:before="120" w:after="120" w:line="288" w:lineRule="auto"/>
      <w:ind w:left="720"/>
      <w:contextualSpacing/>
    </w:pPr>
    <w:rPr>
      <w:rFonts w:eastAsiaTheme="minorHAnsi"/>
      <w:lang w:val="de-DE" w:eastAsia="en-US"/>
    </w:rPr>
  </w:style>
  <w:style w:type="paragraph" w:customStyle="1" w:styleId="F3196B0234944A5485192BEFD272746B20">
    <w:name w:val="F3196B0234944A5485192BEFD272746B20"/>
    <w:rsid w:val="004F0823"/>
    <w:pPr>
      <w:spacing w:before="120" w:after="120" w:line="288" w:lineRule="auto"/>
      <w:ind w:left="720"/>
      <w:contextualSpacing/>
    </w:pPr>
    <w:rPr>
      <w:rFonts w:eastAsiaTheme="minorHAnsi"/>
      <w:lang w:val="de-DE" w:eastAsia="en-US"/>
    </w:rPr>
  </w:style>
  <w:style w:type="paragraph" w:customStyle="1" w:styleId="FFA62DA238BF465192BCE0F22A75D4D420">
    <w:name w:val="FFA62DA238BF465192BCE0F22A75D4D420"/>
    <w:rsid w:val="004F0823"/>
    <w:pPr>
      <w:spacing w:before="120" w:after="120" w:line="288" w:lineRule="auto"/>
      <w:ind w:left="720"/>
      <w:contextualSpacing/>
    </w:pPr>
    <w:rPr>
      <w:rFonts w:eastAsiaTheme="minorHAnsi"/>
      <w:lang w:val="de-DE" w:eastAsia="en-US"/>
    </w:rPr>
  </w:style>
  <w:style w:type="paragraph" w:customStyle="1" w:styleId="710718C12CDA4D219B07DC3F411DA55B69">
    <w:name w:val="710718C12CDA4D219B07DC3F411DA55B69"/>
    <w:rsid w:val="004F0823"/>
    <w:pPr>
      <w:spacing w:before="120" w:after="120" w:line="288" w:lineRule="auto"/>
    </w:pPr>
    <w:rPr>
      <w:rFonts w:eastAsiaTheme="minorHAnsi"/>
      <w:lang w:val="de-DE" w:eastAsia="en-US"/>
    </w:rPr>
  </w:style>
  <w:style w:type="paragraph" w:customStyle="1" w:styleId="CCE917A482F748689A6F6B980EFCA6BD69">
    <w:name w:val="CCE917A482F748689A6F6B980EFCA6BD69"/>
    <w:rsid w:val="004F0823"/>
    <w:pPr>
      <w:spacing w:before="120" w:after="120" w:line="288" w:lineRule="auto"/>
    </w:pPr>
    <w:rPr>
      <w:rFonts w:eastAsiaTheme="minorHAnsi"/>
      <w:lang w:val="de-DE" w:eastAsia="en-US"/>
    </w:rPr>
  </w:style>
  <w:style w:type="paragraph" w:customStyle="1" w:styleId="9DF06687B83C4D5A8CC18146040495AB69">
    <w:name w:val="9DF06687B83C4D5A8CC18146040495AB69"/>
    <w:rsid w:val="004F0823"/>
    <w:pPr>
      <w:spacing w:before="120" w:after="120" w:line="288" w:lineRule="auto"/>
    </w:pPr>
    <w:rPr>
      <w:rFonts w:eastAsiaTheme="minorHAnsi"/>
      <w:lang w:val="de-DE" w:eastAsia="en-US"/>
    </w:rPr>
  </w:style>
  <w:style w:type="paragraph" w:customStyle="1" w:styleId="B9BA3E7D6BC34E7EB012674706AAC42369">
    <w:name w:val="B9BA3E7D6BC34E7EB012674706AAC42369"/>
    <w:rsid w:val="004F0823"/>
    <w:pPr>
      <w:spacing w:before="120" w:after="120" w:line="288" w:lineRule="auto"/>
    </w:pPr>
    <w:rPr>
      <w:rFonts w:eastAsiaTheme="minorHAnsi"/>
      <w:lang w:val="de-DE" w:eastAsia="en-US"/>
    </w:rPr>
  </w:style>
  <w:style w:type="paragraph" w:customStyle="1" w:styleId="350BB13769F34D9EA08BC9B39A13A52B6">
    <w:name w:val="350BB13769F34D9EA08BC9B39A13A52B6"/>
    <w:rsid w:val="004F0823"/>
    <w:pPr>
      <w:spacing w:before="120" w:after="120" w:line="288" w:lineRule="auto"/>
      <w:ind w:left="720"/>
      <w:contextualSpacing/>
    </w:pPr>
    <w:rPr>
      <w:rFonts w:eastAsiaTheme="minorHAnsi"/>
      <w:lang w:val="de-DE" w:eastAsia="en-US"/>
    </w:rPr>
  </w:style>
  <w:style w:type="paragraph" w:customStyle="1" w:styleId="88FB18A33FE94F6684BCF48F55F378597">
    <w:name w:val="88FB18A33FE94F6684BCF48F55F378597"/>
    <w:rsid w:val="004F0823"/>
    <w:pPr>
      <w:spacing w:before="120" w:after="120" w:line="288" w:lineRule="auto"/>
      <w:ind w:left="720"/>
      <w:contextualSpacing/>
    </w:pPr>
    <w:rPr>
      <w:rFonts w:eastAsiaTheme="minorHAnsi"/>
      <w:lang w:val="de-DE" w:eastAsia="en-US"/>
    </w:rPr>
  </w:style>
  <w:style w:type="paragraph" w:customStyle="1" w:styleId="3E6BB4F5E6314280BBC9EF3CD541338146">
    <w:name w:val="3E6BB4F5E6314280BBC9EF3CD541338146"/>
    <w:rsid w:val="004F0823"/>
    <w:pPr>
      <w:spacing w:before="120" w:after="120" w:line="288" w:lineRule="auto"/>
    </w:pPr>
    <w:rPr>
      <w:rFonts w:eastAsiaTheme="minorHAnsi"/>
      <w:lang w:val="de-DE" w:eastAsia="en-US"/>
    </w:rPr>
  </w:style>
  <w:style w:type="paragraph" w:customStyle="1" w:styleId="8CC605EF6B084EADA63C06FFBA6FF4D455">
    <w:name w:val="8CC605EF6B084EADA63C06FFBA6FF4D455"/>
    <w:rsid w:val="004F0823"/>
    <w:pPr>
      <w:spacing w:before="120" w:after="120" w:line="288" w:lineRule="auto"/>
    </w:pPr>
    <w:rPr>
      <w:rFonts w:eastAsiaTheme="minorHAnsi"/>
      <w:lang w:val="de-DE" w:eastAsia="en-US"/>
    </w:rPr>
  </w:style>
  <w:style w:type="paragraph" w:customStyle="1" w:styleId="1AB1760B07B24F86BA8AC2F54EB329C25">
    <w:name w:val="1AB1760B07B24F86BA8AC2F54EB329C25"/>
    <w:rsid w:val="004F0823"/>
    <w:pPr>
      <w:spacing w:before="120" w:after="120" w:line="288" w:lineRule="auto"/>
    </w:pPr>
    <w:rPr>
      <w:rFonts w:eastAsiaTheme="minorHAnsi"/>
      <w:lang w:val="de-DE" w:eastAsia="en-US"/>
    </w:rPr>
  </w:style>
  <w:style w:type="paragraph" w:customStyle="1" w:styleId="21178CE1796942B8A191257EBDBBBF9D14">
    <w:name w:val="21178CE1796942B8A191257EBDBBBF9D14"/>
    <w:rsid w:val="004F0823"/>
    <w:pPr>
      <w:spacing w:before="120" w:after="120" w:line="288" w:lineRule="auto"/>
      <w:ind w:left="720"/>
      <w:contextualSpacing/>
    </w:pPr>
    <w:rPr>
      <w:rFonts w:eastAsiaTheme="minorHAnsi"/>
      <w:lang w:val="de-DE" w:eastAsia="en-US"/>
    </w:rPr>
  </w:style>
  <w:style w:type="paragraph" w:customStyle="1" w:styleId="35F6D4E8A79742BA87CE8BB72C5A6DF15">
    <w:name w:val="35F6D4E8A79742BA87CE8BB72C5A6DF15"/>
    <w:rsid w:val="004F0823"/>
    <w:pPr>
      <w:spacing w:before="120" w:after="120" w:line="288" w:lineRule="auto"/>
    </w:pPr>
    <w:rPr>
      <w:rFonts w:eastAsiaTheme="minorHAnsi"/>
      <w:lang w:val="de-DE" w:eastAsia="en-US"/>
    </w:rPr>
  </w:style>
  <w:style w:type="paragraph" w:customStyle="1" w:styleId="8A92EAB4BA3240B68703BACD9785FEB25">
    <w:name w:val="8A92EAB4BA3240B68703BACD9785FEB25"/>
    <w:rsid w:val="004F0823"/>
    <w:pPr>
      <w:spacing w:before="120" w:after="120" w:line="288" w:lineRule="auto"/>
      <w:ind w:left="720"/>
      <w:contextualSpacing/>
    </w:pPr>
    <w:rPr>
      <w:rFonts w:eastAsiaTheme="minorHAnsi"/>
      <w:lang w:val="de-DE" w:eastAsia="en-US"/>
    </w:rPr>
  </w:style>
  <w:style w:type="paragraph" w:customStyle="1" w:styleId="05BCC3BF1F154DB1ABE498E61E2E7DCF5">
    <w:name w:val="05BCC3BF1F154DB1ABE498E61E2E7DCF5"/>
    <w:rsid w:val="004F0823"/>
    <w:pPr>
      <w:spacing w:before="120" w:after="120" w:line="288" w:lineRule="auto"/>
    </w:pPr>
    <w:rPr>
      <w:rFonts w:eastAsiaTheme="minorHAnsi"/>
      <w:lang w:val="de-DE" w:eastAsia="en-US"/>
    </w:rPr>
  </w:style>
  <w:style w:type="paragraph" w:customStyle="1" w:styleId="DE6A87B0CD87468ABCCA6A4BCA6E406C5">
    <w:name w:val="DE6A87B0CD87468ABCCA6A4BCA6E406C5"/>
    <w:rsid w:val="004F0823"/>
    <w:pPr>
      <w:spacing w:before="120" w:after="120" w:line="288" w:lineRule="auto"/>
      <w:ind w:left="720"/>
      <w:contextualSpacing/>
    </w:pPr>
    <w:rPr>
      <w:rFonts w:eastAsiaTheme="minorHAnsi"/>
      <w:lang w:val="de-DE" w:eastAsia="en-US"/>
    </w:rPr>
  </w:style>
  <w:style w:type="paragraph" w:customStyle="1" w:styleId="6AF934296A1B4351887F8A2430469A7045">
    <w:name w:val="6AF934296A1B4351887F8A2430469A7045"/>
    <w:rsid w:val="004F0823"/>
    <w:pPr>
      <w:spacing w:before="120" w:after="120" w:line="288" w:lineRule="auto"/>
    </w:pPr>
    <w:rPr>
      <w:rFonts w:eastAsiaTheme="minorHAnsi"/>
      <w:lang w:val="de-DE" w:eastAsia="en-US"/>
    </w:rPr>
  </w:style>
  <w:style w:type="paragraph" w:customStyle="1" w:styleId="B7C86B3A80EE414B982A282E28130A1245">
    <w:name w:val="B7C86B3A80EE414B982A282E28130A1245"/>
    <w:rsid w:val="004F0823"/>
    <w:pPr>
      <w:spacing w:before="120" w:after="120" w:line="288" w:lineRule="auto"/>
      <w:ind w:left="720"/>
      <w:contextualSpacing/>
    </w:pPr>
    <w:rPr>
      <w:rFonts w:eastAsiaTheme="minorHAnsi"/>
      <w:lang w:val="de-DE" w:eastAsia="en-US"/>
    </w:rPr>
  </w:style>
  <w:style w:type="paragraph" w:customStyle="1" w:styleId="3C7F766E739B44F3AAFEE57468EC314B19">
    <w:name w:val="3C7F766E739B44F3AAFEE57468EC314B19"/>
    <w:rsid w:val="004F0823"/>
    <w:pPr>
      <w:spacing w:before="120" w:after="120" w:line="288" w:lineRule="auto"/>
    </w:pPr>
    <w:rPr>
      <w:rFonts w:eastAsiaTheme="minorHAnsi"/>
      <w:lang w:val="de-DE" w:eastAsia="en-US"/>
    </w:rPr>
  </w:style>
  <w:style w:type="paragraph" w:customStyle="1" w:styleId="2247795B4F6F4E71ADC0B8D32B40E8AA19">
    <w:name w:val="2247795B4F6F4E71ADC0B8D32B40E8AA19"/>
    <w:rsid w:val="004F0823"/>
    <w:pPr>
      <w:spacing w:before="120" w:after="120" w:line="288" w:lineRule="auto"/>
      <w:ind w:left="720"/>
      <w:contextualSpacing/>
    </w:pPr>
    <w:rPr>
      <w:rFonts w:eastAsiaTheme="minorHAnsi"/>
      <w:lang w:val="de-DE" w:eastAsia="en-US"/>
    </w:rPr>
  </w:style>
  <w:style w:type="paragraph" w:customStyle="1" w:styleId="0414DE855B6C46A18C7C397A679EACB219">
    <w:name w:val="0414DE855B6C46A18C7C397A679EACB219"/>
    <w:rsid w:val="004F0823"/>
    <w:pPr>
      <w:spacing w:before="120" w:after="120" w:line="288" w:lineRule="auto"/>
    </w:pPr>
    <w:rPr>
      <w:rFonts w:eastAsiaTheme="minorHAnsi"/>
      <w:lang w:val="de-DE" w:eastAsia="en-US"/>
    </w:rPr>
  </w:style>
  <w:style w:type="paragraph" w:customStyle="1" w:styleId="ABBD3998E5BF43C8877C76C3238C330C19">
    <w:name w:val="ABBD3998E5BF43C8877C76C3238C330C19"/>
    <w:rsid w:val="004F0823"/>
    <w:pPr>
      <w:spacing w:before="120" w:after="120" w:line="288" w:lineRule="auto"/>
      <w:ind w:left="720"/>
      <w:contextualSpacing/>
    </w:pPr>
    <w:rPr>
      <w:rFonts w:eastAsiaTheme="minorHAnsi"/>
      <w:lang w:val="de-DE" w:eastAsia="en-US"/>
    </w:rPr>
  </w:style>
  <w:style w:type="paragraph" w:customStyle="1" w:styleId="14E6B7AD4EA646819BCECFBB0C6C6EA119">
    <w:name w:val="14E6B7AD4EA646819BCECFBB0C6C6EA119"/>
    <w:rsid w:val="004F0823"/>
    <w:pPr>
      <w:spacing w:before="120" w:after="120" w:line="288" w:lineRule="auto"/>
      <w:ind w:left="720"/>
      <w:contextualSpacing/>
    </w:pPr>
    <w:rPr>
      <w:rFonts w:eastAsiaTheme="minorHAnsi"/>
      <w:lang w:val="de-DE" w:eastAsia="en-US"/>
    </w:rPr>
  </w:style>
  <w:style w:type="paragraph" w:customStyle="1" w:styleId="20DFF532DDDC49F594BE62A341D9E84F17">
    <w:name w:val="20DFF532DDDC49F594BE62A341D9E84F17"/>
    <w:rsid w:val="004F0823"/>
    <w:pPr>
      <w:spacing w:before="120" w:after="120" w:line="288" w:lineRule="auto"/>
      <w:ind w:left="720"/>
      <w:contextualSpacing/>
    </w:pPr>
    <w:rPr>
      <w:rFonts w:eastAsiaTheme="minorHAnsi"/>
      <w:lang w:val="de-DE" w:eastAsia="en-US"/>
    </w:rPr>
  </w:style>
  <w:style w:type="paragraph" w:customStyle="1" w:styleId="63506CCB312F42EF8CA85763FE6FA27B12">
    <w:name w:val="63506CCB312F42EF8CA85763FE6FA27B12"/>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0">
    <w:name w:val="F1A9D142B44C439B8A5F4611C1F9D3F870"/>
    <w:rsid w:val="004F0823"/>
    <w:pPr>
      <w:spacing w:before="120" w:after="120" w:line="288" w:lineRule="auto"/>
    </w:pPr>
    <w:rPr>
      <w:rFonts w:eastAsiaTheme="minorHAnsi"/>
      <w:lang w:val="de-DE" w:eastAsia="en-US"/>
    </w:rPr>
  </w:style>
  <w:style w:type="paragraph" w:customStyle="1" w:styleId="23495994907D407BBE40F340682F2AB070">
    <w:name w:val="23495994907D407BBE40F340682F2AB070"/>
    <w:rsid w:val="004F0823"/>
    <w:pPr>
      <w:spacing w:before="120" w:after="120" w:line="288" w:lineRule="auto"/>
    </w:pPr>
    <w:rPr>
      <w:rFonts w:eastAsiaTheme="minorHAnsi"/>
      <w:lang w:val="de-DE" w:eastAsia="en-US"/>
    </w:rPr>
  </w:style>
  <w:style w:type="paragraph" w:customStyle="1" w:styleId="762DA126DB304F6B84B40D7D4B15965370">
    <w:name w:val="762DA126DB304F6B84B40D7D4B15965370"/>
    <w:rsid w:val="004F0823"/>
    <w:pPr>
      <w:spacing w:before="120" w:after="120" w:line="288" w:lineRule="auto"/>
    </w:pPr>
    <w:rPr>
      <w:rFonts w:eastAsiaTheme="minorHAnsi"/>
      <w:lang w:val="de-DE" w:eastAsia="en-US"/>
    </w:rPr>
  </w:style>
  <w:style w:type="paragraph" w:customStyle="1" w:styleId="FBE25CCB6AFE4E17BBFFC110BFA3BF9F62">
    <w:name w:val="FBE25CCB6AFE4E17BBFFC110BFA3BF9F62"/>
    <w:rsid w:val="004F0823"/>
    <w:pPr>
      <w:spacing w:before="120" w:after="120" w:line="288" w:lineRule="auto"/>
      <w:ind w:left="720"/>
      <w:contextualSpacing/>
    </w:pPr>
    <w:rPr>
      <w:rFonts w:eastAsiaTheme="minorHAnsi"/>
      <w:lang w:val="de-DE" w:eastAsia="en-US"/>
    </w:rPr>
  </w:style>
  <w:style w:type="paragraph" w:customStyle="1" w:styleId="C1121442E1524B829486FFA14D5F01FF21">
    <w:name w:val="C1121442E1524B829486FFA14D5F01FF21"/>
    <w:rsid w:val="004F0823"/>
    <w:pPr>
      <w:spacing w:before="120" w:after="120" w:line="288" w:lineRule="auto"/>
      <w:ind w:left="720"/>
      <w:contextualSpacing/>
    </w:pPr>
    <w:rPr>
      <w:rFonts w:eastAsiaTheme="minorHAnsi"/>
      <w:lang w:val="de-DE" w:eastAsia="en-US"/>
    </w:rPr>
  </w:style>
  <w:style w:type="paragraph" w:customStyle="1" w:styleId="F3196B0234944A5485192BEFD272746B21">
    <w:name w:val="F3196B0234944A5485192BEFD272746B21"/>
    <w:rsid w:val="004F0823"/>
    <w:pPr>
      <w:spacing w:before="120" w:after="120" w:line="288" w:lineRule="auto"/>
      <w:ind w:left="720"/>
      <w:contextualSpacing/>
    </w:pPr>
    <w:rPr>
      <w:rFonts w:eastAsiaTheme="minorHAnsi"/>
      <w:lang w:val="de-DE" w:eastAsia="en-US"/>
    </w:rPr>
  </w:style>
  <w:style w:type="paragraph" w:customStyle="1" w:styleId="FFA62DA238BF465192BCE0F22A75D4D421">
    <w:name w:val="FFA62DA238BF465192BCE0F22A75D4D421"/>
    <w:rsid w:val="004F0823"/>
    <w:pPr>
      <w:spacing w:before="120" w:after="120" w:line="288" w:lineRule="auto"/>
      <w:ind w:left="720"/>
      <w:contextualSpacing/>
    </w:pPr>
    <w:rPr>
      <w:rFonts w:eastAsiaTheme="minorHAnsi"/>
      <w:lang w:val="de-DE" w:eastAsia="en-US"/>
    </w:rPr>
  </w:style>
  <w:style w:type="paragraph" w:customStyle="1" w:styleId="710718C12CDA4D219B07DC3F411DA55B70">
    <w:name w:val="710718C12CDA4D219B07DC3F411DA55B70"/>
    <w:rsid w:val="004F0823"/>
    <w:pPr>
      <w:spacing w:before="120" w:after="120" w:line="288" w:lineRule="auto"/>
    </w:pPr>
    <w:rPr>
      <w:rFonts w:eastAsiaTheme="minorHAnsi"/>
      <w:lang w:val="de-DE" w:eastAsia="en-US"/>
    </w:rPr>
  </w:style>
  <w:style w:type="paragraph" w:customStyle="1" w:styleId="CCE917A482F748689A6F6B980EFCA6BD70">
    <w:name w:val="CCE917A482F748689A6F6B980EFCA6BD70"/>
    <w:rsid w:val="004F0823"/>
    <w:pPr>
      <w:spacing w:before="120" w:after="120" w:line="288" w:lineRule="auto"/>
    </w:pPr>
    <w:rPr>
      <w:rFonts w:eastAsiaTheme="minorHAnsi"/>
      <w:lang w:val="de-DE" w:eastAsia="en-US"/>
    </w:rPr>
  </w:style>
  <w:style w:type="paragraph" w:customStyle="1" w:styleId="9DF06687B83C4D5A8CC18146040495AB70">
    <w:name w:val="9DF06687B83C4D5A8CC18146040495AB70"/>
    <w:rsid w:val="004F0823"/>
    <w:pPr>
      <w:spacing w:before="120" w:after="120" w:line="288" w:lineRule="auto"/>
    </w:pPr>
    <w:rPr>
      <w:rFonts w:eastAsiaTheme="minorHAnsi"/>
      <w:lang w:val="de-DE" w:eastAsia="en-US"/>
    </w:rPr>
  </w:style>
  <w:style w:type="paragraph" w:customStyle="1" w:styleId="B9BA3E7D6BC34E7EB012674706AAC42370">
    <w:name w:val="B9BA3E7D6BC34E7EB012674706AAC42370"/>
    <w:rsid w:val="004F0823"/>
    <w:pPr>
      <w:spacing w:before="120" w:after="120" w:line="288" w:lineRule="auto"/>
    </w:pPr>
    <w:rPr>
      <w:rFonts w:eastAsiaTheme="minorHAnsi"/>
      <w:lang w:val="de-DE" w:eastAsia="en-US"/>
    </w:rPr>
  </w:style>
  <w:style w:type="paragraph" w:customStyle="1" w:styleId="350BB13769F34D9EA08BC9B39A13A52B7">
    <w:name w:val="350BB13769F34D9EA08BC9B39A13A52B7"/>
    <w:rsid w:val="004F0823"/>
    <w:pPr>
      <w:spacing w:before="120" w:after="120" w:line="288" w:lineRule="auto"/>
      <w:ind w:left="720"/>
      <w:contextualSpacing/>
    </w:pPr>
    <w:rPr>
      <w:rFonts w:eastAsiaTheme="minorHAnsi"/>
      <w:lang w:val="de-DE" w:eastAsia="en-US"/>
    </w:rPr>
  </w:style>
  <w:style w:type="paragraph" w:customStyle="1" w:styleId="88FB18A33FE94F6684BCF48F55F378598">
    <w:name w:val="88FB18A33FE94F6684BCF48F55F378598"/>
    <w:rsid w:val="004F0823"/>
    <w:pPr>
      <w:spacing w:before="120" w:after="120" w:line="288" w:lineRule="auto"/>
      <w:ind w:left="720"/>
      <w:contextualSpacing/>
    </w:pPr>
    <w:rPr>
      <w:rFonts w:eastAsiaTheme="minorHAnsi"/>
      <w:lang w:val="de-DE" w:eastAsia="en-US"/>
    </w:rPr>
  </w:style>
  <w:style w:type="paragraph" w:customStyle="1" w:styleId="3E6BB4F5E6314280BBC9EF3CD541338147">
    <w:name w:val="3E6BB4F5E6314280BBC9EF3CD541338147"/>
    <w:rsid w:val="004F0823"/>
    <w:pPr>
      <w:spacing w:before="120" w:after="120" w:line="288" w:lineRule="auto"/>
    </w:pPr>
    <w:rPr>
      <w:rFonts w:eastAsiaTheme="minorHAnsi"/>
      <w:lang w:val="de-DE" w:eastAsia="en-US"/>
    </w:rPr>
  </w:style>
  <w:style w:type="paragraph" w:customStyle="1" w:styleId="8CC605EF6B084EADA63C06FFBA6FF4D456">
    <w:name w:val="8CC605EF6B084EADA63C06FFBA6FF4D456"/>
    <w:rsid w:val="004F0823"/>
    <w:pPr>
      <w:spacing w:before="120" w:after="120" w:line="288" w:lineRule="auto"/>
    </w:pPr>
    <w:rPr>
      <w:rFonts w:eastAsiaTheme="minorHAnsi"/>
      <w:lang w:val="de-DE" w:eastAsia="en-US"/>
    </w:rPr>
  </w:style>
  <w:style w:type="paragraph" w:customStyle="1" w:styleId="1AB1760B07B24F86BA8AC2F54EB329C26">
    <w:name w:val="1AB1760B07B24F86BA8AC2F54EB329C26"/>
    <w:rsid w:val="004F0823"/>
    <w:pPr>
      <w:spacing w:before="120" w:after="120" w:line="288" w:lineRule="auto"/>
    </w:pPr>
    <w:rPr>
      <w:rFonts w:eastAsiaTheme="minorHAnsi"/>
      <w:lang w:val="de-DE" w:eastAsia="en-US"/>
    </w:rPr>
  </w:style>
  <w:style w:type="paragraph" w:customStyle="1" w:styleId="21178CE1796942B8A191257EBDBBBF9D15">
    <w:name w:val="21178CE1796942B8A191257EBDBBBF9D15"/>
    <w:rsid w:val="004F0823"/>
    <w:pPr>
      <w:spacing w:before="120" w:after="120" w:line="288" w:lineRule="auto"/>
      <w:ind w:left="720"/>
      <w:contextualSpacing/>
    </w:pPr>
    <w:rPr>
      <w:rFonts w:eastAsiaTheme="minorHAnsi"/>
      <w:lang w:val="de-DE" w:eastAsia="en-US"/>
    </w:rPr>
  </w:style>
  <w:style w:type="paragraph" w:customStyle="1" w:styleId="35F6D4E8A79742BA87CE8BB72C5A6DF16">
    <w:name w:val="35F6D4E8A79742BA87CE8BB72C5A6DF16"/>
    <w:rsid w:val="004F0823"/>
    <w:pPr>
      <w:spacing w:before="120" w:after="120" w:line="288" w:lineRule="auto"/>
    </w:pPr>
    <w:rPr>
      <w:rFonts w:eastAsiaTheme="minorHAnsi"/>
      <w:lang w:val="de-DE" w:eastAsia="en-US"/>
    </w:rPr>
  </w:style>
  <w:style w:type="paragraph" w:customStyle="1" w:styleId="8A92EAB4BA3240B68703BACD9785FEB26">
    <w:name w:val="8A92EAB4BA3240B68703BACD9785FEB26"/>
    <w:rsid w:val="004F0823"/>
    <w:pPr>
      <w:spacing w:before="120" w:after="120" w:line="288" w:lineRule="auto"/>
      <w:ind w:left="720"/>
      <w:contextualSpacing/>
    </w:pPr>
    <w:rPr>
      <w:rFonts w:eastAsiaTheme="minorHAnsi"/>
      <w:lang w:val="de-DE" w:eastAsia="en-US"/>
    </w:rPr>
  </w:style>
  <w:style w:type="paragraph" w:customStyle="1" w:styleId="05BCC3BF1F154DB1ABE498E61E2E7DCF6">
    <w:name w:val="05BCC3BF1F154DB1ABE498E61E2E7DCF6"/>
    <w:rsid w:val="004F0823"/>
    <w:pPr>
      <w:spacing w:before="120" w:after="120" w:line="288" w:lineRule="auto"/>
    </w:pPr>
    <w:rPr>
      <w:rFonts w:eastAsiaTheme="minorHAnsi"/>
      <w:lang w:val="de-DE" w:eastAsia="en-US"/>
    </w:rPr>
  </w:style>
  <w:style w:type="paragraph" w:customStyle="1" w:styleId="DE6A87B0CD87468ABCCA6A4BCA6E406C6">
    <w:name w:val="DE6A87B0CD87468ABCCA6A4BCA6E406C6"/>
    <w:rsid w:val="004F0823"/>
    <w:pPr>
      <w:spacing w:before="120" w:after="120" w:line="288" w:lineRule="auto"/>
      <w:ind w:left="720"/>
      <w:contextualSpacing/>
    </w:pPr>
    <w:rPr>
      <w:rFonts w:eastAsiaTheme="minorHAnsi"/>
      <w:lang w:val="de-DE" w:eastAsia="en-US"/>
    </w:rPr>
  </w:style>
  <w:style w:type="paragraph" w:customStyle="1" w:styleId="6AF934296A1B4351887F8A2430469A7046">
    <w:name w:val="6AF934296A1B4351887F8A2430469A7046"/>
    <w:rsid w:val="004F0823"/>
    <w:pPr>
      <w:spacing w:before="120" w:after="120" w:line="288" w:lineRule="auto"/>
    </w:pPr>
    <w:rPr>
      <w:rFonts w:eastAsiaTheme="minorHAnsi"/>
      <w:lang w:val="de-DE" w:eastAsia="en-US"/>
    </w:rPr>
  </w:style>
  <w:style w:type="paragraph" w:customStyle="1" w:styleId="B7C86B3A80EE414B982A282E28130A1246">
    <w:name w:val="B7C86B3A80EE414B982A282E28130A1246"/>
    <w:rsid w:val="004F0823"/>
    <w:pPr>
      <w:spacing w:before="120" w:after="120" w:line="288" w:lineRule="auto"/>
      <w:ind w:left="720"/>
      <w:contextualSpacing/>
    </w:pPr>
    <w:rPr>
      <w:rFonts w:eastAsiaTheme="minorHAnsi"/>
      <w:lang w:val="de-DE" w:eastAsia="en-US"/>
    </w:rPr>
  </w:style>
  <w:style w:type="paragraph" w:customStyle="1" w:styleId="3C7F766E739B44F3AAFEE57468EC314B20">
    <w:name w:val="3C7F766E739B44F3AAFEE57468EC314B20"/>
    <w:rsid w:val="004F0823"/>
    <w:pPr>
      <w:spacing w:before="120" w:after="120" w:line="288" w:lineRule="auto"/>
    </w:pPr>
    <w:rPr>
      <w:rFonts w:eastAsiaTheme="minorHAnsi"/>
      <w:lang w:val="de-DE" w:eastAsia="en-US"/>
    </w:rPr>
  </w:style>
  <w:style w:type="paragraph" w:customStyle="1" w:styleId="2247795B4F6F4E71ADC0B8D32B40E8AA20">
    <w:name w:val="2247795B4F6F4E71ADC0B8D32B40E8AA20"/>
    <w:rsid w:val="004F0823"/>
    <w:pPr>
      <w:spacing w:before="120" w:after="120" w:line="288" w:lineRule="auto"/>
      <w:ind w:left="720"/>
      <w:contextualSpacing/>
    </w:pPr>
    <w:rPr>
      <w:rFonts w:eastAsiaTheme="minorHAnsi"/>
      <w:lang w:val="de-DE" w:eastAsia="en-US"/>
    </w:rPr>
  </w:style>
  <w:style w:type="paragraph" w:customStyle="1" w:styleId="0414DE855B6C46A18C7C397A679EACB220">
    <w:name w:val="0414DE855B6C46A18C7C397A679EACB220"/>
    <w:rsid w:val="004F0823"/>
    <w:pPr>
      <w:spacing w:before="120" w:after="120" w:line="288" w:lineRule="auto"/>
    </w:pPr>
    <w:rPr>
      <w:rFonts w:eastAsiaTheme="minorHAnsi"/>
      <w:lang w:val="de-DE" w:eastAsia="en-US"/>
    </w:rPr>
  </w:style>
  <w:style w:type="paragraph" w:customStyle="1" w:styleId="ABBD3998E5BF43C8877C76C3238C330C20">
    <w:name w:val="ABBD3998E5BF43C8877C76C3238C330C20"/>
    <w:rsid w:val="004F0823"/>
    <w:pPr>
      <w:spacing w:before="120" w:after="120" w:line="288" w:lineRule="auto"/>
      <w:ind w:left="720"/>
      <w:contextualSpacing/>
    </w:pPr>
    <w:rPr>
      <w:rFonts w:eastAsiaTheme="minorHAnsi"/>
      <w:lang w:val="de-DE" w:eastAsia="en-US"/>
    </w:rPr>
  </w:style>
  <w:style w:type="paragraph" w:customStyle="1" w:styleId="14E6B7AD4EA646819BCECFBB0C6C6EA120">
    <w:name w:val="14E6B7AD4EA646819BCECFBB0C6C6EA120"/>
    <w:rsid w:val="004F0823"/>
    <w:pPr>
      <w:spacing w:before="120" w:after="120" w:line="288" w:lineRule="auto"/>
      <w:ind w:left="720"/>
      <w:contextualSpacing/>
    </w:pPr>
    <w:rPr>
      <w:rFonts w:eastAsiaTheme="minorHAnsi"/>
      <w:lang w:val="de-DE" w:eastAsia="en-US"/>
    </w:rPr>
  </w:style>
  <w:style w:type="paragraph" w:customStyle="1" w:styleId="20DFF532DDDC49F594BE62A341D9E84F18">
    <w:name w:val="20DFF532DDDC49F594BE62A341D9E84F18"/>
    <w:rsid w:val="004F0823"/>
    <w:pPr>
      <w:spacing w:before="120" w:after="120" w:line="288" w:lineRule="auto"/>
      <w:ind w:left="720"/>
      <w:contextualSpacing/>
    </w:pPr>
    <w:rPr>
      <w:rFonts w:eastAsiaTheme="minorHAnsi"/>
      <w:lang w:val="de-DE" w:eastAsia="en-US"/>
    </w:rPr>
  </w:style>
  <w:style w:type="paragraph" w:customStyle="1" w:styleId="BF633F84F1A24109BC222336A31471AA">
    <w:name w:val="BF633F84F1A24109BC222336A31471AA"/>
    <w:rsid w:val="004F0823"/>
  </w:style>
  <w:style w:type="paragraph" w:customStyle="1" w:styleId="FF521C13454744C1B70F74E9DB266815">
    <w:name w:val="FF521C13454744C1B70F74E9DB266815"/>
    <w:rsid w:val="004F0823"/>
  </w:style>
  <w:style w:type="paragraph" w:customStyle="1" w:styleId="63506CCB312F42EF8CA85763FE6FA27B13">
    <w:name w:val="63506CCB312F42EF8CA85763FE6FA27B13"/>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1">
    <w:name w:val="F1A9D142B44C439B8A5F4611C1F9D3F871"/>
    <w:rsid w:val="004F0823"/>
    <w:pPr>
      <w:spacing w:before="120" w:after="120" w:line="288" w:lineRule="auto"/>
    </w:pPr>
    <w:rPr>
      <w:rFonts w:eastAsiaTheme="minorHAnsi"/>
      <w:lang w:val="de-DE" w:eastAsia="en-US"/>
    </w:rPr>
  </w:style>
  <w:style w:type="paragraph" w:customStyle="1" w:styleId="23495994907D407BBE40F340682F2AB071">
    <w:name w:val="23495994907D407BBE40F340682F2AB071"/>
    <w:rsid w:val="004F0823"/>
    <w:pPr>
      <w:spacing w:before="120" w:after="120" w:line="288" w:lineRule="auto"/>
    </w:pPr>
    <w:rPr>
      <w:rFonts w:eastAsiaTheme="minorHAnsi"/>
      <w:lang w:val="de-DE" w:eastAsia="en-US"/>
    </w:rPr>
  </w:style>
  <w:style w:type="paragraph" w:customStyle="1" w:styleId="762DA126DB304F6B84B40D7D4B15965371">
    <w:name w:val="762DA126DB304F6B84B40D7D4B15965371"/>
    <w:rsid w:val="004F0823"/>
    <w:pPr>
      <w:spacing w:before="120" w:after="120" w:line="288" w:lineRule="auto"/>
    </w:pPr>
    <w:rPr>
      <w:rFonts w:eastAsiaTheme="minorHAnsi"/>
      <w:lang w:val="de-DE" w:eastAsia="en-US"/>
    </w:rPr>
  </w:style>
  <w:style w:type="paragraph" w:customStyle="1" w:styleId="FBE25CCB6AFE4E17BBFFC110BFA3BF9F63">
    <w:name w:val="FBE25CCB6AFE4E17BBFFC110BFA3BF9F63"/>
    <w:rsid w:val="004F0823"/>
    <w:pPr>
      <w:spacing w:before="120" w:after="120" w:line="288" w:lineRule="auto"/>
      <w:ind w:left="720"/>
      <w:contextualSpacing/>
    </w:pPr>
    <w:rPr>
      <w:rFonts w:eastAsiaTheme="minorHAnsi"/>
      <w:lang w:val="de-DE" w:eastAsia="en-US"/>
    </w:rPr>
  </w:style>
  <w:style w:type="paragraph" w:customStyle="1" w:styleId="C1121442E1524B829486FFA14D5F01FF22">
    <w:name w:val="C1121442E1524B829486FFA14D5F01FF22"/>
    <w:rsid w:val="004F0823"/>
    <w:pPr>
      <w:spacing w:before="120" w:after="120" w:line="288" w:lineRule="auto"/>
      <w:ind w:left="720"/>
      <w:contextualSpacing/>
    </w:pPr>
    <w:rPr>
      <w:rFonts w:eastAsiaTheme="minorHAnsi"/>
      <w:lang w:val="de-DE" w:eastAsia="en-US"/>
    </w:rPr>
  </w:style>
  <w:style w:type="paragraph" w:customStyle="1" w:styleId="F3196B0234944A5485192BEFD272746B22">
    <w:name w:val="F3196B0234944A5485192BEFD272746B22"/>
    <w:rsid w:val="004F0823"/>
    <w:pPr>
      <w:spacing w:before="120" w:after="120" w:line="288" w:lineRule="auto"/>
      <w:ind w:left="720"/>
      <w:contextualSpacing/>
    </w:pPr>
    <w:rPr>
      <w:rFonts w:eastAsiaTheme="minorHAnsi"/>
      <w:lang w:val="de-DE" w:eastAsia="en-US"/>
    </w:rPr>
  </w:style>
  <w:style w:type="paragraph" w:customStyle="1" w:styleId="FFA62DA238BF465192BCE0F22A75D4D422">
    <w:name w:val="FFA62DA238BF465192BCE0F22A75D4D422"/>
    <w:rsid w:val="004F0823"/>
    <w:pPr>
      <w:spacing w:before="120" w:after="120" w:line="288" w:lineRule="auto"/>
      <w:ind w:left="720"/>
      <w:contextualSpacing/>
    </w:pPr>
    <w:rPr>
      <w:rFonts w:eastAsiaTheme="minorHAnsi"/>
      <w:lang w:val="de-DE" w:eastAsia="en-US"/>
    </w:rPr>
  </w:style>
  <w:style w:type="paragraph" w:customStyle="1" w:styleId="710718C12CDA4D219B07DC3F411DA55B71">
    <w:name w:val="710718C12CDA4D219B07DC3F411DA55B71"/>
    <w:rsid w:val="004F0823"/>
    <w:pPr>
      <w:spacing w:before="120" w:after="120" w:line="288" w:lineRule="auto"/>
    </w:pPr>
    <w:rPr>
      <w:rFonts w:eastAsiaTheme="minorHAnsi"/>
      <w:lang w:val="de-DE" w:eastAsia="en-US"/>
    </w:rPr>
  </w:style>
  <w:style w:type="paragraph" w:customStyle="1" w:styleId="CCE917A482F748689A6F6B980EFCA6BD71">
    <w:name w:val="CCE917A482F748689A6F6B980EFCA6BD71"/>
    <w:rsid w:val="004F0823"/>
    <w:pPr>
      <w:spacing w:before="120" w:after="120" w:line="288" w:lineRule="auto"/>
    </w:pPr>
    <w:rPr>
      <w:rFonts w:eastAsiaTheme="minorHAnsi"/>
      <w:lang w:val="de-DE" w:eastAsia="en-US"/>
    </w:rPr>
  </w:style>
  <w:style w:type="paragraph" w:customStyle="1" w:styleId="9DF06687B83C4D5A8CC18146040495AB71">
    <w:name w:val="9DF06687B83C4D5A8CC18146040495AB71"/>
    <w:rsid w:val="004F0823"/>
    <w:pPr>
      <w:spacing w:before="120" w:after="120" w:line="288" w:lineRule="auto"/>
    </w:pPr>
    <w:rPr>
      <w:rFonts w:eastAsiaTheme="minorHAnsi"/>
      <w:lang w:val="de-DE" w:eastAsia="en-US"/>
    </w:rPr>
  </w:style>
  <w:style w:type="paragraph" w:customStyle="1" w:styleId="B9BA3E7D6BC34E7EB012674706AAC42371">
    <w:name w:val="B9BA3E7D6BC34E7EB012674706AAC42371"/>
    <w:rsid w:val="004F0823"/>
    <w:pPr>
      <w:spacing w:before="120" w:after="120" w:line="288" w:lineRule="auto"/>
    </w:pPr>
    <w:rPr>
      <w:rFonts w:eastAsiaTheme="minorHAnsi"/>
      <w:lang w:val="de-DE" w:eastAsia="en-US"/>
    </w:rPr>
  </w:style>
  <w:style w:type="paragraph" w:customStyle="1" w:styleId="350BB13769F34D9EA08BC9B39A13A52B8">
    <w:name w:val="350BB13769F34D9EA08BC9B39A13A52B8"/>
    <w:rsid w:val="004F0823"/>
    <w:pPr>
      <w:spacing w:before="120" w:after="120" w:line="288" w:lineRule="auto"/>
      <w:ind w:left="720"/>
      <w:contextualSpacing/>
    </w:pPr>
    <w:rPr>
      <w:rFonts w:eastAsiaTheme="minorHAnsi"/>
      <w:lang w:val="de-DE" w:eastAsia="en-US"/>
    </w:rPr>
  </w:style>
  <w:style w:type="paragraph" w:customStyle="1" w:styleId="88FB18A33FE94F6684BCF48F55F378599">
    <w:name w:val="88FB18A33FE94F6684BCF48F55F378599"/>
    <w:rsid w:val="004F0823"/>
    <w:pPr>
      <w:spacing w:before="120" w:after="120" w:line="288" w:lineRule="auto"/>
      <w:ind w:left="720"/>
      <w:contextualSpacing/>
    </w:pPr>
    <w:rPr>
      <w:rFonts w:eastAsiaTheme="minorHAnsi"/>
      <w:lang w:val="de-DE" w:eastAsia="en-US"/>
    </w:rPr>
  </w:style>
  <w:style w:type="paragraph" w:customStyle="1" w:styleId="BF633F84F1A24109BC222336A31471AA1">
    <w:name w:val="BF633F84F1A24109BC222336A31471AA1"/>
    <w:rsid w:val="004F0823"/>
    <w:pPr>
      <w:spacing w:before="120" w:after="120" w:line="288" w:lineRule="auto"/>
    </w:pPr>
    <w:rPr>
      <w:rFonts w:eastAsiaTheme="minorHAnsi"/>
      <w:lang w:val="de-DE" w:eastAsia="en-US"/>
    </w:rPr>
  </w:style>
  <w:style w:type="paragraph" w:customStyle="1" w:styleId="FF521C13454744C1B70F74E9DB2668151">
    <w:name w:val="FF521C13454744C1B70F74E9DB2668151"/>
    <w:rsid w:val="004F0823"/>
    <w:pPr>
      <w:spacing w:before="120" w:after="120" w:line="288" w:lineRule="auto"/>
    </w:pPr>
    <w:rPr>
      <w:rFonts w:eastAsiaTheme="minorHAnsi"/>
      <w:lang w:val="de-DE" w:eastAsia="en-US"/>
    </w:rPr>
  </w:style>
  <w:style w:type="paragraph" w:customStyle="1" w:styleId="3E6BB4F5E6314280BBC9EF3CD541338148">
    <w:name w:val="3E6BB4F5E6314280BBC9EF3CD541338148"/>
    <w:rsid w:val="004F0823"/>
    <w:pPr>
      <w:spacing w:before="120" w:after="120" w:line="288" w:lineRule="auto"/>
    </w:pPr>
    <w:rPr>
      <w:rFonts w:eastAsiaTheme="minorHAnsi"/>
      <w:lang w:val="de-DE" w:eastAsia="en-US"/>
    </w:rPr>
  </w:style>
  <w:style w:type="paragraph" w:customStyle="1" w:styleId="8CC605EF6B084EADA63C06FFBA6FF4D457">
    <w:name w:val="8CC605EF6B084EADA63C06FFBA6FF4D457"/>
    <w:rsid w:val="004F0823"/>
    <w:pPr>
      <w:spacing w:before="120" w:after="120" w:line="288" w:lineRule="auto"/>
    </w:pPr>
    <w:rPr>
      <w:rFonts w:eastAsiaTheme="minorHAnsi"/>
      <w:lang w:val="de-DE" w:eastAsia="en-US"/>
    </w:rPr>
  </w:style>
  <w:style w:type="paragraph" w:customStyle="1" w:styleId="1AB1760B07B24F86BA8AC2F54EB329C27">
    <w:name w:val="1AB1760B07B24F86BA8AC2F54EB329C27"/>
    <w:rsid w:val="004F0823"/>
    <w:pPr>
      <w:spacing w:before="120" w:after="120" w:line="288" w:lineRule="auto"/>
    </w:pPr>
    <w:rPr>
      <w:rFonts w:eastAsiaTheme="minorHAnsi"/>
      <w:lang w:val="de-DE" w:eastAsia="en-US"/>
    </w:rPr>
  </w:style>
  <w:style w:type="paragraph" w:customStyle="1" w:styleId="21178CE1796942B8A191257EBDBBBF9D16">
    <w:name w:val="21178CE1796942B8A191257EBDBBBF9D16"/>
    <w:rsid w:val="004F0823"/>
    <w:pPr>
      <w:spacing w:before="120" w:after="120" w:line="288" w:lineRule="auto"/>
      <w:ind w:left="720"/>
      <w:contextualSpacing/>
    </w:pPr>
    <w:rPr>
      <w:rFonts w:eastAsiaTheme="minorHAnsi"/>
      <w:lang w:val="de-DE" w:eastAsia="en-US"/>
    </w:rPr>
  </w:style>
  <w:style w:type="paragraph" w:customStyle="1" w:styleId="35F6D4E8A79742BA87CE8BB72C5A6DF17">
    <w:name w:val="35F6D4E8A79742BA87CE8BB72C5A6DF17"/>
    <w:rsid w:val="004F0823"/>
    <w:pPr>
      <w:spacing w:before="120" w:after="120" w:line="288" w:lineRule="auto"/>
    </w:pPr>
    <w:rPr>
      <w:rFonts w:eastAsiaTheme="minorHAnsi"/>
      <w:lang w:val="de-DE" w:eastAsia="en-US"/>
    </w:rPr>
  </w:style>
  <w:style w:type="paragraph" w:customStyle="1" w:styleId="8A92EAB4BA3240B68703BACD9785FEB27">
    <w:name w:val="8A92EAB4BA3240B68703BACD9785FEB27"/>
    <w:rsid w:val="004F0823"/>
    <w:pPr>
      <w:spacing w:before="120" w:after="120" w:line="288" w:lineRule="auto"/>
      <w:ind w:left="720"/>
      <w:contextualSpacing/>
    </w:pPr>
    <w:rPr>
      <w:rFonts w:eastAsiaTheme="minorHAnsi"/>
      <w:lang w:val="de-DE" w:eastAsia="en-US"/>
    </w:rPr>
  </w:style>
  <w:style w:type="paragraph" w:customStyle="1" w:styleId="05BCC3BF1F154DB1ABE498E61E2E7DCF7">
    <w:name w:val="05BCC3BF1F154DB1ABE498E61E2E7DCF7"/>
    <w:rsid w:val="004F0823"/>
    <w:pPr>
      <w:spacing w:before="120" w:after="120" w:line="288" w:lineRule="auto"/>
    </w:pPr>
    <w:rPr>
      <w:rFonts w:eastAsiaTheme="minorHAnsi"/>
      <w:lang w:val="de-DE" w:eastAsia="en-US"/>
    </w:rPr>
  </w:style>
  <w:style w:type="paragraph" w:customStyle="1" w:styleId="DE6A87B0CD87468ABCCA6A4BCA6E406C7">
    <w:name w:val="DE6A87B0CD87468ABCCA6A4BCA6E406C7"/>
    <w:rsid w:val="004F0823"/>
    <w:pPr>
      <w:spacing w:before="120" w:after="120" w:line="288" w:lineRule="auto"/>
      <w:ind w:left="720"/>
      <w:contextualSpacing/>
    </w:pPr>
    <w:rPr>
      <w:rFonts w:eastAsiaTheme="minorHAnsi"/>
      <w:lang w:val="de-DE" w:eastAsia="en-US"/>
    </w:rPr>
  </w:style>
  <w:style w:type="paragraph" w:customStyle="1" w:styleId="6AF934296A1B4351887F8A2430469A7047">
    <w:name w:val="6AF934296A1B4351887F8A2430469A7047"/>
    <w:rsid w:val="004F0823"/>
    <w:pPr>
      <w:spacing w:before="120" w:after="120" w:line="288" w:lineRule="auto"/>
    </w:pPr>
    <w:rPr>
      <w:rFonts w:eastAsiaTheme="minorHAnsi"/>
      <w:lang w:val="de-DE" w:eastAsia="en-US"/>
    </w:rPr>
  </w:style>
  <w:style w:type="paragraph" w:customStyle="1" w:styleId="B7C86B3A80EE414B982A282E28130A1247">
    <w:name w:val="B7C86B3A80EE414B982A282E28130A1247"/>
    <w:rsid w:val="004F0823"/>
    <w:pPr>
      <w:spacing w:before="120" w:after="120" w:line="288" w:lineRule="auto"/>
      <w:ind w:left="720"/>
      <w:contextualSpacing/>
    </w:pPr>
    <w:rPr>
      <w:rFonts w:eastAsiaTheme="minorHAnsi"/>
      <w:lang w:val="de-DE" w:eastAsia="en-US"/>
    </w:rPr>
  </w:style>
  <w:style w:type="paragraph" w:customStyle="1" w:styleId="3C7F766E739B44F3AAFEE57468EC314B21">
    <w:name w:val="3C7F766E739B44F3AAFEE57468EC314B21"/>
    <w:rsid w:val="004F0823"/>
    <w:pPr>
      <w:spacing w:before="120" w:after="120" w:line="288" w:lineRule="auto"/>
    </w:pPr>
    <w:rPr>
      <w:rFonts w:eastAsiaTheme="minorHAnsi"/>
      <w:lang w:val="de-DE" w:eastAsia="en-US"/>
    </w:rPr>
  </w:style>
  <w:style w:type="paragraph" w:customStyle="1" w:styleId="2247795B4F6F4E71ADC0B8D32B40E8AA21">
    <w:name w:val="2247795B4F6F4E71ADC0B8D32B40E8AA21"/>
    <w:rsid w:val="004F0823"/>
    <w:pPr>
      <w:spacing w:before="120" w:after="120" w:line="288" w:lineRule="auto"/>
      <w:ind w:left="720"/>
      <w:contextualSpacing/>
    </w:pPr>
    <w:rPr>
      <w:rFonts w:eastAsiaTheme="minorHAnsi"/>
      <w:lang w:val="de-DE" w:eastAsia="en-US"/>
    </w:rPr>
  </w:style>
  <w:style w:type="paragraph" w:customStyle="1" w:styleId="0414DE855B6C46A18C7C397A679EACB221">
    <w:name w:val="0414DE855B6C46A18C7C397A679EACB221"/>
    <w:rsid w:val="004F0823"/>
    <w:pPr>
      <w:spacing w:before="120" w:after="120" w:line="288" w:lineRule="auto"/>
    </w:pPr>
    <w:rPr>
      <w:rFonts w:eastAsiaTheme="minorHAnsi"/>
      <w:lang w:val="de-DE" w:eastAsia="en-US"/>
    </w:rPr>
  </w:style>
  <w:style w:type="paragraph" w:customStyle="1" w:styleId="ABBD3998E5BF43C8877C76C3238C330C21">
    <w:name w:val="ABBD3998E5BF43C8877C76C3238C330C21"/>
    <w:rsid w:val="004F0823"/>
    <w:pPr>
      <w:spacing w:before="120" w:after="120" w:line="288" w:lineRule="auto"/>
      <w:ind w:left="720"/>
      <w:contextualSpacing/>
    </w:pPr>
    <w:rPr>
      <w:rFonts w:eastAsiaTheme="minorHAnsi"/>
      <w:lang w:val="de-DE" w:eastAsia="en-US"/>
    </w:rPr>
  </w:style>
  <w:style w:type="paragraph" w:customStyle="1" w:styleId="14E6B7AD4EA646819BCECFBB0C6C6EA121">
    <w:name w:val="14E6B7AD4EA646819BCECFBB0C6C6EA121"/>
    <w:rsid w:val="004F0823"/>
    <w:pPr>
      <w:spacing w:before="120" w:after="120" w:line="288" w:lineRule="auto"/>
      <w:ind w:left="720"/>
      <w:contextualSpacing/>
    </w:pPr>
    <w:rPr>
      <w:rFonts w:eastAsiaTheme="minorHAnsi"/>
      <w:lang w:val="de-DE" w:eastAsia="en-US"/>
    </w:rPr>
  </w:style>
  <w:style w:type="paragraph" w:customStyle="1" w:styleId="20DFF532DDDC49F594BE62A341D9E84F19">
    <w:name w:val="20DFF532DDDC49F594BE62A341D9E84F19"/>
    <w:rsid w:val="004F0823"/>
    <w:pPr>
      <w:spacing w:before="120" w:after="120" w:line="288" w:lineRule="auto"/>
      <w:ind w:left="720"/>
      <w:contextualSpacing/>
    </w:pPr>
    <w:rPr>
      <w:rFonts w:eastAsiaTheme="minorHAnsi"/>
      <w:lang w:val="de-DE" w:eastAsia="en-US"/>
    </w:rPr>
  </w:style>
  <w:style w:type="paragraph" w:customStyle="1" w:styleId="F9294466070D4874BC568F9D8B588B2F">
    <w:name w:val="F9294466070D4874BC568F9D8B588B2F"/>
    <w:rsid w:val="004F0823"/>
  </w:style>
  <w:style w:type="paragraph" w:customStyle="1" w:styleId="63506CCB312F42EF8CA85763FE6FA27B14">
    <w:name w:val="63506CCB312F42EF8CA85763FE6FA27B14"/>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2">
    <w:name w:val="F1A9D142B44C439B8A5F4611C1F9D3F872"/>
    <w:rsid w:val="004F0823"/>
    <w:pPr>
      <w:spacing w:before="120" w:after="120" w:line="288" w:lineRule="auto"/>
    </w:pPr>
    <w:rPr>
      <w:rFonts w:eastAsiaTheme="minorHAnsi"/>
      <w:lang w:val="de-DE" w:eastAsia="en-US"/>
    </w:rPr>
  </w:style>
  <w:style w:type="paragraph" w:customStyle="1" w:styleId="23495994907D407BBE40F340682F2AB072">
    <w:name w:val="23495994907D407BBE40F340682F2AB072"/>
    <w:rsid w:val="004F0823"/>
    <w:pPr>
      <w:spacing w:before="120" w:after="120" w:line="288" w:lineRule="auto"/>
    </w:pPr>
    <w:rPr>
      <w:rFonts w:eastAsiaTheme="minorHAnsi"/>
      <w:lang w:val="de-DE" w:eastAsia="en-US"/>
    </w:rPr>
  </w:style>
  <w:style w:type="paragraph" w:customStyle="1" w:styleId="762DA126DB304F6B84B40D7D4B15965372">
    <w:name w:val="762DA126DB304F6B84B40D7D4B15965372"/>
    <w:rsid w:val="004F0823"/>
    <w:pPr>
      <w:spacing w:before="120" w:after="120" w:line="288" w:lineRule="auto"/>
    </w:pPr>
    <w:rPr>
      <w:rFonts w:eastAsiaTheme="minorHAnsi"/>
      <w:lang w:val="de-DE" w:eastAsia="en-US"/>
    </w:rPr>
  </w:style>
  <w:style w:type="paragraph" w:customStyle="1" w:styleId="FBE25CCB6AFE4E17BBFFC110BFA3BF9F64">
    <w:name w:val="FBE25CCB6AFE4E17BBFFC110BFA3BF9F64"/>
    <w:rsid w:val="004F0823"/>
    <w:pPr>
      <w:spacing w:before="120" w:after="120" w:line="288" w:lineRule="auto"/>
      <w:ind w:left="720"/>
      <w:contextualSpacing/>
    </w:pPr>
    <w:rPr>
      <w:rFonts w:eastAsiaTheme="minorHAnsi"/>
      <w:lang w:val="de-DE" w:eastAsia="en-US"/>
    </w:rPr>
  </w:style>
  <w:style w:type="paragraph" w:customStyle="1" w:styleId="C1121442E1524B829486FFA14D5F01FF23">
    <w:name w:val="C1121442E1524B829486FFA14D5F01FF23"/>
    <w:rsid w:val="004F0823"/>
    <w:pPr>
      <w:spacing w:before="120" w:after="120" w:line="288" w:lineRule="auto"/>
      <w:ind w:left="720"/>
      <w:contextualSpacing/>
    </w:pPr>
    <w:rPr>
      <w:rFonts w:eastAsiaTheme="minorHAnsi"/>
      <w:lang w:val="de-DE" w:eastAsia="en-US"/>
    </w:rPr>
  </w:style>
  <w:style w:type="paragraph" w:customStyle="1" w:styleId="F3196B0234944A5485192BEFD272746B23">
    <w:name w:val="F3196B0234944A5485192BEFD272746B23"/>
    <w:rsid w:val="004F0823"/>
    <w:pPr>
      <w:spacing w:before="120" w:after="120" w:line="288" w:lineRule="auto"/>
      <w:ind w:left="720"/>
      <w:contextualSpacing/>
    </w:pPr>
    <w:rPr>
      <w:rFonts w:eastAsiaTheme="minorHAnsi"/>
      <w:lang w:val="de-DE" w:eastAsia="en-US"/>
    </w:rPr>
  </w:style>
  <w:style w:type="paragraph" w:customStyle="1" w:styleId="FFA62DA238BF465192BCE0F22A75D4D423">
    <w:name w:val="FFA62DA238BF465192BCE0F22A75D4D423"/>
    <w:rsid w:val="004F0823"/>
    <w:pPr>
      <w:spacing w:before="120" w:after="120" w:line="288" w:lineRule="auto"/>
      <w:ind w:left="720"/>
      <w:contextualSpacing/>
    </w:pPr>
    <w:rPr>
      <w:rFonts w:eastAsiaTheme="minorHAnsi"/>
      <w:lang w:val="de-DE" w:eastAsia="en-US"/>
    </w:rPr>
  </w:style>
  <w:style w:type="paragraph" w:customStyle="1" w:styleId="710718C12CDA4D219B07DC3F411DA55B72">
    <w:name w:val="710718C12CDA4D219B07DC3F411DA55B72"/>
    <w:rsid w:val="004F0823"/>
    <w:pPr>
      <w:spacing w:before="120" w:after="120" w:line="288" w:lineRule="auto"/>
    </w:pPr>
    <w:rPr>
      <w:rFonts w:eastAsiaTheme="minorHAnsi"/>
      <w:lang w:val="de-DE" w:eastAsia="en-US"/>
    </w:rPr>
  </w:style>
  <w:style w:type="paragraph" w:customStyle="1" w:styleId="CCE917A482F748689A6F6B980EFCA6BD72">
    <w:name w:val="CCE917A482F748689A6F6B980EFCA6BD72"/>
    <w:rsid w:val="004F0823"/>
    <w:pPr>
      <w:spacing w:before="120" w:after="120" w:line="288" w:lineRule="auto"/>
    </w:pPr>
    <w:rPr>
      <w:rFonts w:eastAsiaTheme="minorHAnsi"/>
      <w:lang w:val="de-DE" w:eastAsia="en-US"/>
    </w:rPr>
  </w:style>
  <w:style w:type="paragraph" w:customStyle="1" w:styleId="9DF06687B83C4D5A8CC18146040495AB72">
    <w:name w:val="9DF06687B83C4D5A8CC18146040495AB72"/>
    <w:rsid w:val="004F0823"/>
    <w:pPr>
      <w:spacing w:before="120" w:after="120" w:line="288" w:lineRule="auto"/>
    </w:pPr>
    <w:rPr>
      <w:rFonts w:eastAsiaTheme="minorHAnsi"/>
      <w:lang w:val="de-DE" w:eastAsia="en-US"/>
    </w:rPr>
  </w:style>
  <w:style w:type="paragraph" w:customStyle="1" w:styleId="B9BA3E7D6BC34E7EB012674706AAC42372">
    <w:name w:val="B9BA3E7D6BC34E7EB012674706AAC42372"/>
    <w:rsid w:val="004F0823"/>
    <w:pPr>
      <w:spacing w:before="120" w:after="120" w:line="288" w:lineRule="auto"/>
    </w:pPr>
    <w:rPr>
      <w:rFonts w:eastAsiaTheme="minorHAnsi"/>
      <w:lang w:val="de-DE" w:eastAsia="en-US"/>
    </w:rPr>
  </w:style>
  <w:style w:type="paragraph" w:customStyle="1" w:styleId="350BB13769F34D9EA08BC9B39A13A52B9">
    <w:name w:val="350BB13769F34D9EA08BC9B39A13A52B9"/>
    <w:rsid w:val="004F0823"/>
    <w:pPr>
      <w:spacing w:before="120" w:after="120" w:line="288" w:lineRule="auto"/>
      <w:ind w:left="720"/>
      <w:contextualSpacing/>
    </w:pPr>
    <w:rPr>
      <w:rFonts w:eastAsiaTheme="minorHAnsi"/>
      <w:lang w:val="de-DE" w:eastAsia="en-US"/>
    </w:rPr>
  </w:style>
  <w:style w:type="paragraph" w:customStyle="1" w:styleId="88FB18A33FE94F6684BCF48F55F3785910">
    <w:name w:val="88FB18A33FE94F6684BCF48F55F3785910"/>
    <w:rsid w:val="004F0823"/>
    <w:pPr>
      <w:spacing w:before="120" w:after="120" w:line="288" w:lineRule="auto"/>
      <w:ind w:left="720"/>
      <w:contextualSpacing/>
    </w:pPr>
    <w:rPr>
      <w:rFonts w:eastAsiaTheme="minorHAnsi"/>
      <w:lang w:val="de-DE" w:eastAsia="en-US"/>
    </w:rPr>
  </w:style>
  <w:style w:type="paragraph" w:customStyle="1" w:styleId="BF633F84F1A24109BC222336A31471AA2">
    <w:name w:val="BF633F84F1A24109BC222336A31471AA2"/>
    <w:rsid w:val="004F0823"/>
    <w:pPr>
      <w:spacing w:before="120" w:after="120" w:line="288" w:lineRule="auto"/>
    </w:pPr>
    <w:rPr>
      <w:rFonts w:eastAsiaTheme="minorHAnsi"/>
      <w:lang w:val="de-DE" w:eastAsia="en-US"/>
    </w:rPr>
  </w:style>
  <w:style w:type="paragraph" w:customStyle="1" w:styleId="F9294466070D4874BC568F9D8B588B2F1">
    <w:name w:val="F9294466070D4874BC568F9D8B588B2F1"/>
    <w:rsid w:val="004F0823"/>
    <w:pPr>
      <w:spacing w:before="120" w:after="120" w:line="288" w:lineRule="auto"/>
    </w:pPr>
    <w:rPr>
      <w:rFonts w:eastAsiaTheme="minorHAnsi"/>
      <w:lang w:val="de-DE" w:eastAsia="en-US"/>
    </w:rPr>
  </w:style>
  <w:style w:type="paragraph" w:customStyle="1" w:styleId="3E6BB4F5E6314280BBC9EF3CD541338149">
    <w:name w:val="3E6BB4F5E6314280BBC9EF3CD541338149"/>
    <w:rsid w:val="004F0823"/>
    <w:pPr>
      <w:spacing w:before="120" w:after="120" w:line="288" w:lineRule="auto"/>
    </w:pPr>
    <w:rPr>
      <w:rFonts w:eastAsiaTheme="minorHAnsi"/>
      <w:lang w:val="de-DE" w:eastAsia="en-US"/>
    </w:rPr>
  </w:style>
  <w:style w:type="paragraph" w:customStyle="1" w:styleId="8CC605EF6B084EADA63C06FFBA6FF4D458">
    <w:name w:val="8CC605EF6B084EADA63C06FFBA6FF4D458"/>
    <w:rsid w:val="004F0823"/>
    <w:pPr>
      <w:spacing w:before="120" w:after="120" w:line="288" w:lineRule="auto"/>
    </w:pPr>
    <w:rPr>
      <w:rFonts w:eastAsiaTheme="minorHAnsi"/>
      <w:lang w:val="de-DE" w:eastAsia="en-US"/>
    </w:rPr>
  </w:style>
  <w:style w:type="paragraph" w:customStyle="1" w:styleId="1AB1760B07B24F86BA8AC2F54EB329C28">
    <w:name w:val="1AB1760B07B24F86BA8AC2F54EB329C28"/>
    <w:rsid w:val="004F0823"/>
    <w:pPr>
      <w:spacing w:before="120" w:after="120" w:line="288" w:lineRule="auto"/>
    </w:pPr>
    <w:rPr>
      <w:rFonts w:eastAsiaTheme="minorHAnsi"/>
      <w:lang w:val="de-DE" w:eastAsia="en-US"/>
    </w:rPr>
  </w:style>
  <w:style w:type="paragraph" w:customStyle="1" w:styleId="21178CE1796942B8A191257EBDBBBF9D17">
    <w:name w:val="21178CE1796942B8A191257EBDBBBF9D17"/>
    <w:rsid w:val="004F0823"/>
    <w:pPr>
      <w:spacing w:before="120" w:after="120" w:line="288" w:lineRule="auto"/>
      <w:ind w:left="720"/>
      <w:contextualSpacing/>
    </w:pPr>
    <w:rPr>
      <w:rFonts w:eastAsiaTheme="minorHAnsi"/>
      <w:lang w:val="de-DE" w:eastAsia="en-US"/>
    </w:rPr>
  </w:style>
  <w:style w:type="paragraph" w:customStyle="1" w:styleId="35F6D4E8A79742BA87CE8BB72C5A6DF18">
    <w:name w:val="35F6D4E8A79742BA87CE8BB72C5A6DF18"/>
    <w:rsid w:val="004F0823"/>
    <w:pPr>
      <w:spacing w:before="120" w:after="120" w:line="288" w:lineRule="auto"/>
    </w:pPr>
    <w:rPr>
      <w:rFonts w:eastAsiaTheme="minorHAnsi"/>
      <w:lang w:val="de-DE" w:eastAsia="en-US"/>
    </w:rPr>
  </w:style>
  <w:style w:type="paragraph" w:customStyle="1" w:styleId="8A92EAB4BA3240B68703BACD9785FEB28">
    <w:name w:val="8A92EAB4BA3240B68703BACD9785FEB28"/>
    <w:rsid w:val="004F0823"/>
    <w:pPr>
      <w:spacing w:before="120" w:after="120" w:line="288" w:lineRule="auto"/>
      <w:ind w:left="720"/>
      <w:contextualSpacing/>
    </w:pPr>
    <w:rPr>
      <w:rFonts w:eastAsiaTheme="minorHAnsi"/>
      <w:lang w:val="de-DE" w:eastAsia="en-US"/>
    </w:rPr>
  </w:style>
  <w:style w:type="paragraph" w:customStyle="1" w:styleId="05BCC3BF1F154DB1ABE498E61E2E7DCF8">
    <w:name w:val="05BCC3BF1F154DB1ABE498E61E2E7DCF8"/>
    <w:rsid w:val="004F0823"/>
    <w:pPr>
      <w:spacing w:before="120" w:after="120" w:line="288" w:lineRule="auto"/>
    </w:pPr>
    <w:rPr>
      <w:rFonts w:eastAsiaTheme="minorHAnsi"/>
      <w:lang w:val="de-DE" w:eastAsia="en-US"/>
    </w:rPr>
  </w:style>
  <w:style w:type="paragraph" w:customStyle="1" w:styleId="DE6A87B0CD87468ABCCA6A4BCA6E406C8">
    <w:name w:val="DE6A87B0CD87468ABCCA6A4BCA6E406C8"/>
    <w:rsid w:val="004F0823"/>
    <w:pPr>
      <w:spacing w:before="120" w:after="120" w:line="288" w:lineRule="auto"/>
      <w:ind w:left="720"/>
      <w:contextualSpacing/>
    </w:pPr>
    <w:rPr>
      <w:rFonts w:eastAsiaTheme="minorHAnsi"/>
      <w:lang w:val="de-DE" w:eastAsia="en-US"/>
    </w:rPr>
  </w:style>
  <w:style w:type="paragraph" w:customStyle="1" w:styleId="6AF934296A1B4351887F8A2430469A7048">
    <w:name w:val="6AF934296A1B4351887F8A2430469A7048"/>
    <w:rsid w:val="004F0823"/>
    <w:pPr>
      <w:spacing w:before="120" w:after="120" w:line="288" w:lineRule="auto"/>
    </w:pPr>
    <w:rPr>
      <w:rFonts w:eastAsiaTheme="minorHAnsi"/>
      <w:lang w:val="de-DE" w:eastAsia="en-US"/>
    </w:rPr>
  </w:style>
  <w:style w:type="paragraph" w:customStyle="1" w:styleId="B7C86B3A80EE414B982A282E28130A1248">
    <w:name w:val="B7C86B3A80EE414B982A282E28130A1248"/>
    <w:rsid w:val="004F0823"/>
    <w:pPr>
      <w:spacing w:before="120" w:after="120" w:line="288" w:lineRule="auto"/>
      <w:ind w:left="720"/>
      <w:contextualSpacing/>
    </w:pPr>
    <w:rPr>
      <w:rFonts w:eastAsiaTheme="minorHAnsi"/>
      <w:lang w:val="de-DE" w:eastAsia="en-US"/>
    </w:rPr>
  </w:style>
  <w:style w:type="paragraph" w:customStyle="1" w:styleId="3C7F766E739B44F3AAFEE57468EC314B22">
    <w:name w:val="3C7F766E739B44F3AAFEE57468EC314B22"/>
    <w:rsid w:val="004F0823"/>
    <w:pPr>
      <w:spacing w:before="120" w:after="120" w:line="288" w:lineRule="auto"/>
    </w:pPr>
    <w:rPr>
      <w:rFonts w:eastAsiaTheme="minorHAnsi"/>
      <w:lang w:val="de-DE" w:eastAsia="en-US"/>
    </w:rPr>
  </w:style>
  <w:style w:type="paragraph" w:customStyle="1" w:styleId="2247795B4F6F4E71ADC0B8D32B40E8AA22">
    <w:name w:val="2247795B4F6F4E71ADC0B8D32B40E8AA22"/>
    <w:rsid w:val="004F0823"/>
    <w:pPr>
      <w:spacing w:before="120" w:after="120" w:line="288" w:lineRule="auto"/>
      <w:ind w:left="720"/>
      <w:contextualSpacing/>
    </w:pPr>
    <w:rPr>
      <w:rFonts w:eastAsiaTheme="minorHAnsi"/>
      <w:lang w:val="de-DE" w:eastAsia="en-US"/>
    </w:rPr>
  </w:style>
  <w:style w:type="paragraph" w:customStyle="1" w:styleId="0414DE855B6C46A18C7C397A679EACB222">
    <w:name w:val="0414DE855B6C46A18C7C397A679EACB222"/>
    <w:rsid w:val="004F0823"/>
    <w:pPr>
      <w:spacing w:before="120" w:after="120" w:line="288" w:lineRule="auto"/>
    </w:pPr>
    <w:rPr>
      <w:rFonts w:eastAsiaTheme="minorHAnsi"/>
      <w:lang w:val="de-DE" w:eastAsia="en-US"/>
    </w:rPr>
  </w:style>
  <w:style w:type="paragraph" w:customStyle="1" w:styleId="ABBD3998E5BF43C8877C76C3238C330C22">
    <w:name w:val="ABBD3998E5BF43C8877C76C3238C330C22"/>
    <w:rsid w:val="004F0823"/>
    <w:pPr>
      <w:spacing w:before="120" w:after="120" w:line="288" w:lineRule="auto"/>
      <w:ind w:left="720"/>
      <w:contextualSpacing/>
    </w:pPr>
    <w:rPr>
      <w:rFonts w:eastAsiaTheme="minorHAnsi"/>
      <w:lang w:val="de-DE" w:eastAsia="en-US"/>
    </w:rPr>
  </w:style>
  <w:style w:type="paragraph" w:customStyle="1" w:styleId="14E6B7AD4EA646819BCECFBB0C6C6EA122">
    <w:name w:val="14E6B7AD4EA646819BCECFBB0C6C6EA122"/>
    <w:rsid w:val="004F0823"/>
    <w:pPr>
      <w:spacing w:before="120" w:after="120" w:line="288" w:lineRule="auto"/>
      <w:ind w:left="720"/>
      <w:contextualSpacing/>
    </w:pPr>
    <w:rPr>
      <w:rFonts w:eastAsiaTheme="minorHAnsi"/>
      <w:lang w:val="de-DE" w:eastAsia="en-US"/>
    </w:rPr>
  </w:style>
  <w:style w:type="paragraph" w:customStyle="1" w:styleId="20DFF532DDDC49F594BE62A341D9E84F20">
    <w:name w:val="20DFF532DDDC49F594BE62A341D9E84F20"/>
    <w:rsid w:val="004F0823"/>
    <w:pPr>
      <w:spacing w:before="120" w:after="120" w:line="288" w:lineRule="auto"/>
      <w:ind w:left="720"/>
      <w:contextualSpacing/>
    </w:pPr>
    <w:rPr>
      <w:rFonts w:eastAsiaTheme="minorHAnsi"/>
      <w:lang w:val="de-DE" w:eastAsia="en-US"/>
    </w:rPr>
  </w:style>
  <w:style w:type="paragraph" w:customStyle="1" w:styleId="8B1F6975BCCA409EBF4ED7AC3A0B74FE">
    <w:name w:val="8B1F6975BCCA409EBF4ED7AC3A0B74FE"/>
    <w:rsid w:val="008E597B"/>
  </w:style>
  <w:style w:type="paragraph" w:customStyle="1" w:styleId="D981C8BAEAF54000ADE242043EA7653F">
    <w:name w:val="D981C8BAEAF54000ADE242043EA7653F"/>
    <w:rsid w:val="008E597B"/>
  </w:style>
  <w:style w:type="paragraph" w:customStyle="1" w:styleId="B25B1C6B440F43B7AFC7DE4E65865AA7">
    <w:name w:val="B25B1C6B440F43B7AFC7DE4E65865AA7"/>
    <w:rsid w:val="008E597B"/>
  </w:style>
  <w:style w:type="paragraph" w:customStyle="1" w:styleId="63506CCB312F42EF8CA85763FE6FA27B15">
    <w:name w:val="63506CCB312F42EF8CA85763FE6FA27B15"/>
    <w:rsid w:val="008E597B"/>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D981C8BAEAF54000ADE242043EA7653F1">
    <w:name w:val="D981C8BAEAF54000ADE242043EA7653F1"/>
    <w:rsid w:val="008E597B"/>
    <w:pPr>
      <w:spacing w:before="120" w:after="120" w:line="288" w:lineRule="auto"/>
    </w:pPr>
    <w:rPr>
      <w:rFonts w:eastAsiaTheme="minorHAnsi"/>
      <w:lang w:val="de-DE" w:eastAsia="en-US"/>
    </w:rPr>
  </w:style>
  <w:style w:type="paragraph" w:customStyle="1" w:styleId="F1A9D142B44C439B8A5F4611C1F9D3F873">
    <w:name w:val="F1A9D142B44C439B8A5F4611C1F9D3F873"/>
    <w:rsid w:val="008E597B"/>
    <w:pPr>
      <w:spacing w:before="120" w:after="120" w:line="288" w:lineRule="auto"/>
    </w:pPr>
    <w:rPr>
      <w:rFonts w:eastAsiaTheme="minorHAnsi"/>
      <w:lang w:val="de-DE" w:eastAsia="en-US"/>
    </w:rPr>
  </w:style>
  <w:style w:type="paragraph" w:customStyle="1" w:styleId="23495994907D407BBE40F340682F2AB073">
    <w:name w:val="23495994907D407BBE40F340682F2AB073"/>
    <w:rsid w:val="008E597B"/>
    <w:pPr>
      <w:spacing w:before="120" w:after="120" w:line="288" w:lineRule="auto"/>
    </w:pPr>
    <w:rPr>
      <w:rFonts w:eastAsiaTheme="minorHAnsi"/>
      <w:lang w:val="de-DE" w:eastAsia="en-US"/>
    </w:rPr>
  </w:style>
  <w:style w:type="paragraph" w:customStyle="1" w:styleId="762DA126DB304F6B84B40D7D4B15965373">
    <w:name w:val="762DA126DB304F6B84B40D7D4B15965373"/>
    <w:rsid w:val="008E597B"/>
    <w:pPr>
      <w:spacing w:before="120" w:after="120" w:line="288" w:lineRule="auto"/>
    </w:pPr>
    <w:rPr>
      <w:rFonts w:eastAsiaTheme="minorHAnsi"/>
      <w:lang w:val="de-DE" w:eastAsia="en-US"/>
    </w:rPr>
  </w:style>
  <w:style w:type="paragraph" w:customStyle="1" w:styleId="FBE25CCB6AFE4E17BBFFC110BFA3BF9F65">
    <w:name w:val="FBE25CCB6AFE4E17BBFFC110BFA3BF9F65"/>
    <w:rsid w:val="008E597B"/>
    <w:pPr>
      <w:spacing w:before="120" w:after="120" w:line="288" w:lineRule="auto"/>
      <w:ind w:left="720"/>
      <w:contextualSpacing/>
    </w:pPr>
    <w:rPr>
      <w:rFonts w:eastAsiaTheme="minorHAnsi"/>
      <w:lang w:val="de-DE" w:eastAsia="en-US"/>
    </w:rPr>
  </w:style>
  <w:style w:type="paragraph" w:customStyle="1" w:styleId="C1121442E1524B829486FFA14D5F01FF24">
    <w:name w:val="C1121442E1524B829486FFA14D5F01FF24"/>
    <w:rsid w:val="008E597B"/>
    <w:pPr>
      <w:spacing w:before="120" w:after="120" w:line="288" w:lineRule="auto"/>
      <w:ind w:left="720"/>
      <w:contextualSpacing/>
    </w:pPr>
    <w:rPr>
      <w:rFonts w:eastAsiaTheme="minorHAnsi"/>
      <w:lang w:val="de-DE" w:eastAsia="en-US"/>
    </w:rPr>
  </w:style>
  <w:style w:type="paragraph" w:customStyle="1" w:styleId="F3196B0234944A5485192BEFD272746B24">
    <w:name w:val="F3196B0234944A5485192BEFD272746B24"/>
    <w:rsid w:val="008E597B"/>
    <w:pPr>
      <w:spacing w:before="120" w:after="120" w:line="288" w:lineRule="auto"/>
      <w:ind w:left="720"/>
      <w:contextualSpacing/>
    </w:pPr>
    <w:rPr>
      <w:rFonts w:eastAsiaTheme="minorHAnsi"/>
      <w:lang w:val="de-DE" w:eastAsia="en-US"/>
    </w:rPr>
  </w:style>
  <w:style w:type="paragraph" w:customStyle="1" w:styleId="FFA62DA238BF465192BCE0F22A75D4D424">
    <w:name w:val="FFA62DA238BF465192BCE0F22A75D4D424"/>
    <w:rsid w:val="008E597B"/>
    <w:pPr>
      <w:spacing w:before="120" w:after="120" w:line="288" w:lineRule="auto"/>
      <w:ind w:left="720"/>
      <w:contextualSpacing/>
    </w:pPr>
    <w:rPr>
      <w:rFonts w:eastAsiaTheme="minorHAnsi"/>
      <w:lang w:val="de-DE" w:eastAsia="en-US"/>
    </w:rPr>
  </w:style>
  <w:style w:type="paragraph" w:customStyle="1" w:styleId="710718C12CDA4D219B07DC3F411DA55B73">
    <w:name w:val="710718C12CDA4D219B07DC3F411DA55B73"/>
    <w:rsid w:val="008E597B"/>
    <w:pPr>
      <w:spacing w:before="120" w:after="120" w:line="288" w:lineRule="auto"/>
    </w:pPr>
    <w:rPr>
      <w:rFonts w:eastAsiaTheme="minorHAnsi"/>
      <w:lang w:val="de-DE" w:eastAsia="en-US"/>
    </w:rPr>
  </w:style>
  <w:style w:type="paragraph" w:customStyle="1" w:styleId="CCE917A482F748689A6F6B980EFCA6BD73">
    <w:name w:val="CCE917A482F748689A6F6B980EFCA6BD73"/>
    <w:rsid w:val="008E597B"/>
    <w:pPr>
      <w:spacing w:before="120" w:after="120" w:line="288" w:lineRule="auto"/>
    </w:pPr>
    <w:rPr>
      <w:rFonts w:eastAsiaTheme="minorHAnsi"/>
      <w:lang w:val="de-DE" w:eastAsia="en-US"/>
    </w:rPr>
  </w:style>
  <w:style w:type="paragraph" w:customStyle="1" w:styleId="9DF06687B83C4D5A8CC18146040495AB73">
    <w:name w:val="9DF06687B83C4D5A8CC18146040495AB73"/>
    <w:rsid w:val="008E597B"/>
    <w:pPr>
      <w:spacing w:before="120" w:after="120" w:line="288" w:lineRule="auto"/>
    </w:pPr>
    <w:rPr>
      <w:rFonts w:eastAsiaTheme="minorHAnsi"/>
      <w:lang w:val="de-DE" w:eastAsia="en-US"/>
    </w:rPr>
  </w:style>
  <w:style w:type="paragraph" w:customStyle="1" w:styleId="B9BA3E7D6BC34E7EB012674706AAC42373">
    <w:name w:val="B9BA3E7D6BC34E7EB012674706AAC42373"/>
    <w:rsid w:val="008E597B"/>
    <w:pPr>
      <w:spacing w:before="120" w:after="120" w:line="288" w:lineRule="auto"/>
    </w:pPr>
    <w:rPr>
      <w:rFonts w:eastAsiaTheme="minorHAnsi"/>
      <w:lang w:val="de-DE" w:eastAsia="en-US"/>
    </w:rPr>
  </w:style>
  <w:style w:type="paragraph" w:customStyle="1" w:styleId="350BB13769F34D9EA08BC9B39A13A52B10">
    <w:name w:val="350BB13769F34D9EA08BC9B39A13A52B10"/>
    <w:rsid w:val="008E597B"/>
    <w:pPr>
      <w:spacing w:before="120" w:after="120" w:line="288" w:lineRule="auto"/>
      <w:ind w:left="720"/>
      <w:contextualSpacing/>
    </w:pPr>
    <w:rPr>
      <w:rFonts w:eastAsiaTheme="minorHAnsi"/>
      <w:lang w:val="de-DE" w:eastAsia="en-US"/>
    </w:rPr>
  </w:style>
  <w:style w:type="paragraph" w:customStyle="1" w:styleId="88FB18A33FE94F6684BCF48F55F3785911">
    <w:name w:val="88FB18A33FE94F6684BCF48F55F3785911"/>
    <w:rsid w:val="008E597B"/>
    <w:pPr>
      <w:spacing w:before="120" w:after="120" w:line="288" w:lineRule="auto"/>
      <w:ind w:left="720"/>
      <w:contextualSpacing/>
    </w:pPr>
    <w:rPr>
      <w:rFonts w:eastAsiaTheme="minorHAnsi"/>
      <w:lang w:val="de-DE" w:eastAsia="en-US"/>
    </w:rPr>
  </w:style>
  <w:style w:type="paragraph" w:customStyle="1" w:styleId="BF633F84F1A24109BC222336A31471AA3">
    <w:name w:val="BF633F84F1A24109BC222336A31471AA3"/>
    <w:rsid w:val="008E597B"/>
    <w:pPr>
      <w:spacing w:before="120" w:after="120" w:line="288" w:lineRule="auto"/>
    </w:pPr>
    <w:rPr>
      <w:rFonts w:eastAsiaTheme="minorHAnsi"/>
      <w:lang w:val="de-DE" w:eastAsia="en-US"/>
    </w:rPr>
  </w:style>
  <w:style w:type="paragraph" w:customStyle="1" w:styleId="F9294466070D4874BC568F9D8B588B2F2">
    <w:name w:val="F9294466070D4874BC568F9D8B588B2F2"/>
    <w:rsid w:val="008E597B"/>
    <w:pPr>
      <w:spacing w:before="120" w:after="120" w:line="288" w:lineRule="auto"/>
    </w:pPr>
    <w:rPr>
      <w:rFonts w:eastAsiaTheme="minorHAnsi"/>
      <w:lang w:val="de-DE" w:eastAsia="en-US"/>
    </w:rPr>
  </w:style>
  <w:style w:type="paragraph" w:customStyle="1" w:styleId="3E6BB4F5E6314280BBC9EF3CD541338150">
    <w:name w:val="3E6BB4F5E6314280BBC9EF3CD541338150"/>
    <w:rsid w:val="008E597B"/>
    <w:pPr>
      <w:spacing w:before="120" w:after="120" w:line="288" w:lineRule="auto"/>
    </w:pPr>
    <w:rPr>
      <w:rFonts w:eastAsiaTheme="minorHAnsi"/>
      <w:lang w:val="de-DE" w:eastAsia="en-US"/>
    </w:rPr>
  </w:style>
  <w:style w:type="paragraph" w:customStyle="1" w:styleId="8CC605EF6B084EADA63C06FFBA6FF4D459">
    <w:name w:val="8CC605EF6B084EADA63C06FFBA6FF4D459"/>
    <w:rsid w:val="008E597B"/>
    <w:pPr>
      <w:spacing w:before="120" w:after="120" w:line="288" w:lineRule="auto"/>
    </w:pPr>
    <w:rPr>
      <w:rFonts w:eastAsiaTheme="minorHAnsi"/>
      <w:lang w:val="de-DE" w:eastAsia="en-US"/>
    </w:rPr>
  </w:style>
  <w:style w:type="paragraph" w:customStyle="1" w:styleId="1AB1760B07B24F86BA8AC2F54EB329C29">
    <w:name w:val="1AB1760B07B24F86BA8AC2F54EB329C29"/>
    <w:rsid w:val="008E597B"/>
    <w:pPr>
      <w:spacing w:before="120" w:after="120" w:line="288" w:lineRule="auto"/>
    </w:pPr>
    <w:rPr>
      <w:rFonts w:eastAsiaTheme="minorHAnsi"/>
      <w:lang w:val="de-DE" w:eastAsia="en-US"/>
    </w:rPr>
  </w:style>
  <w:style w:type="paragraph" w:customStyle="1" w:styleId="21178CE1796942B8A191257EBDBBBF9D18">
    <w:name w:val="21178CE1796942B8A191257EBDBBBF9D18"/>
    <w:rsid w:val="008E597B"/>
    <w:pPr>
      <w:spacing w:before="120" w:after="120" w:line="288" w:lineRule="auto"/>
      <w:ind w:left="720"/>
      <w:contextualSpacing/>
    </w:pPr>
    <w:rPr>
      <w:rFonts w:eastAsiaTheme="minorHAnsi"/>
      <w:lang w:val="de-DE" w:eastAsia="en-US"/>
    </w:rPr>
  </w:style>
  <w:style w:type="paragraph" w:customStyle="1" w:styleId="35F6D4E8A79742BA87CE8BB72C5A6DF19">
    <w:name w:val="35F6D4E8A79742BA87CE8BB72C5A6DF19"/>
    <w:rsid w:val="008E597B"/>
    <w:pPr>
      <w:spacing w:before="120" w:after="120" w:line="288" w:lineRule="auto"/>
    </w:pPr>
    <w:rPr>
      <w:rFonts w:eastAsiaTheme="minorHAnsi"/>
      <w:lang w:val="de-DE" w:eastAsia="en-US"/>
    </w:rPr>
  </w:style>
  <w:style w:type="paragraph" w:customStyle="1" w:styleId="8A92EAB4BA3240B68703BACD9785FEB29">
    <w:name w:val="8A92EAB4BA3240B68703BACD9785FEB29"/>
    <w:rsid w:val="008E597B"/>
    <w:pPr>
      <w:spacing w:before="120" w:after="120" w:line="288" w:lineRule="auto"/>
      <w:ind w:left="720"/>
      <w:contextualSpacing/>
    </w:pPr>
    <w:rPr>
      <w:rFonts w:eastAsiaTheme="minorHAnsi"/>
      <w:lang w:val="de-DE" w:eastAsia="en-US"/>
    </w:rPr>
  </w:style>
  <w:style w:type="paragraph" w:customStyle="1" w:styleId="05BCC3BF1F154DB1ABE498E61E2E7DCF9">
    <w:name w:val="05BCC3BF1F154DB1ABE498E61E2E7DCF9"/>
    <w:rsid w:val="008E597B"/>
    <w:pPr>
      <w:spacing w:before="120" w:after="120" w:line="288" w:lineRule="auto"/>
    </w:pPr>
    <w:rPr>
      <w:rFonts w:eastAsiaTheme="minorHAnsi"/>
      <w:lang w:val="de-DE" w:eastAsia="en-US"/>
    </w:rPr>
  </w:style>
  <w:style w:type="paragraph" w:customStyle="1" w:styleId="DE6A87B0CD87468ABCCA6A4BCA6E406C9">
    <w:name w:val="DE6A87B0CD87468ABCCA6A4BCA6E406C9"/>
    <w:rsid w:val="008E597B"/>
    <w:pPr>
      <w:spacing w:before="120" w:after="120" w:line="288" w:lineRule="auto"/>
      <w:ind w:left="720"/>
      <w:contextualSpacing/>
    </w:pPr>
    <w:rPr>
      <w:rFonts w:eastAsiaTheme="minorHAnsi"/>
      <w:lang w:val="de-DE" w:eastAsia="en-US"/>
    </w:rPr>
  </w:style>
  <w:style w:type="paragraph" w:customStyle="1" w:styleId="6AF934296A1B4351887F8A2430469A7049">
    <w:name w:val="6AF934296A1B4351887F8A2430469A7049"/>
    <w:rsid w:val="008E597B"/>
    <w:pPr>
      <w:spacing w:before="120" w:after="120" w:line="288" w:lineRule="auto"/>
    </w:pPr>
    <w:rPr>
      <w:rFonts w:eastAsiaTheme="minorHAnsi"/>
      <w:lang w:val="de-DE" w:eastAsia="en-US"/>
    </w:rPr>
  </w:style>
  <w:style w:type="paragraph" w:customStyle="1" w:styleId="B7C86B3A80EE414B982A282E28130A1249">
    <w:name w:val="B7C86B3A80EE414B982A282E28130A1249"/>
    <w:rsid w:val="008E597B"/>
    <w:pPr>
      <w:spacing w:before="120" w:after="120" w:line="288" w:lineRule="auto"/>
      <w:ind w:left="720"/>
      <w:contextualSpacing/>
    </w:pPr>
    <w:rPr>
      <w:rFonts w:eastAsiaTheme="minorHAnsi"/>
      <w:lang w:val="de-DE" w:eastAsia="en-US"/>
    </w:rPr>
  </w:style>
  <w:style w:type="paragraph" w:customStyle="1" w:styleId="3C7F766E739B44F3AAFEE57468EC314B23">
    <w:name w:val="3C7F766E739B44F3AAFEE57468EC314B23"/>
    <w:rsid w:val="008E597B"/>
    <w:pPr>
      <w:spacing w:before="120" w:after="120" w:line="288" w:lineRule="auto"/>
    </w:pPr>
    <w:rPr>
      <w:rFonts w:eastAsiaTheme="minorHAnsi"/>
      <w:lang w:val="de-DE" w:eastAsia="en-US"/>
    </w:rPr>
  </w:style>
  <w:style w:type="paragraph" w:customStyle="1" w:styleId="2247795B4F6F4E71ADC0B8D32B40E8AA23">
    <w:name w:val="2247795B4F6F4E71ADC0B8D32B40E8AA23"/>
    <w:rsid w:val="008E597B"/>
    <w:pPr>
      <w:spacing w:before="120" w:after="120" w:line="288" w:lineRule="auto"/>
      <w:ind w:left="720"/>
      <w:contextualSpacing/>
    </w:pPr>
    <w:rPr>
      <w:rFonts w:eastAsiaTheme="minorHAnsi"/>
      <w:lang w:val="de-DE" w:eastAsia="en-US"/>
    </w:rPr>
  </w:style>
  <w:style w:type="paragraph" w:customStyle="1" w:styleId="0414DE855B6C46A18C7C397A679EACB223">
    <w:name w:val="0414DE855B6C46A18C7C397A679EACB223"/>
    <w:rsid w:val="008E597B"/>
    <w:pPr>
      <w:spacing w:before="120" w:after="120" w:line="288" w:lineRule="auto"/>
    </w:pPr>
    <w:rPr>
      <w:rFonts w:eastAsiaTheme="minorHAnsi"/>
      <w:lang w:val="de-DE" w:eastAsia="en-US"/>
    </w:rPr>
  </w:style>
  <w:style w:type="paragraph" w:customStyle="1" w:styleId="ABBD3998E5BF43C8877C76C3238C330C23">
    <w:name w:val="ABBD3998E5BF43C8877C76C3238C330C23"/>
    <w:rsid w:val="008E597B"/>
    <w:pPr>
      <w:spacing w:before="120" w:after="120" w:line="288" w:lineRule="auto"/>
      <w:ind w:left="720"/>
      <w:contextualSpacing/>
    </w:pPr>
    <w:rPr>
      <w:rFonts w:eastAsiaTheme="minorHAnsi"/>
      <w:lang w:val="de-DE" w:eastAsia="en-US"/>
    </w:rPr>
  </w:style>
  <w:style w:type="paragraph" w:customStyle="1" w:styleId="14E6B7AD4EA646819BCECFBB0C6C6EA123">
    <w:name w:val="14E6B7AD4EA646819BCECFBB0C6C6EA123"/>
    <w:rsid w:val="008E597B"/>
    <w:pPr>
      <w:spacing w:before="120" w:after="120" w:line="288" w:lineRule="auto"/>
      <w:ind w:left="720"/>
      <w:contextualSpacing/>
    </w:pPr>
    <w:rPr>
      <w:rFonts w:eastAsiaTheme="minorHAnsi"/>
      <w:lang w:val="de-DE" w:eastAsia="en-US"/>
    </w:rPr>
  </w:style>
  <w:style w:type="paragraph" w:customStyle="1" w:styleId="20DFF532DDDC49F594BE62A341D9E84F21">
    <w:name w:val="20DFF532DDDC49F594BE62A341D9E84F21"/>
    <w:rsid w:val="008E597B"/>
    <w:pPr>
      <w:spacing w:before="120" w:after="120" w:line="288" w:lineRule="auto"/>
      <w:ind w:left="720"/>
      <w:contextualSpacing/>
    </w:pPr>
    <w:rPr>
      <w:rFonts w:eastAsiaTheme="minorHAnsi"/>
      <w:lang w:val="de-DE" w:eastAsia="en-US"/>
    </w:rPr>
  </w:style>
  <w:style w:type="paragraph" w:customStyle="1" w:styleId="B25B1C6B440F43B7AFC7DE4E65865AA71">
    <w:name w:val="B25B1C6B440F43B7AFC7DE4E65865AA71"/>
    <w:rsid w:val="008E597B"/>
    <w:pPr>
      <w:tabs>
        <w:tab w:val="center" w:pos="4536"/>
        <w:tab w:val="right" w:pos="9072"/>
      </w:tabs>
      <w:spacing w:before="120" w:after="0" w:line="240" w:lineRule="auto"/>
    </w:pPr>
    <w:rPr>
      <w:rFonts w:eastAsiaTheme="minorHAnsi"/>
      <w:lang w:val="de-DE" w:eastAsia="en-US"/>
    </w:rPr>
  </w:style>
  <w:style w:type="paragraph" w:customStyle="1" w:styleId="0D1E90296AE84D70AC9C922B7AAB282D">
    <w:name w:val="0D1E90296AE84D70AC9C922B7AAB282D"/>
    <w:rsid w:val="008E597B"/>
  </w:style>
  <w:style w:type="paragraph" w:customStyle="1" w:styleId="F4FE7EB2AB284366A6B8994426572B7C">
    <w:name w:val="F4FE7EB2AB284366A6B8994426572B7C"/>
    <w:rsid w:val="008E597B"/>
  </w:style>
  <w:style w:type="paragraph" w:customStyle="1" w:styleId="D48EE54D4D0B4D8D9E15C650B55A68FD">
    <w:name w:val="D48EE54D4D0B4D8D9E15C650B55A68FD"/>
    <w:rsid w:val="008E597B"/>
  </w:style>
  <w:style w:type="paragraph" w:customStyle="1" w:styleId="84037C0FE94E40E2840F3FD1E24A42B0">
    <w:name w:val="84037C0FE94E40E2840F3FD1E24A42B0"/>
    <w:rsid w:val="008E597B"/>
  </w:style>
  <w:style w:type="paragraph" w:customStyle="1" w:styleId="AE97401EBE1B4A13BA62872E91D3FEE0">
    <w:name w:val="AE97401EBE1B4A13BA62872E91D3FEE0"/>
    <w:rsid w:val="008E597B"/>
  </w:style>
  <w:style w:type="paragraph" w:customStyle="1" w:styleId="9D4C1AF10C7848818A940A89854F3555">
    <w:name w:val="9D4C1AF10C7848818A940A89854F3555"/>
    <w:rsid w:val="008E597B"/>
  </w:style>
  <w:style w:type="paragraph" w:customStyle="1" w:styleId="63506CCB312F42EF8CA85763FE6FA27B16">
    <w:name w:val="63506CCB312F42EF8CA85763FE6FA27B16"/>
    <w:rsid w:val="008E597B"/>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4">
    <w:name w:val="F1A9D142B44C439B8A5F4611C1F9D3F874"/>
    <w:rsid w:val="008E597B"/>
    <w:pPr>
      <w:spacing w:before="120" w:after="120" w:line="288" w:lineRule="auto"/>
    </w:pPr>
    <w:rPr>
      <w:rFonts w:eastAsiaTheme="minorHAnsi"/>
      <w:lang w:val="de-DE" w:eastAsia="en-US"/>
    </w:rPr>
  </w:style>
  <w:style w:type="paragraph" w:customStyle="1" w:styleId="23495994907D407BBE40F340682F2AB074">
    <w:name w:val="23495994907D407BBE40F340682F2AB074"/>
    <w:rsid w:val="008E597B"/>
    <w:pPr>
      <w:spacing w:before="120" w:after="120" w:line="288" w:lineRule="auto"/>
    </w:pPr>
    <w:rPr>
      <w:rFonts w:eastAsiaTheme="minorHAnsi"/>
      <w:lang w:val="de-DE" w:eastAsia="en-US"/>
    </w:rPr>
  </w:style>
  <w:style w:type="paragraph" w:customStyle="1" w:styleId="762DA126DB304F6B84B40D7D4B15965374">
    <w:name w:val="762DA126DB304F6B84B40D7D4B15965374"/>
    <w:rsid w:val="008E597B"/>
    <w:pPr>
      <w:spacing w:before="120" w:after="120" w:line="288" w:lineRule="auto"/>
    </w:pPr>
    <w:rPr>
      <w:rFonts w:eastAsiaTheme="minorHAnsi"/>
      <w:lang w:val="de-DE" w:eastAsia="en-US"/>
    </w:rPr>
  </w:style>
  <w:style w:type="paragraph" w:customStyle="1" w:styleId="FBE25CCB6AFE4E17BBFFC110BFA3BF9F66">
    <w:name w:val="FBE25CCB6AFE4E17BBFFC110BFA3BF9F66"/>
    <w:rsid w:val="008E597B"/>
    <w:pPr>
      <w:spacing w:before="120" w:after="120" w:line="288" w:lineRule="auto"/>
      <w:ind w:left="720"/>
      <w:contextualSpacing/>
    </w:pPr>
    <w:rPr>
      <w:rFonts w:eastAsiaTheme="minorHAnsi"/>
      <w:lang w:val="de-DE" w:eastAsia="en-US"/>
    </w:rPr>
  </w:style>
  <w:style w:type="paragraph" w:customStyle="1" w:styleId="C1121442E1524B829486FFA14D5F01FF25">
    <w:name w:val="C1121442E1524B829486FFA14D5F01FF25"/>
    <w:rsid w:val="008E597B"/>
    <w:pPr>
      <w:spacing w:before="120" w:after="120" w:line="288" w:lineRule="auto"/>
      <w:ind w:left="720"/>
      <w:contextualSpacing/>
    </w:pPr>
    <w:rPr>
      <w:rFonts w:eastAsiaTheme="minorHAnsi"/>
      <w:lang w:val="de-DE" w:eastAsia="en-US"/>
    </w:rPr>
  </w:style>
  <w:style w:type="paragraph" w:customStyle="1" w:styleId="F3196B0234944A5485192BEFD272746B25">
    <w:name w:val="F3196B0234944A5485192BEFD272746B25"/>
    <w:rsid w:val="008E597B"/>
    <w:pPr>
      <w:spacing w:before="120" w:after="120" w:line="288" w:lineRule="auto"/>
      <w:ind w:left="720"/>
      <w:contextualSpacing/>
    </w:pPr>
    <w:rPr>
      <w:rFonts w:eastAsiaTheme="minorHAnsi"/>
      <w:lang w:val="de-DE" w:eastAsia="en-US"/>
    </w:rPr>
  </w:style>
  <w:style w:type="paragraph" w:customStyle="1" w:styleId="FFA62DA238BF465192BCE0F22A75D4D425">
    <w:name w:val="FFA62DA238BF465192BCE0F22A75D4D425"/>
    <w:rsid w:val="008E597B"/>
    <w:pPr>
      <w:spacing w:before="120" w:after="120" w:line="288" w:lineRule="auto"/>
      <w:ind w:left="720"/>
      <w:contextualSpacing/>
    </w:pPr>
    <w:rPr>
      <w:rFonts w:eastAsiaTheme="minorHAnsi"/>
      <w:lang w:val="de-DE" w:eastAsia="en-US"/>
    </w:rPr>
  </w:style>
  <w:style w:type="paragraph" w:customStyle="1" w:styleId="710718C12CDA4D219B07DC3F411DA55B74">
    <w:name w:val="710718C12CDA4D219B07DC3F411DA55B74"/>
    <w:rsid w:val="008E597B"/>
    <w:pPr>
      <w:spacing w:before="120" w:after="120" w:line="288" w:lineRule="auto"/>
    </w:pPr>
    <w:rPr>
      <w:rFonts w:eastAsiaTheme="minorHAnsi"/>
      <w:lang w:val="de-DE" w:eastAsia="en-US"/>
    </w:rPr>
  </w:style>
  <w:style w:type="paragraph" w:customStyle="1" w:styleId="CCE917A482F748689A6F6B980EFCA6BD74">
    <w:name w:val="CCE917A482F748689A6F6B980EFCA6BD74"/>
    <w:rsid w:val="008E597B"/>
    <w:pPr>
      <w:spacing w:before="120" w:after="120" w:line="288" w:lineRule="auto"/>
    </w:pPr>
    <w:rPr>
      <w:rFonts w:eastAsiaTheme="minorHAnsi"/>
      <w:lang w:val="de-DE" w:eastAsia="en-US"/>
    </w:rPr>
  </w:style>
  <w:style w:type="paragraph" w:customStyle="1" w:styleId="9DF06687B83C4D5A8CC18146040495AB74">
    <w:name w:val="9DF06687B83C4D5A8CC18146040495AB74"/>
    <w:rsid w:val="008E597B"/>
    <w:pPr>
      <w:spacing w:before="120" w:after="120" w:line="288" w:lineRule="auto"/>
    </w:pPr>
    <w:rPr>
      <w:rFonts w:eastAsiaTheme="minorHAnsi"/>
      <w:lang w:val="de-DE" w:eastAsia="en-US"/>
    </w:rPr>
  </w:style>
  <w:style w:type="paragraph" w:customStyle="1" w:styleId="B9BA3E7D6BC34E7EB012674706AAC42374">
    <w:name w:val="B9BA3E7D6BC34E7EB012674706AAC42374"/>
    <w:rsid w:val="008E597B"/>
    <w:pPr>
      <w:spacing w:before="120" w:after="120" w:line="288" w:lineRule="auto"/>
    </w:pPr>
    <w:rPr>
      <w:rFonts w:eastAsiaTheme="minorHAnsi"/>
      <w:lang w:val="de-DE" w:eastAsia="en-US"/>
    </w:rPr>
  </w:style>
  <w:style w:type="paragraph" w:customStyle="1" w:styleId="350BB13769F34D9EA08BC9B39A13A52B11">
    <w:name w:val="350BB13769F34D9EA08BC9B39A13A52B11"/>
    <w:rsid w:val="008E597B"/>
    <w:pPr>
      <w:spacing w:before="120" w:after="120" w:line="288" w:lineRule="auto"/>
      <w:ind w:left="720"/>
      <w:contextualSpacing/>
    </w:pPr>
    <w:rPr>
      <w:rFonts w:eastAsiaTheme="minorHAnsi"/>
      <w:lang w:val="de-DE" w:eastAsia="en-US"/>
    </w:rPr>
  </w:style>
  <w:style w:type="paragraph" w:customStyle="1" w:styleId="88FB18A33FE94F6684BCF48F55F3785912">
    <w:name w:val="88FB18A33FE94F6684BCF48F55F3785912"/>
    <w:rsid w:val="008E597B"/>
    <w:pPr>
      <w:spacing w:before="120" w:after="120" w:line="288" w:lineRule="auto"/>
      <w:ind w:left="720"/>
      <w:contextualSpacing/>
    </w:pPr>
    <w:rPr>
      <w:rFonts w:eastAsiaTheme="minorHAnsi"/>
      <w:lang w:val="de-DE" w:eastAsia="en-US"/>
    </w:rPr>
  </w:style>
  <w:style w:type="paragraph" w:customStyle="1" w:styleId="BF633F84F1A24109BC222336A31471AA4">
    <w:name w:val="BF633F84F1A24109BC222336A31471AA4"/>
    <w:rsid w:val="008E597B"/>
    <w:pPr>
      <w:spacing w:before="120" w:after="120" w:line="288" w:lineRule="auto"/>
    </w:pPr>
    <w:rPr>
      <w:rFonts w:eastAsiaTheme="minorHAnsi"/>
      <w:lang w:val="de-DE" w:eastAsia="en-US"/>
    </w:rPr>
  </w:style>
  <w:style w:type="paragraph" w:customStyle="1" w:styleId="F9294466070D4874BC568F9D8B588B2F3">
    <w:name w:val="F9294466070D4874BC568F9D8B588B2F3"/>
    <w:rsid w:val="008E597B"/>
    <w:pPr>
      <w:spacing w:before="120" w:after="120" w:line="288" w:lineRule="auto"/>
    </w:pPr>
    <w:rPr>
      <w:rFonts w:eastAsiaTheme="minorHAnsi"/>
      <w:lang w:val="de-DE" w:eastAsia="en-US"/>
    </w:rPr>
  </w:style>
  <w:style w:type="paragraph" w:customStyle="1" w:styleId="3E6BB4F5E6314280BBC9EF3CD541338151">
    <w:name w:val="3E6BB4F5E6314280BBC9EF3CD541338151"/>
    <w:rsid w:val="008E597B"/>
    <w:pPr>
      <w:spacing w:before="120" w:after="120" w:line="288" w:lineRule="auto"/>
    </w:pPr>
    <w:rPr>
      <w:rFonts w:eastAsiaTheme="minorHAnsi"/>
      <w:lang w:val="de-DE" w:eastAsia="en-US"/>
    </w:rPr>
  </w:style>
  <w:style w:type="paragraph" w:customStyle="1" w:styleId="8CC605EF6B084EADA63C06FFBA6FF4D460">
    <w:name w:val="8CC605EF6B084EADA63C06FFBA6FF4D460"/>
    <w:rsid w:val="008E597B"/>
    <w:pPr>
      <w:spacing w:before="120" w:after="120" w:line="288" w:lineRule="auto"/>
    </w:pPr>
    <w:rPr>
      <w:rFonts w:eastAsiaTheme="minorHAnsi"/>
      <w:lang w:val="de-DE" w:eastAsia="en-US"/>
    </w:rPr>
  </w:style>
  <w:style w:type="paragraph" w:customStyle="1" w:styleId="1AB1760B07B24F86BA8AC2F54EB329C210">
    <w:name w:val="1AB1760B07B24F86BA8AC2F54EB329C210"/>
    <w:rsid w:val="008E597B"/>
    <w:pPr>
      <w:spacing w:before="120" w:after="120" w:line="288" w:lineRule="auto"/>
    </w:pPr>
    <w:rPr>
      <w:rFonts w:eastAsiaTheme="minorHAnsi"/>
      <w:lang w:val="de-DE" w:eastAsia="en-US"/>
    </w:rPr>
  </w:style>
  <w:style w:type="paragraph" w:customStyle="1" w:styleId="21178CE1796942B8A191257EBDBBBF9D19">
    <w:name w:val="21178CE1796942B8A191257EBDBBBF9D19"/>
    <w:rsid w:val="008E597B"/>
    <w:pPr>
      <w:spacing w:before="120" w:after="120" w:line="288" w:lineRule="auto"/>
      <w:ind w:left="720"/>
      <w:contextualSpacing/>
    </w:pPr>
    <w:rPr>
      <w:rFonts w:eastAsiaTheme="minorHAnsi"/>
      <w:lang w:val="de-DE" w:eastAsia="en-US"/>
    </w:rPr>
  </w:style>
  <w:style w:type="paragraph" w:customStyle="1" w:styleId="35F6D4E8A79742BA87CE8BB72C5A6DF110">
    <w:name w:val="35F6D4E8A79742BA87CE8BB72C5A6DF110"/>
    <w:rsid w:val="008E597B"/>
    <w:pPr>
      <w:spacing w:before="120" w:after="120" w:line="288" w:lineRule="auto"/>
    </w:pPr>
    <w:rPr>
      <w:rFonts w:eastAsiaTheme="minorHAnsi"/>
      <w:lang w:val="de-DE" w:eastAsia="en-US"/>
    </w:rPr>
  </w:style>
  <w:style w:type="paragraph" w:customStyle="1" w:styleId="8A92EAB4BA3240B68703BACD9785FEB210">
    <w:name w:val="8A92EAB4BA3240B68703BACD9785FEB210"/>
    <w:rsid w:val="008E597B"/>
    <w:pPr>
      <w:spacing w:before="120" w:after="120" w:line="288" w:lineRule="auto"/>
      <w:ind w:left="720"/>
      <w:contextualSpacing/>
    </w:pPr>
    <w:rPr>
      <w:rFonts w:eastAsiaTheme="minorHAnsi"/>
      <w:lang w:val="de-DE" w:eastAsia="en-US"/>
    </w:rPr>
  </w:style>
  <w:style w:type="paragraph" w:customStyle="1" w:styleId="05BCC3BF1F154DB1ABE498E61E2E7DCF10">
    <w:name w:val="05BCC3BF1F154DB1ABE498E61E2E7DCF10"/>
    <w:rsid w:val="008E597B"/>
    <w:pPr>
      <w:spacing w:before="120" w:after="120" w:line="288" w:lineRule="auto"/>
    </w:pPr>
    <w:rPr>
      <w:rFonts w:eastAsiaTheme="minorHAnsi"/>
      <w:lang w:val="de-DE" w:eastAsia="en-US"/>
    </w:rPr>
  </w:style>
  <w:style w:type="paragraph" w:customStyle="1" w:styleId="DE6A87B0CD87468ABCCA6A4BCA6E406C10">
    <w:name w:val="DE6A87B0CD87468ABCCA6A4BCA6E406C10"/>
    <w:rsid w:val="008E597B"/>
    <w:pPr>
      <w:spacing w:before="120" w:after="120" w:line="288" w:lineRule="auto"/>
      <w:ind w:left="720"/>
      <w:contextualSpacing/>
    </w:pPr>
    <w:rPr>
      <w:rFonts w:eastAsiaTheme="minorHAnsi"/>
      <w:lang w:val="de-DE" w:eastAsia="en-US"/>
    </w:rPr>
  </w:style>
  <w:style w:type="paragraph" w:customStyle="1" w:styleId="6AF934296A1B4351887F8A2430469A7050">
    <w:name w:val="6AF934296A1B4351887F8A2430469A7050"/>
    <w:rsid w:val="008E597B"/>
    <w:pPr>
      <w:spacing w:before="120" w:after="120" w:line="288" w:lineRule="auto"/>
    </w:pPr>
    <w:rPr>
      <w:rFonts w:eastAsiaTheme="minorHAnsi"/>
      <w:lang w:val="de-DE" w:eastAsia="en-US"/>
    </w:rPr>
  </w:style>
  <w:style w:type="paragraph" w:customStyle="1" w:styleId="B7C86B3A80EE414B982A282E28130A1250">
    <w:name w:val="B7C86B3A80EE414B982A282E28130A1250"/>
    <w:rsid w:val="008E597B"/>
    <w:pPr>
      <w:spacing w:before="120" w:after="120" w:line="288" w:lineRule="auto"/>
      <w:ind w:left="720"/>
      <w:contextualSpacing/>
    </w:pPr>
    <w:rPr>
      <w:rFonts w:eastAsiaTheme="minorHAnsi"/>
      <w:lang w:val="de-DE" w:eastAsia="en-US"/>
    </w:rPr>
  </w:style>
  <w:style w:type="paragraph" w:customStyle="1" w:styleId="3C7F766E739B44F3AAFEE57468EC314B24">
    <w:name w:val="3C7F766E739B44F3AAFEE57468EC314B24"/>
    <w:rsid w:val="008E597B"/>
    <w:pPr>
      <w:spacing w:before="120" w:after="120" w:line="288" w:lineRule="auto"/>
    </w:pPr>
    <w:rPr>
      <w:rFonts w:eastAsiaTheme="minorHAnsi"/>
      <w:lang w:val="de-DE" w:eastAsia="en-US"/>
    </w:rPr>
  </w:style>
  <w:style w:type="paragraph" w:customStyle="1" w:styleId="2247795B4F6F4E71ADC0B8D32B40E8AA24">
    <w:name w:val="2247795B4F6F4E71ADC0B8D32B40E8AA24"/>
    <w:rsid w:val="008E597B"/>
    <w:pPr>
      <w:spacing w:before="120" w:after="120" w:line="288" w:lineRule="auto"/>
      <w:ind w:left="720"/>
      <w:contextualSpacing/>
    </w:pPr>
    <w:rPr>
      <w:rFonts w:eastAsiaTheme="minorHAnsi"/>
      <w:lang w:val="de-DE" w:eastAsia="en-US"/>
    </w:rPr>
  </w:style>
  <w:style w:type="paragraph" w:customStyle="1" w:styleId="0414DE855B6C46A18C7C397A679EACB224">
    <w:name w:val="0414DE855B6C46A18C7C397A679EACB224"/>
    <w:rsid w:val="008E597B"/>
    <w:pPr>
      <w:spacing w:before="120" w:after="120" w:line="288" w:lineRule="auto"/>
    </w:pPr>
    <w:rPr>
      <w:rFonts w:eastAsiaTheme="minorHAnsi"/>
      <w:lang w:val="de-DE" w:eastAsia="en-US"/>
    </w:rPr>
  </w:style>
  <w:style w:type="paragraph" w:customStyle="1" w:styleId="ABBD3998E5BF43C8877C76C3238C330C24">
    <w:name w:val="ABBD3998E5BF43C8877C76C3238C330C24"/>
    <w:rsid w:val="008E597B"/>
    <w:pPr>
      <w:spacing w:before="120" w:after="120" w:line="288" w:lineRule="auto"/>
      <w:ind w:left="720"/>
      <w:contextualSpacing/>
    </w:pPr>
    <w:rPr>
      <w:rFonts w:eastAsiaTheme="minorHAnsi"/>
      <w:lang w:val="de-DE" w:eastAsia="en-US"/>
    </w:rPr>
  </w:style>
  <w:style w:type="paragraph" w:customStyle="1" w:styleId="14E6B7AD4EA646819BCECFBB0C6C6EA124">
    <w:name w:val="14E6B7AD4EA646819BCECFBB0C6C6EA124"/>
    <w:rsid w:val="008E597B"/>
    <w:pPr>
      <w:spacing w:before="120" w:after="120" w:line="288" w:lineRule="auto"/>
      <w:ind w:left="720"/>
      <w:contextualSpacing/>
    </w:pPr>
    <w:rPr>
      <w:rFonts w:eastAsiaTheme="minorHAnsi"/>
      <w:lang w:val="de-DE" w:eastAsia="en-US"/>
    </w:rPr>
  </w:style>
  <w:style w:type="paragraph" w:customStyle="1" w:styleId="20DFF532DDDC49F594BE62A341D9E84F22">
    <w:name w:val="20DFF532DDDC49F594BE62A341D9E84F22"/>
    <w:rsid w:val="008E597B"/>
    <w:pPr>
      <w:spacing w:before="120" w:after="120" w:line="288" w:lineRule="auto"/>
      <w:ind w:left="720"/>
      <w:contextualSpacing/>
    </w:pPr>
    <w:rPr>
      <w:rFonts w:eastAsiaTheme="minorHAnsi"/>
      <w:lang w:val="de-DE" w:eastAsia="en-US"/>
    </w:rPr>
  </w:style>
  <w:style w:type="paragraph" w:customStyle="1" w:styleId="7D087C6DDBC24DE792BF15B5AA1E2660">
    <w:name w:val="7D087C6DDBC24DE792BF15B5AA1E2660"/>
    <w:rsid w:val="008E597B"/>
  </w:style>
  <w:style w:type="paragraph" w:customStyle="1" w:styleId="78352665301F49AFA324DAED3A83D2A6">
    <w:name w:val="78352665301F49AFA324DAED3A83D2A6"/>
    <w:rsid w:val="008E597B"/>
  </w:style>
  <w:style w:type="paragraph" w:customStyle="1" w:styleId="123F9BD74A37494884C71D51F24E27AF">
    <w:name w:val="123F9BD74A37494884C71D51F24E27AF"/>
    <w:rsid w:val="008E597B"/>
  </w:style>
  <w:style w:type="paragraph" w:customStyle="1" w:styleId="147116F25CA746EBB032D21AB04D7EA2">
    <w:name w:val="147116F25CA746EBB032D21AB04D7EA2"/>
    <w:rsid w:val="008E597B"/>
  </w:style>
  <w:style w:type="paragraph" w:customStyle="1" w:styleId="D547E72AF3F341C6BE7BD2D128BB2513">
    <w:name w:val="D547E72AF3F341C6BE7BD2D128BB2513"/>
    <w:rsid w:val="008E597B"/>
  </w:style>
  <w:style w:type="paragraph" w:customStyle="1" w:styleId="5ECEC343D15E4504AFA105A6F8BFAA80">
    <w:name w:val="5ECEC343D15E4504AFA105A6F8BFAA80"/>
    <w:rsid w:val="008E597B"/>
  </w:style>
  <w:style w:type="paragraph" w:customStyle="1" w:styleId="BCB8C4E00D714F46A5802A99BE750972">
    <w:name w:val="BCB8C4E00D714F46A5802A99BE750972"/>
    <w:rsid w:val="008E597B"/>
  </w:style>
  <w:style w:type="paragraph" w:customStyle="1" w:styleId="EA433EC2B6FC4DE39F42251C82DDA938">
    <w:name w:val="EA433EC2B6FC4DE39F42251C82DDA938"/>
    <w:rsid w:val="008E597B"/>
  </w:style>
  <w:style w:type="paragraph" w:customStyle="1" w:styleId="8FCDAA32811243B7BA91833B69AABDB8">
    <w:name w:val="8FCDAA32811243B7BA91833B69AABDB8"/>
    <w:rsid w:val="008E597B"/>
  </w:style>
  <w:style w:type="paragraph" w:customStyle="1" w:styleId="51596EA760BD41CD805E2EAA2E83FFBF">
    <w:name w:val="51596EA760BD41CD805E2EAA2E83FFBF"/>
    <w:rsid w:val="008E597B"/>
  </w:style>
  <w:style w:type="paragraph" w:customStyle="1" w:styleId="7DA1CF8679144FCF97E9ED5AA35AC439">
    <w:name w:val="7DA1CF8679144FCF97E9ED5AA35AC439"/>
    <w:rsid w:val="008E597B"/>
  </w:style>
  <w:style w:type="paragraph" w:customStyle="1" w:styleId="B004230F418F40F19AB6C6158FD04BF7">
    <w:name w:val="B004230F418F40F19AB6C6158FD04BF7"/>
    <w:rsid w:val="008E597B"/>
  </w:style>
  <w:style w:type="paragraph" w:customStyle="1" w:styleId="BA7522C3CF3F4EAB9BD2F5D6613E6606">
    <w:name w:val="BA7522C3CF3F4EAB9BD2F5D6613E6606"/>
    <w:rsid w:val="008E597B"/>
  </w:style>
  <w:style w:type="paragraph" w:customStyle="1" w:styleId="63506CCB312F42EF8CA85763FE6FA27B17">
    <w:name w:val="63506CCB312F42EF8CA85763FE6FA27B17"/>
    <w:rsid w:val="008E597B"/>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5">
    <w:name w:val="F1A9D142B44C439B8A5F4611C1F9D3F875"/>
    <w:rsid w:val="008E597B"/>
    <w:pPr>
      <w:spacing w:before="120" w:after="120" w:line="288" w:lineRule="auto"/>
    </w:pPr>
    <w:rPr>
      <w:rFonts w:eastAsiaTheme="minorHAnsi"/>
      <w:lang w:val="de-DE" w:eastAsia="en-US"/>
    </w:rPr>
  </w:style>
  <w:style w:type="paragraph" w:customStyle="1" w:styleId="23495994907D407BBE40F340682F2AB075">
    <w:name w:val="23495994907D407BBE40F340682F2AB075"/>
    <w:rsid w:val="008E597B"/>
    <w:pPr>
      <w:spacing w:before="120" w:after="120" w:line="288" w:lineRule="auto"/>
    </w:pPr>
    <w:rPr>
      <w:rFonts w:eastAsiaTheme="minorHAnsi"/>
      <w:lang w:val="de-DE" w:eastAsia="en-US"/>
    </w:rPr>
  </w:style>
  <w:style w:type="paragraph" w:customStyle="1" w:styleId="762DA126DB304F6B84B40D7D4B15965375">
    <w:name w:val="762DA126DB304F6B84B40D7D4B15965375"/>
    <w:rsid w:val="008E597B"/>
    <w:pPr>
      <w:spacing w:before="120" w:after="120" w:line="288" w:lineRule="auto"/>
    </w:pPr>
    <w:rPr>
      <w:rFonts w:eastAsiaTheme="minorHAnsi"/>
      <w:lang w:val="de-DE" w:eastAsia="en-US"/>
    </w:rPr>
  </w:style>
  <w:style w:type="paragraph" w:customStyle="1" w:styleId="FBE25CCB6AFE4E17BBFFC110BFA3BF9F67">
    <w:name w:val="FBE25CCB6AFE4E17BBFFC110BFA3BF9F67"/>
    <w:rsid w:val="008E597B"/>
    <w:pPr>
      <w:spacing w:before="120" w:after="120" w:line="288" w:lineRule="auto"/>
      <w:ind w:left="720"/>
      <w:contextualSpacing/>
    </w:pPr>
    <w:rPr>
      <w:rFonts w:eastAsiaTheme="minorHAnsi"/>
      <w:lang w:val="de-DE" w:eastAsia="en-US"/>
    </w:rPr>
  </w:style>
  <w:style w:type="paragraph" w:customStyle="1" w:styleId="C1121442E1524B829486FFA14D5F01FF26">
    <w:name w:val="C1121442E1524B829486FFA14D5F01FF26"/>
    <w:rsid w:val="008E597B"/>
    <w:pPr>
      <w:spacing w:before="120" w:after="120" w:line="288" w:lineRule="auto"/>
      <w:ind w:left="720"/>
      <w:contextualSpacing/>
    </w:pPr>
    <w:rPr>
      <w:rFonts w:eastAsiaTheme="minorHAnsi"/>
      <w:lang w:val="de-DE" w:eastAsia="en-US"/>
    </w:rPr>
  </w:style>
  <w:style w:type="paragraph" w:customStyle="1" w:styleId="F3196B0234944A5485192BEFD272746B26">
    <w:name w:val="F3196B0234944A5485192BEFD272746B26"/>
    <w:rsid w:val="008E597B"/>
    <w:pPr>
      <w:spacing w:before="120" w:after="120" w:line="288" w:lineRule="auto"/>
      <w:ind w:left="720"/>
      <w:contextualSpacing/>
    </w:pPr>
    <w:rPr>
      <w:rFonts w:eastAsiaTheme="minorHAnsi"/>
      <w:lang w:val="de-DE" w:eastAsia="en-US"/>
    </w:rPr>
  </w:style>
  <w:style w:type="paragraph" w:customStyle="1" w:styleId="FFA62DA238BF465192BCE0F22A75D4D426">
    <w:name w:val="FFA62DA238BF465192BCE0F22A75D4D426"/>
    <w:rsid w:val="008E597B"/>
    <w:pPr>
      <w:spacing w:before="120" w:after="120" w:line="288" w:lineRule="auto"/>
      <w:ind w:left="720"/>
      <w:contextualSpacing/>
    </w:pPr>
    <w:rPr>
      <w:rFonts w:eastAsiaTheme="minorHAnsi"/>
      <w:lang w:val="de-DE" w:eastAsia="en-US"/>
    </w:rPr>
  </w:style>
  <w:style w:type="paragraph" w:customStyle="1" w:styleId="710718C12CDA4D219B07DC3F411DA55B75">
    <w:name w:val="710718C12CDA4D219B07DC3F411DA55B75"/>
    <w:rsid w:val="008E597B"/>
    <w:pPr>
      <w:spacing w:before="120" w:after="120" w:line="288" w:lineRule="auto"/>
    </w:pPr>
    <w:rPr>
      <w:rFonts w:eastAsiaTheme="minorHAnsi"/>
      <w:lang w:val="de-DE" w:eastAsia="en-US"/>
    </w:rPr>
  </w:style>
  <w:style w:type="paragraph" w:customStyle="1" w:styleId="CCE917A482F748689A6F6B980EFCA6BD75">
    <w:name w:val="CCE917A482F748689A6F6B980EFCA6BD75"/>
    <w:rsid w:val="008E597B"/>
    <w:pPr>
      <w:spacing w:before="120" w:after="120" w:line="288" w:lineRule="auto"/>
    </w:pPr>
    <w:rPr>
      <w:rFonts w:eastAsiaTheme="minorHAnsi"/>
      <w:lang w:val="de-DE" w:eastAsia="en-US"/>
    </w:rPr>
  </w:style>
  <w:style w:type="paragraph" w:customStyle="1" w:styleId="9DF06687B83C4D5A8CC18146040495AB75">
    <w:name w:val="9DF06687B83C4D5A8CC18146040495AB75"/>
    <w:rsid w:val="008E597B"/>
    <w:pPr>
      <w:spacing w:before="120" w:after="120" w:line="288" w:lineRule="auto"/>
    </w:pPr>
    <w:rPr>
      <w:rFonts w:eastAsiaTheme="minorHAnsi"/>
      <w:lang w:val="de-DE" w:eastAsia="en-US"/>
    </w:rPr>
  </w:style>
  <w:style w:type="paragraph" w:customStyle="1" w:styleId="B9BA3E7D6BC34E7EB012674706AAC42375">
    <w:name w:val="B9BA3E7D6BC34E7EB012674706AAC42375"/>
    <w:rsid w:val="008E597B"/>
    <w:pPr>
      <w:spacing w:before="120" w:after="120" w:line="288" w:lineRule="auto"/>
    </w:pPr>
    <w:rPr>
      <w:rFonts w:eastAsiaTheme="minorHAnsi"/>
      <w:lang w:val="de-DE" w:eastAsia="en-US"/>
    </w:rPr>
  </w:style>
  <w:style w:type="paragraph" w:customStyle="1" w:styleId="350BB13769F34D9EA08BC9B39A13A52B12">
    <w:name w:val="350BB13769F34D9EA08BC9B39A13A52B12"/>
    <w:rsid w:val="008E597B"/>
    <w:pPr>
      <w:spacing w:before="120" w:after="120" w:line="288" w:lineRule="auto"/>
      <w:ind w:left="720"/>
      <w:contextualSpacing/>
    </w:pPr>
    <w:rPr>
      <w:rFonts w:eastAsiaTheme="minorHAnsi"/>
      <w:lang w:val="de-DE" w:eastAsia="en-US"/>
    </w:rPr>
  </w:style>
  <w:style w:type="paragraph" w:customStyle="1" w:styleId="88FB18A33FE94F6684BCF48F55F3785913">
    <w:name w:val="88FB18A33FE94F6684BCF48F55F3785913"/>
    <w:rsid w:val="008E597B"/>
    <w:pPr>
      <w:spacing w:before="120" w:after="120" w:line="288" w:lineRule="auto"/>
      <w:ind w:left="720"/>
      <w:contextualSpacing/>
    </w:pPr>
    <w:rPr>
      <w:rFonts w:eastAsiaTheme="minorHAnsi"/>
      <w:lang w:val="de-DE" w:eastAsia="en-US"/>
    </w:rPr>
  </w:style>
  <w:style w:type="paragraph" w:customStyle="1" w:styleId="BF633F84F1A24109BC222336A31471AA5">
    <w:name w:val="BF633F84F1A24109BC222336A31471AA5"/>
    <w:rsid w:val="008E597B"/>
    <w:pPr>
      <w:spacing w:before="120" w:after="120" w:line="288" w:lineRule="auto"/>
    </w:pPr>
    <w:rPr>
      <w:rFonts w:eastAsiaTheme="minorHAnsi"/>
      <w:lang w:val="de-DE" w:eastAsia="en-US"/>
    </w:rPr>
  </w:style>
  <w:style w:type="paragraph" w:customStyle="1" w:styleId="F9294466070D4874BC568F9D8B588B2F4">
    <w:name w:val="F9294466070D4874BC568F9D8B588B2F4"/>
    <w:rsid w:val="008E597B"/>
    <w:pPr>
      <w:spacing w:before="120" w:after="120" w:line="288" w:lineRule="auto"/>
    </w:pPr>
    <w:rPr>
      <w:rFonts w:eastAsiaTheme="minorHAnsi"/>
      <w:lang w:val="de-DE" w:eastAsia="en-US"/>
    </w:rPr>
  </w:style>
  <w:style w:type="paragraph" w:customStyle="1" w:styleId="3E6BB4F5E6314280BBC9EF3CD541338152">
    <w:name w:val="3E6BB4F5E6314280BBC9EF3CD541338152"/>
    <w:rsid w:val="008E597B"/>
    <w:pPr>
      <w:spacing w:before="120" w:after="120" w:line="288" w:lineRule="auto"/>
    </w:pPr>
    <w:rPr>
      <w:rFonts w:eastAsiaTheme="minorHAnsi"/>
      <w:lang w:val="de-DE" w:eastAsia="en-US"/>
    </w:rPr>
  </w:style>
  <w:style w:type="paragraph" w:customStyle="1" w:styleId="8CC605EF6B084EADA63C06FFBA6FF4D461">
    <w:name w:val="8CC605EF6B084EADA63C06FFBA6FF4D461"/>
    <w:rsid w:val="008E597B"/>
    <w:pPr>
      <w:spacing w:before="120" w:after="120" w:line="288" w:lineRule="auto"/>
    </w:pPr>
    <w:rPr>
      <w:rFonts w:eastAsiaTheme="minorHAnsi"/>
      <w:lang w:val="de-DE" w:eastAsia="en-US"/>
    </w:rPr>
  </w:style>
  <w:style w:type="paragraph" w:customStyle="1" w:styleId="1AB1760B07B24F86BA8AC2F54EB329C211">
    <w:name w:val="1AB1760B07B24F86BA8AC2F54EB329C211"/>
    <w:rsid w:val="008E597B"/>
    <w:pPr>
      <w:spacing w:before="120" w:after="120" w:line="288" w:lineRule="auto"/>
    </w:pPr>
    <w:rPr>
      <w:rFonts w:eastAsiaTheme="minorHAnsi"/>
      <w:lang w:val="de-DE" w:eastAsia="en-US"/>
    </w:rPr>
  </w:style>
  <w:style w:type="paragraph" w:customStyle="1" w:styleId="21178CE1796942B8A191257EBDBBBF9D20">
    <w:name w:val="21178CE1796942B8A191257EBDBBBF9D20"/>
    <w:rsid w:val="008E597B"/>
    <w:pPr>
      <w:spacing w:before="120" w:after="120" w:line="288" w:lineRule="auto"/>
      <w:ind w:left="720"/>
      <w:contextualSpacing/>
    </w:pPr>
    <w:rPr>
      <w:rFonts w:eastAsiaTheme="minorHAnsi"/>
      <w:lang w:val="de-DE" w:eastAsia="en-US"/>
    </w:rPr>
  </w:style>
  <w:style w:type="paragraph" w:customStyle="1" w:styleId="35F6D4E8A79742BA87CE8BB72C5A6DF111">
    <w:name w:val="35F6D4E8A79742BA87CE8BB72C5A6DF111"/>
    <w:rsid w:val="008E597B"/>
    <w:pPr>
      <w:spacing w:before="120" w:after="120" w:line="288" w:lineRule="auto"/>
    </w:pPr>
    <w:rPr>
      <w:rFonts w:eastAsiaTheme="minorHAnsi"/>
      <w:lang w:val="de-DE" w:eastAsia="en-US"/>
    </w:rPr>
  </w:style>
  <w:style w:type="paragraph" w:customStyle="1" w:styleId="8A92EAB4BA3240B68703BACD9785FEB211">
    <w:name w:val="8A92EAB4BA3240B68703BACD9785FEB211"/>
    <w:rsid w:val="008E597B"/>
    <w:pPr>
      <w:spacing w:before="120" w:after="120" w:line="288" w:lineRule="auto"/>
      <w:ind w:left="720"/>
      <w:contextualSpacing/>
    </w:pPr>
    <w:rPr>
      <w:rFonts w:eastAsiaTheme="minorHAnsi"/>
      <w:lang w:val="de-DE" w:eastAsia="en-US"/>
    </w:rPr>
  </w:style>
  <w:style w:type="paragraph" w:customStyle="1" w:styleId="05BCC3BF1F154DB1ABE498E61E2E7DCF11">
    <w:name w:val="05BCC3BF1F154DB1ABE498E61E2E7DCF11"/>
    <w:rsid w:val="008E597B"/>
    <w:pPr>
      <w:spacing w:before="120" w:after="120" w:line="288" w:lineRule="auto"/>
    </w:pPr>
    <w:rPr>
      <w:rFonts w:eastAsiaTheme="minorHAnsi"/>
      <w:lang w:val="de-DE" w:eastAsia="en-US"/>
    </w:rPr>
  </w:style>
  <w:style w:type="paragraph" w:customStyle="1" w:styleId="DE6A87B0CD87468ABCCA6A4BCA6E406C11">
    <w:name w:val="DE6A87B0CD87468ABCCA6A4BCA6E406C11"/>
    <w:rsid w:val="008E597B"/>
    <w:pPr>
      <w:spacing w:before="120" w:after="120" w:line="288" w:lineRule="auto"/>
      <w:ind w:left="720"/>
      <w:contextualSpacing/>
    </w:pPr>
    <w:rPr>
      <w:rFonts w:eastAsiaTheme="minorHAnsi"/>
      <w:lang w:val="de-DE" w:eastAsia="en-US"/>
    </w:rPr>
  </w:style>
  <w:style w:type="paragraph" w:customStyle="1" w:styleId="6AF934296A1B4351887F8A2430469A7051">
    <w:name w:val="6AF934296A1B4351887F8A2430469A7051"/>
    <w:rsid w:val="008E597B"/>
    <w:pPr>
      <w:spacing w:before="120" w:after="120" w:line="288" w:lineRule="auto"/>
    </w:pPr>
    <w:rPr>
      <w:rFonts w:eastAsiaTheme="minorHAnsi"/>
      <w:lang w:val="de-DE" w:eastAsia="en-US"/>
    </w:rPr>
  </w:style>
  <w:style w:type="paragraph" w:customStyle="1" w:styleId="B7C86B3A80EE414B982A282E28130A1251">
    <w:name w:val="B7C86B3A80EE414B982A282E28130A1251"/>
    <w:rsid w:val="008E597B"/>
    <w:pPr>
      <w:spacing w:before="120" w:after="120" w:line="288" w:lineRule="auto"/>
      <w:ind w:left="720"/>
      <w:contextualSpacing/>
    </w:pPr>
    <w:rPr>
      <w:rFonts w:eastAsiaTheme="minorHAnsi"/>
      <w:lang w:val="de-DE" w:eastAsia="en-US"/>
    </w:rPr>
  </w:style>
  <w:style w:type="paragraph" w:customStyle="1" w:styleId="3C7F766E739B44F3AAFEE57468EC314B25">
    <w:name w:val="3C7F766E739B44F3AAFEE57468EC314B25"/>
    <w:rsid w:val="008E597B"/>
    <w:pPr>
      <w:spacing w:before="120" w:after="120" w:line="288" w:lineRule="auto"/>
    </w:pPr>
    <w:rPr>
      <w:rFonts w:eastAsiaTheme="minorHAnsi"/>
      <w:lang w:val="de-DE" w:eastAsia="en-US"/>
    </w:rPr>
  </w:style>
  <w:style w:type="paragraph" w:customStyle="1" w:styleId="2247795B4F6F4E71ADC0B8D32B40E8AA25">
    <w:name w:val="2247795B4F6F4E71ADC0B8D32B40E8AA25"/>
    <w:rsid w:val="008E597B"/>
    <w:pPr>
      <w:spacing w:before="120" w:after="120" w:line="288" w:lineRule="auto"/>
      <w:ind w:left="720"/>
      <w:contextualSpacing/>
    </w:pPr>
    <w:rPr>
      <w:rFonts w:eastAsiaTheme="minorHAnsi"/>
      <w:lang w:val="de-DE" w:eastAsia="en-US"/>
    </w:rPr>
  </w:style>
  <w:style w:type="paragraph" w:customStyle="1" w:styleId="0414DE855B6C46A18C7C397A679EACB225">
    <w:name w:val="0414DE855B6C46A18C7C397A679EACB225"/>
    <w:rsid w:val="008E597B"/>
    <w:pPr>
      <w:spacing w:before="120" w:after="120" w:line="288" w:lineRule="auto"/>
    </w:pPr>
    <w:rPr>
      <w:rFonts w:eastAsiaTheme="minorHAnsi"/>
      <w:lang w:val="de-DE" w:eastAsia="en-US"/>
    </w:rPr>
  </w:style>
  <w:style w:type="paragraph" w:customStyle="1" w:styleId="ABBD3998E5BF43C8877C76C3238C330C25">
    <w:name w:val="ABBD3998E5BF43C8877C76C3238C330C25"/>
    <w:rsid w:val="008E597B"/>
    <w:pPr>
      <w:spacing w:before="120" w:after="120" w:line="288" w:lineRule="auto"/>
      <w:ind w:left="720"/>
      <w:contextualSpacing/>
    </w:pPr>
    <w:rPr>
      <w:rFonts w:eastAsiaTheme="minorHAnsi"/>
      <w:lang w:val="de-DE" w:eastAsia="en-US"/>
    </w:rPr>
  </w:style>
  <w:style w:type="paragraph" w:customStyle="1" w:styleId="14E6B7AD4EA646819BCECFBB0C6C6EA125">
    <w:name w:val="14E6B7AD4EA646819BCECFBB0C6C6EA125"/>
    <w:rsid w:val="008E597B"/>
    <w:pPr>
      <w:spacing w:before="120" w:after="120" w:line="288" w:lineRule="auto"/>
      <w:ind w:left="720"/>
      <w:contextualSpacing/>
    </w:pPr>
    <w:rPr>
      <w:rFonts w:eastAsiaTheme="minorHAnsi"/>
      <w:lang w:val="de-DE" w:eastAsia="en-US"/>
    </w:rPr>
  </w:style>
  <w:style w:type="paragraph" w:customStyle="1" w:styleId="20DFF532DDDC49F594BE62A341D9E84F23">
    <w:name w:val="20DFF532DDDC49F594BE62A341D9E84F23"/>
    <w:rsid w:val="008E597B"/>
    <w:pPr>
      <w:spacing w:before="120" w:after="120" w:line="288" w:lineRule="auto"/>
      <w:ind w:left="720"/>
      <w:contextualSpacing/>
    </w:pPr>
    <w:rPr>
      <w:rFonts w:eastAsiaTheme="minorHAnsi"/>
      <w:lang w:val="de-DE" w:eastAsia="en-US"/>
    </w:rPr>
  </w:style>
  <w:style w:type="paragraph" w:customStyle="1" w:styleId="BA7522C3CF3F4EAB9BD2F5D6613E66061">
    <w:name w:val="BA7522C3CF3F4EAB9BD2F5D6613E66061"/>
    <w:rsid w:val="008E597B"/>
    <w:pPr>
      <w:tabs>
        <w:tab w:val="center" w:pos="4536"/>
        <w:tab w:val="right" w:pos="9072"/>
      </w:tabs>
      <w:spacing w:before="120" w:after="0" w:line="240" w:lineRule="auto"/>
    </w:pPr>
    <w:rPr>
      <w:rFonts w:eastAsiaTheme="minorHAnsi"/>
      <w:lang w:val="de-DE" w:eastAsia="en-US"/>
    </w:rPr>
  </w:style>
  <w:style w:type="paragraph" w:customStyle="1" w:styleId="63506CCB312F42EF8CA85763FE6FA27B18">
    <w:name w:val="63506CCB312F42EF8CA85763FE6FA27B18"/>
    <w:rsid w:val="00B606C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6">
    <w:name w:val="F1A9D142B44C439B8A5F4611C1F9D3F876"/>
    <w:rsid w:val="00B606C6"/>
    <w:pPr>
      <w:spacing w:before="120" w:after="120" w:line="288" w:lineRule="auto"/>
    </w:pPr>
    <w:rPr>
      <w:rFonts w:eastAsiaTheme="minorHAnsi"/>
      <w:lang w:val="de-DE" w:eastAsia="en-US"/>
    </w:rPr>
  </w:style>
  <w:style w:type="paragraph" w:customStyle="1" w:styleId="23495994907D407BBE40F340682F2AB076">
    <w:name w:val="23495994907D407BBE40F340682F2AB076"/>
    <w:rsid w:val="00B606C6"/>
    <w:pPr>
      <w:spacing w:before="120" w:after="120" w:line="288" w:lineRule="auto"/>
    </w:pPr>
    <w:rPr>
      <w:rFonts w:eastAsiaTheme="minorHAnsi"/>
      <w:lang w:val="de-DE" w:eastAsia="en-US"/>
    </w:rPr>
  </w:style>
  <w:style w:type="paragraph" w:customStyle="1" w:styleId="762DA126DB304F6B84B40D7D4B15965376">
    <w:name w:val="762DA126DB304F6B84B40D7D4B15965376"/>
    <w:rsid w:val="00B606C6"/>
    <w:pPr>
      <w:spacing w:before="120" w:after="120" w:line="288" w:lineRule="auto"/>
    </w:pPr>
    <w:rPr>
      <w:rFonts w:eastAsiaTheme="minorHAnsi"/>
      <w:lang w:val="de-DE" w:eastAsia="en-US"/>
    </w:rPr>
  </w:style>
  <w:style w:type="paragraph" w:customStyle="1" w:styleId="FBE25CCB6AFE4E17BBFFC110BFA3BF9F68">
    <w:name w:val="FBE25CCB6AFE4E17BBFFC110BFA3BF9F68"/>
    <w:rsid w:val="00B606C6"/>
    <w:pPr>
      <w:spacing w:before="120" w:after="120" w:line="288" w:lineRule="auto"/>
      <w:ind w:left="720"/>
      <w:contextualSpacing/>
    </w:pPr>
    <w:rPr>
      <w:rFonts w:eastAsiaTheme="minorHAnsi"/>
      <w:lang w:val="de-DE" w:eastAsia="en-US"/>
    </w:rPr>
  </w:style>
  <w:style w:type="paragraph" w:customStyle="1" w:styleId="C1121442E1524B829486FFA14D5F01FF27">
    <w:name w:val="C1121442E1524B829486FFA14D5F01FF27"/>
    <w:rsid w:val="00B606C6"/>
    <w:pPr>
      <w:spacing w:before="120" w:after="120" w:line="288" w:lineRule="auto"/>
      <w:ind w:left="720"/>
      <w:contextualSpacing/>
    </w:pPr>
    <w:rPr>
      <w:rFonts w:eastAsiaTheme="minorHAnsi"/>
      <w:lang w:val="de-DE" w:eastAsia="en-US"/>
    </w:rPr>
  </w:style>
  <w:style w:type="paragraph" w:customStyle="1" w:styleId="F3196B0234944A5485192BEFD272746B27">
    <w:name w:val="F3196B0234944A5485192BEFD272746B27"/>
    <w:rsid w:val="00B606C6"/>
    <w:pPr>
      <w:spacing w:before="120" w:after="120" w:line="288" w:lineRule="auto"/>
      <w:ind w:left="720"/>
      <w:contextualSpacing/>
    </w:pPr>
    <w:rPr>
      <w:rFonts w:eastAsiaTheme="minorHAnsi"/>
      <w:lang w:val="de-DE" w:eastAsia="en-US"/>
    </w:rPr>
  </w:style>
  <w:style w:type="paragraph" w:customStyle="1" w:styleId="FFA62DA238BF465192BCE0F22A75D4D427">
    <w:name w:val="FFA62DA238BF465192BCE0F22A75D4D427"/>
    <w:rsid w:val="00B606C6"/>
    <w:pPr>
      <w:spacing w:before="120" w:after="120" w:line="288" w:lineRule="auto"/>
      <w:ind w:left="720"/>
      <w:contextualSpacing/>
    </w:pPr>
    <w:rPr>
      <w:rFonts w:eastAsiaTheme="minorHAnsi"/>
      <w:lang w:val="de-DE" w:eastAsia="en-US"/>
    </w:rPr>
  </w:style>
  <w:style w:type="paragraph" w:customStyle="1" w:styleId="710718C12CDA4D219B07DC3F411DA55B76">
    <w:name w:val="710718C12CDA4D219B07DC3F411DA55B76"/>
    <w:rsid w:val="00B606C6"/>
    <w:pPr>
      <w:spacing w:before="120" w:after="120" w:line="288" w:lineRule="auto"/>
    </w:pPr>
    <w:rPr>
      <w:rFonts w:eastAsiaTheme="minorHAnsi"/>
      <w:lang w:val="de-DE" w:eastAsia="en-US"/>
    </w:rPr>
  </w:style>
  <w:style w:type="paragraph" w:customStyle="1" w:styleId="CCE917A482F748689A6F6B980EFCA6BD76">
    <w:name w:val="CCE917A482F748689A6F6B980EFCA6BD76"/>
    <w:rsid w:val="00B606C6"/>
    <w:pPr>
      <w:spacing w:before="120" w:after="120" w:line="288" w:lineRule="auto"/>
    </w:pPr>
    <w:rPr>
      <w:rFonts w:eastAsiaTheme="minorHAnsi"/>
      <w:lang w:val="de-DE" w:eastAsia="en-US"/>
    </w:rPr>
  </w:style>
  <w:style w:type="paragraph" w:customStyle="1" w:styleId="9DF06687B83C4D5A8CC18146040495AB76">
    <w:name w:val="9DF06687B83C4D5A8CC18146040495AB76"/>
    <w:rsid w:val="00B606C6"/>
    <w:pPr>
      <w:spacing w:before="120" w:after="120" w:line="288" w:lineRule="auto"/>
    </w:pPr>
    <w:rPr>
      <w:rFonts w:eastAsiaTheme="minorHAnsi"/>
      <w:lang w:val="de-DE" w:eastAsia="en-US"/>
    </w:rPr>
  </w:style>
  <w:style w:type="paragraph" w:customStyle="1" w:styleId="B9BA3E7D6BC34E7EB012674706AAC42376">
    <w:name w:val="B9BA3E7D6BC34E7EB012674706AAC42376"/>
    <w:rsid w:val="00B606C6"/>
    <w:pPr>
      <w:spacing w:before="120" w:after="120" w:line="288" w:lineRule="auto"/>
    </w:pPr>
    <w:rPr>
      <w:rFonts w:eastAsiaTheme="minorHAnsi"/>
      <w:lang w:val="de-DE" w:eastAsia="en-US"/>
    </w:rPr>
  </w:style>
  <w:style w:type="paragraph" w:customStyle="1" w:styleId="350BB13769F34D9EA08BC9B39A13A52B13">
    <w:name w:val="350BB13769F34D9EA08BC9B39A13A52B13"/>
    <w:rsid w:val="00B606C6"/>
    <w:pPr>
      <w:spacing w:before="120" w:after="120" w:line="288" w:lineRule="auto"/>
      <w:ind w:left="720"/>
      <w:contextualSpacing/>
    </w:pPr>
    <w:rPr>
      <w:rFonts w:eastAsiaTheme="minorHAnsi"/>
      <w:lang w:val="de-DE" w:eastAsia="en-US"/>
    </w:rPr>
  </w:style>
  <w:style w:type="paragraph" w:customStyle="1" w:styleId="88FB18A33FE94F6684BCF48F55F3785914">
    <w:name w:val="88FB18A33FE94F6684BCF48F55F3785914"/>
    <w:rsid w:val="00B606C6"/>
    <w:pPr>
      <w:spacing w:before="120" w:after="120" w:line="288" w:lineRule="auto"/>
      <w:ind w:left="720"/>
      <w:contextualSpacing/>
    </w:pPr>
    <w:rPr>
      <w:rFonts w:eastAsiaTheme="minorHAnsi"/>
      <w:lang w:val="de-DE" w:eastAsia="en-US"/>
    </w:rPr>
  </w:style>
  <w:style w:type="paragraph" w:customStyle="1" w:styleId="BF633F84F1A24109BC222336A31471AA6">
    <w:name w:val="BF633F84F1A24109BC222336A31471AA6"/>
    <w:rsid w:val="00B606C6"/>
    <w:pPr>
      <w:spacing w:before="120" w:after="120" w:line="288" w:lineRule="auto"/>
    </w:pPr>
    <w:rPr>
      <w:rFonts w:eastAsiaTheme="minorHAnsi"/>
      <w:lang w:val="de-DE" w:eastAsia="en-US"/>
    </w:rPr>
  </w:style>
  <w:style w:type="paragraph" w:customStyle="1" w:styleId="F9294466070D4874BC568F9D8B588B2F5">
    <w:name w:val="F9294466070D4874BC568F9D8B588B2F5"/>
    <w:rsid w:val="00B606C6"/>
    <w:pPr>
      <w:spacing w:before="120" w:after="120" w:line="288" w:lineRule="auto"/>
    </w:pPr>
    <w:rPr>
      <w:rFonts w:eastAsiaTheme="minorHAnsi"/>
      <w:lang w:val="de-DE" w:eastAsia="en-US"/>
    </w:rPr>
  </w:style>
  <w:style w:type="paragraph" w:customStyle="1" w:styleId="3E6BB4F5E6314280BBC9EF3CD541338153">
    <w:name w:val="3E6BB4F5E6314280BBC9EF3CD541338153"/>
    <w:rsid w:val="00B606C6"/>
    <w:pPr>
      <w:spacing w:before="120" w:after="120" w:line="288" w:lineRule="auto"/>
    </w:pPr>
    <w:rPr>
      <w:rFonts w:eastAsiaTheme="minorHAnsi"/>
      <w:lang w:val="de-DE" w:eastAsia="en-US"/>
    </w:rPr>
  </w:style>
  <w:style w:type="paragraph" w:customStyle="1" w:styleId="8CC605EF6B084EADA63C06FFBA6FF4D462">
    <w:name w:val="8CC605EF6B084EADA63C06FFBA6FF4D462"/>
    <w:rsid w:val="00B606C6"/>
    <w:pPr>
      <w:spacing w:before="120" w:after="120" w:line="288" w:lineRule="auto"/>
    </w:pPr>
    <w:rPr>
      <w:rFonts w:eastAsiaTheme="minorHAnsi"/>
      <w:lang w:val="de-DE" w:eastAsia="en-US"/>
    </w:rPr>
  </w:style>
  <w:style w:type="paragraph" w:customStyle="1" w:styleId="1AB1760B07B24F86BA8AC2F54EB329C212">
    <w:name w:val="1AB1760B07B24F86BA8AC2F54EB329C212"/>
    <w:rsid w:val="00B606C6"/>
    <w:pPr>
      <w:spacing w:before="120" w:after="120" w:line="288" w:lineRule="auto"/>
    </w:pPr>
    <w:rPr>
      <w:rFonts w:eastAsiaTheme="minorHAnsi"/>
      <w:lang w:val="de-DE" w:eastAsia="en-US"/>
    </w:rPr>
  </w:style>
  <w:style w:type="paragraph" w:customStyle="1" w:styleId="21178CE1796942B8A191257EBDBBBF9D21">
    <w:name w:val="21178CE1796942B8A191257EBDBBBF9D21"/>
    <w:rsid w:val="00B606C6"/>
    <w:pPr>
      <w:spacing w:before="120" w:after="120" w:line="288" w:lineRule="auto"/>
      <w:ind w:left="720"/>
      <w:contextualSpacing/>
    </w:pPr>
    <w:rPr>
      <w:rFonts w:eastAsiaTheme="minorHAnsi"/>
      <w:lang w:val="de-DE" w:eastAsia="en-US"/>
    </w:rPr>
  </w:style>
  <w:style w:type="paragraph" w:customStyle="1" w:styleId="35F6D4E8A79742BA87CE8BB72C5A6DF112">
    <w:name w:val="35F6D4E8A79742BA87CE8BB72C5A6DF112"/>
    <w:rsid w:val="00B606C6"/>
    <w:pPr>
      <w:spacing w:before="120" w:after="120" w:line="288" w:lineRule="auto"/>
    </w:pPr>
    <w:rPr>
      <w:rFonts w:eastAsiaTheme="minorHAnsi"/>
      <w:lang w:val="de-DE" w:eastAsia="en-US"/>
    </w:rPr>
  </w:style>
  <w:style w:type="paragraph" w:customStyle="1" w:styleId="8A92EAB4BA3240B68703BACD9785FEB212">
    <w:name w:val="8A92EAB4BA3240B68703BACD9785FEB212"/>
    <w:rsid w:val="00B606C6"/>
    <w:pPr>
      <w:spacing w:before="120" w:after="120" w:line="288" w:lineRule="auto"/>
      <w:ind w:left="720"/>
      <w:contextualSpacing/>
    </w:pPr>
    <w:rPr>
      <w:rFonts w:eastAsiaTheme="minorHAnsi"/>
      <w:lang w:val="de-DE" w:eastAsia="en-US"/>
    </w:rPr>
  </w:style>
  <w:style w:type="paragraph" w:customStyle="1" w:styleId="05BCC3BF1F154DB1ABE498E61E2E7DCF12">
    <w:name w:val="05BCC3BF1F154DB1ABE498E61E2E7DCF12"/>
    <w:rsid w:val="00B606C6"/>
    <w:pPr>
      <w:spacing w:before="120" w:after="120" w:line="288" w:lineRule="auto"/>
    </w:pPr>
    <w:rPr>
      <w:rFonts w:eastAsiaTheme="minorHAnsi"/>
      <w:lang w:val="de-DE" w:eastAsia="en-US"/>
    </w:rPr>
  </w:style>
  <w:style w:type="paragraph" w:customStyle="1" w:styleId="DE6A87B0CD87468ABCCA6A4BCA6E406C12">
    <w:name w:val="DE6A87B0CD87468ABCCA6A4BCA6E406C12"/>
    <w:rsid w:val="00B606C6"/>
    <w:pPr>
      <w:spacing w:before="120" w:after="120" w:line="288" w:lineRule="auto"/>
      <w:ind w:left="720"/>
      <w:contextualSpacing/>
    </w:pPr>
    <w:rPr>
      <w:rFonts w:eastAsiaTheme="minorHAnsi"/>
      <w:lang w:val="de-DE" w:eastAsia="en-US"/>
    </w:rPr>
  </w:style>
  <w:style w:type="paragraph" w:customStyle="1" w:styleId="6AF934296A1B4351887F8A2430469A7052">
    <w:name w:val="6AF934296A1B4351887F8A2430469A7052"/>
    <w:rsid w:val="00B606C6"/>
    <w:pPr>
      <w:spacing w:before="120" w:after="120" w:line="288" w:lineRule="auto"/>
    </w:pPr>
    <w:rPr>
      <w:rFonts w:eastAsiaTheme="minorHAnsi"/>
      <w:lang w:val="de-DE" w:eastAsia="en-US"/>
    </w:rPr>
  </w:style>
  <w:style w:type="paragraph" w:customStyle="1" w:styleId="B7C86B3A80EE414B982A282E28130A1252">
    <w:name w:val="B7C86B3A80EE414B982A282E28130A1252"/>
    <w:rsid w:val="00B606C6"/>
    <w:pPr>
      <w:spacing w:before="120" w:after="120" w:line="288" w:lineRule="auto"/>
      <w:ind w:left="720"/>
      <w:contextualSpacing/>
    </w:pPr>
    <w:rPr>
      <w:rFonts w:eastAsiaTheme="minorHAnsi"/>
      <w:lang w:val="de-DE" w:eastAsia="en-US"/>
    </w:rPr>
  </w:style>
  <w:style w:type="paragraph" w:customStyle="1" w:styleId="3C7F766E739B44F3AAFEE57468EC314B26">
    <w:name w:val="3C7F766E739B44F3AAFEE57468EC314B26"/>
    <w:rsid w:val="00B606C6"/>
    <w:pPr>
      <w:spacing w:before="120" w:after="120" w:line="288" w:lineRule="auto"/>
    </w:pPr>
    <w:rPr>
      <w:rFonts w:eastAsiaTheme="minorHAnsi"/>
      <w:lang w:val="de-DE" w:eastAsia="en-US"/>
    </w:rPr>
  </w:style>
  <w:style w:type="paragraph" w:customStyle="1" w:styleId="2247795B4F6F4E71ADC0B8D32B40E8AA26">
    <w:name w:val="2247795B4F6F4E71ADC0B8D32B40E8AA26"/>
    <w:rsid w:val="00B606C6"/>
    <w:pPr>
      <w:spacing w:before="120" w:after="120" w:line="288" w:lineRule="auto"/>
      <w:ind w:left="720"/>
      <w:contextualSpacing/>
    </w:pPr>
    <w:rPr>
      <w:rFonts w:eastAsiaTheme="minorHAnsi"/>
      <w:lang w:val="de-DE" w:eastAsia="en-US"/>
    </w:rPr>
  </w:style>
  <w:style w:type="paragraph" w:customStyle="1" w:styleId="0414DE855B6C46A18C7C397A679EACB226">
    <w:name w:val="0414DE855B6C46A18C7C397A679EACB226"/>
    <w:rsid w:val="00B606C6"/>
    <w:pPr>
      <w:spacing w:before="120" w:after="120" w:line="288" w:lineRule="auto"/>
    </w:pPr>
    <w:rPr>
      <w:rFonts w:eastAsiaTheme="minorHAnsi"/>
      <w:lang w:val="de-DE" w:eastAsia="en-US"/>
    </w:rPr>
  </w:style>
  <w:style w:type="paragraph" w:customStyle="1" w:styleId="ABBD3998E5BF43C8877C76C3238C330C26">
    <w:name w:val="ABBD3998E5BF43C8877C76C3238C330C26"/>
    <w:rsid w:val="00B606C6"/>
    <w:pPr>
      <w:spacing w:before="120" w:after="120" w:line="288" w:lineRule="auto"/>
      <w:ind w:left="720"/>
      <w:contextualSpacing/>
    </w:pPr>
    <w:rPr>
      <w:rFonts w:eastAsiaTheme="minorHAnsi"/>
      <w:lang w:val="de-DE" w:eastAsia="en-US"/>
    </w:rPr>
  </w:style>
  <w:style w:type="paragraph" w:customStyle="1" w:styleId="14E6B7AD4EA646819BCECFBB0C6C6EA126">
    <w:name w:val="14E6B7AD4EA646819BCECFBB0C6C6EA126"/>
    <w:rsid w:val="00B606C6"/>
    <w:pPr>
      <w:spacing w:before="120" w:after="120" w:line="288" w:lineRule="auto"/>
      <w:ind w:left="720"/>
      <w:contextualSpacing/>
    </w:pPr>
    <w:rPr>
      <w:rFonts w:eastAsiaTheme="minorHAnsi"/>
      <w:lang w:val="de-DE" w:eastAsia="en-US"/>
    </w:rPr>
  </w:style>
  <w:style w:type="paragraph" w:customStyle="1" w:styleId="20DFF532DDDC49F594BE62A341D9E84F24">
    <w:name w:val="20DFF532DDDC49F594BE62A341D9E84F24"/>
    <w:rsid w:val="00B606C6"/>
    <w:pPr>
      <w:spacing w:before="120" w:after="120" w:line="288" w:lineRule="auto"/>
      <w:ind w:left="720"/>
      <w:contextualSpacing/>
    </w:pPr>
    <w:rPr>
      <w:rFonts w:eastAsiaTheme="minorHAnsi"/>
      <w:lang w:val="de-DE" w:eastAsia="en-US"/>
    </w:rPr>
  </w:style>
  <w:style w:type="paragraph" w:customStyle="1" w:styleId="BA7522C3CF3F4EAB9BD2F5D6613E66062">
    <w:name w:val="BA7522C3CF3F4EAB9BD2F5D6613E66062"/>
    <w:rsid w:val="00B606C6"/>
    <w:pPr>
      <w:tabs>
        <w:tab w:val="center" w:pos="4536"/>
        <w:tab w:val="right" w:pos="9072"/>
      </w:tabs>
      <w:spacing w:before="120" w:after="0" w:line="240" w:lineRule="auto"/>
    </w:pPr>
    <w:rPr>
      <w:rFonts w:eastAsiaTheme="minorHAnsi"/>
      <w:lang w:val="de-DE" w:eastAsia="en-US"/>
    </w:rPr>
  </w:style>
  <w:style w:type="paragraph" w:customStyle="1" w:styleId="63506CCB312F42EF8CA85763FE6FA27B19">
    <w:name w:val="63506CCB312F42EF8CA85763FE6FA27B19"/>
    <w:rsid w:val="00F8295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7">
    <w:name w:val="F1A9D142B44C439B8A5F4611C1F9D3F877"/>
    <w:rsid w:val="00F82950"/>
    <w:pPr>
      <w:spacing w:before="120" w:after="120" w:line="288" w:lineRule="auto"/>
    </w:pPr>
    <w:rPr>
      <w:rFonts w:eastAsiaTheme="minorHAnsi"/>
      <w:lang w:val="de-DE" w:eastAsia="en-US"/>
    </w:rPr>
  </w:style>
  <w:style w:type="paragraph" w:customStyle="1" w:styleId="23495994907D407BBE40F340682F2AB077">
    <w:name w:val="23495994907D407BBE40F340682F2AB077"/>
    <w:rsid w:val="00F82950"/>
    <w:pPr>
      <w:spacing w:before="120" w:after="120" w:line="288" w:lineRule="auto"/>
    </w:pPr>
    <w:rPr>
      <w:rFonts w:eastAsiaTheme="minorHAnsi"/>
      <w:lang w:val="de-DE" w:eastAsia="en-US"/>
    </w:rPr>
  </w:style>
  <w:style w:type="paragraph" w:customStyle="1" w:styleId="762DA126DB304F6B84B40D7D4B15965377">
    <w:name w:val="762DA126DB304F6B84B40D7D4B15965377"/>
    <w:rsid w:val="00F82950"/>
    <w:pPr>
      <w:spacing w:before="120" w:after="120" w:line="288" w:lineRule="auto"/>
    </w:pPr>
    <w:rPr>
      <w:rFonts w:eastAsiaTheme="minorHAnsi"/>
      <w:lang w:val="de-DE" w:eastAsia="en-US"/>
    </w:rPr>
  </w:style>
  <w:style w:type="paragraph" w:customStyle="1" w:styleId="FBE25CCB6AFE4E17BBFFC110BFA3BF9F69">
    <w:name w:val="FBE25CCB6AFE4E17BBFFC110BFA3BF9F69"/>
    <w:rsid w:val="00F82950"/>
    <w:pPr>
      <w:spacing w:before="120" w:after="120" w:line="288" w:lineRule="auto"/>
      <w:ind w:left="720"/>
      <w:contextualSpacing/>
    </w:pPr>
    <w:rPr>
      <w:rFonts w:eastAsiaTheme="minorHAnsi"/>
      <w:lang w:val="de-DE" w:eastAsia="en-US"/>
    </w:rPr>
  </w:style>
  <w:style w:type="paragraph" w:customStyle="1" w:styleId="C1121442E1524B829486FFA14D5F01FF28">
    <w:name w:val="C1121442E1524B829486FFA14D5F01FF28"/>
    <w:rsid w:val="00F82950"/>
    <w:pPr>
      <w:spacing w:before="120" w:after="120" w:line="288" w:lineRule="auto"/>
      <w:ind w:left="720"/>
      <w:contextualSpacing/>
    </w:pPr>
    <w:rPr>
      <w:rFonts w:eastAsiaTheme="minorHAnsi"/>
      <w:lang w:val="de-DE" w:eastAsia="en-US"/>
    </w:rPr>
  </w:style>
  <w:style w:type="paragraph" w:customStyle="1" w:styleId="F3196B0234944A5485192BEFD272746B28">
    <w:name w:val="F3196B0234944A5485192BEFD272746B28"/>
    <w:rsid w:val="00F82950"/>
    <w:pPr>
      <w:spacing w:before="120" w:after="120" w:line="288" w:lineRule="auto"/>
      <w:ind w:left="720"/>
      <w:contextualSpacing/>
    </w:pPr>
    <w:rPr>
      <w:rFonts w:eastAsiaTheme="minorHAnsi"/>
      <w:lang w:val="de-DE" w:eastAsia="en-US"/>
    </w:rPr>
  </w:style>
  <w:style w:type="paragraph" w:customStyle="1" w:styleId="FFA62DA238BF465192BCE0F22A75D4D428">
    <w:name w:val="FFA62DA238BF465192BCE0F22A75D4D428"/>
    <w:rsid w:val="00F82950"/>
    <w:pPr>
      <w:spacing w:before="120" w:after="120" w:line="288" w:lineRule="auto"/>
      <w:ind w:left="720"/>
      <w:contextualSpacing/>
    </w:pPr>
    <w:rPr>
      <w:rFonts w:eastAsiaTheme="minorHAnsi"/>
      <w:lang w:val="de-DE" w:eastAsia="en-US"/>
    </w:rPr>
  </w:style>
  <w:style w:type="paragraph" w:customStyle="1" w:styleId="710718C12CDA4D219B07DC3F411DA55B77">
    <w:name w:val="710718C12CDA4D219B07DC3F411DA55B77"/>
    <w:rsid w:val="00F82950"/>
    <w:pPr>
      <w:spacing w:before="120" w:after="120" w:line="288" w:lineRule="auto"/>
    </w:pPr>
    <w:rPr>
      <w:rFonts w:eastAsiaTheme="minorHAnsi"/>
      <w:lang w:val="de-DE" w:eastAsia="en-US"/>
    </w:rPr>
  </w:style>
  <w:style w:type="paragraph" w:customStyle="1" w:styleId="CCE917A482F748689A6F6B980EFCA6BD77">
    <w:name w:val="CCE917A482F748689A6F6B980EFCA6BD77"/>
    <w:rsid w:val="00F82950"/>
    <w:pPr>
      <w:spacing w:before="120" w:after="120" w:line="288" w:lineRule="auto"/>
    </w:pPr>
    <w:rPr>
      <w:rFonts w:eastAsiaTheme="minorHAnsi"/>
      <w:lang w:val="de-DE" w:eastAsia="en-US"/>
    </w:rPr>
  </w:style>
  <w:style w:type="paragraph" w:customStyle="1" w:styleId="9DF06687B83C4D5A8CC18146040495AB77">
    <w:name w:val="9DF06687B83C4D5A8CC18146040495AB77"/>
    <w:rsid w:val="00F82950"/>
    <w:pPr>
      <w:spacing w:before="120" w:after="120" w:line="288" w:lineRule="auto"/>
    </w:pPr>
    <w:rPr>
      <w:rFonts w:eastAsiaTheme="minorHAnsi"/>
      <w:lang w:val="de-DE" w:eastAsia="en-US"/>
    </w:rPr>
  </w:style>
  <w:style w:type="paragraph" w:customStyle="1" w:styleId="B9BA3E7D6BC34E7EB012674706AAC42377">
    <w:name w:val="B9BA3E7D6BC34E7EB012674706AAC42377"/>
    <w:rsid w:val="00F82950"/>
    <w:pPr>
      <w:spacing w:before="120" w:after="120" w:line="288" w:lineRule="auto"/>
    </w:pPr>
    <w:rPr>
      <w:rFonts w:eastAsiaTheme="minorHAnsi"/>
      <w:lang w:val="de-DE" w:eastAsia="en-US"/>
    </w:rPr>
  </w:style>
  <w:style w:type="paragraph" w:customStyle="1" w:styleId="350BB13769F34D9EA08BC9B39A13A52B14">
    <w:name w:val="350BB13769F34D9EA08BC9B39A13A52B14"/>
    <w:rsid w:val="00F82950"/>
    <w:pPr>
      <w:spacing w:before="120" w:after="120" w:line="288" w:lineRule="auto"/>
      <w:ind w:left="720"/>
      <w:contextualSpacing/>
    </w:pPr>
    <w:rPr>
      <w:rFonts w:eastAsiaTheme="minorHAnsi"/>
      <w:lang w:val="de-DE" w:eastAsia="en-US"/>
    </w:rPr>
  </w:style>
  <w:style w:type="paragraph" w:customStyle="1" w:styleId="88FB18A33FE94F6684BCF48F55F3785915">
    <w:name w:val="88FB18A33FE94F6684BCF48F55F3785915"/>
    <w:rsid w:val="00F82950"/>
    <w:pPr>
      <w:spacing w:before="120" w:after="120" w:line="288" w:lineRule="auto"/>
      <w:ind w:left="720"/>
      <w:contextualSpacing/>
    </w:pPr>
    <w:rPr>
      <w:rFonts w:eastAsiaTheme="minorHAnsi"/>
      <w:lang w:val="de-DE" w:eastAsia="en-US"/>
    </w:rPr>
  </w:style>
  <w:style w:type="paragraph" w:customStyle="1" w:styleId="BF633F84F1A24109BC222336A31471AA7">
    <w:name w:val="BF633F84F1A24109BC222336A31471AA7"/>
    <w:rsid w:val="00F82950"/>
    <w:pPr>
      <w:spacing w:before="120" w:after="120" w:line="288" w:lineRule="auto"/>
    </w:pPr>
    <w:rPr>
      <w:rFonts w:eastAsiaTheme="minorHAnsi"/>
      <w:lang w:val="de-DE" w:eastAsia="en-US"/>
    </w:rPr>
  </w:style>
  <w:style w:type="paragraph" w:customStyle="1" w:styleId="F9294466070D4874BC568F9D8B588B2F6">
    <w:name w:val="F9294466070D4874BC568F9D8B588B2F6"/>
    <w:rsid w:val="00F82950"/>
    <w:pPr>
      <w:spacing w:before="120" w:after="120" w:line="288" w:lineRule="auto"/>
    </w:pPr>
    <w:rPr>
      <w:rFonts w:eastAsiaTheme="minorHAnsi"/>
      <w:lang w:val="de-DE" w:eastAsia="en-US"/>
    </w:rPr>
  </w:style>
  <w:style w:type="paragraph" w:customStyle="1" w:styleId="3E6BB4F5E6314280BBC9EF3CD541338154">
    <w:name w:val="3E6BB4F5E6314280BBC9EF3CD541338154"/>
    <w:rsid w:val="00F82950"/>
    <w:pPr>
      <w:spacing w:before="120" w:after="120" w:line="288" w:lineRule="auto"/>
    </w:pPr>
    <w:rPr>
      <w:rFonts w:eastAsiaTheme="minorHAnsi"/>
      <w:lang w:val="de-DE" w:eastAsia="en-US"/>
    </w:rPr>
  </w:style>
  <w:style w:type="paragraph" w:customStyle="1" w:styleId="8CC605EF6B084EADA63C06FFBA6FF4D463">
    <w:name w:val="8CC605EF6B084EADA63C06FFBA6FF4D463"/>
    <w:rsid w:val="00F82950"/>
    <w:pPr>
      <w:spacing w:before="120" w:after="120" w:line="288" w:lineRule="auto"/>
    </w:pPr>
    <w:rPr>
      <w:rFonts w:eastAsiaTheme="minorHAnsi"/>
      <w:lang w:val="de-DE" w:eastAsia="en-US"/>
    </w:rPr>
  </w:style>
  <w:style w:type="paragraph" w:customStyle="1" w:styleId="1AB1760B07B24F86BA8AC2F54EB329C213">
    <w:name w:val="1AB1760B07B24F86BA8AC2F54EB329C213"/>
    <w:rsid w:val="00F82950"/>
    <w:pPr>
      <w:spacing w:before="120" w:after="120" w:line="288" w:lineRule="auto"/>
    </w:pPr>
    <w:rPr>
      <w:rFonts w:eastAsiaTheme="minorHAnsi"/>
      <w:lang w:val="de-DE" w:eastAsia="en-US"/>
    </w:rPr>
  </w:style>
  <w:style w:type="paragraph" w:customStyle="1" w:styleId="21178CE1796942B8A191257EBDBBBF9D22">
    <w:name w:val="21178CE1796942B8A191257EBDBBBF9D22"/>
    <w:rsid w:val="00F82950"/>
    <w:pPr>
      <w:spacing w:before="120" w:after="120" w:line="288" w:lineRule="auto"/>
      <w:ind w:left="720"/>
      <w:contextualSpacing/>
    </w:pPr>
    <w:rPr>
      <w:rFonts w:eastAsiaTheme="minorHAnsi"/>
      <w:lang w:val="de-DE" w:eastAsia="en-US"/>
    </w:rPr>
  </w:style>
  <w:style w:type="paragraph" w:customStyle="1" w:styleId="35F6D4E8A79742BA87CE8BB72C5A6DF113">
    <w:name w:val="35F6D4E8A79742BA87CE8BB72C5A6DF113"/>
    <w:rsid w:val="00F82950"/>
    <w:pPr>
      <w:spacing w:before="120" w:after="120" w:line="288" w:lineRule="auto"/>
    </w:pPr>
    <w:rPr>
      <w:rFonts w:eastAsiaTheme="minorHAnsi"/>
      <w:lang w:val="de-DE" w:eastAsia="en-US"/>
    </w:rPr>
  </w:style>
  <w:style w:type="paragraph" w:customStyle="1" w:styleId="8A92EAB4BA3240B68703BACD9785FEB213">
    <w:name w:val="8A92EAB4BA3240B68703BACD9785FEB213"/>
    <w:rsid w:val="00F82950"/>
    <w:pPr>
      <w:spacing w:before="120" w:after="120" w:line="288" w:lineRule="auto"/>
      <w:ind w:left="720"/>
      <w:contextualSpacing/>
    </w:pPr>
    <w:rPr>
      <w:rFonts w:eastAsiaTheme="minorHAnsi"/>
      <w:lang w:val="de-DE" w:eastAsia="en-US"/>
    </w:rPr>
  </w:style>
  <w:style w:type="paragraph" w:customStyle="1" w:styleId="05BCC3BF1F154DB1ABE498E61E2E7DCF13">
    <w:name w:val="05BCC3BF1F154DB1ABE498E61E2E7DCF13"/>
    <w:rsid w:val="00F82950"/>
    <w:pPr>
      <w:spacing w:before="120" w:after="120" w:line="288" w:lineRule="auto"/>
    </w:pPr>
    <w:rPr>
      <w:rFonts w:eastAsiaTheme="minorHAnsi"/>
      <w:lang w:val="de-DE" w:eastAsia="en-US"/>
    </w:rPr>
  </w:style>
  <w:style w:type="paragraph" w:customStyle="1" w:styleId="DE6A87B0CD87468ABCCA6A4BCA6E406C13">
    <w:name w:val="DE6A87B0CD87468ABCCA6A4BCA6E406C13"/>
    <w:rsid w:val="00F82950"/>
    <w:pPr>
      <w:spacing w:before="120" w:after="120" w:line="288" w:lineRule="auto"/>
      <w:ind w:left="720"/>
      <w:contextualSpacing/>
    </w:pPr>
    <w:rPr>
      <w:rFonts w:eastAsiaTheme="minorHAnsi"/>
      <w:lang w:val="de-DE" w:eastAsia="en-US"/>
    </w:rPr>
  </w:style>
  <w:style w:type="paragraph" w:customStyle="1" w:styleId="6AF934296A1B4351887F8A2430469A7053">
    <w:name w:val="6AF934296A1B4351887F8A2430469A7053"/>
    <w:rsid w:val="00F82950"/>
    <w:pPr>
      <w:spacing w:before="120" w:after="120" w:line="288" w:lineRule="auto"/>
    </w:pPr>
    <w:rPr>
      <w:rFonts w:eastAsiaTheme="minorHAnsi"/>
      <w:lang w:val="de-DE" w:eastAsia="en-US"/>
    </w:rPr>
  </w:style>
  <w:style w:type="paragraph" w:customStyle="1" w:styleId="B7C86B3A80EE414B982A282E28130A1253">
    <w:name w:val="B7C86B3A80EE414B982A282E28130A1253"/>
    <w:rsid w:val="00F82950"/>
    <w:pPr>
      <w:spacing w:before="120" w:after="120" w:line="288" w:lineRule="auto"/>
      <w:ind w:left="720"/>
      <w:contextualSpacing/>
    </w:pPr>
    <w:rPr>
      <w:rFonts w:eastAsiaTheme="minorHAnsi"/>
      <w:lang w:val="de-DE" w:eastAsia="en-US"/>
    </w:rPr>
  </w:style>
  <w:style w:type="paragraph" w:customStyle="1" w:styleId="3C7F766E739B44F3AAFEE57468EC314B27">
    <w:name w:val="3C7F766E739B44F3AAFEE57468EC314B27"/>
    <w:rsid w:val="00F82950"/>
    <w:pPr>
      <w:spacing w:before="120" w:after="120" w:line="288" w:lineRule="auto"/>
    </w:pPr>
    <w:rPr>
      <w:rFonts w:eastAsiaTheme="minorHAnsi"/>
      <w:lang w:val="de-DE" w:eastAsia="en-US"/>
    </w:rPr>
  </w:style>
  <w:style w:type="paragraph" w:customStyle="1" w:styleId="2247795B4F6F4E71ADC0B8D32B40E8AA27">
    <w:name w:val="2247795B4F6F4E71ADC0B8D32B40E8AA27"/>
    <w:rsid w:val="00F82950"/>
    <w:pPr>
      <w:spacing w:before="120" w:after="120" w:line="288" w:lineRule="auto"/>
      <w:ind w:left="720"/>
      <w:contextualSpacing/>
    </w:pPr>
    <w:rPr>
      <w:rFonts w:eastAsiaTheme="minorHAnsi"/>
      <w:lang w:val="de-DE" w:eastAsia="en-US"/>
    </w:rPr>
  </w:style>
  <w:style w:type="paragraph" w:customStyle="1" w:styleId="0414DE855B6C46A18C7C397A679EACB227">
    <w:name w:val="0414DE855B6C46A18C7C397A679EACB227"/>
    <w:rsid w:val="00F82950"/>
    <w:pPr>
      <w:spacing w:before="120" w:after="120" w:line="288" w:lineRule="auto"/>
    </w:pPr>
    <w:rPr>
      <w:rFonts w:eastAsiaTheme="minorHAnsi"/>
      <w:lang w:val="de-DE" w:eastAsia="en-US"/>
    </w:rPr>
  </w:style>
  <w:style w:type="paragraph" w:customStyle="1" w:styleId="ABBD3998E5BF43C8877C76C3238C330C27">
    <w:name w:val="ABBD3998E5BF43C8877C76C3238C330C27"/>
    <w:rsid w:val="00F82950"/>
    <w:pPr>
      <w:spacing w:before="120" w:after="120" w:line="288" w:lineRule="auto"/>
      <w:ind w:left="720"/>
      <w:contextualSpacing/>
    </w:pPr>
    <w:rPr>
      <w:rFonts w:eastAsiaTheme="minorHAnsi"/>
      <w:lang w:val="de-DE" w:eastAsia="en-US"/>
    </w:rPr>
  </w:style>
  <w:style w:type="paragraph" w:customStyle="1" w:styleId="14E6B7AD4EA646819BCECFBB0C6C6EA127">
    <w:name w:val="14E6B7AD4EA646819BCECFBB0C6C6EA127"/>
    <w:rsid w:val="00F82950"/>
    <w:pPr>
      <w:spacing w:before="120" w:after="120" w:line="288" w:lineRule="auto"/>
      <w:ind w:left="720"/>
      <w:contextualSpacing/>
    </w:pPr>
    <w:rPr>
      <w:rFonts w:eastAsiaTheme="minorHAnsi"/>
      <w:lang w:val="de-DE" w:eastAsia="en-US"/>
    </w:rPr>
  </w:style>
  <w:style w:type="paragraph" w:customStyle="1" w:styleId="20DFF532DDDC49F594BE62A341D9E84F25">
    <w:name w:val="20DFF532DDDC49F594BE62A341D9E84F25"/>
    <w:rsid w:val="00F82950"/>
    <w:pPr>
      <w:spacing w:before="120" w:after="120" w:line="288" w:lineRule="auto"/>
      <w:ind w:left="720"/>
      <w:contextualSpacing/>
    </w:pPr>
    <w:rPr>
      <w:rFonts w:eastAsiaTheme="minorHAnsi"/>
      <w:lang w:val="de-DE" w:eastAsia="en-US"/>
    </w:rPr>
  </w:style>
  <w:style w:type="paragraph" w:customStyle="1" w:styleId="BA7522C3CF3F4EAB9BD2F5D6613E66063">
    <w:name w:val="BA7522C3CF3F4EAB9BD2F5D6613E66063"/>
    <w:rsid w:val="00F82950"/>
    <w:pPr>
      <w:tabs>
        <w:tab w:val="center" w:pos="4536"/>
        <w:tab w:val="right" w:pos="9072"/>
      </w:tabs>
      <w:spacing w:before="120" w:after="0" w:line="240" w:lineRule="auto"/>
    </w:pPr>
    <w:rPr>
      <w:rFonts w:eastAsiaTheme="minorHAnsi"/>
      <w:lang w:val="de-DE" w:eastAsia="en-US"/>
    </w:rPr>
  </w:style>
  <w:style w:type="paragraph" w:customStyle="1" w:styleId="63506CCB312F42EF8CA85763FE6FA27B20">
    <w:name w:val="63506CCB312F42EF8CA85763FE6FA27B20"/>
    <w:rsid w:val="00F8295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8">
    <w:name w:val="F1A9D142B44C439B8A5F4611C1F9D3F878"/>
    <w:rsid w:val="00F82950"/>
    <w:pPr>
      <w:spacing w:before="120" w:after="120" w:line="288" w:lineRule="auto"/>
    </w:pPr>
    <w:rPr>
      <w:rFonts w:eastAsiaTheme="minorHAnsi"/>
      <w:lang w:val="de-DE" w:eastAsia="en-US"/>
    </w:rPr>
  </w:style>
  <w:style w:type="paragraph" w:customStyle="1" w:styleId="23495994907D407BBE40F340682F2AB078">
    <w:name w:val="23495994907D407BBE40F340682F2AB078"/>
    <w:rsid w:val="00F82950"/>
    <w:pPr>
      <w:spacing w:before="120" w:after="120" w:line="288" w:lineRule="auto"/>
    </w:pPr>
    <w:rPr>
      <w:rFonts w:eastAsiaTheme="minorHAnsi"/>
      <w:lang w:val="de-DE" w:eastAsia="en-US"/>
    </w:rPr>
  </w:style>
  <w:style w:type="paragraph" w:customStyle="1" w:styleId="762DA126DB304F6B84B40D7D4B15965378">
    <w:name w:val="762DA126DB304F6B84B40D7D4B15965378"/>
    <w:rsid w:val="00F82950"/>
    <w:pPr>
      <w:spacing w:before="120" w:after="120" w:line="288" w:lineRule="auto"/>
    </w:pPr>
    <w:rPr>
      <w:rFonts w:eastAsiaTheme="minorHAnsi"/>
      <w:lang w:val="de-DE" w:eastAsia="en-US"/>
    </w:rPr>
  </w:style>
  <w:style w:type="paragraph" w:customStyle="1" w:styleId="FBE25CCB6AFE4E17BBFFC110BFA3BF9F70">
    <w:name w:val="FBE25CCB6AFE4E17BBFFC110BFA3BF9F70"/>
    <w:rsid w:val="00F82950"/>
    <w:pPr>
      <w:spacing w:before="120" w:after="120" w:line="288" w:lineRule="auto"/>
      <w:ind w:left="720"/>
      <w:contextualSpacing/>
    </w:pPr>
    <w:rPr>
      <w:rFonts w:eastAsiaTheme="minorHAnsi"/>
      <w:lang w:val="de-DE" w:eastAsia="en-US"/>
    </w:rPr>
  </w:style>
  <w:style w:type="paragraph" w:customStyle="1" w:styleId="C1121442E1524B829486FFA14D5F01FF29">
    <w:name w:val="C1121442E1524B829486FFA14D5F01FF29"/>
    <w:rsid w:val="00F82950"/>
    <w:pPr>
      <w:spacing w:before="120" w:after="120" w:line="288" w:lineRule="auto"/>
      <w:ind w:left="720"/>
      <w:contextualSpacing/>
    </w:pPr>
    <w:rPr>
      <w:rFonts w:eastAsiaTheme="minorHAnsi"/>
      <w:lang w:val="de-DE" w:eastAsia="en-US"/>
    </w:rPr>
  </w:style>
  <w:style w:type="paragraph" w:customStyle="1" w:styleId="F3196B0234944A5485192BEFD272746B29">
    <w:name w:val="F3196B0234944A5485192BEFD272746B29"/>
    <w:rsid w:val="00F82950"/>
    <w:pPr>
      <w:spacing w:before="120" w:after="120" w:line="288" w:lineRule="auto"/>
      <w:ind w:left="720"/>
      <w:contextualSpacing/>
    </w:pPr>
    <w:rPr>
      <w:rFonts w:eastAsiaTheme="minorHAnsi"/>
      <w:lang w:val="de-DE" w:eastAsia="en-US"/>
    </w:rPr>
  </w:style>
  <w:style w:type="paragraph" w:customStyle="1" w:styleId="FFA62DA238BF465192BCE0F22A75D4D429">
    <w:name w:val="FFA62DA238BF465192BCE0F22A75D4D429"/>
    <w:rsid w:val="00F82950"/>
    <w:pPr>
      <w:spacing w:before="120" w:after="120" w:line="288" w:lineRule="auto"/>
      <w:ind w:left="720"/>
      <w:contextualSpacing/>
    </w:pPr>
    <w:rPr>
      <w:rFonts w:eastAsiaTheme="minorHAnsi"/>
      <w:lang w:val="de-DE" w:eastAsia="en-US"/>
    </w:rPr>
  </w:style>
  <w:style w:type="paragraph" w:customStyle="1" w:styleId="710718C12CDA4D219B07DC3F411DA55B78">
    <w:name w:val="710718C12CDA4D219B07DC3F411DA55B78"/>
    <w:rsid w:val="00F82950"/>
    <w:pPr>
      <w:spacing w:before="120" w:after="120" w:line="288" w:lineRule="auto"/>
    </w:pPr>
    <w:rPr>
      <w:rFonts w:eastAsiaTheme="minorHAnsi"/>
      <w:lang w:val="de-DE" w:eastAsia="en-US"/>
    </w:rPr>
  </w:style>
  <w:style w:type="paragraph" w:customStyle="1" w:styleId="CCE917A482F748689A6F6B980EFCA6BD78">
    <w:name w:val="CCE917A482F748689A6F6B980EFCA6BD78"/>
    <w:rsid w:val="00F82950"/>
    <w:pPr>
      <w:spacing w:before="120" w:after="120" w:line="288" w:lineRule="auto"/>
    </w:pPr>
    <w:rPr>
      <w:rFonts w:eastAsiaTheme="minorHAnsi"/>
      <w:lang w:val="de-DE" w:eastAsia="en-US"/>
    </w:rPr>
  </w:style>
  <w:style w:type="paragraph" w:customStyle="1" w:styleId="9DF06687B83C4D5A8CC18146040495AB78">
    <w:name w:val="9DF06687B83C4D5A8CC18146040495AB78"/>
    <w:rsid w:val="00F82950"/>
    <w:pPr>
      <w:spacing w:before="120" w:after="120" w:line="288" w:lineRule="auto"/>
    </w:pPr>
    <w:rPr>
      <w:rFonts w:eastAsiaTheme="minorHAnsi"/>
      <w:lang w:val="de-DE" w:eastAsia="en-US"/>
    </w:rPr>
  </w:style>
  <w:style w:type="paragraph" w:customStyle="1" w:styleId="B9BA3E7D6BC34E7EB012674706AAC42378">
    <w:name w:val="B9BA3E7D6BC34E7EB012674706AAC42378"/>
    <w:rsid w:val="00F82950"/>
    <w:pPr>
      <w:spacing w:before="120" w:after="120" w:line="288" w:lineRule="auto"/>
    </w:pPr>
    <w:rPr>
      <w:rFonts w:eastAsiaTheme="minorHAnsi"/>
      <w:lang w:val="de-DE" w:eastAsia="en-US"/>
    </w:rPr>
  </w:style>
  <w:style w:type="paragraph" w:customStyle="1" w:styleId="350BB13769F34D9EA08BC9B39A13A52B15">
    <w:name w:val="350BB13769F34D9EA08BC9B39A13A52B15"/>
    <w:rsid w:val="00F82950"/>
    <w:pPr>
      <w:spacing w:before="120" w:after="120" w:line="288" w:lineRule="auto"/>
      <w:ind w:left="720"/>
      <w:contextualSpacing/>
    </w:pPr>
    <w:rPr>
      <w:rFonts w:eastAsiaTheme="minorHAnsi"/>
      <w:lang w:val="de-DE" w:eastAsia="en-US"/>
    </w:rPr>
  </w:style>
  <w:style w:type="paragraph" w:customStyle="1" w:styleId="88FB18A33FE94F6684BCF48F55F3785916">
    <w:name w:val="88FB18A33FE94F6684BCF48F55F3785916"/>
    <w:rsid w:val="00F82950"/>
    <w:pPr>
      <w:spacing w:before="120" w:after="120" w:line="288" w:lineRule="auto"/>
      <w:ind w:left="720"/>
      <w:contextualSpacing/>
    </w:pPr>
    <w:rPr>
      <w:rFonts w:eastAsiaTheme="minorHAnsi"/>
      <w:lang w:val="de-DE" w:eastAsia="en-US"/>
    </w:rPr>
  </w:style>
  <w:style w:type="paragraph" w:customStyle="1" w:styleId="BF633F84F1A24109BC222336A31471AA8">
    <w:name w:val="BF633F84F1A24109BC222336A31471AA8"/>
    <w:rsid w:val="00F82950"/>
    <w:pPr>
      <w:spacing w:before="120" w:after="120" w:line="288" w:lineRule="auto"/>
    </w:pPr>
    <w:rPr>
      <w:rFonts w:eastAsiaTheme="minorHAnsi"/>
      <w:lang w:val="de-DE" w:eastAsia="en-US"/>
    </w:rPr>
  </w:style>
  <w:style w:type="paragraph" w:customStyle="1" w:styleId="F9294466070D4874BC568F9D8B588B2F7">
    <w:name w:val="F9294466070D4874BC568F9D8B588B2F7"/>
    <w:rsid w:val="00F82950"/>
    <w:pPr>
      <w:spacing w:before="120" w:after="120" w:line="288" w:lineRule="auto"/>
    </w:pPr>
    <w:rPr>
      <w:rFonts w:eastAsiaTheme="minorHAnsi"/>
      <w:lang w:val="de-DE" w:eastAsia="en-US"/>
    </w:rPr>
  </w:style>
  <w:style w:type="paragraph" w:customStyle="1" w:styleId="3E6BB4F5E6314280BBC9EF3CD541338155">
    <w:name w:val="3E6BB4F5E6314280BBC9EF3CD541338155"/>
    <w:rsid w:val="00F82950"/>
    <w:pPr>
      <w:spacing w:before="120" w:after="120" w:line="288" w:lineRule="auto"/>
    </w:pPr>
    <w:rPr>
      <w:rFonts w:eastAsiaTheme="minorHAnsi"/>
      <w:lang w:val="de-DE" w:eastAsia="en-US"/>
    </w:rPr>
  </w:style>
  <w:style w:type="paragraph" w:customStyle="1" w:styleId="8CC605EF6B084EADA63C06FFBA6FF4D464">
    <w:name w:val="8CC605EF6B084EADA63C06FFBA6FF4D464"/>
    <w:rsid w:val="00F82950"/>
    <w:pPr>
      <w:spacing w:before="120" w:after="120" w:line="288" w:lineRule="auto"/>
    </w:pPr>
    <w:rPr>
      <w:rFonts w:eastAsiaTheme="minorHAnsi"/>
      <w:lang w:val="de-DE" w:eastAsia="en-US"/>
    </w:rPr>
  </w:style>
  <w:style w:type="paragraph" w:customStyle="1" w:styleId="1AB1760B07B24F86BA8AC2F54EB329C214">
    <w:name w:val="1AB1760B07B24F86BA8AC2F54EB329C214"/>
    <w:rsid w:val="00F82950"/>
    <w:pPr>
      <w:spacing w:before="120" w:after="120" w:line="288" w:lineRule="auto"/>
    </w:pPr>
    <w:rPr>
      <w:rFonts w:eastAsiaTheme="minorHAnsi"/>
      <w:lang w:val="de-DE" w:eastAsia="en-US"/>
    </w:rPr>
  </w:style>
  <w:style w:type="paragraph" w:customStyle="1" w:styleId="21178CE1796942B8A191257EBDBBBF9D23">
    <w:name w:val="21178CE1796942B8A191257EBDBBBF9D23"/>
    <w:rsid w:val="00F82950"/>
    <w:pPr>
      <w:spacing w:before="120" w:after="120" w:line="288" w:lineRule="auto"/>
      <w:ind w:left="720"/>
      <w:contextualSpacing/>
    </w:pPr>
    <w:rPr>
      <w:rFonts w:eastAsiaTheme="minorHAnsi"/>
      <w:lang w:val="de-DE" w:eastAsia="en-US"/>
    </w:rPr>
  </w:style>
  <w:style w:type="paragraph" w:customStyle="1" w:styleId="35F6D4E8A79742BA87CE8BB72C5A6DF114">
    <w:name w:val="35F6D4E8A79742BA87CE8BB72C5A6DF114"/>
    <w:rsid w:val="00F82950"/>
    <w:pPr>
      <w:spacing w:before="120" w:after="120" w:line="288" w:lineRule="auto"/>
    </w:pPr>
    <w:rPr>
      <w:rFonts w:eastAsiaTheme="minorHAnsi"/>
      <w:lang w:val="de-DE" w:eastAsia="en-US"/>
    </w:rPr>
  </w:style>
  <w:style w:type="paragraph" w:customStyle="1" w:styleId="8A92EAB4BA3240B68703BACD9785FEB214">
    <w:name w:val="8A92EAB4BA3240B68703BACD9785FEB214"/>
    <w:rsid w:val="00F82950"/>
    <w:pPr>
      <w:spacing w:before="120" w:after="120" w:line="288" w:lineRule="auto"/>
      <w:ind w:left="720"/>
      <w:contextualSpacing/>
    </w:pPr>
    <w:rPr>
      <w:rFonts w:eastAsiaTheme="minorHAnsi"/>
      <w:lang w:val="de-DE" w:eastAsia="en-US"/>
    </w:rPr>
  </w:style>
  <w:style w:type="paragraph" w:customStyle="1" w:styleId="05BCC3BF1F154DB1ABE498E61E2E7DCF14">
    <w:name w:val="05BCC3BF1F154DB1ABE498E61E2E7DCF14"/>
    <w:rsid w:val="00F82950"/>
    <w:pPr>
      <w:spacing w:before="120" w:after="120" w:line="288" w:lineRule="auto"/>
    </w:pPr>
    <w:rPr>
      <w:rFonts w:eastAsiaTheme="minorHAnsi"/>
      <w:lang w:val="de-DE" w:eastAsia="en-US"/>
    </w:rPr>
  </w:style>
  <w:style w:type="paragraph" w:customStyle="1" w:styleId="DE6A87B0CD87468ABCCA6A4BCA6E406C14">
    <w:name w:val="DE6A87B0CD87468ABCCA6A4BCA6E406C14"/>
    <w:rsid w:val="00F82950"/>
    <w:pPr>
      <w:spacing w:before="120" w:after="120" w:line="288" w:lineRule="auto"/>
      <w:ind w:left="720"/>
      <w:contextualSpacing/>
    </w:pPr>
    <w:rPr>
      <w:rFonts w:eastAsiaTheme="minorHAnsi"/>
      <w:lang w:val="de-DE" w:eastAsia="en-US"/>
    </w:rPr>
  </w:style>
  <w:style w:type="paragraph" w:customStyle="1" w:styleId="6AF934296A1B4351887F8A2430469A7054">
    <w:name w:val="6AF934296A1B4351887F8A2430469A7054"/>
    <w:rsid w:val="00F82950"/>
    <w:pPr>
      <w:spacing w:before="120" w:after="120" w:line="288" w:lineRule="auto"/>
    </w:pPr>
    <w:rPr>
      <w:rFonts w:eastAsiaTheme="minorHAnsi"/>
      <w:lang w:val="de-DE" w:eastAsia="en-US"/>
    </w:rPr>
  </w:style>
  <w:style w:type="paragraph" w:customStyle="1" w:styleId="B7C86B3A80EE414B982A282E28130A1254">
    <w:name w:val="B7C86B3A80EE414B982A282E28130A1254"/>
    <w:rsid w:val="00F82950"/>
    <w:pPr>
      <w:spacing w:before="120" w:after="120" w:line="288" w:lineRule="auto"/>
      <w:ind w:left="720"/>
      <w:contextualSpacing/>
    </w:pPr>
    <w:rPr>
      <w:rFonts w:eastAsiaTheme="minorHAnsi"/>
      <w:lang w:val="de-DE" w:eastAsia="en-US"/>
    </w:rPr>
  </w:style>
  <w:style w:type="paragraph" w:customStyle="1" w:styleId="3C7F766E739B44F3AAFEE57468EC314B28">
    <w:name w:val="3C7F766E739B44F3AAFEE57468EC314B28"/>
    <w:rsid w:val="00F82950"/>
    <w:pPr>
      <w:spacing w:before="120" w:after="120" w:line="288" w:lineRule="auto"/>
    </w:pPr>
    <w:rPr>
      <w:rFonts w:eastAsiaTheme="minorHAnsi"/>
      <w:lang w:val="de-DE" w:eastAsia="en-US"/>
    </w:rPr>
  </w:style>
  <w:style w:type="paragraph" w:customStyle="1" w:styleId="2247795B4F6F4E71ADC0B8D32B40E8AA28">
    <w:name w:val="2247795B4F6F4E71ADC0B8D32B40E8AA28"/>
    <w:rsid w:val="00F82950"/>
    <w:pPr>
      <w:spacing w:before="120" w:after="120" w:line="288" w:lineRule="auto"/>
      <w:ind w:left="720"/>
      <w:contextualSpacing/>
    </w:pPr>
    <w:rPr>
      <w:rFonts w:eastAsiaTheme="minorHAnsi"/>
      <w:lang w:val="de-DE" w:eastAsia="en-US"/>
    </w:rPr>
  </w:style>
  <w:style w:type="paragraph" w:customStyle="1" w:styleId="0414DE855B6C46A18C7C397A679EACB228">
    <w:name w:val="0414DE855B6C46A18C7C397A679EACB228"/>
    <w:rsid w:val="00F82950"/>
    <w:pPr>
      <w:spacing w:before="120" w:after="120" w:line="288" w:lineRule="auto"/>
    </w:pPr>
    <w:rPr>
      <w:rFonts w:eastAsiaTheme="minorHAnsi"/>
      <w:lang w:val="de-DE" w:eastAsia="en-US"/>
    </w:rPr>
  </w:style>
  <w:style w:type="paragraph" w:customStyle="1" w:styleId="ABBD3998E5BF43C8877C76C3238C330C28">
    <w:name w:val="ABBD3998E5BF43C8877C76C3238C330C28"/>
    <w:rsid w:val="00F82950"/>
    <w:pPr>
      <w:spacing w:before="120" w:after="120" w:line="288" w:lineRule="auto"/>
      <w:ind w:left="720"/>
      <w:contextualSpacing/>
    </w:pPr>
    <w:rPr>
      <w:rFonts w:eastAsiaTheme="minorHAnsi"/>
      <w:lang w:val="de-DE" w:eastAsia="en-US"/>
    </w:rPr>
  </w:style>
  <w:style w:type="paragraph" w:customStyle="1" w:styleId="14E6B7AD4EA646819BCECFBB0C6C6EA128">
    <w:name w:val="14E6B7AD4EA646819BCECFBB0C6C6EA128"/>
    <w:rsid w:val="00F82950"/>
    <w:pPr>
      <w:spacing w:before="120" w:after="120" w:line="288" w:lineRule="auto"/>
      <w:ind w:left="720"/>
      <w:contextualSpacing/>
    </w:pPr>
    <w:rPr>
      <w:rFonts w:eastAsiaTheme="minorHAnsi"/>
      <w:lang w:val="de-DE" w:eastAsia="en-US"/>
    </w:rPr>
  </w:style>
  <w:style w:type="paragraph" w:customStyle="1" w:styleId="20DFF532DDDC49F594BE62A341D9E84F26">
    <w:name w:val="20DFF532DDDC49F594BE62A341D9E84F26"/>
    <w:rsid w:val="00F82950"/>
    <w:pPr>
      <w:spacing w:before="120" w:after="120" w:line="288" w:lineRule="auto"/>
      <w:ind w:left="720"/>
      <w:contextualSpacing/>
    </w:pPr>
    <w:rPr>
      <w:rFonts w:eastAsiaTheme="minorHAnsi"/>
      <w:lang w:val="de-DE" w:eastAsia="en-US"/>
    </w:rPr>
  </w:style>
  <w:style w:type="paragraph" w:customStyle="1" w:styleId="BA7522C3CF3F4EAB9BD2F5D6613E66064">
    <w:name w:val="BA7522C3CF3F4EAB9BD2F5D6613E66064"/>
    <w:rsid w:val="00F82950"/>
    <w:pPr>
      <w:tabs>
        <w:tab w:val="center" w:pos="4536"/>
        <w:tab w:val="right" w:pos="9072"/>
      </w:tabs>
      <w:spacing w:before="120" w:after="0" w:line="240" w:lineRule="auto"/>
    </w:pPr>
    <w:rPr>
      <w:rFonts w:eastAsiaTheme="minorHAnsi"/>
      <w:lang w:val="de-DE" w:eastAsia="en-US"/>
    </w:rPr>
  </w:style>
  <w:style w:type="paragraph" w:customStyle="1" w:styleId="63506CCB312F42EF8CA85763FE6FA27B21">
    <w:name w:val="63506CCB312F42EF8CA85763FE6FA27B21"/>
    <w:rsid w:val="00930A7E"/>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9">
    <w:name w:val="F1A9D142B44C439B8A5F4611C1F9D3F879"/>
    <w:rsid w:val="00930A7E"/>
    <w:pPr>
      <w:spacing w:before="120" w:after="120" w:line="288" w:lineRule="auto"/>
    </w:pPr>
    <w:rPr>
      <w:rFonts w:eastAsiaTheme="minorHAnsi"/>
      <w:lang w:val="de-DE" w:eastAsia="en-US"/>
    </w:rPr>
  </w:style>
  <w:style w:type="paragraph" w:customStyle="1" w:styleId="23495994907D407BBE40F340682F2AB079">
    <w:name w:val="23495994907D407BBE40F340682F2AB079"/>
    <w:rsid w:val="00930A7E"/>
    <w:pPr>
      <w:spacing w:before="120" w:after="120" w:line="288" w:lineRule="auto"/>
    </w:pPr>
    <w:rPr>
      <w:rFonts w:eastAsiaTheme="minorHAnsi"/>
      <w:lang w:val="de-DE" w:eastAsia="en-US"/>
    </w:rPr>
  </w:style>
  <w:style w:type="paragraph" w:customStyle="1" w:styleId="762DA126DB304F6B84B40D7D4B15965379">
    <w:name w:val="762DA126DB304F6B84B40D7D4B15965379"/>
    <w:rsid w:val="00930A7E"/>
    <w:pPr>
      <w:spacing w:before="120" w:after="120" w:line="288" w:lineRule="auto"/>
    </w:pPr>
    <w:rPr>
      <w:rFonts w:eastAsiaTheme="minorHAnsi"/>
      <w:lang w:val="de-DE" w:eastAsia="en-US"/>
    </w:rPr>
  </w:style>
  <w:style w:type="paragraph" w:customStyle="1" w:styleId="FBE25CCB6AFE4E17BBFFC110BFA3BF9F71">
    <w:name w:val="FBE25CCB6AFE4E17BBFFC110BFA3BF9F71"/>
    <w:rsid w:val="00930A7E"/>
    <w:pPr>
      <w:spacing w:before="120" w:after="120" w:line="288" w:lineRule="auto"/>
      <w:ind w:left="720"/>
      <w:contextualSpacing/>
    </w:pPr>
    <w:rPr>
      <w:rFonts w:eastAsiaTheme="minorHAnsi"/>
      <w:lang w:val="de-DE" w:eastAsia="en-US"/>
    </w:rPr>
  </w:style>
  <w:style w:type="paragraph" w:customStyle="1" w:styleId="C1121442E1524B829486FFA14D5F01FF30">
    <w:name w:val="C1121442E1524B829486FFA14D5F01FF30"/>
    <w:rsid w:val="00930A7E"/>
    <w:pPr>
      <w:spacing w:before="120" w:after="120" w:line="288" w:lineRule="auto"/>
      <w:ind w:left="720"/>
      <w:contextualSpacing/>
    </w:pPr>
    <w:rPr>
      <w:rFonts w:eastAsiaTheme="minorHAnsi"/>
      <w:lang w:val="de-DE" w:eastAsia="en-US"/>
    </w:rPr>
  </w:style>
  <w:style w:type="paragraph" w:customStyle="1" w:styleId="F3196B0234944A5485192BEFD272746B30">
    <w:name w:val="F3196B0234944A5485192BEFD272746B30"/>
    <w:rsid w:val="00930A7E"/>
    <w:pPr>
      <w:spacing w:before="120" w:after="120" w:line="288" w:lineRule="auto"/>
      <w:ind w:left="720"/>
      <w:contextualSpacing/>
    </w:pPr>
    <w:rPr>
      <w:rFonts w:eastAsiaTheme="minorHAnsi"/>
      <w:lang w:val="de-DE" w:eastAsia="en-US"/>
    </w:rPr>
  </w:style>
  <w:style w:type="paragraph" w:customStyle="1" w:styleId="FFA62DA238BF465192BCE0F22A75D4D430">
    <w:name w:val="FFA62DA238BF465192BCE0F22A75D4D430"/>
    <w:rsid w:val="00930A7E"/>
    <w:pPr>
      <w:spacing w:before="120" w:after="120" w:line="288" w:lineRule="auto"/>
      <w:ind w:left="720"/>
      <w:contextualSpacing/>
    </w:pPr>
    <w:rPr>
      <w:rFonts w:eastAsiaTheme="minorHAnsi"/>
      <w:lang w:val="de-DE" w:eastAsia="en-US"/>
    </w:rPr>
  </w:style>
  <w:style w:type="paragraph" w:customStyle="1" w:styleId="710718C12CDA4D219B07DC3F411DA55B79">
    <w:name w:val="710718C12CDA4D219B07DC3F411DA55B79"/>
    <w:rsid w:val="00930A7E"/>
    <w:pPr>
      <w:spacing w:before="120" w:after="120" w:line="288" w:lineRule="auto"/>
    </w:pPr>
    <w:rPr>
      <w:rFonts w:eastAsiaTheme="minorHAnsi"/>
      <w:lang w:val="de-DE" w:eastAsia="en-US"/>
    </w:rPr>
  </w:style>
  <w:style w:type="paragraph" w:customStyle="1" w:styleId="CCE917A482F748689A6F6B980EFCA6BD79">
    <w:name w:val="CCE917A482F748689A6F6B980EFCA6BD79"/>
    <w:rsid w:val="00930A7E"/>
    <w:pPr>
      <w:spacing w:before="120" w:after="120" w:line="288" w:lineRule="auto"/>
    </w:pPr>
    <w:rPr>
      <w:rFonts w:eastAsiaTheme="minorHAnsi"/>
      <w:lang w:val="de-DE" w:eastAsia="en-US"/>
    </w:rPr>
  </w:style>
  <w:style w:type="paragraph" w:customStyle="1" w:styleId="9DF06687B83C4D5A8CC18146040495AB79">
    <w:name w:val="9DF06687B83C4D5A8CC18146040495AB79"/>
    <w:rsid w:val="00930A7E"/>
    <w:pPr>
      <w:spacing w:before="120" w:after="120" w:line="288" w:lineRule="auto"/>
    </w:pPr>
    <w:rPr>
      <w:rFonts w:eastAsiaTheme="minorHAnsi"/>
      <w:lang w:val="de-DE" w:eastAsia="en-US"/>
    </w:rPr>
  </w:style>
  <w:style w:type="paragraph" w:customStyle="1" w:styleId="B9BA3E7D6BC34E7EB012674706AAC42379">
    <w:name w:val="B9BA3E7D6BC34E7EB012674706AAC42379"/>
    <w:rsid w:val="00930A7E"/>
    <w:pPr>
      <w:spacing w:before="120" w:after="120" w:line="288" w:lineRule="auto"/>
    </w:pPr>
    <w:rPr>
      <w:rFonts w:eastAsiaTheme="minorHAnsi"/>
      <w:lang w:val="de-DE" w:eastAsia="en-US"/>
    </w:rPr>
  </w:style>
  <w:style w:type="paragraph" w:customStyle="1" w:styleId="350BB13769F34D9EA08BC9B39A13A52B16">
    <w:name w:val="350BB13769F34D9EA08BC9B39A13A52B16"/>
    <w:rsid w:val="00930A7E"/>
    <w:pPr>
      <w:spacing w:before="120" w:after="120" w:line="288" w:lineRule="auto"/>
      <w:ind w:left="720"/>
      <w:contextualSpacing/>
    </w:pPr>
    <w:rPr>
      <w:rFonts w:eastAsiaTheme="minorHAnsi"/>
      <w:lang w:val="de-DE" w:eastAsia="en-US"/>
    </w:rPr>
  </w:style>
  <w:style w:type="paragraph" w:customStyle="1" w:styleId="88FB18A33FE94F6684BCF48F55F3785917">
    <w:name w:val="88FB18A33FE94F6684BCF48F55F3785917"/>
    <w:rsid w:val="00930A7E"/>
    <w:pPr>
      <w:spacing w:before="120" w:after="120" w:line="288" w:lineRule="auto"/>
      <w:ind w:left="720"/>
      <w:contextualSpacing/>
    </w:pPr>
    <w:rPr>
      <w:rFonts w:eastAsiaTheme="minorHAnsi"/>
      <w:lang w:val="de-DE" w:eastAsia="en-US"/>
    </w:rPr>
  </w:style>
  <w:style w:type="paragraph" w:customStyle="1" w:styleId="BF633F84F1A24109BC222336A31471AA9">
    <w:name w:val="BF633F84F1A24109BC222336A31471AA9"/>
    <w:rsid w:val="00930A7E"/>
    <w:pPr>
      <w:spacing w:before="120" w:after="120" w:line="288" w:lineRule="auto"/>
    </w:pPr>
    <w:rPr>
      <w:rFonts w:eastAsiaTheme="minorHAnsi"/>
      <w:lang w:val="de-DE" w:eastAsia="en-US"/>
    </w:rPr>
  </w:style>
  <w:style w:type="paragraph" w:customStyle="1" w:styleId="F9294466070D4874BC568F9D8B588B2F8">
    <w:name w:val="F9294466070D4874BC568F9D8B588B2F8"/>
    <w:rsid w:val="00930A7E"/>
    <w:pPr>
      <w:spacing w:before="120" w:after="120" w:line="288" w:lineRule="auto"/>
    </w:pPr>
    <w:rPr>
      <w:rFonts w:eastAsiaTheme="minorHAnsi"/>
      <w:lang w:val="de-DE" w:eastAsia="en-US"/>
    </w:rPr>
  </w:style>
  <w:style w:type="paragraph" w:customStyle="1" w:styleId="3E6BB4F5E6314280BBC9EF3CD541338156">
    <w:name w:val="3E6BB4F5E6314280BBC9EF3CD541338156"/>
    <w:rsid w:val="00930A7E"/>
    <w:pPr>
      <w:spacing w:before="120" w:after="120" w:line="288" w:lineRule="auto"/>
    </w:pPr>
    <w:rPr>
      <w:rFonts w:eastAsiaTheme="minorHAnsi"/>
      <w:lang w:val="de-DE" w:eastAsia="en-US"/>
    </w:rPr>
  </w:style>
  <w:style w:type="paragraph" w:customStyle="1" w:styleId="8CC605EF6B084EADA63C06FFBA6FF4D465">
    <w:name w:val="8CC605EF6B084EADA63C06FFBA6FF4D465"/>
    <w:rsid w:val="00930A7E"/>
    <w:pPr>
      <w:spacing w:before="120" w:after="120" w:line="288" w:lineRule="auto"/>
    </w:pPr>
    <w:rPr>
      <w:rFonts w:eastAsiaTheme="minorHAnsi"/>
      <w:lang w:val="de-DE" w:eastAsia="en-US"/>
    </w:rPr>
  </w:style>
  <w:style w:type="paragraph" w:customStyle="1" w:styleId="1AB1760B07B24F86BA8AC2F54EB329C215">
    <w:name w:val="1AB1760B07B24F86BA8AC2F54EB329C215"/>
    <w:rsid w:val="00930A7E"/>
    <w:pPr>
      <w:spacing w:before="120" w:after="120" w:line="288" w:lineRule="auto"/>
    </w:pPr>
    <w:rPr>
      <w:rFonts w:eastAsiaTheme="minorHAnsi"/>
      <w:lang w:val="de-DE" w:eastAsia="en-US"/>
    </w:rPr>
  </w:style>
  <w:style w:type="paragraph" w:customStyle="1" w:styleId="21178CE1796942B8A191257EBDBBBF9D24">
    <w:name w:val="21178CE1796942B8A191257EBDBBBF9D24"/>
    <w:rsid w:val="00930A7E"/>
    <w:pPr>
      <w:spacing w:before="120" w:after="120" w:line="288" w:lineRule="auto"/>
      <w:ind w:left="720"/>
      <w:contextualSpacing/>
    </w:pPr>
    <w:rPr>
      <w:rFonts w:eastAsiaTheme="minorHAnsi"/>
      <w:lang w:val="de-DE" w:eastAsia="en-US"/>
    </w:rPr>
  </w:style>
  <w:style w:type="paragraph" w:customStyle="1" w:styleId="35F6D4E8A79742BA87CE8BB72C5A6DF115">
    <w:name w:val="35F6D4E8A79742BA87CE8BB72C5A6DF115"/>
    <w:rsid w:val="00930A7E"/>
    <w:pPr>
      <w:spacing w:before="120" w:after="120" w:line="288" w:lineRule="auto"/>
    </w:pPr>
    <w:rPr>
      <w:rFonts w:eastAsiaTheme="minorHAnsi"/>
      <w:lang w:val="de-DE" w:eastAsia="en-US"/>
    </w:rPr>
  </w:style>
  <w:style w:type="paragraph" w:customStyle="1" w:styleId="8A92EAB4BA3240B68703BACD9785FEB215">
    <w:name w:val="8A92EAB4BA3240B68703BACD9785FEB215"/>
    <w:rsid w:val="00930A7E"/>
    <w:pPr>
      <w:spacing w:before="120" w:after="120" w:line="288" w:lineRule="auto"/>
      <w:ind w:left="720"/>
      <w:contextualSpacing/>
    </w:pPr>
    <w:rPr>
      <w:rFonts w:eastAsiaTheme="minorHAnsi"/>
      <w:lang w:val="de-DE" w:eastAsia="en-US"/>
    </w:rPr>
  </w:style>
  <w:style w:type="paragraph" w:customStyle="1" w:styleId="05BCC3BF1F154DB1ABE498E61E2E7DCF15">
    <w:name w:val="05BCC3BF1F154DB1ABE498E61E2E7DCF15"/>
    <w:rsid w:val="00930A7E"/>
    <w:pPr>
      <w:spacing w:before="120" w:after="120" w:line="288" w:lineRule="auto"/>
    </w:pPr>
    <w:rPr>
      <w:rFonts w:eastAsiaTheme="minorHAnsi"/>
      <w:lang w:val="de-DE" w:eastAsia="en-US"/>
    </w:rPr>
  </w:style>
  <w:style w:type="paragraph" w:customStyle="1" w:styleId="DE6A87B0CD87468ABCCA6A4BCA6E406C15">
    <w:name w:val="DE6A87B0CD87468ABCCA6A4BCA6E406C15"/>
    <w:rsid w:val="00930A7E"/>
    <w:pPr>
      <w:spacing w:before="120" w:after="120" w:line="288" w:lineRule="auto"/>
      <w:ind w:left="720"/>
      <w:contextualSpacing/>
    </w:pPr>
    <w:rPr>
      <w:rFonts w:eastAsiaTheme="minorHAnsi"/>
      <w:lang w:val="de-DE" w:eastAsia="en-US"/>
    </w:rPr>
  </w:style>
  <w:style w:type="paragraph" w:customStyle="1" w:styleId="6AF934296A1B4351887F8A2430469A7055">
    <w:name w:val="6AF934296A1B4351887F8A2430469A7055"/>
    <w:rsid w:val="00930A7E"/>
    <w:pPr>
      <w:spacing w:before="120" w:after="120" w:line="288" w:lineRule="auto"/>
    </w:pPr>
    <w:rPr>
      <w:rFonts w:eastAsiaTheme="minorHAnsi"/>
      <w:lang w:val="de-DE" w:eastAsia="en-US"/>
    </w:rPr>
  </w:style>
  <w:style w:type="paragraph" w:customStyle="1" w:styleId="B7C86B3A80EE414B982A282E28130A1255">
    <w:name w:val="B7C86B3A80EE414B982A282E28130A1255"/>
    <w:rsid w:val="00930A7E"/>
    <w:pPr>
      <w:spacing w:before="120" w:after="120" w:line="288" w:lineRule="auto"/>
      <w:ind w:left="720"/>
      <w:contextualSpacing/>
    </w:pPr>
    <w:rPr>
      <w:rFonts w:eastAsiaTheme="minorHAnsi"/>
      <w:lang w:val="de-DE" w:eastAsia="en-US"/>
    </w:rPr>
  </w:style>
  <w:style w:type="paragraph" w:customStyle="1" w:styleId="3C7F766E739B44F3AAFEE57468EC314B29">
    <w:name w:val="3C7F766E739B44F3AAFEE57468EC314B29"/>
    <w:rsid w:val="00930A7E"/>
    <w:pPr>
      <w:spacing w:before="120" w:after="120" w:line="288" w:lineRule="auto"/>
    </w:pPr>
    <w:rPr>
      <w:rFonts w:eastAsiaTheme="minorHAnsi"/>
      <w:lang w:val="de-DE" w:eastAsia="en-US"/>
    </w:rPr>
  </w:style>
  <w:style w:type="paragraph" w:customStyle="1" w:styleId="2247795B4F6F4E71ADC0B8D32B40E8AA29">
    <w:name w:val="2247795B4F6F4E71ADC0B8D32B40E8AA29"/>
    <w:rsid w:val="00930A7E"/>
    <w:pPr>
      <w:spacing w:before="120" w:after="120" w:line="288" w:lineRule="auto"/>
      <w:ind w:left="720"/>
      <w:contextualSpacing/>
    </w:pPr>
    <w:rPr>
      <w:rFonts w:eastAsiaTheme="minorHAnsi"/>
      <w:lang w:val="de-DE" w:eastAsia="en-US"/>
    </w:rPr>
  </w:style>
  <w:style w:type="paragraph" w:customStyle="1" w:styleId="0414DE855B6C46A18C7C397A679EACB229">
    <w:name w:val="0414DE855B6C46A18C7C397A679EACB229"/>
    <w:rsid w:val="00930A7E"/>
    <w:pPr>
      <w:spacing w:before="120" w:after="120" w:line="288" w:lineRule="auto"/>
    </w:pPr>
    <w:rPr>
      <w:rFonts w:eastAsiaTheme="minorHAnsi"/>
      <w:lang w:val="de-DE" w:eastAsia="en-US"/>
    </w:rPr>
  </w:style>
  <w:style w:type="paragraph" w:customStyle="1" w:styleId="ABBD3998E5BF43C8877C76C3238C330C29">
    <w:name w:val="ABBD3998E5BF43C8877C76C3238C330C29"/>
    <w:rsid w:val="00930A7E"/>
    <w:pPr>
      <w:spacing w:before="120" w:after="120" w:line="288" w:lineRule="auto"/>
      <w:ind w:left="720"/>
      <w:contextualSpacing/>
    </w:pPr>
    <w:rPr>
      <w:rFonts w:eastAsiaTheme="minorHAnsi"/>
      <w:lang w:val="de-DE" w:eastAsia="en-US"/>
    </w:rPr>
  </w:style>
  <w:style w:type="paragraph" w:customStyle="1" w:styleId="14E6B7AD4EA646819BCECFBB0C6C6EA129">
    <w:name w:val="14E6B7AD4EA646819BCECFBB0C6C6EA129"/>
    <w:rsid w:val="00930A7E"/>
    <w:pPr>
      <w:spacing w:before="120" w:after="120" w:line="288" w:lineRule="auto"/>
      <w:ind w:left="720"/>
      <w:contextualSpacing/>
    </w:pPr>
    <w:rPr>
      <w:rFonts w:eastAsiaTheme="minorHAnsi"/>
      <w:lang w:val="de-DE" w:eastAsia="en-US"/>
    </w:rPr>
  </w:style>
  <w:style w:type="paragraph" w:customStyle="1" w:styleId="20DFF532DDDC49F594BE62A341D9E84F27">
    <w:name w:val="20DFF532DDDC49F594BE62A341D9E84F27"/>
    <w:rsid w:val="00930A7E"/>
    <w:pPr>
      <w:spacing w:before="120" w:after="120" w:line="288" w:lineRule="auto"/>
      <w:ind w:left="720"/>
      <w:contextualSpacing/>
    </w:pPr>
    <w:rPr>
      <w:rFonts w:eastAsiaTheme="minorHAnsi"/>
      <w:lang w:val="de-DE" w:eastAsia="en-US"/>
    </w:rPr>
  </w:style>
  <w:style w:type="paragraph" w:customStyle="1" w:styleId="BA7522C3CF3F4EAB9BD2F5D6613E66065">
    <w:name w:val="BA7522C3CF3F4EAB9BD2F5D6613E66065"/>
    <w:rsid w:val="00930A7E"/>
    <w:pPr>
      <w:tabs>
        <w:tab w:val="center" w:pos="4536"/>
        <w:tab w:val="right" w:pos="9072"/>
      </w:tabs>
      <w:spacing w:before="120" w:after="0" w:line="240" w:lineRule="auto"/>
    </w:pPr>
    <w:rPr>
      <w:rFonts w:eastAsiaTheme="minorHAnsi"/>
      <w:lang w:val="de-DE" w:eastAsia="en-US"/>
    </w:rPr>
  </w:style>
  <w:style w:type="paragraph" w:customStyle="1" w:styleId="63506CCB312F42EF8CA85763FE6FA27B22">
    <w:name w:val="63506CCB312F42EF8CA85763FE6FA27B22"/>
    <w:rsid w:val="00930A7E"/>
    <w:pPr>
      <w:spacing w:before="120" w:after="480" w:line="240" w:lineRule="auto"/>
      <w:contextualSpacing/>
    </w:pPr>
    <w:rPr>
      <w:rFonts w:asciiTheme="majorHAnsi" w:eastAsiaTheme="majorEastAsia" w:hAnsiTheme="majorHAnsi" w:cstheme="majorBidi"/>
      <w:sz w:val="72"/>
      <w:szCs w:val="52"/>
      <w:lang w:val="de-DE" w:eastAsia="en-US"/>
      <w14:ligatures w14:val="standard"/>
    </w:rPr>
  </w:style>
  <w:style w:type="paragraph" w:customStyle="1" w:styleId="F1A9D142B44C439B8A5F4611C1F9D3F880">
    <w:name w:val="F1A9D142B44C439B8A5F4611C1F9D3F880"/>
    <w:rsid w:val="00930A7E"/>
    <w:pPr>
      <w:spacing w:before="120" w:after="120" w:line="288" w:lineRule="auto"/>
    </w:pPr>
    <w:rPr>
      <w:rFonts w:eastAsiaTheme="minorHAnsi"/>
      <w:lang w:val="de-DE" w:eastAsia="en-US"/>
    </w:rPr>
  </w:style>
  <w:style w:type="paragraph" w:customStyle="1" w:styleId="23495994907D407BBE40F340682F2AB080">
    <w:name w:val="23495994907D407BBE40F340682F2AB080"/>
    <w:rsid w:val="00930A7E"/>
    <w:pPr>
      <w:spacing w:before="120" w:after="120" w:line="288" w:lineRule="auto"/>
    </w:pPr>
    <w:rPr>
      <w:rFonts w:eastAsiaTheme="minorHAnsi"/>
      <w:lang w:val="de-DE" w:eastAsia="en-US"/>
    </w:rPr>
  </w:style>
  <w:style w:type="paragraph" w:customStyle="1" w:styleId="762DA126DB304F6B84B40D7D4B15965380">
    <w:name w:val="762DA126DB304F6B84B40D7D4B15965380"/>
    <w:rsid w:val="00930A7E"/>
    <w:pPr>
      <w:spacing w:before="120" w:after="120" w:line="288" w:lineRule="auto"/>
    </w:pPr>
    <w:rPr>
      <w:rFonts w:eastAsiaTheme="minorHAnsi"/>
      <w:lang w:val="de-DE" w:eastAsia="en-US"/>
    </w:rPr>
  </w:style>
  <w:style w:type="paragraph" w:customStyle="1" w:styleId="FBE25CCB6AFE4E17BBFFC110BFA3BF9F72">
    <w:name w:val="FBE25CCB6AFE4E17BBFFC110BFA3BF9F72"/>
    <w:rsid w:val="00930A7E"/>
    <w:pPr>
      <w:numPr>
        <w:numId w:val="1"/>
      </w:numPr>
      <w:spacing w:before="120" w:after="120" w:line="288" w:lineRule="auto"/>
      <w:ind w:hanging="360"/>
      <w:contextualSpacing/>
    </w:pPr>
    <w:rPr>
      <w:rFonts w:eastAsiaTheme="minorHAnsi"/>
      <w:lang w:val="de-DE" w:eastAsia="en-US"/>
    </w:rPr>
  </w:style>
  <w:style w:type="paragraph" w:customStyle="1" w:styleId="C1121442E1524B829486FFA14D5F01FF31">
    <w:name w:val="C1121442E1524B829486FFA14D5F01FF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F3196B0234944A5485192BEFD272746B31">
    <w:name w:val="F3196B0234944A5485192BEFD272746B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FFA62DA238BF465192BCE0F22A75D4D431">
    <w:name w:val="FFA62DA238BF465192BCE0F22A75D4D4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710718C12CDA4D219B07DC3F411DA55B80">
    <w:name w:val="710718C12CDA4D219B07DC3F411DA55B80"/>
    <w:rsid w:val="00930A7E"/>
    <w:pPr>
      <w:spacing w:before="120" w:after="120" w:line="288" w:lineRule="auto"/>
    </w:pPr>
    <w:rPr>
      <w:rFonts w:eastAsiaTheme="minorHAnsi"/>
      <w:lang w:val="de-DE" w:eastAsia="en-US"/>
    </w:rPr>
  </w:style>
  <w:style w:type="paragraph" w:customStyle="1" w:styleId="CCE917A482F748689A6F6B980EFCA6BD80">
    <w:name w:val="CCE917A482F748689A6F6B980EFCA6BD80"/>
    <w:rsid w:val="00930A7E"/>
    <w:pPr>
      <w:spacing w:before="120" w:after="120" w:line="288" w:lineRule="auto"/>
    </w:pPr>
    <w:rPr>
      <w:rFonts w:eastAsiaTheme="minorHAnsi"/>
      <w:lang w:val="de-DE" w:eastAsia="en-US"/>
    </w:rPr>
  </w:style>
  <w:style w:type="paragraph" w:customStyle="1" w:styleId="9DF06687B83C4D5A8CC18146040495AB80">
    <w:name w:val="9DF06687B83C4D5A8CC18146040495AB80"/>
    <w:rsid w:val="00930A7E"/>
    <w:pPr>
      <w:spacing w:before="120" w:after="120" w:line="288" w:lineRule="auto"/>
    </w:pPr>
    <w:rPr>
      <w:rFonts w:eastAsiaTheme="minorHAnsi"/>
      <w:lang w:val="de-DE" w:eastAsia="en-US"/>
    </w:rPr>
  </w:style>
  <w:style w:type="paragraph" w:customStyle="1" w:styleId="B9BA3E7D6BC34E7EB012674706AAC42380">
    <w:name w:val="B9BA3E7D6BC34E7EB012674706AAC42380"/>
    <w:rsid w:val="00930A7E"/>
    <w:pPr>
      <w:spacing w:before="120" w:after="120" w:line="288" w:lineRule="auto"/>
    </w:pPr>
    <w:rPr>
      <w:rFonts w:eastAsiaTheme="minorHAnsi"/>
      <w:lang w:val="de-DE" w:eastAsia="en-US"/>
    </w:rPr>
  </w:style>
  <w:style w:type="paragraph" w:customStyle="1" w:styleId="350BB13769F34D9EA08BC9B39A13A52B17">
    <w:name w:val="350BB13769F34D9EA08BC9B39A13A52B17"/>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88FB18A33FE94F6684BCF48F55F3785918">
    <w:name w:val="88FB18A33FE94F6684BCF48F55F3785918"/>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BF633F84F1A24109BC222336A31471AA10">
    <w:name w:val="BF633F84F1A24109BC222336A31471AA10"/>
    <w:rsid w:val="00930A7E"/>
    <w:pPr>
      <w:spacing w:before="120" w:after="120" w:line="288" w:lineRule="auto"/>
    </w:pPr>
    <w:rPr>
      <w:rFonts w:eastAsiaTheme="minorHAnsi"/>
      <w:lang w:val="de-DE" w:eastAsia="en-US"/>
    </w:rPr>
  </w:style>
  <w:style w:type="paragraph" w:customStyle="1" w:styleId="F9294466070D4874BC568F9D8B588B2F9">
    <w:name w:val="F9294466070D4874BC568F9D8B588B2F9"/>
    <w:rsid w:val="00930A7E"/>
    <w:pPr>
      <w:spacing w:before="120" w:after="120" w:line="288" w:lineRule="auto"/>
    </w:pPr>
    <w:rPr>
      <w:rFonts w:eastAsiaTheme="minorHAnsi"/>
      <w:lang w:val="de-DE" w:eastAsia="en-US"/>
    </w:rPr>
  </w:style>
  <w:style w:type="paragraph" w:customStyle="1" w:styleId="3E6BB4F5E6314280BBC9EF3CD541338157">
    <w:name w:val="3E6BB4F5E6314280BBC9EF3CD541338157"/>
    <w:rsid w:val="00930A7E"/>
    <w:pPr>
      <w:spacing w:before="120" w:after="120" w:line="288" w:lineRule="auto"/>
    </w:pPr>
    <w:rPr>
      <w:rFonts w:eastAsiaTheme="minorHAnsi"/>
      <w:lang w:val="de-DE" w:eastAsia="en-US"/>
    </w:rPr>
  </w:style>
  <w:style w:type="paragraph" w:customStyle="1" w:styleId="8CC605EF6B084EADA63C06FFBA6FF4D466">
    <w:name w:val="8CC605EF6B084EADA63C06FFBA6FF4D466"/>
    <w:rsid w:val="00930A7E"/>
    <w:pPr>
      <w:spacing w:before="120" w:after="120" w:line="288" w:lineRule="auto"/>
    </w:pPr>
    <w:rPr>
      <w:rFonts w:eastAsiaTheme="minorHAnsi"/>
      <w:lang w:val="de-DE" w:eastAsia="en-US"/>
    </w:rPr>
  </w:style>
  <w:style w:type="paragraph" w:customStyle="1" w:styleId="1AB1760B07B24F86BA8AC2F54EB329C216">
    <w:name w:val="1AB1760B07B24F86BA8AC2F54EB329C216"/>
    <w:rsid w:val="00930A7E"/>
    <w:pPr>
      <w:spacing w:before="120" w:after="120" w:line="288" w:lineRule="auto"/>
    </w:pPr>
    <w:rPr>
      <w:rFonts w:eastAsiaTheme="minorHAnsi"/>
      <w:lang w:val="de-DE" w:eastAsia="en-US"/>
    </w:rPr>
  </w:style>
  <w:style w:type="paragraph" w:customStyle="1" w:styleId="21178CE1796942B8A191257EBDBBBF9D25">
    <w:name w:val="21178CE1796942B8A191257EBDBBBF9D25"/>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35F6D4E8A79742BA87CE8BB72C5A6DF116">
    <w:name w:val="35F6D4E8A79742BA87CE8BB72C5A6DF116"/>
    <w:rsid w:val="00930A7E"/>
    <w:pPr>
      <w:spacing w:before="120" w:after="120" w:line="288" w:lineRule="auto"/>
    </w:pPr>
    <w:rPr>
      <w:rFonts w:eastAsiaTheme="minorHAnsi"/>
      <w:lang w:val="de-DE" w:eastAsia="en-US"/>
    </w:rPr>
  </w:style>
  <w:style w:type="paragraph" w:customStyle="1" w:styleId="8A92EAB4BA3240B68703BACD9785FEB216">
    <w:name w:val="8A92EAB4BA3240B68703BACD9785FEB216"/>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05BCC3BF1F154DB1ABE498E61E2E7DCF16">
    <w:name w:val="05BCC3BF1F154DB1ABE498E61E2E7DCF16"/>
    <w:rsid w:val="00930A7E"/>
    <w:pPr>
      <w:spacing w:before="120" w:after="120" w:line="288" w:lineRule="auto"/>
    </w:pPr>
    <w:rPr>
      <w:rFonts w:eastAsiaTheme="minorHAnsi"/>
      <w:lang w:val="de-DE" w:eastAsia="en-US"/>
    </w:rPr>
  </w:style>
  <w:style w:type="paragraph" w:customStyle="1" w:styleId="DE6A87B0CD87468ABCCA6A4BCA6E406C16">
    <w:name w:val="DE6A87B0CD87468ABCCA6A4BCA6E406C16"/>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6AF934296A1B4351887F8A2430469A7056">
    <w:name w:val="6AF934296A1B4351887F8A2430469A7056"/>
    <w:rsid w:val="00930A7E"/>
    <w:pPr>
      <w:spacing w:before="120" w:after="120" w:line="288" w:lineRule="auto"/>
    </w:pPr>
    <w:rPr>
      <w:rFonts w:eastAsiaTheme="minorHAnsi"/>
      <w:lang w:val="de-DE" w:eastAsia="en-US"/>
    </w:rPr>
  </w:style>
  <w:style w:type="paragraph" w:customStyle="1" w:styleId="B7C86B3A80EE414B982A282E28130A1256">
    <w:name w:val="B7C86B3A80EE414B982A282E28130A1256"/>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3C7F766E739B44F3AAFEE57468EC314B30">
    <w:name w:val="3C7F766E739B44F3AAFEE57468EC314B30"/>
    <w:rsid w:val="00930A7E"/>
    <w:pPr>
      <w:spacing w:before="120" w:after="120" w:line="288" w:lineRule="auto"/>
    </w:pPr>
    <w:rPr>
      <w:rFonts w:eastAsiaTheme="minorHAnsi"/>
      <w:lang w:val="de-DE" w:eastAsia="en-US"/>
    </w:rPr>
  </w:style>
  <w:style w:type="paragraph" w:customStyle="1" w:styleId="2247795B4F6F4E71ADC0B8D32B40E8AA30">
    <w:name w:val="2247795B4F6F4E71ADC0B8D32B40E8AA30"/>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0414DE855B6C46A18C7C397A679EACB230">
    <w:name w:val="0414DE855B6C46A18C7C397A679EACB230"/>
    <w:rsid w:val="00930A7E"/>
    <w:pPr>
      <w:spacing w:before="120" w:after="120" w:line="288" w:lineRule="auto"/>
    </w:pPr>
    <w:rPr>
      <w:rFonts w:eastAsiaTheme="minorHAnsi"/>
      <w:lang w:val="de-DE" w:eastAsia="en-US"/>
    </w:rPr>
  </w:style>
  <w:style w:type="paragraph" w:customStyle="1" w:styleId="ABBD3998E5BF43C8877C76C3238C330C30">
    <w:name w:val="ABBD3998E5BF43C8877C76C3238C330C30"/>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14E6B7AD4EA646819BCECFBB0C6C6EA130">
    <w:name w:val="14E6B7AD4EA646819BCECFBB0C6C6EA130"/>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20DFF532DDDC49F594BE62A341D9E84F28">
    <w:name w:val="20DFF532DDDC49F594BE62A341D9E84F28"/>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BA7522C3CF3F4EAB9BD2F5D6613E66066">
    <w:name w:val="BA7522C3CF3F4EAB9BD2F5D6613E66066"/>
    <w:rsid w:val="00930A7E"/>
    <w:pPr>
      <w:pBdr>
        <w:bottom w:val="single" w:sz="4" w:space="1" w:color="70AD47" w:themeColor="accent6"/>
      </w:pBdr>
      <w:tabs>
        <w:tab w:val="center" w:pos="4536"/>
        <w:tab w:val="right" w:pos="9072"/>
      </w:tabs>
      <w:spacing w:before="120" w:after="0" w:line="240" w:lineRule="auto"/>
      <w:jc w:val="right"/>
    </w:pPr>
    <w:rPr>
      <w:rFonts w:eastAsiaTheme="minorHAnsi"/>
      <w:caps/>
      <w:color w:val="70AD47" w:themeColor="accent6"/>
      <w:sz w:val="18"/>
      <w:lang w:val="de-DE" w:eastAsia="en-US"/>
    </w:rPr>
  </w:style>
  <w:style w:type="paragraph" w:customStyle="1" w:styleId="1E56B3034E4E450687FC2EED9E4FC2A3">
    <w:name w:val="1E56B3034E4E450687FC2EED9E4FC2A3"/>
    <w:rsid w:val="00930A7E"/>
    <w:rPr>
      <w:lang w:val="de-DE" w:eastAsia="de-DE"/>
    </w:rPr>
  </w:style>
  <w:style w:type="paragraph" w:customStyle="1" w:styleId="63506CCB312F42EF8CA85763FE6FA27B23">
    <w:name w:val="63506CCB312F42EF8CA85763FE6FA27B23"/>
    <w:rsid w:val="00930A7E"/>
    <w:pPr>
      <w:spacing w:before="120" w:after="480" w:line="240" w:lineRule="auto"/>
      <w:contextualSpacing/>
    </w:pPr>
    <w:rPr>
      <w:rFonts w:asciiTheme="majorHAnsi" w:eastAsiaTheme="majorEastAsia" w:hAnsiTheme="majorHAnsi" w:cstheme="majorBidi"/>
      <w:sz w:val="72"/>
      <w:szCs w:val="52"/>
      <w:lang w:val="de-DE" w:eastAsia="en-US"/>
      <w14:ligatures w14:val="standard"/>
    </w:rPr>
  </w:style>
  <w:style w:type="paragraph" w:customStyle="1" w:styleId="F1A9D142B44C439B8A5F4611C1F9D3F881">
    <w:name w:val="F1A9D142B44C439B8A5F4611C1F9D3F881"/>
    <w:rsid w:val="00930A7E"/>
    <w:pPr>
      <w:spacing w:before="120" w:after="120" w:line="288" w:lineRule="auto"/>
    </w:pPr>
    <w:rPr>
      <w:rFonts w:eastAsiaTheme="minorHAnsi"/>
      <w:lang w:val="de-DE" w:eastAsia="en-US"/>
    </w:rPr>
  </w:style>
  <w:style w:type="paragraph" w:customStyle="1" w:styleId="23495994907D407BBE40F340682F2AB081">
    <w:name w:val="23495994907D407BBE40F340682F2AB081"/>
    <w:rsid w:val="00930A7E"/>
    <w:pPr>
      <w:spacing w:before="120" w:after="120" w:line="288" w:lineRule="auto"/>
    </w:pPr>
    <w:rPr>
      <w:rFonts w:eastAsiaTheme="minorHAnsi"/>
      <w:lang w:val="de-DE" w:eastAsia="en-US"/>
    </w:rPr>
  </w:style>
  <w:style w:type="paragraph" w:customStyle="1" w:styleId="762DA126DB304F6B84B40D7D4B15965381">
    <w:name w:val="762DA126DB304F6B84B40D7D4B15965381"/>
    <w:rsid w:val="00930A7E"/>
    <w:pPr>
      <w:spacing w:before="120" w:after="120" w:line="288" w:lineRule="auto"/>
    </w:pPr>
    <w:rPr>
      <w:rFonts w:eastAsiaTheme="minorHAnsi"/>
      <w:lang w:val="de-DE" w:eastAsia="en-US"/>
    </w:rPr>
  </w:style>
  <w:style w:type="paragraph" w:customStyle="1" w:styleId="FBE25CCB6AFE4E17BBFFC110BFA3BF9F73">
    <w:name w:val="FBE25CCB6AFE4E17BBFFC110BFA3BF9F73"/>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C1121442E1524B829486FFA14D5F01FF32">
    <w:name w:val="C1121442E1524B829486FFA14D5F01FF32"/>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F3196B0234944A5485192BEFD272746B32">
    <w:name w:val="F3196B0234944A5485192BEFD272746B32"/>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FFA62DA238BF465192BCE0F22A75D4D432">
    <w:name w:val="FFA62DA238BF465192BCE0F22A75D4D432"/>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710718C12CDA4D219B07DC3F411DA55B81">
    <w:name w:val="710718C12CDA4D219B07DC3F411DA55B81"/>
    <w:rsid w:val="00930A7E"/>
    <w:pPr>
      <w:spacing w:before="120" w:after="120" w:line="288" w:lineRule="auto"/>
    </w:pPr>
    <w:rPr>
      <w:rFonts w:eastAsiaTheme="minorHAnsi"/>
      <w:lang w:val="de-DE" w:eastAsia="en-US"/>
    </w:rPr>
  </w:style>
  <w:style w:type="paragraph" w:customStyle="1" w:styleId="CCE917A482F748689A6F6B980EFCA6BD81">
    <w:name w:val="CCE917A482F748689A6F6B980EFCA6BD81"/>
    <w:rsid w:val="00930A7E"/>
    <w:pPr>
      <w:spacing w:before="120" w:after="120" w:line="288" w:lineRule="auto"/>
    </w:pPr>
    <w:rPr>
      <w:rFonts w:eastAsiaTheme="minorHAnsi"/>
      <w:lang w:val="de-DE" w:eastAsia="en-US"/>
    </w:rPr>
  </w:style>
  <w:style w:type="paragraph" w:customStyle="1" w:styleId="9DF06687B83C4D5A8CC18146040495AB81">
    <w:name w:val="9DF06687B83C4D5A8CC18146040495AB81"/>
    <w:rsid w:val="00930A7E"/>
    <w:pPr>
      <w:spacing w:before="120" w:after="120" w:line="288" w:lineRule="auto"/>
    </w:pPr>
    <w:rPr>
      <w:rFonts w:eastAsiaTheme="minorHAnsi"/>
      <w:lang w:val="de-DE" w:eastAsia="en-US"/>
    </w:rPr>
  </w:style>
  <w:style w:type="paragraph" w:customStyle="1" w:styleId="B9BA3E7D6BC34E7EB012674706AAC42381">
    <w:name w:val="B9BA3E7D6BC34E7EB012674706AAC42381"/>
    <w:rsid w:val="00930A7E"/>
    <w:pPr>
      <w:spacing w:before="120" w:after="120" w:line="288" w:lineRule="auto"/>
    </w:pPr>
    <w:rPr>
      <w:rFonts w:eastAsiaTheme="minorHAnsi"/>
      <w:lang w:val="de-DE" w:eastAsia="en-US"/>
    </w:rPr>
  </w:style>
  <w:style w:type="paragraph" w:customStyle="1" w:styleId="350BB13769F34D9EA08BC9B39A13A52B18">
    <w:name w:val="350BB13769F34D9EA08BC9B39A13A52B18"/>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88FB18A33FE94F6684BCF48F55F3785919">
    <w:name w:val="88FB18A33FE94F6684BCF48F55F3785919"/>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BF633F84F1A24109BC222336A31471AA11">
    <w:name w:val="BF633F84F1A24109BC222336A31471AA11"/>
    <w:rsid w:val="00930A7E"/>
    <w:pPr>
      <w:spacing w:before="120" w:after="120" w:line="288" w:lineRule="auto"/>
    </w:pPr>
    <w:rPr>
      <w:rFonts w:eastAsiaTheme="minorHAnsi"/>
      <w:lang w:val="de-DE" w:eastAsia="en-US"/>
    </w:rPr>
  </w:style>
  <w:style w:type="paragraph" w:customStyle="1" w:styleId="F9294466070D4874BC568F9D8B588B2F10">
    <w:name w:val="F9294466070D4874BC568F9D8B588B2F10"/>
    <w:rsid w:val="00930A7E"/>
    <w:pPr>
      <w:spacing w:before="120" w:after="120" w:line="288" w:lineRule="auto"/>
    </w:pPr>
    <w:rPr>
      <w:rFonts w:eastAsiaTheme="minorHAnsi"/>
      <w:lang w:val="de-DE" w:eastAsia="en-US"/>
    </w:rPr>
  </w:style>
  <w:style w:type="paragraph" w:customStyle="1" w:styleId="3E6BB4F5E6314280BBC9EF3CD541338158">
    <w:name w:val="3E6BB4F5E6314280BBC9EF3CD541338158"/>
    <w:rsid w:val="00930A7E"/>
    <w:pPr>
      <w:spacing w:before="120" w:after="120" w:line="288" w:lineRule="auto"/>
    </w:pPr>
    <w:rPr>
      <w:rFonts w:eastAsiaTheme="minorHAnsi"/>
      <w:lang w:val="de-DE" w:eastAsia="en-US"/>
    </w:rPr>
  </w:style>
  <w:style w:type="paragraph" w:customStyle="1" w:styleId="8CC605EF6B084EADA63C06FFBA6FF4D467">
    <w:name w:val="8CC605EF6B084EADA63C06FFBA6FF4D467"/>
    <w:rsid w:val="00930A7E"/>
    <w:pPr>
      <w:spacing w:before="120" w:after="120" w:line="288" w:lineRule="auto"/>
    </w:pPr>
    <w:rPr>
      <w:rFonts w:eastAsiaTheme="minorHAnsi"/>
      <w:lang w:val="de-DE" w:eastAsia="en-US"/>
    </w:rPr>
  </w:style>
  <w:style w:type="paragraph" w:customStyle="1" w:styleId="1AB1760B07B24F86BA8AC2F54EB329C217">
    <w:name w:val="1AB1760B07B24F86BA8AC2F54EB329C217"/>
    <w:rsid w:val="00930A7E"/>
    <w:pPr>
      <w:spacing w:before="120" w:after="120" w:line="288" w:lineRule="auto"/>
    </w:pPr>
    <w:rPr>
      <w:rFonts w:eastAsiaTheme="minorHAnsi"/>
      <w:lang w:val="de-DE" w:eastAsia="en-US"/>
    </w:rPr>
  </w:style>
  <w:style w:type="paragraph" w:customStyle="1" w:styleId="21178CE1796942B8A191257EBDBBBF9D26">
    <w:name w:val="21178CE1796942B8A191257EBDBBBF9D26"/>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35F6D4E8A79742BA87CE8BB72C5A6DF117">
    <w:name w:val="35F6D4E8A79742BA87CE8BB72C5A6DF117"/>
    <w:rsid w:val="00930A7E"/>
    <w:pPr>
      <w:spacing w:before="120" w:after="120" w:line="288" w:lineRule="auto"/>
    </w:pPr>
    <w:rPr>
      <w:rFonts w:eastAsiaTheme="minorHAnsi"/>
      <w:lang w:val="de-DE" w:eastAsia="en-US"/>
    </w:rPr>
  </w:style>
  <w:style w:type="paragraph" w:customStyle="1" w:styleId="8A92EAB4BA3240B68703BACD9785FEB217">
    <w:name w:val="8A92EAB4BA3240B68703BACD9785FEB217"/>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05BCC3BF1F154DB1ABE498E61E2E7DCF17">
    <w:name w:val="05BCC3BF1F154DB1ABE498E61E2E7DCF17"/>
    <w:rsid w:val="00930A7E"/>
    <w:pPr>
      <w:spacing w:before="120" w:after="120" w:line="288" w:lineRule="auto"/>
    </w:pPr>
    <w:rPr>
      <w:rFonts w:eastAsiaTheme="minorHAnsi"/>
      <w:lang w:val="de-DE" w:eastAsia="en-US"/>
    </w:rPr>
  </w:style>
  <w:style w:type="paragraph" w:customStyle="1" w:styleId="DE6A87B0CD87468ABCCA6A4BCA6E406C17">
    <w:name w:val="DE6A87B0CD87468ABCCA6A4BCA6E406C17"/>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6AF934296A1B4351887F8A2430469A7057">
    <w:name w:val="6AF934296A1B4351887F8A2430469A7057"/>
    <w:rsid w:val="00930A7E"/>
    <w:pPr>
      <w:spacing w:before="120" w:after="120" w:line="288" w:lineRule="auto"/>
    </w:pPr>
    <w:rPr>
      <w:rFonts w:eastAsiaTheme="minorHAnsi"/>
      <w:lang w:val="de-DE" w:eastAsia="en-US"/>
    </w:rPr>
  </w:style>
  <w:style w:type="paragraph" w:customStyle="1" w:styleId="B7C86B3A80EE414B982A282E28130A1257">
    <w:name w:val="B7C86B3A80EE414B982A282E28130A1257"/>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3C7F766E739B44F3AAFEE57468EC314B31">
    <w:name w:val="3C7F766E739B44F3AAFEE57468EC314B31"/>
    <w:rsid w:val="00930A7E"/>
    <w:pPr>
      <w:spacing w:before="120" w:after="120" w:line="288" w:lineRule="auto"/>
    </w:pPr>
    <w:rPr>
      <w:rFonts w:eastAsiaTheme="minorHAnsi"/>
      <w:lang w:val="de-DE" w:eastAsia="en-US"/>
    </w:rPr>
  </w:style>
  <w:style w:type="paragraph" w:customStyle="1" w:styleId="2247795B4F6F4E71ADC0B8D32B40E8AA31">
    <w:name w:val="2247795B4F6F4E71ADC0B8D32B40E8AA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0414DE855B6C46A18C7C397A679EACB231">
    <w:name w:val="0414DE855B6C46A18C7C397A679EACB231"/>
    <w:rsid w:val="00930A7E"/>
    <w:pPr>
      <w:spacing w:before="120" w:after="120" w:line="288" w:lineRule="auto"/>
    </w:pPr>
    <w:rPr>
      <w:rFonts w:eastAsiaTheme="minorHAnsi"/>
      <w:lang w:val="de-DE" w:eastAsia="en-US"/>
    </w:rPr>
  </w:style>
  <w:style w:type="paragraph" w:customStyle="1" w:styleId="ABBD3998E5BF43C8877C76C3238C330C31">
    <w:name w:val="ABBD3998E5BF43C8877C76C3238C330C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14E6B7AD4EA646819BCECFBB0C6C6EA131">
    <w:name w:val="14E6B7AD4EA646819BCECFBB0C6C6EA1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20DFF532DDDC49F594BE62A341D9E84F29">
    <w:name w:val="20DFF532DDDC49F594BE62A341D9E84F29"/>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1E56B3034E4E450687FC2EED9E4FC2A31">
    <w:name w:val="1E56B3034E4E450687FC2EED9E4FC2A31"/>
    <w:rsid w:val="00930A7E"/>
    <w:pPr>
      <w:spacing w:before="120" w:after="120" w:line="288" w:lineRule="auto"/>
    </w:pPr>
    <w:rPr>
      <w:rFonts w:eastAsiaTheme="minorHAnsi"/>
      <w:lang w:val="de-DE" w:eastAsia="en-US"/>
    </w:rPr>
  </w:style>
  <w:style w:type="paragraph" w:customStyle="1" w:styleId="904069675EAD40C4A16004C2C902F436">
    <w:name w:val="904069675EAD40C4A16004C2C902F436"/>
    <w:rsid w:val="00930A7E"/>
    <w:rPr>
      <w:lang w:val="de-DE" w:eastAsia="de-DE"/>
    </w:rPr>
  </w:style>
  <w:style w:type="paragraph" w:customStyle="1" w:styleId="A0F1DA77E6174C20B6C9BC6B9ABC766F">
    <w:name w:val="A0F1DA77E6174C20B6C9BC6B9ABC766F"/>
    <w:rsid w:val="00930A7E"/>
    <w:rPr>
      <w:lang w:val="de-DE" w:eastAsia="de-DE"/>
    </w:rPr>
  </w:style>
  <w:style w:type="paragraph" w:customStyle="1" w:styleId="BFAB0582D0A34D4E90C8617B819CB8EC">
    <w:name w:val="BFAB0582D0A34D4E90C8617B819CB8EC"/>
    <w:rsid w:val="00930A7E"/>
    <w:rPr>
      <w:lang w:val="de-DE" w:eastAsia="de-DE"/>
    </w:rPr>
  </w:style>
  <w:style w:type="paragraph" w:customStyle="1" w:styleId="F1A9D142B44C439B8A5F4611C1F9D3F882">
    <w:name w:val="F1A9D142B44C439B8A5F4611C1F9D3F882"/>
    <w:rsid w:val="001B2075"/>
    <w:pPr>
      <w:spacing w:before="120" w:after="120" w:line="288" w:lineRule="auto"/>
    </w:pPr>
    <w:rPr>
      <w:rFonts w:eastAsiaTheme="minorHAnsi"/>
      <w:lang w:val="de-DE" w:eastAsia="en-US"/>
    </w:rPr>
  </w:style>
  <w:style w:type="paragraph" w:customStyle="1" w:styleId="23495994907D407BBE40F340682F2AB082">
    <w:name w:val="23495994907D407BBE40F340682F2AB082"/>
    <w:rsid w:val="001B2075"/>
    <w:pPr>
      <w:spacing w:before="120" w:after="120" w:line="288" w:lineRule="auto"/>
    </w:pPr>
    <w:rPr>
      <w:rFonts w:eastAsiaTheme="minorHAnsi"/>
      <w:lang w:val="de-DE" w:eastAsia="en-US"/>
    </w:rPr>
  </w:style>
  <w:style w:type="paragraph" w:customStyle="1" w:styleId="762DA126DB304F6B84B40D7D4B15965382">
    <w:name w:val="762DA126DB304F6B84B40D7D4B15965382"/>
    <w:rsid w:val="001B2075"/>
    <w:pPr>
      <w:spacing w:before="120" w:after="120" w:line="288" w:lineRule="auto"/>
    </w:pPr>
    <w:rPr>
      <w:rFonts w:eastAsiaTheme="minorHAnsi"/>
      <w:lang w:val="de-DE" w:eastAsia="en-US"/>
    </w:rPr>
  </w:style>
  <w:style w:type="paragraph" w:customStyle="1" w:styleId="FBE25CCB6AFE4E17BBFFC110BFA3BF9F74">
    <w:name w:val="FBE25CCB6AFE4E17BBFFC110BFA3BF9F74"/>
    <w:rsid w:val="001B2075"/>
    <w:pPr>
      <w:numPr>
        <w:numId w:val="2"/>
      </w:numPr>
      <w:spacing w:before="120" w:after="120" w:line="288" w:lineRule="auto"/>
      <w:ind w:hanging="360"/>
      <w:contextualSpacing/>
    </w:pPr>
    <w:rPr>
      <w:rFonts w:eastAsiaTheme="minorHAnsi"/>
      <w:lang w:val="de-DE" w:eastAsia="en-US"/>
    </w:rPr>
  </w:style>
  <w:style w:type="paragraph" w:customStyle="1" w:styleId="C1121442E1524B829486FFA14D5F01FF33">
    <w:name w:val="C1121442E1524B829486FFA14D5F01FF33"/>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F3196B0234944A5485192BEFD272746B33">
    <w:name w:val="F3196B0234944A5485192BEFD272746B33"/>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FFA62DA238BF465192BCE0F22A75D4D433">
    <w:name w:val="FFA62DA238BF465192BCE0F22A75D4D433"/>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710718C12CDA4D219B07DC3F411DA55B82">
    <w:name w:val="710718C12CDA4D219B07DC3F411DA55B82"/>
    <w:rsid w:val="001B2075"/>
    <w:pPr>
      <w:spacing w:before="120" w:after="120" w:line="288" w:lineRule="auto"/>
    </w:pPr>
    <w:rPr>
      <w:rFonts w:eastAsiaTheme="minorHAnsi"/>
      <w:lang w:val="de-DE" w:eastAsia="en-US"/>
    </w:rPr>
  </w:style>
  <w:style w:type="paragraph" w:customStyle="1" w:styleId="CCE917A482F748689A6F6B980EFCA6BD82">
    <w:name w:val="CCE917A482F748689A6F6B980EFCA6BD82"/>
    <w:rsid w:val="001B2075"/>
    <w:pPr>
      <w:spacing w:before="120" w:after="120" w:line="288" w:lineRule="auto"/>
    </w:pPr>
    <w:rPr>
      <w:rFonts w:eastAsiaTheme="minorHAnsi"/>
      <w:lang w:val="de-DE" w:eastAsia="en-US"/>
    </w:rPr>
  </w:style>
  <w:style w:type="paragraph" w:customStyle="1" w:styleId="9DF06687B83C4D5A8CC18146040495AB82">
    <w:name w:val="9DF06687B83C4D5A8CC18146040495AB82"/>
    <w:rsid w:val="001B2075"/>
    <w:pPr>
      <w:spacing w:before="120" w:after="120" w:line="288" w:lineRule="auto"/>
    </w:pPr>
    <w:rPr>
      <w:rFonts w:eastAsiaTheme="minorHAnsi"/>
      <w:lang w:val="de-DE" w:eastAsia="en-US"/>
    </w:rPr>
  </w:style>
  <w:style w:type="paragraph" w:customStyle="1" w:styleId="B9BA3E7D6BC34E7EB012674706AAC42382">
    <w:name w:val="B9BA3E7D6BC34E7EB012674706AAC42382"/>
    <w:rsid w:val="001B2075"/>
    <w:pPr>
      <w:spacing w:before="120" w:after="120" w:line="288" w:lineRule="auto"/>
    </w:pPr>
    <w:rPr>
      <w:rFonts w:eastAsiaTheme="minorHAnsi"/>
      <w:lang w:val="de-DE" w:eastAsia="en-US"/>
    </w:rPr>
  </w:style>
  <w:style w:type="paragraph" w:customStyle="1" w:styleId="350BB13769F34D9EA08BC9B39A13A52B19">
    <w:name w:val="350BB13769F34D9EA08BC9B39A13A52B19"/>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88FB18A33FE94F6684BCF48F55F3785920">
    <w:name w:val="88FB18A33FE94F6684BCF48F55F3785920"/>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BF633F84F1A24109BC222336A31471AA12">
    <w:name w:val="BF633F84F1A24109BC222336A31471AA12"/>
    <w:rsid w:val="001B2075"/>
    <w:pPr>
      <w:spacing w:before="120" w:after="120" w:line="288" w:lineRule="auto"/>
    </w:pPr>
    <w:rPr>
      <w:rFonts w:eastAsiaTheme="minorHAnsi"/>
      <w:lang w:val="de-DE" w:eastAsia="en-US"/>
    </w:rPr>
  </w:style>
  <w:style w:type="paragraph" w:customStyle="1" w:styleId="F9294466070D4874BC568F9D8B588B2F11">
    <w:name w:val="F9294466070D4874BC568F9D8B588B2F11"/>
    <w:rsid w:val="001B2075"/>
    <w:pPr>
      <w:spacing w:before="120" w:after="120" w:line="288" w:lineRule="auto"/>
    </w:pPr>
    <w:rPr>
      <w:rFonts w:eastAsiaTheme="minorHAnsi"/>
      <w:lang w:val="de-DE" w:eastAsia="en-US"/>
    </w:rPr>
  </w:style>
  <w:style w:type="paragraph" w:customStyle="1" w:styleId="3E6BB4F5E6314280BBC9EF3CD541338159">
    <w:name w:val="3E6BB4F5E6314280BBC9EF3CD541338159"/>
    <w:rsid w:val="001B2075"/>
    <w:pPr>
      <w:spacing w:before="120" w:after="120" w:line="288" w:lineRule="auto"/>
    </w:pPr>
    <w:rPr>
      <w:rFonts w:eastAsiaTheme="minorHAnsi"/>
      <w:lang w:val="de-DE" w:eastAsia="en-US"/>
    </w:rPr>
  </w:style>
  <w:style w:type="paragraph" w:customStyle="1" w:styleId="8CC605EF6B084EADA63C06FFBA6FF4D468">
    <w:name w:val="8CC605EF6B084EADA63C06FFBA6FF4D468"/>
    <w:rsid w:val="001B2075"/>
    <w:pPr>
      <w:spacing w:before="120" w:after="120" w:line="288" w:lineRule="auto"/>
    </w:pPr>
    <w:rPr>
      <w:rFonts w:eastAsiaTheme="minorHAnsi"/>
      <w:lang w:val="de-DE" w:eastAsia="en-US"/>
    </w:rPr>
  </w:style>
  <w:style w:type="paragraph" w:customStyle="1" w:styleId="1AB1760B07B24F86BA8AC2F54EB329C218">
    <w:name w:val="1AB1760B07B24F86BA8AC2F54EB329C218"/>
    <w:rsid w:val="001B2075"/>
    <w:pPr>
      <w:spacing w:before="120" w:after="120" w:line="288" w:lineRule="auto"/>
    </w:pPr>
    <w:rPr>
      <w:rFonts w:eastAsiaTheme="minorHAnsi"/>
      <w:lang w:val="de-DE" w:eastAsia="en-US"/>
    </w:rPr>
  </w:style>
  <w:style w:type="paragraph" w:customStyle="1" w:styleId="21178CE1796942B8A191257EBDBBBF9D27">
    <w:name w:val="21178CE1796942B8A191257EBDBBBF9D27"/>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35F6D4E8A79742BA87CE8BB72C5A6DF118">
    <w:name w:val="35F6D4E8A79742BA87CE8BB72C5A6DF118"/>
    <w:rsid w:val="001B2075"/>
    <w:pPr>
      <w:spacing w:before="120" w:after="120" w:line="288" w:lineRule="auto"/>
    </w:pPr>
    <w:rPr>
      <w:rFonts w:eastAsiaTheme="minorHAnsi"/>
      <w:lang w:val="de-DE" w:eastAsia="en-US"/>
    </w:rPr>
  </w:style>
  <w:style w:type="paragraph" w:customStyle="1" w:styleId="8A92EAB4BA3240B68703BACD9785FEB218">
    <w:name w:val="8A92EAB4BA3240B68703BACD9785FEB218"/>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05BCC3BF1F154DB1ABE498E61E2E7DCF18">
    <w:name w:val="05BCC3BF1F154DB1ABE498E61E2E7DCF18"/>
    <w:rsid w:val="001B2075"/>
    <w:pPr>
      <w:spacing w:before="120" w:after="120" w:line="288" w:lineRule="auto"/>
    </w:pPr>
    <w:rPr>
      <w:rFonts w:eastAsiaTheme="minorHAnsi"/>
      <w:lang w:val="de-DE" w:eastAsia="en-US"/>
    </w:rPr>
  </w:style>
  <w:style w:type="paragraph" w:customStyle="1" w:styleId="DE6A87B0CD87468ABCCA6A4BCA6E406C18">
    <w:name w:val="DE6A87B0CD87468ABCCA6A4BCA6E406C18"/>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6AF934296A1B4351887F8A2430469A7058">
    <w:name w:val="6AF934296A1B4351887F8A2430469A7058"/>
    <w:rsid w:val="001B2075"/>
    <w:pPr>
      <w:spacing w:before="120" w:after="120" w:line="288" w:lineRule="auto"/>
    </w:pPr>
    <w:rPr>
      <w:rFonts w:eastAsiaTheme="minorHAnsi"/>
      <w:lang w:val="de-DE" w:eastAsia="en-US"/>
    </w:rPr>
  </w:style>
  <w:style w:type="paragraph" w:customStyle="1" w:styleId="B7C86B3A80EE414B982A282E28130A1258">
    <w:name w:val="B7C86B3A80EE414B982A282E28130A1258"/>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3C7F766E739B44F3AAFEE57468EC314B32">
    <w:name w:val="3C7F766E739B44F3AAFEE57468EC314B32"/>
    <w:rsid w:val="001B2075"/>
    <w:pPr>
      <w:spacing w:before="120" w:after="120" w:line="288" w:lineRule="auto"/>
    </w:pPr>
    <w:rPr>
      <w:rFonts w:eastAsiaTheme="minorHAnsi"/>
      <w:lang w:val="de-DE" w:eastAsia="en-US"/>
    </w:rPr>
  </w:style>
  <w:style w:type="paragraph" w:customStyle="1" w:styleId="2247795B4F6F4E71ADC0B8D32B40E8AA32">
    <w:name w:val="2247795B4F6F4E71ADC0B8D32B40E8AA32"/>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0414DE855B6C46A18C7C397A679EACB232">
    <w:name w:val="0414DE855B6C46A18C7C397A679EACB232"/>
    <w:rsid w:val="001B2075"/>
    <w:pPr>
      <w:spacing w:before="120" w:after="120" w:line="288" w:lineRule="auto"/>
    </w:pPr>
    <w:rPr>
      <w:rFonts w:eastAsiaTheme="minorHAnsi"/>
      <w:lang w:val="de-DE" w:eastAsia="en-US"/>
    </w:rPr>
  </w:style>
  <w:style w:type="paragraph" w:customStyle="1" w:styleId="ABBD3998E5BF43C8877C76C3238C330C32">
    <w:name w:val="ABBD3998E5BF43C8877C76C3238C330C32"/>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14E6B7AD4EA646819BCECFBB0C6C6EA132">
    <w:name w:val="14E6B7AD4EA646819BCECFBB0C6C6EA132"/>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20DFF532DDDC49F594BE62A341D9E84F30">
    <w:name w:val="20DFF532DDDC49F594BE62A341D9E84F30"/>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F1A9D142B44C439B8A5F4611C1F9D3F883">
    <w:name w:val="F1A9D142B44C439B8A5F4611C1F9D3F883"/>
    <w:rsid w:val="00BF4079"/>
    <w:pPr>
      <w:spacing w:before="120" w:after="120" w:line="288" w:lineRule="auto"/>
    </w:pPr>
    <w:rPr>
      <w:rFonts w:eastAsiaTheme="minorHAnsi"/>
      <w:lang w:val="de-DE" w:eastAsia="en-US"/>
    </w:rPr>
  </w:style>
  <w:style w:type="paragraph" w:customStyle="1" w:styleId="23495994907D407BBE40F340682F2AB083">
    <w:name w:val="23495994907D407BBE40F340682F2AB083"/>
    <w:rsid w:val="00BF4079"/>
    <w:pPr>
      <w:spacing w:before="120" w:after="120" w:line="288" w:lineRule="auto"/>
    </w:pPr>
    <w:rPr>
      <w:rFonts w:eastAsiaTheme="minorHAnsi"/>
      <w:lang w:val="de-DE" w:eastAsia="en-US"/>
    </w:rPr>
  </w:style>
  <w:style w:type="paragraph" w:customStyle="1" w:styleId="762DA126DB304F6B84B40D7D4B15965383">
    <w:name w:val="762DA126DB304F6B84B40D7D4B15965383"/>
    <w:rsid w:val="00BF4079"/>
    <w:pPr>
      <w:spacing w:before="120" w:after="120" w:line="288" w:lineRule="auto"/>
    </w:pPr>
    <w:rPr>
      <w:rFonts w:eastAsiaTheme="minorHAnsi"/>
      <w:lang w:val="de-DE" w:eastAsia="en-US"/>
    </w:rPr>
  </w:style>
  <w:style w:type="paragraph" w:customStyle="1" w:styleId="FBE25CCB6AFE4E17BBFFC110BFA3BF9F75">
    <w:name w:val="FBE25CCB6AFE4E17BBFFC110BFA3BF9F75"/>
    <w:rsid w:val="00BF4079"/>
    <w:pPr>
      <w:numPr>
        <w:numId w:val="3"/>
      </w:numPr>
      <w:spacing w:before="120" w:after="120" w:line="288" w:lineRule="auto"/>
      <w:ind w:left="360" w:hanging="360"/>
      <w:contextualSpacing/>
    </w:pPr>
    <w:rPr>
      <w:rFonts w:eastAsiaTheme="minorHAnsi"/>
      <w:lang w:val="de-DE" w:eastAsia="en-US"/>
    </w:rPr>
  </w:style>
  <w:style w:type="paragraph" w:customStyle="1" w:styleId="C1121442E1524B829486FFA14D5F01FF34">
    <w:name w:val="C1121442E1524B829486FFA14D5F01FF34"/>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F3196B0234944A5485192BEFD272746B34">
    <w:name w:val="F3196B0234944A5485192BEFD272746B34"/>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FFA62DA238BF465192BCE0F22A75D4D434">
    <w:name w:val="FFA62DA238BF465192BCE0F22A75D4D434"/>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710718C12CDA4D219B07DC3F411DA55B83">
    <w:name w:val="710718C12CDA4D219B07DC3F411DA55B83"/>
    <w:rsid w:val="00BF4079"/>
    <w:pPr>
      <w:spacing w:before="120" w:after="120" w:line="288" w:lineRule="auto"/>
    </w:pPr>
    <w:rPr>
      <w:rFonts w:eastAsiaTheme="minorHAnsi"/>
      <w:lang w:val="de-DE" w:eastAsia="en-US"/>
    </w:rPr>
  </w:style>
  <w:style w:type="paragraph" w:customStyle="1" w:styleId="CCE917A482F748689A6F6B980EFCA6BD83">
    <w:name w:val="CCE917A482F748689A6F6B980EFCA6BD83"/>
    <w:rsid w:val="00BF4079"/>
    <w:pPr>
      <w:spacing w:before="120" w:after="120" w:line="288" w:lineRule="auto"/>
    </w:pPr>
    <w:rPr>
      <w:rFonts w:eastAsiaTheme="minorHAnsi"/>
      <w:lang w:val="de-DE" w:eastAsia="en-US"/>
    </w:rPr>
  </w:style>
  <w:style w:type="paragraph" w:customStyle="1" w:styleId="9DF06687B83C4D5A8CC18146040495AB83">
    <w:name w:val="9DF06687B83C4D5A8CC18146040495AB83"/>
    <w:rsid w:val="00BF4079"/>
    <w:pPr>
      <w:spacing w:before="120" w:after="120" w:line="288" w:lineRule="auto"/>
    </w:pPr>
    <w:rPr>
      <w:rFonts w:eastAsiaTheme="minorHAnsi"/>
      <w:lang w:val="de-DE" w:eastAsia="en-US"/>
    </w:rPr>
  </w:style>
  <w:style w:type="paragraph" w:customStyle="1" w:styleId="B9BA3E7D6BC34E7EB012674706AAC42383">
    <w:name w:val="B9BA3E7D6BC34E7EB012674706AAC42383"/>
    <w:rsid w:val="00BF4079"/>
    <w:pPr>
      <w:spacing w:before="120" w:after="120" w:line="288" w:lineRule="auto"/>
    </w:pPr>
    <w:rPr>
      <w:rFonts w:eastAsiaTheme="minorHAnsi"/>
      <w:lang w:val="de-DE" w:eastAsia="en-US"/>
    </w:rPr>
  </w:style>
  <w:style w:type="paragraph" w:customStyle="1" w:styleId="350BB13769F34D9EA08BC9B39A13A52B20">
    <w:name w:val="350BB13769F34D9EA08BC9B39A13A52B20"/>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88FB18A33FE94F6684BCF48F55F3785921">
    <w:name w:val="88FB18A33FE94F6684BCF48F55F3785921"/>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BF633F84F1A24109BC222336A31471AA13">
    <w:name w:val="BF633F84F1A24109BC222336A31471AA13"/>
    <w:rsid w:val="00BF4079"/>
    <w:pPr>
      <w:spacing w:before="120" w:after="120" w:line="288" w:lineRule="auto"/>
    </w:pPr>
    <w:rPr>
      <w:rFonts w:eastAsiaTheme="minorHAnsi"/>
      <w:lang w:val="de-DE" w:eastAsia="en-US"/>
    </w:rPr>
  </w:style>
  <w:style w:type="paragraph" w:customStyle="1" w:styleId="F9294466070D4874BC568F9D8B588B2F12">
    <w:name w:val="F9294466070D4874BC568F9D8B588B2F12"/>
    <w:rsid w:val="00BF4079"/>
    <w:pPr>
      <w:spacing w:before="120" w:after="120" w:line="288" w:lineRule="auto"/>
    </w:pPr>
    <w:rPr>
      <w:rFonts w:eastAsiaTheme="minorHAnsi"/>
      <w:lang w:val="de-DE" w:eastAsia="en-US"/>
    </w:rPr>
  </w:style>
  <w:style w:type="paragraph" w:customStyle="1" w:styleId="3E6BB4F5E6314280BBC9EF3CD541338160">
    <w:name w:val="3E6BB4F5E6314280BBC9EF3CD541338160"/>
    <w:rsid w:val="00BF4079"/>
    <w:pPr>
      <w:spacing w:before="120" w:after="120" w:line="288" w:lineRule="auto"/>
    </w:pPr>
    <w:rPr>
      <w:rFonts w:eastAsiaTheme="minorHAnsi"/>
      <w:lang w:val="de-DE" w:eastAsia="en-US"/>
    </w:rPr>
  </w:style>
  <w:style w:type="paragraph" w:customStyle="1" w:styleId="8CC605EF6B084EADA63C06FFBA6FF4D469">
    <w:name w:val="8CC605EF6B084EADA63C06FFBA6FF4D469"/>
    <w:rsid w:val="00BF4079"/>
    <w:pPr>
      <w:spacing w:before="120" w:after="120" w:line="288" w:lineRule="auto"/>
    </w:pPr>
    <w:rPr>
      <w:rFonts w:eastAsiaTheme="minorHAnsi"/>
      <w:lang w:val="de-DE" w:eastAsia="en-US"/>
    </w:rPr>
  </w:style>
  <w:style w:type="paragraph" w:customStyle="1" w:styleId="1AB1760B07B24F86BA8AC2F54EB329C219">
    <w:name w:val="1AB1760B07B24F86BA8AC2F54EB329C219"/>
    <w:rsid w:val="00BF4079"/>
    <w:pPr>
      <w:spacing w:before="120" w:after="120" w:line="288" w:lineRule="auto"/>
    </w:pPr>
    <w:rPr>
      <w:rFonts w:eastAsiaTheme="minorHAnsi"/>
      <w:lang w:val="de-DE" w:eastAsia="en-US"/>
    </w:rPr>
  </w:style>
  <w:style w:type="paragraph" w:customStyle="1" w:styleId="21178CE1796942B8A191257EBDBBBF9D28">
    <w:name w:val="21178CE1796942B8A191257EBDBBBF9D28"/>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35F6D4E8A79742BA87CE8BB72C5A6DF119">
    <w:name w:val="35F6D4E8A79742BA87CE8BB72C5A6DF119"/>
    <w:rsid w:val="00BF4079"/>
    <w:pPr>
      <w:spacing w:before="120" w:after="120" w:line="288" w:lineRule="auto"/>
    </w:pPr>
    <w:rPr>
      <w:rFonts w:eastAsiaTheme="minorHAnsi"/>
      <w:lang w:val="de-DE" w:eastAsia="en-US"/>
    </w:rPr>
  </w:style>
  <w:style w:type="paragraph" w:customStyle="1" w:styleId="8A92EAB4BA3240B68703BACD9785FEB219">
    <w:name w:val="8A92EAB4BA3240B68703BACD9785FEB219"/>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05BCC3BF1F154DB1ABE498E61E2E7DCF19">
    <w:name w:val="05BCC3BF1F154DB1ABE498E61E2E7DCF19"/>
    <w:rsid w:val="00BF4079"/>
    <w:pPr>
      <w:spacing w:before="120" w:after="120" w:line="288" w:lineRule="auto"/>
    </w:pPr>
    <w:rPr>
      <w:rFonts w:eastAsiaTheme="minorHAnsi"/>
      <w:lang w:val="de-DE" w:eastAsia="en-US"/>
    </w:rPr>
  </w:style>
  <w:style w:type="paragraph" w:customStyle="1" w:styleId="DE6A87B0CD87468ABCCA6A4BCA6E406C19">
    <w:name w:val="DE6A87B0CD87468ABCCA6A4BCA6E406C19"/>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6AF934296A1B4351887F8A2430469A7059">
    <w:name w:val="6AF934296A1B4351887F8A2430469A7059"/>
    <w:rsid w:val="00BF4079"/>
    <w:pPr>
      <w:spacing w:before="120" w:after="120" w:line="288" w:lineRule="auto"/>
    </w:pPr>
    <w:rPr>
      <w:rFonts w:eastAsiaTheme="minorHAnsi"/>
      <w:lang w:val="de-DE" w:eastAsia="en-US"/>
    </w:rPr>
  </w:style>
  <w:style w:type="paragraph" w:customStyle="1" w:styleId="B7C86B3A80EE414B982A282E28130A1259">
    <w:name w:val="B7C86B3A80EE414B982A282E28130A1259"/>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3C7F766E739B44F3AAFEE57468EC314B33">
    <w:name w:val="3C7F766E739B44F3AAFEE57468EC314B33"/>
    <w:rsid w:val="00BF4079"/>
    <w:pPr>
      <w:spacing w:before="120" w:after="120" w:line="288" w:lineRule="auto"/>
    </w:pPr>
    <w:rPr>
      <w:rFonts w:eastAsiaTheme="minorHAnsi"/>
      <w:lang w:val="de-DE" w:eastAsia="en-US"/>
    </w:rPr>
  </w:style>
  <w:style w:type="paragraph" w:customStyle="1" w:styleId="2247795B4F6F4E71ADC0B8D32B40E8AA33">
    <w:name w:val="2247795B4F6F4E71ADC0B8D32B40E8AA33"/>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0414DE855B6C46A18C7C397A679EACB233">
    <w:name w:val="0414DE855B6C46A18C7C397A679EACB233"/>
    <w:rsid w:val="00BF4079"/>
    <w:pPr>
      <w:spacing w:before="120" w:after="120" w:line="288" w:lineRule="auto"/>
    </w:pPr>
    <w:rPr>
      <w:rFonts w:eastAsiaTheme="minorHAnsi"/>
      <w:lang w:val="de-DE" w:eastAsia="en-US"/>
    </w:rPr>
  </w:style>
  <w:style w:type="paragraph" w:customStyle="1" w:styleId="ABBD3998E5BF43C8877C76C3238C330C33">
    <w:name w:val="ABBD3998E5BF43C8877C76C3238C330C33"/>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14E6B7AD4EA646819BCECFBB0C6C6EA133">
    <w:name w:val="14E6B7AD4EA646819BCECFBB0C6C6EA133"/>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20DFF532DDDC49F594BE62A341D9E84F31">
    <w:name w:val="20DFF532DDDC49F594BE62A341D9E84F31"/>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F1A9D142B44C439B8A5F4611C1F9D3F884">
    <w:name w:val="F1A9D142B44C439B8A5F4611C1F9D3F884"/>
    <w:rsid w:val="005F18D2"/>
    <w:pPr>
      <w:spacing w:before="120" w:after="120" w:line="288" w:lineRule="auto"/>
    </w:pPr>
    <w:rPr>
      <w:rFonts w:eastAsiaTheme="minorHAnsi"/>
      <w:lang w:val="de-DE" w:eastAsia="en-US"/>
    </w:rPr>
  </w:style>
  <w:style w:type="paragraph" w:customStyle="1" w:styleId="23495994907D407BBE40F340682F2AB084">
    <w:name w:val="23495994907D407BBE40F340682F2AB084"/>
    <w:rsid w:val="005F18D2"/>
    <w:pPr>
      <w:spacing w:before="120" w:after="120" w:line="288" w:lineRule="auto"/>
    </w:pPr>
    <w:rPr>
      <w:rFonts w:eastAsiaTheme="minorHAnsi"/>
      <w:lang w:val="de-DE" w:eastAsia="en-US"/>
    </w:rPr>
  </w:style>
  <w:style w:type="paragraph" w:customStyle="1" w:styleId="762DA126DB304F6B84B40D7D4B15965384">
    <w:name w:val="762DA126DB304F6B84B40D7D4B15965384"/>
    <w:rsid w:val="005F18D2"/>
    <w:pPr>
      <w:spacing w:before="120" w:after="120" w:line="288" w:lineRule="auto"/>
    </w:pPr>
    <w:rPr>
      <w:rFonts w:eastAsiaTheme="minorHAnsi"/>
      <w:lang w:val="de-DE" w:eastAsia="en-US"/>
    </w:rPr>
  </w:style>
  <w:style w:type="paragraph" w:customStyle="1" w:styleId="FBE25CCB6AFE4E17BBFFC110BFA3BF9F76">
    <w:name w:val="FBE25CCB6AFE4E17BBFFC110BFA3BF9F76"/>
    <w:rsid w:val="005F18D2"/>
    <w:pPr>
      <w:numPr>
        <w:numId w:val="4"/>
      </w:numPr>
      <w:spacing w:before="120" w:after="120" w:line="288" w:lineRule="auto"/>
      <w:ind w:left="360" w:hanging="360"/>
      <w:contextualSpacing/>
    </w:pPr>
    <w:rPr>
      <w:rFonts w:eastAsiaTheme="minorHAnsi"/>
      <w:lang w:val="de-DE" w:eastAsia="en-US"/>
    </w:rPr>
  </w:style>
  <w:style w:type="paragraph" w:customStyle="1" w:styleId="C1121442E1524B829486FFA14D5F01FF35">
    <w:name w:val="C1121442E1524B829486FFA14D5F01FF35"/>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F3196B0234944A5485192BEFD272746B35">
    <w:name w:val="F3196B0234944A5485192BEFD272746B35"/>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FFA62DA238BF465192BCE0F22A75D4D435">
    <w:name w:val="FFA62DA238BF465192BCE0F22A75D4D435"/>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710718C12CDA4D219B07DC3F411DA55B84">
    <w:name w:val="710718C12CDA4D219B07DC3F411DA55B84"/>
    <w:rsid w:val="005F18D2"/>
    <w:pPr>
      <w:spacing w:before="120" w:after="120" w:line="288" w:lineRule="auto"/>
    </w:pPr>
    <w:rPr>
      <w:rFonts w:eastAsiaTheme="minorHAnsi"/>
      <w:lang w:val="de-DE" w:eastAsia="en-US"/>
    </w:rPr>
  </w:style>
  <w:style w:type="paragraph" w:customStyle="1" w:styleId="CCE917A482F748689A6F6B980EFCA6BD84">
    <w:name w:val="CCE917A482F748689A6F6B980EFCA6BD84"/>
    <w:rsid w:val="005F18D2"/>
    <w:pPr>
      <w:spacing w:before="120" w:after="120" w:line="288" w:lineRule="auto"/>
    </w:pPr>
    <w:rPr>
      <w:rFonts w:eastAsiaTheme="minorHAnsi"/>
      <w:lang w:val="de-DE" w:eastAsia="en-US"/>
    </w:rPr>
  </w:style>
  <w:style w:type="paragraph" w:customStyle="1" w:styleId="9DF06687B83C4D5A8CC18146040495AB84">
    <w:name w:val="9DF06687B83C4D5A8CC18146040495AB84"/>
    <w:rsid w:val="005F18D2"/>
    <w:pPr>
      <w:spacing w:before="120" w:after="120" w:line="288" w:lineRule="auto"/>
    </w:pPr>
    <w:rPr>
      <w:rFonts w:eastAsiaTheme="minorHAnsi"/>
      <w:lang w:val="de-DE" w:eastAsia="en-US"/>
    </w:rPr>
  </w:style>
  <w:style w:type="paragraph" w:customStyle="1" w:styleId="B9BA3E7D6BC34E7EB012674706AAC42384">
    <w:name w:val="B9BA3E7D6BC34E7EB012674706AAC42384"/>
    <w:rsid w:val="005F18D2"/>
    <w:pPr>
      <w:spacing w:before="120" w:after="120" w:line="288" w:lineRule="auto"/>
    </w:pPr>
    <w:rPr>
      <w:rFonts w:eastAsiaTheme="minorHAnsi"/>
      <w:lang w:val="de-DE" w:eastAsia="en-US"/>
    </w:rPr>
  </w:style>
  <w:style w:type="paragraph" w:customStyle="1" w:styleId="350BB13769F34D9EA08BC9B39A13A52B21">
    <w:name w:val="350BB13769F34D9EA08BC9B39A13A52B21"/>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88FB18A33FE94F6684BCF48F55F3785922">
    <w:name w:val="88FB18A33FE94F6684BCF48F55F3785922"/>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BF633F84F1A24109BC222336A31471AA14">
    <w:name w:val="BF633F84F1A24109BC222336A31471AA14"/>
    <w:rsid w:val="005F18D2"/>
    <w:pPr>
      <w:spacing w:before="120" w:after="120" w:line="288" w:lineRule="auto"/>
    </w:pPr>
    <w:rPr>
      <w:rFonts w:eastAsiaTheme="minorHAnsi"/>
      <w:lang w:val="de-DE" w:eastAsia="en-US"/>
    </w:rPr>
  </w:style>
  <w:style w:type="paragraph" w:customStyle="1" w:styleId="F9294466070D4874BC568F9D8B588B2F13">
    <w:name w:val="F9294466070D4874BC568F9D8B588B2F13"/>
    <w:rsid w:val="005F18D2"/>
    <w:pPr>
      <w:spacing w:before="120" w:after="120" w:line="288" w:lineRule="auto"/>
    </w:pPr>
    <w:rPr>
      <w:rFonts w:eastAsiaTheme="minorHAnsi"/>
      <w:lang w:val="de-DE" w:eastAsia="en-US"/>
    </w:rPr>
  </w:style>
  <w:style w:type="paragraph" w:customStyle="1" w:styleId="3E6BB4F5E6314280BBC9EF3CD541338161">
    <w:name w:val="3E6BB4F5E6314280BBC9EF3CD541338161"/>
    <w:rsid w:val="005F18D2"/>
    <w:pPr>
      <w:spacing w:before="120" w:after="120" w:line="288" w:lineRule="auto"/>
    </w:pPr>
    <w:rPr>
      <w:rFonts w:eastAsiaTheme="minorHAnsi"/>
      <w:lang w:val="de-DE" w:eastAsia="en-US"/>
    </w:rPr>
  </w:style>
  <w:style w:type="paragraph" w:customStyle="1" w:styleId="8CC605EF6B084EADA63C06FFBA6FF4D470">
    <w:name w:val="8CC605EF6B084EADA63C06FFBA6FF4D470"/>
    <w:rsid w:val="005F18D2"/>
    <w:pPr>
      <w:spacing w:before="120" w:after="120" w:line="288" w:lineRule="auto"/>
    </w:pPr>
    <w:rPr>
      <w:rFonts w:eastAsiaTheme="minorHAnsi"/>
      <w:lang w:val="de-DE" w:eastAsia="en-US"/>
    </w:rPr>
  </w:style>
  <w:style w:type="paragraph" w:customStyle="1" w:styleId="1AB1760B07B24F86BA8AC2F54EB329C220">
    <w:name w:val="1AB1760B07B24F86BA8AC2F54EB329C220"/>
    <w:rsid w:val="005F18D2"/>
    <w:pPr>
      <w:spacing w:before="120" w:after="120" w:line="288" w:lineRule="auto"/>
    </w:pPr>
    <w:rPr>
      <w:rFonts w:eastAsiaTheme="minorHAnsi"/>
      <w:lang w:val="de-DE" w:eastAsia="en-US"/>
    </w:rPr>
  </w:style>
  <w:style w:type="paragraph" w:customStyle="1" w:styleId="21178CE1796942B8A191257EBDBBBF9D29">
    <w:name w:val="21178CE1796942B8A191257EBDBBBF9D29"/>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35F6D4E8A79742BA87CE8BB72C5A6DF120">
    <w:name w:val="35F6D4E8A79742BA87CE8BB72C5A6DF120"/>
    <w:rsid w:val="005F18D2"/>
    <w:pPr>
      <w:spacing w:before="120" w:after="120" w:line="288" w:lineRule="auto"/>
    </w:pPr>
    <w:rPr>
      <w:rFonts w:eastAsiaTheme="minorHAnsi"/>
      <w:lang w:val="de-DE" w:eastAsia="en-US"/>
    </w:rPr>
  </w:style>
  <w:style w:type="paragraph" w:customStyle="1" w:styleId="8A92EAB4BA3240B68703BACD9785FEB220">
    <w:name w:val="8A92EAB4BA3240B68703BACD9785FEB220"/>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05BCC3BF1F154DB1ABE498E61E2E7DCF20">
    <w:name w:val="05BCC3BF1F154DB1ABE498E61E2E7DCF20"/>
    <w:rsid w:val="005F18D2"/>
    <w:pPr>
      <w:spacing w:before="120" w:after="120" w:line="288" w:lineRule="auto"/>
    </w:pPr>
    <w:rPr>
      <w:rFonts w:eastAsiaTheme="minorHAnsi"/>
      <w:lang w:val="de-DE" w:eastAsia="en-US"/>
    </w:rPr>
  </w:style>
  <w:style w:type="paragraph" w:customStyle="1" w:styleId="DE6A87B0CD87468ABCCA6A4BCA6E406C20">
    <w:name w:val="DE6A87B0CD87468ABCCA6A4BCA6E406C20"/>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6AF934296A1B4351887F8A2430469A7060">
    <w:name w:val="6AF934296A1B4351887F8A2430469A7060"/>
    <w:rsid w:val="005F18D2"/>
    <w:pPr>
      <w:spacing w:before="120" w:after="120" w:line="288" w:lineRule="auto"/>
    </w:pPr>
    <w:rPr>
      <w:rFonts w:eastAsiaTheme="minorHAnsi"/>
      <w:lang w:val="de-DE" w:eastAsia="en-US"/>
    </w:rPr>
  </w:style>
  <w:style w:type="paragraph" w:customStyle="1" w:styleId="B7C86B3A80EE414B982A282E28130A1260">
    <w:name w:val="B7C86B3A80EE414B982A282E28130A1260"/>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3C7F766E739B44F3AAFEE57468EC314B34">
    <w:name w:val="3C7F766E739B44F3AAFEE57468EC314B34"/>
    <w:rsid w:val="005F18D2"/>
    <w:pPr>
      <w:spacing w:before="120" w:after="120" w:line="288" w:lineRule="auto"/>
    </w:pPr>
    <w:rPr>
      <w:rFonts w:eastAsiaTheme="minorHAnsi"/>
      <w:lang w:val="de-DE" w:eastAsia="en-US"/>
    </w:rPr>
  </w:style>
  <w:style w:type="paragraph" w:customStyle="1" w:styleId="2247795B4F6F4E71ADC0B8D32B40E8AA34">
    <w:name w:val="2247795B4F6F4E71ADC0B8D32B40E8AA34"/>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0414DE855B6C46A18C7C397A679EACB234">
    <w:name w:val="0414DE855B6C46A18C7C397A679EACB234"/>
    <w:rsid w:val="005F18D2"/>
    <w:pPr>
      <w:spacing w:before="120" w:after="120" w:line="288" w:lineRule="auto"/>
    </w:pPr>
    <w:rPr>
      <w:rFonts w:eastAsiaTheme="minorHAnsi"/>
      <w:lang w:val="de-DE" w:eastAsia="en-US"/>
    </w:rPr>
  </w:style>
  <w:style w:type="paragraph" w:customStyle="1" w:styleId="ABBD3998E5BF43C8877C76C3238C330C34">
    <w:name w:val="ABBD3998E5BF43C8877C76C3238C330C34"/>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14E6B7AD4EA646819BCECFBB0C6C6EA134">
    <w:name w:val="14E6B7AD4EA646819BCECFBB0C6C6EA134"/>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20DFF532DDDC49F594BE62A341D9E84F32">
    <w:name w:val="20DFF532DDDC49F594BE62A341D9E84F32"/>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F1A9D142B44C439B8A5F4611C1F9D3F885">
    <w:name w:val="F1A9D142B44C439B8A5F4611C1F9D3F885"/>
    <w:rsid w:val="00E6674E"/>
    <w:pPr>
      <w:spacing w:before="120" w:after="120" w:line="288" w:lineRule="auto"/>
    </w:pPr>
    <w:rPr>
      <w:rFonts w:eastAsiaTheme="minorHAnsi"/>
      <w:lang w:val="de-DE" w:eastAsia="en-US"/>
    </w:rPr>
  </w:style>
  <w:style w:type="paragraph" w:customStyle="1" w:styleId="23495994907D407BBE40F340682F2AB085">
    <w:name w:val="23495994907D407BBE40F340682F2AB085"/>
    <w:rsid w:val="00E6674E"/>
    <w:pPr>
      <w:spacing w:before="120" w:after="120" w:line="288" w:lineRule="auto"/>
    </w:pPr>
    <w:rPr>
      <w:rFonts w:eastAsiaTheme="minorHAnsi"/>
      <w:lang w:val="de-DE" w:eastAsia="en-US"/>
    </w:rPr>
  </w:style>
  <w:style w:type="paragraph" w:customStyle="1" w:styleId="762DA126DB304F6B84B40D7D4B15965385">
    <w:name w:val="762DA126DB304F6B84B40D7D4B15965385"/>
    <w:rsid w:val="00E6674E"/>
    <w:pPr>
      <w:spacing w:before="120" w:after="120" w:line="288" w:lineRule="auto"/>
    </w:pPr>
    <w:rPr>
      <w:rFonts w:eastAsiaTheme="minorHAnsi"/>
      <w:lang w:val="de-DE" w:eastAsia="en-US"/>
    </w:rPr>
  </w:style>
  <w:style w:type="paragraph" w:customStyle="1" w:styleId="FBE25CCB6AFE4E17BBFFC110BFA3BF9F77">
    <w:name w:val="FBE25CCB6AFE4E17BBFFC110BFA3BF9F77"/>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C1121442E1524B829486FFA14D5F01FF36">
    <w:name w:val="C1121442E1524B829486FFA14D5F01FF36"/>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F3196B0234944A5485192BEFD272746B36">
    <w:name w:val="F3196B0234944A5485192BEFD272746B36"/>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FFA62DA238BF465192BCE0F22A75D4D436">
    <w:name w:val="FFA62DA238BF465192BCE0F22A75D4D436"/>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710718C12CDA4D219B07DC3F411DA55B85">
    <w:name w:val="710718C12CDA4D219B07DC3F411DA55B85"/>
    <w:rsid w:val="00E6674E"/>
    <w:pPr>
      <w:spacing w:before="120" w:after="120" w:line="288" w:lineRule="auto"/>
    </w:pPr>
    <w:rPr>
      <w:rFonts w:eastAsiaTheme="minorHAnsi"/>
      <w:lang w:val="de-DE" w:eastAsia="en-US"/>
    </w:rPr>
  </w:style>
  <w:style w:type="paragraph" w:customStyle="1" w:styleId="CCE917A482F748689A6F6B980EFCA6BD85">
    <w:name w:val="CCE917A482F748689A6F6B980EFCA6BD85"/>
    <w:rsid w:val="00E6674E"/>
    <w:pPr>
      <w:spacing w:before="120" w:after="120" w:line="288" w:lineRule="auto"/>
    </w:pPr>
    <w:rPr>
      <w:rFonts w:eastAsiaTheme="minorHAnsi"/>
      <w:lang w:val="de-DE" w:eastAsia="en-US"/>
    </w:rPr>
  </w:style>
  <w:style w:type="paragraph" w:customStyle="1" w:styleId="9DF06687B83C4D5A8CC18146040495AB85">
    <w:name w:val="9DF06687B83C4D5A8CC18146040495AB85"/>
    <w:rsid w:val="00E6674E"/>
    <w:pPr>
      <w:spacing w:before="120" w:after="120" w:line="288" w:lineRule="auto"/>
    </w:pPr>
    <w:rPr>
      <w:rFonts w:eastAsiaTheme="minorHAnsi"/>
      <w:lang w:val="de-DE" w:eastAsia="en-US"/>
    </w:rPr>
  </w:style>
  <w:style w:type="paragraph" w:customStyle="1" w:styleId="B9BA3E7D6BC34E7EB012674706AAC42385">
    <w:name w:val="B9BA3E7D6BC34E7EB012674706AAC42385"/>
    <w:rsid w:val="00E6674E"/>
    <w:pPr>
      <w:spacing w:before="120" w:after="120" w:line="288" w:lineRule="auto"/>
    </w:pPr>
    <w:rPr>
      <w:rFonts w:eastAsiaTheme="minorHAnsi"/>
      <w:lang w:val="de-DE" w:eastAsia="en-US"/>
    </w:rPr>
  </w:style>
  <w:style w:type="paragraph" w:customStyle="1" w:styleId="350BB13769F34D9EA08BC9B39A13A52B22">
    <w:name w:val="350BB13769F34D9EA08BC9B39A13A52B2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88FB18A33FE94F6684BCF48F55F3785923">
    <w:name w:val="88FB18A33FE94F6684BCF48F55F3785923"/>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BF633F84F1A24109BC222336A31471AA15">
    <w:name w:val="BF633F84F1A24109BC222336A31471AA15"/>
    <w:rsid w:val="00E6674E"/>
    <w:pPr>
      <w:spacing w:before="120" w:after="120" w:line="288" w:lineRule="auto"/>
    </w:pPr>
    <w:rPr>
      <w:rFonts w:eastAsiaTheme="minorHAnsi"/>
      <w:lang w:val="de-DE" w:eastAsia="en-US"/>
    </w:rPr>
  </w:style>
  <w:style w:type="paragraph" w:customStyle="1" w:styleId="F9294466070D4874BC568F9D8B588B2F14">
    <w:name w:val="F9294466070D4874BC568F9D8B588B2F14"/>
    <w:rsid w:val="00E6674E"/>
    <w:pPr>
      <w:spacing w:before="120" w:after="120" w:line="288" w:lineRule="auto"/>
    </w:pPr>
    <w:rPr>
      <w:rFonts w:eastAsiaTheme="minorHAnsi"/>
      <w:lang w:val="de-DE" w:eastAsia="en-US"/>
    </w:rPr>
  </w:style>
  <w:style w:type="paragraph" w:customStyle="1" w:styleId="3E6BB4F5E6314280BBC9EF3CD541338162">
    <w:name w:val="3E6BB4F5E6314280BBC9EF3CD541338162"/>
    <w:rsid w:val="00E6674E"/>
    <w:pPr>
      <w:spacing w:before="120" w:after="120" w:line="288" w:lineRule="auto"/>
    </w:pPr>
    <w:rPr>
      <w:rFonts w:eastAsiaTheme="minorHAnsi"/>
      <w:lang w:val="de-DE" w:eastAsia="en-US"/>
    </w:rPr>
  </w:style>
  <w:style w:type="paragraph" w:customStyle="1" w:styleId="8CC605EF6B084EADA63C06FFBA6FF4D471">
    <w:name w:val="8CC605EF6B084EADA63C06FFBA6FF4D471"/>
    <w:rsid w:val="00E6674E"/>
    <w:pPr>
      <w:spacing w:before="120" w:after="120" w:line="288" w:lineRule="auto"/>
    </w:pPr>
    <w:rPr>
      <w:rFonts w:eastAsiaTheme="minorHAnsi"/>
      <w:lang w:val="de-DE" w:eastAsia="en-US"/>
    </w:rPr>
  </w:style>
  <w:style w:type="paragraph" w:customStyle="1" w:styleId="1AB1760B07B24F86BA8AC2F54EB329C221">
    <w:name w:val="1AB1760B07B24F86BA8AC2F54EB329C221"/>
    <w:rsid w:val="00E6674E"/>
    <w:pPr>
      <w:spacing w:before="120" w:after="120" w:line="288" w:lineRule="auto"/>
    </w:pPr>
    <w:rPr>
      <w:rFonts w:eastAsiaTheme="minorHAnsi"/>
      <w:lang w:val="de-DE" w:eastAsia="en-US"/>
    </w:rPr>
  </w:style>
  <w:style w:type="paragraph" w:customStyle="1" w:styleId="21178CE1796942B8A191257EBDBBBF9D30">
    <w:name w:val="21178CE1796942B8A191257EBDBBBF9D30"/>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35F6D4E8A79742BA87CE8BB72C5A6DF121">
    <w:name w:val="35F6D4E8A79742BA87CE8BB72C5A6DF121"/>
    <w:rsid w:val="00E6674E"/>
    <w:pPr>
      <w:spacing w:before="120" w:after="120" w:line="288" w:lineRule="auto"/>
    </w:pPr>
    <w:rPr>
      <w:rFonts w:eastAsiaTheme="minorHAnsi"/>
      <w:lang w:val="de-DE" w:eastAsia="en-US"/>
    </w:rPr>
  </w:style>
  <w:style w:type="paragraph" w:customStyle="1" w:styleId="8A92EAB4BA3240B68703BACD9785FEB221">
    <w:name w:val="8A92EAB4BA3240B68703BACD9785FEB22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05BCC3BF1F154DB1ABE498E61E2E7DCF21">
    <w:name w:val="05BCC3BF1F154DB1ABE498E61E2E7DCF21"/>
    <w:rsid w:val="00E6674E"/>
    <w:pPr>
      <w:spacing w:before="120" w:after="120" w:line="288" w:lineRule="auto"/>
    </w:pPr>
    <w:rPr>
      <w:rFonts w:eastAsiaTheme="minorHAnsi"/>
      <w:lang w:val="de-DE" w:eastAsia="en-US"/>
    </w:rPr>
  </w:style>
  <w:style w:type="paragraph" w:customStyle="1" w:styleId="DE6A87B0CD87468ABCCA6A4BCA6E406C21">
    <w:name w:val="DE6A87B0CD87468ABCCA6A4BCA6E406C2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6AF934296A1B4351887F8A2430469A7061">
    <w:name w:val="6AF934296A1B4351887F8A2430469A7061"/>
    <w:rsid w:val="00E6674E"/>
    <w:pPr>
      <w:spacing w:before="120" w:after="120" w:line="288" w:lineRule="auto"/>
    </w:pPr>
    <w:rPr>
      <w:rFonts w:eastAsiaTheme="minorHAnsi"/>
      <w:lang w:val="de-DE" w:eastAsia="en-US"/>
    </w:rPr>
  </w:style>
  <w:style w:type="paragraph" w:customStyle="1" w:styleId="B7C86B3A80EE414B982A282E28130A1261">
    <w:name w:val="B7C86B3A80EE414B982A282E28130A126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3C7F766E739B44F3AAFEE57468EC314B35">
    <w:name w:val="3C7F766E739B44F3AAFEE57468EC314B35"/>
    <w:rsid w:val="00E6674E"/>
    <w:pPr>
      <w:spacing w:before="120" w:after="120" w:line="288" w:lineRule="auto"/>
    </w:pPr>
    <w:rPr>
      <w:rFonts w:eastAsiaTheme="minorHAnsi"/>
      <w:lang w:val="de-DE" w:eastAsia="en-US"/>
    </w:rPr>
  </w:style>
  <w:style w:type="paragraph" w:customStyle="1" w:styleId="2247795B4F6F4E71ADC0B8D32B40E8AA35">
    <w:name w:val="2247795B4F6F4E71ADC0B8D32B40E8AA35"/>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0414DE855B6C46A18C7C397A679EACB235">
    <w:name w:val="0414DE855B6C46A18C7C397A679EACB235"/>
    <w:rsid w:val="00E6674E"/>
    <w:pPr>
      <w:spacing w:before="120" w:after="120" w:line="288" w:lineRule="auto"/>
    </w:pPr>
    <w:rPr>
      <w:rFonts w:eastAsiaTheme="minorHAnsi"/>
      <w:lang w:val="de-DE" w:eastAsia="en-US"/>
    </w:rPr>
  </w:style>
  <w:style w:type="paragraph" w:customStyle="1" w:styleId="ABBD3998E5BF43C8877C76C3238C330C35">
    <w:name w:val="ABBD3998E5BF43C8877C76C3238C330C35"/>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14E6B7AD4EA646819BCECFBB0C6C6EA135">
    <w:name w:val="14E6B7AD4EA646819BCECFBB0C6C6EA135"/>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20DFF532DDDC49F594BE62A341D9E84F33">
    <w:name w:val="20DFF532DDDC49F594BE62A341D9E84F33"/>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487E8F41134A471195C0EA79B36C622C">
    <w:name w:val="487E8F41134A471195C0EA79B36C622C"/>
    <w:rsid w:val="00E6674E"/>
    <w:rPr>
      <w:lang w:val="de-DE" w:eastAsia="de-DE"/>
    </w:rPr>
  </w:style>
  <w:style w:type="paragraph" w:customStyle="1" w:styleId="7F36E6C1DAFF4ECF8E5F4E30E7BA3414">
    <w:name w:val="7F36E6C1DAFF4ECF8E5F4E30E7BA3414"/>
    <w:rsid w:val="00E6674E"/>
    <w:rPr>
      <w:lang w:val="de-DE" w:eastAsia="de-DE"/>
    </w:rPr>
  </w:style>
  <w:style w:type="paragraph" w:customStyle="1" w:styleId="4421E00A049D4DFDA7E6B56CFB18F02F">
    <w:name w:val="4421E00A049D4DFDA7E6B56CFB18F02F"/>
    <w:rsid w:val="00E6674E"/>
    <w:rPr>
      <w:lang w:val="de-DE" w:eastAsia="de-DE"/>
    </w:rPr>
  </w:style>
  <w:style w:type="paragraph" w:customStyle="1" w:styleId="B0C19D8A323A4F7E880228BDC24BE247">
    <w:name w:val="B0C19D8A323A4F7E880228BDC24BE247"/>
    <w:rsid w:val="00E6674E"/>
    <w:rPr>
      <w:lang w:val="de-DE" w:eastAsia="de-DE"/>
    </w:rPr>
  </w:style>
  <w:style w:type="paragraph" w:customStyle="1" w:styleId="216F66F9B203490B96FCFDEA80B56E0D">
    <w:name w:val="216F66F9B203490B96FCFDEA80B56E0D"/>
    <w:rsid w:val="00E6674E"/>
    <w:rPr>
      <w:lang w:val="de-DE" w:eastAsia="de-DE"/>
    </w:rPr>
  </w:style>
  <w:style w:type="paragraph" w:customStyle="1" w:styleId="483AA89AEB484EBF8D1DFBA341DB0670">
    <w:name w:val="483AA89AEB484EBF8D1DFBA341DB0670"/>
    <w:rsid w:val="00E6674E"/>
    <w:rPr>
      <w:lang w:val="de-DE" w:eastAsia="de-DE"/>
    </w:rPr>
  </w:style>
  <w:style w:type="paragraph" w:customStyle="1" w:styleId="821C666BFA454A72947D6BF577446BB5">
    <w:name w:val="821C666BFA454A72947D6BF577446BB5"/>
    <w:rsid w:val="00E6674E"/>
    <w:rPr>
      <w:lang w:val="de-DE" w:eastAsia="de-DE"/>
    </w:rPr>
  </w:style>
  <w:style w:type="paragraph" w:customStyle="1" w:styleId="FA7165820C434947A241532BAF1D9463">
    <w:name w:val="FA7165820C434947A241532BAF1D9463"/>
    <w:rsid w:val="00E6674E"/>
    <w:rPr>
      <w:lang w:val="de-DE" w:eastAsia="de-DE"/>
    </w:rPr>
  </w:style>
  <w:style w:type="paragraph" w:customStyle="1" w:styleId="5CA6238603C942C6BBBB5E1E05156B3F">
    <w:name w:val="5CA6238603C942C6BBBB5E1E05156B3F"/>
    <w:rsid w:val="00E6674E"/>
    <w:rPr>
      <w:lang w:val="de-DE" w:eastAsia="de-DE"/>
    </w:rPr>
  </w:style>
  <w:style w:type="paragraph" w:customStyle="1" w:styleId="477F414F0EB84361BDBF8CA760590A7C">
    <w:name w:val="477F414F0EB84361BDBF8CA760590A7C"/>
    <w:rsid w:val="00E6674E"/>
    <w:rPr>
      <w:lang w:val="de-DE" w:eastAsia="de-DE"/>
    </w:rPr>
  </w:style>
  <w:style w:type="paragraph" w:customStyle="1" w:styleId="9B60B547BD594042A4457A1349EFD4E9">
    <w:name w:val="9B60B547BD594042A4457A1349EFD4E9"/>
    <w:rsid w:val="00E6674E"/>
    <w:rPr>
      <w:lang w:val="de-DE" w:eastAsia="de-DE"/>
    </w:rPr>
  </w:style>
  <w:style w:type="paragraph" w:customStyle="1" w:styleId="FAB857B391334B54BB79F4BB529DFE89">
    <w:name w:val="FAB857B391334B54BB79F4BB529DFE89"/>
    <w:rsid w:val="00E6674E"/>
    <w:rPr>
      <w:lang w:val="de-DE" w:eastAsia="de-DE"/>
    </w:rPr>
  </w:style>
  <w:style w:type="paragraph" w:customStyle="1" w:styleId="487E8F41134A471195C0EA79B36C622C1">
    <w:name w:val="487E8F41134A471195C0EA79B36C622C1"/>
    <w:rsid w:val="00E6674E"/>
    <w:pPr>
      <w:spacing w:before="120" w:after="120" w:line="288" w:lineRule="auto"/>
    </w:pPr>
    <w:rPr>
      <w:rFonts w:eastAsiaTheme="minorHAnsi"/>
      <w:lang w:val="de-DE" w:eastAsia="en-US"/>
    </w:rPr>
  </w:style>
  <w:style w:type="paragraph" w:customStyle="1" w:styleId="7F36E6C1DAFF4ECF8E5F4E30E7BA34141">
    <w:name w:val="7F36E6C1DAFF4ECF8E5F4E30E7BA3414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4421E00A049D4DFDA7E6B56CFB18F02F1">
    <w:name w:val="4421E00A049D4DFDA7E6B56CFB18F02F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B0C19D8A323A4F7E880228BDC24BE2471">
    <w:name w:val="B0C19D8A323A4F7E880228BDC24BE247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216F66F9B203490B96FCFDEA80B56E0D1">
    <w:name w:val="216F66F9B203490B96FCFDEA80B56E0D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483AA89AEB484EBF8D1DFBA341DB06701">
    <w:name w:val="483AA89AEB484EBF8D1DFBA341DB0670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821C666BFA454A72947D6BF577446BB51">
    <w:name w:val="821C666BFA454A72947D6BF577446BB5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FA7165820C434947A241532BAF1D94631">
    <w:name w:val="FA7165820C434947A241532BAF1D9463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5CA6238603C942C6BBBB5E1E05156B3F1">
    <w:name w:val="5CA6238603C942C6BBBB5E1E05156B3F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477F414F0EB84361BDBF8CA760590A7C1">
    <w:name w:val="477F414F0EB84361BDBF8CA760590A7C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9B60B547BD594042A4457A1349EFD4E91">
    <w:name w:val="9B60B547BD594042A4457A1349EFD4E9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FAB857B391334B54BB79F4BB529DFE891">
    <w:name w:val="FAB857B391334B54BB79F4BB529DFE89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F1A9D142B44C439B8A5F4611C1F9D3F886">
    <w:name w:val="F1A9D142B44C439B8A5F4611C1F9D3F886"/>
    <w:rsid w:val="00E6674E"/>
    <w:pPr>
      <w:spacing w:before="120" w:after="120" w:line="288" w:lineRule="auto"/>
    </w:pPr>
    <w:rPr>
      <w:rFonts w:eastAsiaTheme="minorHAnsi"/>
      <w:lang w:val="de-DE" w:eastAsia="en-US"/>
    </w:rPr>
  </w:style>
  <w:style w:type="paragraph" w:customStyle="1" w:styleId="23495994907D407BBE40F340682F2AB086">
    <w:name w:val="23495994907D407BBE40F340682F2AB086"/>
    <w:rsid w:val="00E6674E"/>
    <w:pPr>
      <w:spacing w:before="120" w:after="120" w:line="288" w:lineRule="auto"/>
    </w:pPr>
    <w:rPr>
      <w:rFonts w:eastAsiaTheme="minorHAnsi"/>
      <w:lang w:val="de-DE" w:eastAsia="en-US"/>
    </w:rPr>
  </w:style>
  <w:style w:type="paragraph" w:customStyle="1" w:styleId="762DA126DB304F6B84B40D7D4B15965386">
    <w:name w:val="762DA126DB304F6B84B40D7D4B15965386"/>
    <w:rsid w:val="00E6674E"/>
    <w:pPr>
      <w:spacing w:before="120" w:after="120" w:line="288" w:lineRule="auto"/>
    </w:pPr>
    <w:rPr>
      <w:rFonts w:eastAsiaTheme="minorHAnsi"/>
      <w:lang w:val="de-DE" w:eastAsia="en-US"/>
    </w:rPr>
  </w:style>
  <w:style w:type="paragraph" w:customStyle="1" w:styleId="FBE25CCB6AFE4E17BBFFC110BFA3BF9F78">
    <w:name w:val="FBE25CCB6AFE4E17BBFFC110BFA3BF9F78"/>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C1121442E1524B829486FFA14D5F01FF37">
    <w:name w:val="C1121442E1524B829486FFA14D5F01FF37"/>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F3196B0234944A5485192BEFD272746B37">
    <w:name w:val="F3196B0234944A5485192BEFD272746B37"/>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FFA62DA238BF465192BCE0F22A75D4D437">
    <w:name w:val="FFA62DA238BF465192BCE0F22A75D4D437"/>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710718C12CDA4D219B07DC3F411DA55B86">
    <w:name w:val="710718C12CDA4D219B07DC3F411DA55B86"/>
    <w:rsid w:val="00E6674E"/>
    <w:pPr>
      <w:spacing w:before="120" w:after="120" w:line="288" w:lineRule="auto"/>
    </w:pPr>
    <w:rPr>
      <w:rFonts w:eastAsiaTheme="minorHAnsi"/>
      <w:lang w:val="de-DE" w:eastAsia="en-US"/>
    </w:rPr>
  </w:style>
  <w:style w:type="paragraph" w:customStyle="1" w:styleId="CCE917A482F748689A6F6B980EFCA6BD86">
    <w:name w:val="CCE917A482F748689A6F6B980EFCA6BD86"/>
    <w:rsid w:val="00E6674E"/>
    <w:pPr>
      <w:spacing w:before="120" w:after="120" w:line="288" w:lineRule="auto"/>
    </w:pPr>
    <w:rPr>
      <w:rFonts w:eastAsiaTheme="minorHAnsi"/>
      <w:lang w:val="de-DE" w:eastAsia="en-US"/>
    </w:rPr>
  </w:style>
  <w:style w:type="paragraph" w:customStyle="1" w:styleId="9DF06687B83C4D5A8CC18146040495AB86">
    <w:name w:val="9DF06687B83C4D5A8CC18146040495AB86"/>
    <w:rsid w:val="00E6674E"/>
    <w:pPr>
      <w:spacing w:before="120" w:after="120" w:line="288" w:lineRule="auto"/>
    </w:pPr>
    <w:rPr>
      <w:rFonts w:eastAsiaTheme="minorHAnsi"/>
      <w:lang w:val="de-DE" w:eastAsia="en-US"/>
    </w:rPr>
  </w:style>
  <w:style w:type="paragraph" w:customStyle="1" w:styleId="B9BA3E7D6BC34E7EB012674706AAC42386">
    <w:name w:val="B9BA3E7D6BC34E7EB012674706AAC42386"/>
    <w:rsid w:val="00E6674E"/>
    <w:pPr>
      <w:spacing w:before="120" w:after="120" w:line="288" w:lineRule="auto"/>
    </w:pPr>
    <w:rPr>
      <w:rFonts w:eastAsiaTheme="minorHAnsi"/>
      <w:lang w:val="de-DE" w:eastAsia="en-US"/>
    </w:rPr>
  </w:style>
  <w:style w:type="paragraph" w:customStyle="1" w:styleId="350BB13769F34D9EA08BC9B39A13A52B23">
    <w:name w:val="350BB13769F34D9EA08BC9B39A13A52B23"/>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88FB18A33FE94F6684BCF48F55F3785924">
    <w:name w:val="88FB18A33FE94F6684BCF48F55F3785924"/>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BF633F84F1A24109BC222336A31471AA16">
    <w:name w:val="BF633F84F1A24109BC222336A31471AA16"/>
    <w:rsid w:val="00E6674E"/>
    <w:pPr>
      <w:spacing w:before="120" w:after="120" w:line="288" w:lineRule="auto"/>
    </w:pPr>
    <w:rPr>
      <w:rFonts w:eastAsiaTheme="minorHAnsi"/>
      <w:lang w:val="de-DE" w:eastAsia="en-US"/>
    </w:rPr>
  </w:style>
  <w:style w:type="paragraph" w:customStyle="1" w:styleId="F9294466070D4874BC568F9D8B588B2F15">
    <w:name w:val="F9294466070D4874BC568F9D8B588B2F15"/>
    <w:rsid w:val="00E6674E"/>
    <w:pPr>
      <w:spacing w:before="120" w:after="120" w:line="288" w:lineRule="auto"/>
    </w:pPr>
    <w:rPr>
      <w:rFonts w:eastAsiaTheme="minorHAnsi"/>
      <w:lang w:val="de-DE" w:eastAsia="en-US"/>
    </w:rPr>
  </w:style>
  <w:style w:type="paragraph" w:customStyle="1" w:styleId="3E6BB4F5E6314280BBC9EF3CD541338163">
    <w:name w:val="3E6BB4F5E6314280BBC9EF3CD541338163"/>
    <w:rsid w:val="00E6674E"/>
    <w:pPr>
      <w:spacing w:before="120" w:after="120" w:line="288" w:lineRule="auto"/>
    </w:pPr>
    <w:rPr>
      <w:rFonts w:eastAsiaTheme="minorHAnsi"/>
      <w:lang w:val="de-DE" w:eastAsia="en-US"/>
    </w:rPr>
  </w:style>
  <w:style w:type="paragraph" w:customStyle="1" w:styleId="8CC605EF6B084EADA63C06FFBA6FF4D472">
    <w:name w:val="8CC605EF6B084EADA63C06FFBA6FF4D472"/>
    <w:rsid w:val="00E6674E"/>
    <w:pPr>
      <w:spacing w:before="120" w:after="120" w:line="288" w:lineRule="auto"/>
    </w:pPr>
    <w:rPr>
      <w:rFonts w:eastAsiaTheme="minorHAnsi"/>
      <w:lang w:val="de-DE" w:eastAsia="en-US"/>
    </w:rPr>
  </w:style>
  <w:style w:type="paragraph" w:customStyle="1" w:styleId="1AB1760B07B24F86BA8AC2F54EB329C222">
    <w:name w:val="1AB1760B07B24F86BA8AC2F54EB329C222"/>
    <w:rsid w:val="00E6674E"/>
    <w:pPr>
      <w:spacing w:before="120" w:after="120" w:line="288" w:lineRule="auto"/>
    </w:pPr>
    <w:rPr>
      <w:rFonts w:eastAsiaTheme="minorHAnsi"/>
      <w:lang w:val="de-DE" w:eastAsia="en-US"/>
    </w:rPr>
  </w:style>
  <w:style w:type="paragraph" w:customStyle="1" w:styleId="21178CE1796942B8A191257EBDBBBF9D31">
    <w:name w:val="21178CE1796942B8A191257EBDBBBF9D31"/>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35F6D4E8A79742BA87CE8BB72C5A6DF122">
    <w:name w:val="35F6D4E8A79742BA87CE8BB72C5A6DF122"/>
    <w:rsid w:val="00E6674E"/>
    <w:pPr>
      <w:spacing w:before="120" w:after="120" w:line="288" w:lineRule="auto"/>
    </w:pPr>
    <w:rPr>
      <w:rFonts w:eastAsiaTheme="minorHAnsi"/>
      <w:lang w:val="de-DE" w:eastAsia="en-US"/>
    </w:rPr>
  </w:style>
  <w:style w:type="paragraph" w:customStyle="1" w:styleId="8A92EAB4BA3240B68703BACD9785FEB222">
    <w:name w:val="8A92EAB4BA3240B68703BACD9785FEB22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05BCC3BF1F154DB1ABE498E61E2E7DCF22">
    <w:name w:val="05BCC3BF1F154DB1ABE498E61E2E7DCF22"/>
    <w:rsid w:val="00E6674E"/>
    <w:pPr>
      <w:spacing w:before="120" w:after="120" w:line="288" w:lineRule="auto"/>
    </w:pPr>
    <w:rPr>
      <w:rFonts w:eastAsiaTheme="minorHAnsi"/>
      <w:lang w:val="de-DE" w:eastAsia="en-US"/>
    </w:rPr>
  </w:style>
  <w:style w:type="paragraph" w:customStyle="1" w:styleId="DE6A87B0CD87468ABCCA6A4BCA6E406C22">
    <w:name w:val="DE6A87B0CD87468ABCCA6A4BCA6E406C2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6AF934296A1B4351887F8A2430469A7062">
    <w:name w:val="6AF934296A1B4351887F8A2430469A7062"/>
    <w:rsid w:val="00E6674E"/>
    <w:pPr>
      <w:spacing w:before="120" w:after="120" w:line="288" w:lineRule="auto"/>
    </w:pPr>
    <w:rPr>
      <w:rFonts w:eastAsiaTheme="minorHAnsi"/>
      <w:lang w:val="de-DE" w:eastAsia="en-US"/>
    </w:rPr>
  </w:style>
  <w:style w:type="paragraph" w:customStyle="1" w:styleId="B7C86B3A80EE414B982A282E28130A1262">
    <w:name w:val="B7C86B3A80EE414B982A282E28130A126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3C7F766E739B44F3AAFEE57468EC314B36">
    <w:name w:val="3C7F766E739B44F3AAFEE57468EC314B36"/>
    <w:rsid w:val="00E6674E"/>
    <w:pPr>
      <w:spacing w:before="120" w:after="120" w:line="288" w:lineRule="auto"/>
    </w:pPr>
    <w:rPr>
      <w:rFonts w:eastAsiaTheme="minorHAnsi"/>
      <w:lang w:val="de-DE" w:eastAsia="en-US"/>
    </w:rPr>
  </w:style>
  <w:style w:type="paragraph" w:customStyle="1" w:styleId="2247795B4F6F4E71ADC0B8D32B40E8AA36">
    <w:name w:val="2247795B4F6F4E71ADC0B8D32B40E8AA36"/>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0414DE855B6C46A18C7C397A679EACB236">
    <w:name w:val="0414DE855B6C46A18C7C397A679EACB236"/>
    <w:rsid w:val="00E6674E"/>
    <w:pPr>
      <w:spacing w:before="120" w:after="120" w:line="288" w:lineRule="auto"/>
    </w:pPr>
    <w:rPr>
      <w:rFonts w:eastAsiaTheme="minorHAnsi"/>
      <w:lang w:val="de-DE" w:eastAsia="en-US"/>
    </w:rPr>
  </w:style>
  <w:style w:type="paragraph" w:customStyle="1" w:styleId="ABBD3998E5BF43C8877C76C3238C330C36">
    <w:name w:val="ABBD3998E5BF43C8877C76C3238C330C36"/>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14E6B7AD4EA646819BCECFBB0C6C6EA136">
    <w:name w:val="14E6B7AD4EA646819BCECFBB0C6C6EA136"/>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20DFF532DDDC49F594BE62A341D9E84F34">
    <w:name w:val="20DFF532DDDC49F594BE62A341D9E84F34"/>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487E8F41134A471195C0EA79B36C622C2">
    <w:name w:val="487E8F41134A471195C0EA79B36C622C2"/>
    <w:rsid w:val="00E6674E"/>
    <w:pPr>
      <w:spacing w:before="120" w:after="120" w:line="288" w:lineRule="auto"/>
    </w:pPr>
    <w:rPr>
      <w:rFonts w:eastAsiaTheme="minorHAnsi"/>
      <w:lang w:val="de-DE" w:eastAsia="en-US"/>
    </w:rPr>
  </w:style>
  <w:style w:type="paragraph" w:customStyle="1" w:styleId="7F36E6C1DAFF4ECF8E5F4E30E7BA34142">
    <w:name w:val="7F36E6C1DAFF4ECF8E5F4E30E7BA3414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4421E00A049D4DFDA7E6B56CFB18F02F2">
    <w:name w:val="4421E00A049D4DFDA7E6B56CFB18F02F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B0C19D8A323A4F7E880228BDC24BE2472">
    <w:name w:val="B0C19D8A323A4F7E880228BDC24BE247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216F66F9B203490B96FCFDEA80B56E0D2">
    <w:name w:val="216F66F9B203490B96FCFDEA80B56E0D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483AA89AEB484EBF8D1DFBA341DB06702">
    <w:name w:val="483AA89AEB484EBF8D1DFBA341DB0670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821C666BFA454A72947D6BF577446BB52">
    <w:name w:val="821C666BFA454A72947D6BF577446BB5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FA7165820C434947A241532BAF1D94632">
    <w:name w:val="FA7165820C434947A241532BAF1D9463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5CA6238603C942C6BBBB5E1E05156B3F2">
    <w:name w:val="5CA6238603C942C6BBBB5E1E05156B3F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477F414F0EB84361BDBF8CA760590A7C2">
    <w:name w:val="477F414F0EB84361BDBF8CA760590A7C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9B60B547BD594042A4457A1349EFD4E92">
    <w:name w:val="9B60B547BD594042A4457A1349EFD4E92"/>
    <w:rsid w:val="00E6674E"/>
    <w:pPr>
      <w:numPr>
        <w:numId w:val="24"/>
      </w:numPr>
      <w:tabs>
        <w:tab w:val="clear" w:pos="360"/>
      </w:tabs>
      <w:spacing w:before="120" w:after="120" w:line="288" w:lineRule="auto"/>
      <w:ind w:left="360" w:hanging="360"/>
      <w:contextualSpacing/>
    </w:pPr>
    <w:rPr>
      <w:rFonts w:eastAsiaTheme="minorHAnsi"/>
      <w:lang w:val="de-DE" w:eastAsia="en-US"/>
    </w:rPr>
  </w:style>
  <w:style w:type="paragraph" w:customStyle="1" w:styleId="FAB857B391334B54BB79F4BB529DFE892">
    <w:name w:val="FAB857B391334B54BB79F4BB529DFE892"/>
    <w:rsid w:val="00E6674E"/>
    <w:pPr>
      <w:numPr>
        <w:numId w:val="24"/>
      </w:numPr>
      <w:tabs>
        <w:tab w:val="clear" w:pos="360"/>
      </w:tabs>
      <w:spacing w:before="120" w:after="120" w:line="288" w:lineRule="auto"/>
      <w:ind w:left="360" w:hanging="360"/>
      <w:contextualSpacing/>
    </w:pPr>
    <w:rPr>
      <w:rFonts w:eastAsiaTheme="minorHAnsi"/>
      <w:lang w:val="de-DE"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rzbistum paderborn">
  <a:themeElements>
    <a:clrScheme name="Erzbistum Paderborn">
      <a:dk1>
        <a:srgbClr val="636362"/>
      </a:dk1>
      <a:lt1>
        <a:srgbClr val="FFFFFF"/>
      </a:lt1>
      <a:dk2>
        <a:srgbClr val="636362"/>
      </a:dk2>
      <a:lt2>
        <a:srgbClr val="FFFFFF"/>
      </a:lt2>
      <a:accent1>
        <a:srgbClr val="AE0C21"/>
      </a:accent1>
      <a:accent2>
        <a:srgbClr val="E62730"/>
      </a:accent2>
      <a:accent3>
        <a:srgbClr val="1A70B8"/>
      </a:accent3>
      <a:accent4>
        <a:srgbClr val="B1CFDF"/>
      </a:accent4>
      <a:accent5>
        <a:srgbClr val="636362"/>
      </a:accent5>
      <a:accent6>
        <a:srgbClr val="919292"/>
      </a:accent6>
      <a:hlink>
        <a:srgbClr val="102E4E"/>
      </a:hlink>
      <a:folHlink>
        <a:srgbClr val="DF8081"/>
      </a:folHlink>
    </a:clrScheme>
    <a:fontScheme name="Erzbistum Paderborn">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1"/>
        </a:solidFill>
      </a:spPr>
      <a:bodyPr wrap="square" lIns="432000" tIns="180000" rIns="216000" bIns="108000" anchor="ctr">
        <a:normAutofit/>
      </a:bodyPr>
      <a:lstStyle>
        <a:defPPr algn="l">
          <a:lnSpc>
            <a:spcPct val="100000"/>
          </a:lnSpc>
          <a:defRPr sz="1200" dirty="0">
            <a:latin typeface="Arial" panose="020B0604020202020204" pitchFamily="34" charset="0"/>
            <a:cs typeface="Arial" panose="020B0604020202020204" pitchFamily="34" charset="0"/>
          </a:defRPr>
        </a:defPPr>
      </a:lstStyle>
    </a:txDef>
  </a:objectDefaults>
  <a:extraClrSchemeLst/>
  <a:extLst>
    <a:ext uri="{05A4C25C-085E-4340-85A3-A5531E510DB2}">
      <thm15:themeFamily xmlns:thm15="http://schemas.microsoft.com/office/thememl/2012/main" name="erzbistum paderborn" id="{75B3C4F2-28C4-4180-B6D5-9FF9DF980037}" vid="{48AD919F-719A-48B9-8F26-41C41E27D4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 xxxxxxx</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246414-1982-453A-B915-2387B5095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wordvorlage-ebv-06-2020-02.dotx</Template>
  <TotalTime>0</TotalTime>
  <Pages>3</Pages>
  <Words>532</Words>
  <Characters>3354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Abschlussbericht</vt:lpstr>
    </vt:vector>
  </TitlesOfParts>
  <Company>Generalviktariat Paderborn</Company>
  <LinksUpToDate>false</LinksUpToDate>
  <CharactersWithSpaces>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Abschlussbericht</dc:title>
  <dc:subject>Projektabschlussbericht</dc:subject>
  <dc:creator>N. N.</dc:creator>
  <cp:keywords/>
  <dc:description>V1.11</dc:description>
  <cp:lastModifiedBy>Markus Freckmann</cp:lastModifiedBy>
  <cp:revision>2</cp:revision>
  <cp:lastPrinted>2018-11-14T14:02:00Z</cp:lastPrinted>
  <dcterms:created xsi:type="dcterms:W3CDTF">2020-08-05T15:22:00Z</dcterms:created>
  <dcterms:modified xsi:type="dcterms:W3CDTF">2020-08-05T15:22:00Z</dcterms:modified>
  <cp:category>PB</cp:category>
</cp:coreProperties>
</file>