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theme="minorHAnsi"/>
        </w:rPr>
        <w:id w:val="1713918693"/>
        <w:docPartObj>
          <w:docPartGallery w:val="Cover Pages"/>
          <w:docPartUnique/>
        </w:docPartObj>
      </w:sdtPr>
      <w:sdtEndPr>
        <w:rPr>
          <w:rFonts w:cstheme="minorBidi"/>
        </w:rPr>
      </w:sdtEndPr>
      <w:sdtContent>
        <w:p w14:paraId="7452E83D" w14:textId="2B6F8061" w:rsidR="00012BDF" w:rsidRPr="000F453B" w:rsidRDefault="0097646D" w:rsidP="000F453B">
          <w:pPr>
            <w:spacing w:before="0" w:after="0" w:line="240" w:lineRule="auto"/>
            <w:rPr>
              <w:rFonts w:cstheme="minorHAnsi"/>
            </w:rPr>
          </w:pPr>
          <w:r w:rsidRPr="0097646D">
            <w:rPr>
              <w:rFonts w:cstheme="minorHAnsi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9D508AB" wp14:editId="21952958">
                    <wp:simplePos x="0" y="0"/>
                    <wp:positionH relativeFrom="page">
                      <wp:posOffset>-4445</wp:posOffset>
                    </wp:positionH>
                    <wp:positionV relativeFrom="page">
                      <wp:posOffset>3175</wp:posOffset>
                    </wp:positionV>
                    <wp:extent cx="7559675" cy="5773003"/>
                    <wp:effectExtent l="0" t="0" r="3175" b="0"/>
                    <wp:wrapNone/>
                    <wp:docPr id="11" name="Flussdiagramm: Dokument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5773003"/>
                            </a:xfrm>
                            <a:custGeom>
                              <a:avLst/>
                              <a:gdLst>
                                <a:gd name="connsiteX0" fmla="*/ 0 w 21600"/>
                                <a:gd name="connsiteY0" fmla="*/ 0 h 21600"/>
                                <a:gd name="connsiteX1" fmla="*/ 21600 w 21600"/>
                                <a:gd name="connsiteY1" fmla="*/ 0 h 21600"/>
                                <a:gd name="connsiteX2" fmla="*/ 21600 w 21600"/>
                                <a:gd name="connsiteY2" fmla="*/ 17322 h 21600"/>
                                <a:gd name="connsiteX3" fmla="*/ 0 w 21600"/>
                                <a:gd name="connsiteY3" fmla="*/ 20172 h 21600"/>
                                <a:gd name="connsiteX4" fmla="*/ 0 w 21600"/>
                                <a:gd name="connsiteY4" fmla="*/ 0 h 21600"/>
                                <a:gd name="connsiteX0" fmla="*/ 0 w 21600"/>
                                <a:gd name="connsiteY0" fmla="*/ 0 h 21451"/>
                                <a:gd name="connsiteX1" fmla="*/ 21600 w 21600"/>
                                <a:gd name="connsiteY1" fmla="*/ 0 h 21451"/>
                                <a:gd name="connsiteX2" fmla="*/ 21600 w 21600"/>
                                <a:gd name="connsiteY2" fmla="*/ 17322 h 21451"/>
                                <a:gd name="connsiteX3" fmla="*/ 0 w 21600"/>
                                <a:gd name="connsiteY3" fmla="*/ 20172 h 21451"/>
                                <a:gd name="connsiteX4" fmla="*/ 0 w 21600"/>
                                <a:gd name="connsiteY4" fmla="*/ 0 h 21451"/>
                                <a:gd name="connsiteX0" fmla="*/ 0 w 21600"/>
                                <a:gd name="connsiteY0" fmla="*/ 0 h 20172"/>
                                <a:gd name="connsiteX1" fmla="*/ 21600 w 21600"/>
                                <a:gd name="connsiteY1" fmla="*/ 0 h 20172"/>
                                <a:gd name="connsiteX2" fmla="*/ 21600 w 21600"/>
                                <a:gd name="connsiteY2" fmla="*/ 17322 h 20172"/>
                                <a:gd name="connsiteX3" fmla="*/ 0 w 21600"/>
                                <a:gd name="connsiteY3" fmla="*/ 20172 h 20172"/>
                                <a:gd name="connsiteX4" fmla="*/ 0 w 21600"/>
                                <a:gd name="connsiteY4" fmla="*/ 0 h 20172"/>
                                <a:gd name="connsiteX0" fmla="*/ 0 w 21600"/>
                                <a:gd name="connsiteY0" fmla="*/ 0 h 20172"/>
                                <a:gd name="connsiteX1" fmla="*/ 21600 w 21600"/>
                                <a:gd name="connsiteY1" fmla="*/ 0 h 20172"/>
                                <a:gd name="connsiteX2" fmla="*/ 21573 w 21600"/>
                                <a:gd name="connsiteY2" fmla="*/ 18905 h 20172"/>
                                <a:gd name="connsiteX3" fmla="*/ 0 w 21600"/>
                                <a:gd name="connsiteY3" fmla="*/ 20172 h 20172"/>
                                <a:gd name="connsiteX4" fmla="*/ 0 w 21600"/>
                                <a:gd name="connsiteY4" fmla="*/ 0 h 20172"/>
                                <a:gd name="connsiteX0" fmla="*/ 0 w 21600"/>
                                <a:gd name="connsiteY0" fmla="*/ 0 h 20172"/>
                                <a:gd name="connsiteX1" fmla="*/ 21600 w 21600"/>
                                <a:gd name="connsiteY1" fmla="*/ 0 h 20172"/>
                                <a:gd name="connsiteX2" fmla="*/ 21573 w 21600"/>
                                <a:gd name="connsiteY2" fmla="*/ 18905 h 20172"/>
                                <a:gd name="connsiteX3" fmla="*/ 0 w 21600"/>
                                <a:gd name="connsiteY3" fmla="*/ 20172 h 20172"/>
                                <a:gd name="connsiteX4" fmla="*/ 0 w 21600"/>
                                <a:gd name="connsiteY4" fmla="*/ 0 h 20172"/>
                                <a:gd name="connsiteX0" fmla="*/ 0 w 21600"/>
                                <a:gd name="connsiteY0" fmla="*/ 0 h 20172"/>
                                <a:gd name="connsiteX1" fmla="*/ 21600 w 21600"/>
                                <a:gd name="connsiteY1" fmla="*/ 0 h 20172"/>
                                <a:gd name="connsiteX2" fmla="*/ 21573 w 21600"/>
                                <a:gd name="connsiteY2" fmla="*/ 18905 h 20172"/>
                                <a:gd name="connsiteX3" fmla="*/ 0 w 21600"/>
                                <a:gd name="connsiteY3" fmla="*/ 20172 h 20172"/>
                                <a:gd name="connsiteX4" fmla="*/ 0 w 21600"/>
                                <a:gd name="connsiteY4" fmla="*/ 0 h 20172"/>
                                <a:gd name="connsiteX0" fmla="*/ 0 w 21600"/>
                                <a:gd name="connsiteY0" fmla="*/ 0 h 20396"/>
                                <a:gd name="connsiteX1" fmla="*/ 21600 w 21600"/>
                                <a:gd name="connsiteY1" fmla="*/ 0 h 20396"/>
                                <a:gd name="connsiteX2" fmla="*/ 21573 w 21600"/>
                                <a:gd name="connsiteY2" fmla="*/ 18905 h 20396"/>
                                <a:gd name="connsiteX3" fmla="*/ 0 w 21600"/>
                                <a:gd name="connsiteY3" fmla="*/ 20172 h 20396"/>
                                <a:gd name="connsiteX4" fmla="*/ 0 w 21600"/>
                                <a:gd name="connsiteY4" fmla="*/ 0 h 20396"/>
                                <a:gd name="connsiteX0" fmla="*/ 0 w 21600"/>
                                <a:gd name="connsiteY0" fmla="*/ 0 h 20259"/>
                                <a:gd name="connsiteX1" fmla="*/ 21600 w 21600"/>
                                <a:gd name="connsiteY1" fmla="*/ 0 h 20259"/>
                                <a:gd name="connsiteX2" fmla="*/ 21519 w 21600"/>
                                <a:gd name="connsiteY2" fmla="*/ 17849 h 20259"/>
                                <a:gd name="connsiteX3" fmla="*/ 0 w 21600"/>
                                <a:gd name="connsiteY3" fmla="*/ 20172 h 20259"/>
                                <a:gd name="connsiteX4" fmla="*/ 0 w 21600"/>
                                <a:gd name="connsiteY4" fmla="*/ 0 h 20259"/>
                                <a:gd name="connsiteX0" fmla="*/ 0 w 21600"/>
                                <a:gd name="connsiteY0" fmla="*/ 0 h 20455"/>
                                <a:gd name="connsiteX1" fmla="*/ 21600 w 21600"/>
                                <a:gd name="connsiteY1" fmla="*/ 0 h 20455"/>
                                <a:gd name="connsiteX2" fmla="*/ 21519 w 21600"/>
                                <a:gd name="connsiteY2" fmla="*/ 17849 h 20455"/>
                                <a:gd name="connsiteX3" fmla="*/ 0 w 21600"/>
                                <a:gd name="connsiteY3" fmla="*/ 20172 h 20455"/>
                                <a:gd name="connsiteX4" fmla="*/ 0 w 21600"/>
                                <a:gd name="connsiteY4" fmla="*/ 0 h 20455"/>
                                <a:gd name="connsiteX0" fmla="*/ 0 w 21600"/>
                                <a:gd name="connsiteY0" fmla="*/ 0 h 20553"/>
                                <a:gd name="connsiteX1" fmla="*/ 21600 w 21600"/>
                                <a:gd name="connsiteY1" fmla="*/ 0 h 20553"/>
                                <a:gd name="connsiteX2" fmla="*/ 21519 w 21600"/>
                                <a:gd name="connsiteY2" fmla="*/ 17849 h 20553"/>
                                <a:gd name="connsiteX3" fmla="*/ 0 w 21600"/>
                                <a:gd name="connsiteY3" fmla="*/ 20172 h 20553"/>
                                <a:gd name="connsiteX4" fmla="*/ 0 w 21600"/>
                                <a:gd name="connsiteY4" fmla="*/ 0 h 20553"/>
                                <a:gd name="connsiteX0" fmla="*/ 0 w 21600"/>
                                <a:gd name="connsiteY0" fmla="*/ 0 h 20455"/>
                                <a:gd name="connsiteX1" fmla="*/ 21600 w 21600"/>
                                <a:gd name="connsiteY1" fmla="*/ 0 h 20455"/>
                                <a:gd name="connsiteX2" fmla="*/ 21519 w 21600"/>
                                <a:gd name="connsiteY2" fmla="*/ 17849 h 20455"/>
                                <a:gd name="connsiteX3" fmla="*/ 0 w 21600"/>
                                <a:gd name="connsiteY3" fmla="*/ 20172 h 20455"/>
                                <a:gd name="connsiteX4" fmla="*/ 0 w 21600"/>
                                <a:gd name="connsiteY4" fmla="*/ 0 h 20455"/>
                                <a:gd name="connsiteX0" fmla="*/ 0 w 21600"/>
                                <a:gd name="connsiteY0" fmla="*/ 0 h 20532"/>
                                <a:gd name="connsiteX1" fmla="*/ 21600 w 21600"/>
                                <a:gd name="connsiteY1" fmla="*/ 0 h 20532"/>
                                <a:gd name="connsiteX2" fmla="*/ 21519 w 21600"/>
                                <a:gd name="connsiteY2" fmla="*/ 17849 h 20532"/>
                                <a:gd name="connsiteX3" fmla="*/ 0 w 21600"/>
                                <a:gd name="connsiteY3" fmla="*/ 20172 h 20532"/>
                                <a:gd name="connsiteX4" fmla="*/ 0 w 21600"/>
                                <a:gd name="connsiteY4" fmla="*/ 0 h 20532"/>
                                <a:gd name="connsiteX0" fmla="*/ 0 w 21600"/>
                                <a:gd name="connsiteY0" fmla="*/ 0 h 20590"/>
                                <a:gd name="connsiteX1" fmla="*/ 21600 w 21600"/>
                                <a:gd name="connsiteY1" fmla="*/ 0 h 20590"/>
                                <a:gd name="connsiteX2" fmla="*/ 21519 w 21600"/>
                                <a:gd name="connsiteY2" fmla="*/ 17849 h 20590"/>
                                <a:gd name="connsiteX3" fmla="*/ 0 w 21600"/>
                                <a:gd name="connsiteY3" fmla="*/ 20172 h 20590"/>
                                <a:gd name="connsiteX4" fmla="*/ 0 w 21600"/>
                                <a:gd name="connsiteY4" fmla="*/ 0 h 20590"/>
                                <a:gd name="connsiteX0" fmla="*/ 0 w 21600"/>
                                <a:gd name="connsiteY0" fmla="*/ 0 h 20386"/>
                                <a:gd name="connsiteX1" fmla="*/ 21600 w 21600"/>
                                <a:gd name="connsiteY1" fmla="*/ 0 h 20386"/>
                                <a:gd name="connsiteX2" fmla="*/ 21519 w 21600"/>
                                <a:gd name="connsiteY2" fmla="*/ 17849 h 20386"/>
                                <a:gd name="connsiteX3" fmla="*/ 27 w 21600"/>
                                <a:gd name="connsiteY3" fmla="*/ 19908 h 20386"/>
                                <a:gd name="connsiteX4" fmla="*/ 0 w 21600"/>
                                <a:gd name="connsiteY4" fmla="*/ 0 h 20386"/>
                                <a:gd name="connsiteX0" fmla="*/ 0 w 21600"/>
                                <a:gd name="connsiteY0" fmla="*/ 0 h 20582"/>
                                <a:gd name="connsiteX1" fmla="*/ 21600 w 21600"/>
                                <a:gd name="connsiteY1" fmla="*/ 0 h 20582"/>
                                <a:gd name="connsiteX2" fmla="*/ 21519 w 21600"/>
                                <a:gd name="connsiteY2" fmla="*/ 17849 h 20582"/>
                                <a:gd name="connsiteX3" fmla="*/ 27 w 21600"/>
                                <a:gd name="connsiteY3" fmla="*/ 19908 h 20582"/>
                                <a:gd name="connsiteX4" fmla="*/ 0 w 21600"/>
                                <a:gd name="connsiteY4" fmla="*/ 0 h 20582"/>
                                <a:gd name="connsiteX0" fmla="*/ 0 w 21600"/>
                                <a:gd name="connsiteY0" fmla="*/ 0 h 20484"/>
                                <a:gd name="connsiteX1" fmla="*/ 21600 w 21600"/>
                                <a:gd name="connsiteY1" fmla="*/ 0 h 20484"/>
                                <a:gd name="connsiteX2" fmla="*/ 21519 w 21600"/>
                                <a:gd name="connsiteY2" fmla="*/ 17849 h 20484"/>
                                <a:gd name="connsiteX3" fmla="*/ 0 w 21600"/>
                                <a:gd name="connsiteY3" fmla="*/ 19776 h 20484"/>
                                <a:gd name="connsiteX4" fmla="*/ 0 w 21600"/>
                                <a:gd name="connsiteY4" fmla="*/ 0 h 20484"/>
                                <a:gd name="connsiteX0" fmla="*/ 0 w 21600"/>
                                <a:gd name="connsiteY0" fmla="*/ 0 h 20524"/>
                                <a:gd name="connsiteX1" fmla="*/ 21600 w 21600"/>
                                <a:gd name="connsiteY1" fmla="*/ 0 h 20524"/>
                                <a:gd name="connsiteX2" fmla="*/ 21519 w 21600"/>
                                <a:gd name="connsiteY2" fmla="*/ 17849 h 20524"/>
                                <a:gd name="connsiteX3" fmla="*/ 0 w 21600"/>
                                <a:gd name="connsiteY3" fmla="*/ 19776 h 20524"/>
                                <a:gd name="connsiteX4" fmla="*/ 0 w 21600"/>
                                <a:gd name="connsiteY4" fmla="*/ 0 h 205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600" h="20524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21591" y="6302"/>
                                    <a:pt x="21528" y="11547"/>
                                    <a:pt x="21519" y="17849"/>
                                  </a:cubicBezTo>
                                  <a:cubicBezTo>
                                    <a:pt x="12842" y="20531"/>
                                    <a:pt x="4812" y="21241"/>
                                    <a:pt x="0" y="19776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rcRect/>
                              <a:stretch>
                                <a:fillRect l="-17828" r="-17828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E9F132" id="Flussdiagramm: Dokument 36" o:spid="_x0000_s1026" style="position:absolute;margin-left:-.35pt;margin-top:.25pt;width:595.25pt;height:45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1600,20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" path="m,l21600,v-9,6302,-72,11547,-81,17849c12842,20531,4812,21241,,19776l,xe" stroked="f" strokeweight="1pt">
                    <v:fill r:id="rId10" o:title="" recolor="t" rotate="t" type="frame"/>
                    <v:stroke joinstyle="miter"/>
                    <v:path arrowok="t" o:connecttype="custom" o:connectlocs="0,0;7559675,0;7531326,5020577;0,5562605;0,0" o:connectangles="0,0,0,0,0"/>
                    <w10:wrap anchorx="page" anchory="page"/>
                  </v:shape>
                </w:pict>
              </mc:Fallback>
            </mc:AlternateContent>
          </w:r>
        </w:p>
        <w:p w14:paraId="54DE7EC3" w14:textId="7B15ABBC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1E8AA589" w14:textId="2D2F16C7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59D5F92F" w14:textId="5F3B410B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2DC3DB6E" w14:textId="2A5FDB54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3C7FC2CB" w14:textId="1AC9755D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74C86480" w14:textId="7DAF383A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7A307812" w14:textId="4165F2D6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03AA5B77" w14:textId="28DA8FD0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527569F5" w14:textId="0A030B20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1B57103D" w14:textId="37D21C49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5F889A1B" w14:textId="77777777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05718E2F" w14:textId="77777777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6DA5D536" w14:textId="77777777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015EFCF1" w14:textId="27C16845" w:rsidR="00B45E51" w:rsidRPr="000F453B" w:rsidRDefault="00B45E51" w:rsidP="000F453B">
          <w:pPr>
            <w:pStyle w:val="Titel"/>
            <w:spacing w:before="0" w:after="0"/>
            <w:rPr>
              <w:rFonts w:asciiTheme="minorHAnsi" w:hAnsiTheme="minorHAnsi" w:cstheme="minorHAnsi"/>
              <w:sz w:val="22"/>
              <w:szCs w:val="22"/>
            </w:rPr>
          </w:pPr>
        </w:p>
        <w:p w14:paraId="41C9F4A2" w14:textId="7BBAD552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4996AF43" w14:textId="34CE7C93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708DE812" w14:textId="0F0CDE1F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7BB20E2B" w14:textId="57B41E60" w:rsidR="00B45E51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33FE36A5" w14:textId="3A8335C1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56B1F079" w14:textId="0363371D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10460F42" w14:textId="6AC40189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7C7BC533" w14:textId="33492CF7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194EC7E4" w14:textId="7E57263A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70628C4F" w14:textId="0FAD9BAD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123A01C2" w14:textId="56623502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10987D26" w14:textId="4505D21A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0B5A0B3C" w14:textId="186DC3D5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45FE7D59" w14:textId="4F1B974C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708821E3" w14:textId="3188F528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6E31C463" w14:textId="06480766" w:rsid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14508A3B" w14:textId="77777777" w:rsidR="000F453B" w:rsidRPr="000F453B" w:rsidRDefault="000F453B" w:rsidP="000F453B">
          <w:pPr>
            <w:spacing w:before="0" w:after="0" w:line="240" w:lineRule="auto"/>
            <w:rPr>
              <w:rFonts w:cstheme="minorHAnsi"/>
            </w:rPr>
          </w:pPr>
        </w:p>
        <w:p w14:paraId="5A534DBE" w14:textId="48DA6723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2C0E0870" w14:textId="13A7001B" w:rsidR="00B45E51" w:rsidRPr="000F453B" w:rsidRDefault="00B45E51" w:rsidP="000F453B">
          <w:pPr>
            <w:spacing w:before="0" w:after="0" w:line="240" w:lineRule="auto"/>
            <w:rPr>
              <w:rFonts w:cstheme="minorHAnsi"/>
            </w:rPr>
          </w:pPr>
        </w:p>
        <w:p w14:paraId="176CF825" w14:textId="49963E73" w:rsidR="00B45E51" w:rsidRPr="000A3E74" w:rsidRDefault="00B45E51" w:rsidP="00B45E51">
          <w:pPr>
            <w:pStyle w:val="Titel"/>
            <w:spacing w:before="0" w:after="0"/>
            <w:rPr>
              <w:sz w:val="32"/>
              <w:szCs w:val="32"/>
            </w:rPr>
          </w:pPr>
        </w:p>
        <w:bookmarkStart w:id="0" w:name="Projektname"/>
        <w:p w14:paraId="4A7861B5" w14:textId="5C2995EB" w:rsidR="00B45E51" w:rsidRPr="00330ECE" w:rsidRDefault="00694441" w:rsidP="00B45E51">
          <w:pPr>
            <w:pStyle w:val="Titel"/>
            <w:spacing w:before="0" w:after="0"/>
            <w:rPr>
              <w:szCs w:val="56"/>
            </w:rPr>
          </w:pPr>
          <w:sdt>
            <w:sdtPr>
              <w:rPr>
                <w:szCs w:val="56"/>
              </w:rPr>
              <w:alias w:val="Projektname"/>
              <w:tag w:val="Projektname"/>
              <w:id w:val="-1285185699"/>
              <w:placeholder>
                <w:docPart w:val="63506CCB312F42EF8CA85763FE6FA27B"/>
              </w:placeholder>
              <w15:color w:val="E9493D"/>
              <w15:appearance w15:val="hidden"/>
              <w:text/>
            </w:sdtPr>
            <w:sdtEndPr/>
            <w:sdtContent>
              <w:r w:rsidR="00E858CF">
                <w:rPr>
                  <w:szCs w:val="56"/>
                </w:rPr>
                <w:t>Name Kompetenzeinheit</w:t>
              </w:r>
            </w:sdtContent>
          </w:sdt>
          <w:bookmarkEnd w:id="0"/>
        </w:p>
        <w:sdt>
          <w:sdtPr>
            <w:alias w:val="Untertitel"/>
            <w:tag w:val=""/>
            <w:id w:val="57761778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749346C" w14:textId="2E3F4940" w:rsidR="00B45E51" w:rsidRPr="00012BDF" w:rsidRDefault="00E858CF" w:rsidP="00B45E51">
              <w:pPr>
                <w:pStyle w:val="Untertitel"/>
                <w:spacing w:before="600"/>
              </w:pPr>
              <w:r>
                <w:t>Bericht</w:t>
              </w:r>
            </w:p>
          </w:sdtContent>
        </w:sdt>
        <w:p w14:paraId="6C70015B" w14:textId="5784F547" w:rsidR="00B45E51" w:rsidRDefault="00B45E51" w:rsidP="00B45E51"/>
        <w:p w14:paraId="65E78C0E" w14:textId="6F9CE0D4" w:rsidR="00B84B66" w:rsidRPr="006C3CBA" w:rsidRDefault="0097646D" w:rsidP="006C3CBA">
          <w:pPr>
            <w:spacing w:before="0" w:after="160" w:line="259" w:lineRule="auto"/>
          </w:pPr>
          <w:r w:rsidRPr="0097646D">
            <w:rPr>
              <w:rFonts w:cstheme="minorHAnsi"/>
              <w:noProof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09353F0A" wp14:editId="34363D51">
                <wp:simplePos x="0" y="0"/>
                <wp:positionH relativeFrom="margin">
                  <wp:posOffset>3982720</wp:posOffset>
                </wp:positionH>
                <wp:positionV relativeFrom="margin">
                  <wp:posOffset>8161020</wp:posOffset>
                </wp:positionV>
                <wp:extent cx="1790065" cy="850900"/>
                <wp:effectExtent l="0" t="0" r="635" b="6350"/>
                <wp:wrapNone/>
                <wp:docPr id="148" name="Grafik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egv-pb-logo-quer-rgb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065" cy="850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45E51">
            <w:br w:type="page"/>
          </w:r>
        </w:p>
      </w:sdtContent>
    </w:sdt>
    <w:p w14:paraId="3E245928" w14:textId="3F654CBB" w:rsidR="00E91531" w:rsidRDefault="00E858CF" w:rsidP="00E91531">
      <w:pPr>
        <w:pStyle w:val="berschrift1"/>
      </w:pPr>
      <w:r>
        <w:lastRenderedPageBreak/>
        <w:t>Mandat</w:t>
      </w:r>
    </w:p>
    <w:p w14:paraId="749FE2F0" w14:textId="77777777" w:rsidR="00694441" w:rsidRDefault="00694441" w:rsidP="00694441">
      <w:pPr>
        <w:pStyle w:val="berschrift2"/>
        <w:tabs>
          <w:tab w:val="left" w:pos="7035"/>
        </w:tabs>
      </w:pPr>
      <w:r>
        <w:t>Organisation der Kompetenzeinheit</w:t>
      </w:r>
      <w:r>
        <w:tab/>
      </w:r>
    </w:p>
    <w:p w14:paraId="34D21895" w14:textId="77777777" w:rsidR="00694441" w:rsidRPr="001B1507" w:rsidRDefault="00694441" w:rsidP="00694441">
      <w:pPr>
        <w:rPr>
          <w:color w:val="1A70B8" w:themeColor="accent3"/>
        </w:rPr>
      </w:pPr>
      <w:r w:rsidRPr="001B1507">
        <w:rPr>
          <w:b/>
        </w:rPr>
        <w:t>Zuständiges Managementteam</w:t>
      </w:r>
      <w:r>
        <w:t xml:space="preserve">: </w:t>
      </w:r>
      <w:sdt>
        <w:sdtPr>
          <w:alias w:val="Managementteam"/>
          <w:tag w:val="Managementteam"/>
          <w:id w:val="1358242626"/>
          <w:placeholder>
            <w:docPart w:val="8CF4EAA43F7945699BE217C8C3312789"/>
          </w:placeholder>
          <w:showingPlcHdr/>
          <w15:color w:val="E9493D"/>
          <w15:appearance w15:val="hidden"/>
        </w:sdtPr>
        <w:sdtContent>
          <w:r w:rsidRPr="001B1507">
            <w:rPr>
              <w:rStyle w:val="Platzhaltertext"/>
              <w:color w:val="1A70B8" w:themeColor="accent3"/>
            </w:rPr>
            <w:t xml:space="preserve">Geben Sie hier die </w:t>
          </w:r>
          <w:r>
            <w:rPr>
              <w:rStyle w:val="Platzhaltertext"/>
              <w:color w:val="1A70B8" w:themeColor="accent3"/>
            </w:rPr>
            <w:t>Bezeichnung des Managementteams ein.</w:t>
          </w:r>
        </w:sdtContent>
      </w:sdt>
    </w:p>
    <w:p w14:paraId="7B05EEA8" w14:textId="77777777" w:rsidR="00694441" w:rsidRDefault="00694441" w:rsidP="00694441">
      <w:r>
        <w:rPr>
          <w:b/>
        </w:rPr>
        <w:t>Eignerschaft</w:t>
      </w:r>
      <w:r>
        <w:t xml:space="preserve">: </w:t>
      </w:r>
      <w:sdt>
        <w:sdtPr>
          <w:alias w:val="Projektauftraggeber"/>
          <w:tag w:val="Projektauftraggeber"/>
          <w:id w:val="-992023121"/>
          <w:placeholder>
            <w:docPart w:val="61465A35F5954C848618687E11478AA3"/>
          </w:placeholder>
          <w:showingPlcHdr/>
          <w15:color w:val="E9493D"/>
          <w15:appearance w15:val="hidden"/>
          <w:text/>
        </w:sdtPr>
        <w:sdtContent>
          <w:r>
            <w:rPr>
              <w:color w:val="1A70B8" w:themeColor="accent3"/>
            </w:rPr>
            <w:t>Nennen Sie bitte hier die Person im Management, der die Eignerschaft für die Kompetenzeinheit übertragen ist,</w:t>
          </w:r>
          <w:r w:rsidRPr="006D2F71">
            <w:rPr>
              <w:color w:val="1A70B8" w:themeColor="accent3"/>
            </w:rPr>
            <w:t xml:space="preserve"> im Stil „Vorname Nachname“.</w:t>
          </w:r>
        </w:sdtContent>
      </w:sdt>
    </w:p>
    <w:p w14:paraId="2DA19DC4" w14:textId="77777777" w:rsidR="00694441" w:rsidRDefault="00694441" w:rsidP="00694441">
      <w:r>
        <w:rPr>
          <w:b/>
        </w:rPr>
        <w:t>Leitung</w:t>
      </w:r>
      <w:r>
        <w:t xml:space="preserve">: </w:t>
      </w:r>
      <w:sdt>
        <w:sdtPr>
          <w:alias w:val="Projektleiter"/>
          <w:tag w:val="Projektleiter"/>
          <w:id w:val="-900751424"/>
          <w:placeholder>
            <w:docPart w:val="146BDD902BCC4D4B8B554023618E503D"/>
          </w:placeholder>
          <w:showingPlcHdr/>
          <w15:color w:val="E9493D"/>
          <w15:appearance w15:val="hidden"/>
          <w:text/>
        </w:sdtPr>
        <w:sdtContent>
          <w:r>
            <w:rPr>
              <w:color w:val="1A70B8" w:themeColor="accent3"/>
            </w:rPr>
            <w:t>Nennen</w:t>
          </w:r>
          <w:r w:rsidRPr="006D2F71">
            <w:rPr>
              <w:color w:val="1A70B8" w:themeColor="accent3"/>
            </w:rPr>
            <w:t xml:space="preserve"> Sie bitte hier </w:t>
          </w:r>
          <w:r>
            <w:rPr>
              <w:color w:val="1A70B8" w:themeColor="accent3"/>
            </w:rPr>
            <w:t>die Person, die mit der Leitung der Kompetenzeinheit beauftragt ist,</w:t>
          </w:r>
          <w:r w:rsidRPr="006D2F71">
            <w:rPr>
              <w:color w:val="1A70B8" w:themeColor="accent3"/>
            </w:rPr>
            <w:t xml:space="preserve"> im Stil „Vorname Nachname“.</w:t>
          </w:r>
          <w:r>
            <w:rPr>
              <w:color w:val="1A70B8" w:themeColor="accent3"/>
            </w:rPr>
            <w:t xml:space="preserve"> Ist keine Leitungsperson beauftragt, nennen Sie unter Mitarbeitende die jeweiligen Leitungsrollen.</w:t>
          </w:r>
        </w:sdtContent>
      </w:sdt>
    </w:p>
    <w:p w14:paraId="2C2E3010" w14:textId="77777777" w:rsidR="00694441" w:rsidRPr="00502BB1" w:rsidRDefault="00694441" w:rsidP="00694441">
      <w:r>
        <w:rPr>
          <w:b/>
        </w:rPr>
        <w:t>Mitarbeitende Stellen</w:t>
      </w:r>
      <w:r>
        <w:t xml:space="preserve">: </w:t>
      </w:r>
      <w:sdt>
        <w:sdtPr>
          <w:alias w:val="Projektteam"/>
          <w:tag w:val="Projektteam"/>
          <w:id w:val="-178503934"/>
          <w:placeholder>
            <w:docPart w:val="03662166C4D843888D5FC5483D61696C"/>
          </w:placeholder>
          <w:showingPlcHdr/>
          <w15:color w:val="E9493D"/>
          <w15:appearance w15:val="hidden"/>
          <w:text/>
        </w:sdtPr>
        <w:sdtContent>
          <w:r w:rsidRPr="006D2F71">
            <w:rPr>
              <w:color w:val="1A70B8" w:themeColor="accent3"/>
            </w:rPr>
            <w:t xml:space="preserve">Geben Sie bitte hier die </w:t>
          </w:r>
          <w:r>
            <w:rPr>
              <w:color w:val="1A70B8" w:themeColor="accent3"/>
            </w:rPr>
            <w:t>Stellen (</w:t>
          </w:r>
          <w:r w:rsidRPr="006D2F71">
            <w:rPr>
              <w:color w:val="1A70B8" w:themeColor="accent3"/>
            </w:rPr>
            <w:t>Personen</w:t>
          </w:r>
          <w:r>
            <w:rPr>
              <w:color w:val="1A70B8" w:themeColor="accent3"/>
            </w:rPr>
            <w:t>)</w:t>
          </w:r>
          <w:r w:rsidRPr="006D2F71">
            <w:rPr>
              <w:color w:val="1A70B8" w:themeColor="accent3"/>
            </w:rPr>
            <w:t xml:space="preserve"> </w:t>
          </w:r>
          <w:r>
            <w:rPr>
              <w:color w:val="1A70B8" w:themeColor="accent3"/>
            </w:rPr>
            <w:t>der Kompetenzeinheit</w:t>
          </w:r>
          <w:r w:rsidRPr="006D2F71">
            <w:rPr>
              <w:color w:val="1A70B8" w:themeColor="accent3"/>
            </w:rPr>
            <w:t xml:space="preserve"> durch Kommata getrennt ein oder zumindest die erforderlichen Fähigkeiten.</w:t>
          </w:r>
        </w:sdtContent>
      </w:sdt>
    </w:p>
    <w:p w14:paraId="02F690B6" w14:textId="77777777" w:rsidR="00694441" w:rsidRDefault="00694441" w:rsidP="00694441">
      <w:pPr>
        <w:pStyle w:val="berschrift2"/>
      </w:pPr>
      <w:r>
        <w:t>Zweckbestimmung und Inhalte</w:t>
      </w:r>
    </w:p>
    <w:p w14:paraId="481A40C0" w14:textId="77777777" w:rsidR="00694441" w:rsidRDefault="00694441" w:rsidP="00694441">
      <w:pPr>
        <w:pStyle w:val="berschrift3"/>
      </w:pPr>
      <w:r>
        <w:t>Ausgangssituation</w:t>
      </w:r>
    </w:p>
    <w:sdt>
      <w:sdtPr>
        <w:alias w:val="Problemstellung"/>
        <w:tag w:val="Problemstellung "/>
        <w:id w:val="-843549255"/>
        <w:placeholder>
          <w:docPart w:val="C3112E4E1BD24C36BD20604A0AC0A2D2"/>
        </w:placeholder>
        <w:showingPlcHdr/>
        <w15:color w:val="E9493D"/>
        <w15:appearance w15:val="hidden"/>
      </w:sdtPr>
      <w:sdtContent>
        <w:p w14:paraId="3232ED28" w14:textId="77777777" w:rsidR="00694441" w:rsidRDefault="00694441" w:rsidP="00694441">
          <w:r w:rsidRPr="001B1507">
            <w:rPr>
              <w:rStyle w:val="Platzhaltertext"/>
              <w:color w:val="1A70B8" w:themeColor="accent3"/>
            </w:rPr>
            <w:t>Umschreiben Sie bitte hier die strategische Herausforderung/Chance, aufgrund derer die Kompetenzeinheit tätig werden soll.</w:t>
          </w:r>
        </w:p>
      </w:sdtContent>
    </w:sdt>
    <w:p w14:paraId="66C0D51F" w14:textId="77777777" w:rsidR="00694441" w:rsidRDefault="00694441" w:rsidP="00694441">
      <w:pPr>
        <w:pStyle w:val="berschrift3"/>
      </w:pPr>
      <w:r>
        <w:t>Zweck</w:t>
      </w:r>
    </w:p>
    <w:p w14:paraId="0EBCEBF1" w14:textId="77777777" w:rsidR="00694441" w:rsidRDefault="00694441" w:rsidP="00694441">
      <w:r>
        <w:t xml:space="preserve">Die Kompetenzeinheit erhält das Mandat: </w:t>
      </w:r>
    </w:p>
    <w:p w14:paraId="00B442B0" w14:textId="77777777" w:rsidR="00694441" w:rsidRDefault="00694441" w:rsidP="00694441">
      <w:sdt>
        <w:sdtPr>
          <w:alias w:val="Zielzustand"/>
          <w:tag w:val="Problemstellung "/>
          <w:id w:val="-1159686570"/>
          <w:placeholder>
            <w:docPart w:val="EF428AF2A53F4617B6D1139A040592CB"/>
          </w:placeholder>
          <w:showingPlcHdr/>
          <w15:color w:val="E9493D"/>
          <w15:appearance w15:val="hidden"/>
        </w:sdtPr>
        <w:sdtContent>
          <w:r>
            <w:rPr>
              <w:rStyle w:val="Platzhaltertext"/>
              <w:color w:val="1A70B8" w:themeColor="accent3"/>
            </w:rPr>
            <w:t>Beschreiben Sie bitte den Zweck der Kompetenzeinheit in wenigen Sätzen.</w:t>
          </w:r>
        </w:sdtContent>
      </w:sdt>
    </w:p>
    <w:p w14:paraId="1E6F0E04" w14:textId="77777777" w:rsidR="00694441" w:rsidRDefault="00694441" w:rsidP="00694441">
      <w:r>
        <w:t xml:space="preserve">Es geht konkret darum: </w:t>
      </w:r>
    </w:p>
    <w:sdt>
      <w:sdtPr>
        <w:alias w:val="Lösungsansätze"/>
        <w:tag w:val="Lösungsansätze"/>
        <w:id w:val="-1359658233"/>
        <w:placeholder>
          <w:docPart w:val="A85C0D71EF4D449F85550C6278A2A7AB"/>
        </w:placeholder>
        <w:showingPlcHdr/>
        <w15:color w:val="E9493D"/>
        <w15:appearance w15:val="hidden"/>
      </w:sdtPr>
      <w:sdtContent>
        <w:p w14:paraId="25796C26" w14:textId="77777777" w:rsidR="00694441" w:rsidRDefault="00694441" w:rsidP="00694441">
          <w:pPr>
            <w:pStyle w:val="Listenabsatz"/>
            <w:numPr>
              <w:ilvl w:val="0"/>
              <w:numId w:val="31"/>
            </w:numPr>
            <w:spacing w:before="0" w:after="160" w:line="259" w:lineRule="auto"/>
            <w:ind w:left="426" w:hanging="426"/>
          </w:pPr>
          <w:r>
            <w:rPr>
              <w:rStyle w:val="Platzhaltertext"/>
              <w:color w:val="1A70B8" w:themeColor="accent3"/>
            </w:rPr>
            <w:t>Nennen Sie bitte konkrete Ziele und Maßnahmen, die durch die Kompetenzeinheit bearbeitet werden sollen</w:t>
          </w:r>
          <w:r w:rsidRPr="006D2F71">
            <w:rPr>
              <w:rStyle w:val="Platzhaltertext"/>
              <w:color w:val="1A70B8" w:themeColor="accent3"/>
            </w:rPr>
            <w:t>.</w:t>
          </w:r>
        </w:p>
      </w:sdtContent>
    </w:sdt>
    <w:p w14:paraId="3E36B1BA" w14:textId="77777777" w:rsidR="00694441" w:rsidRDefault="00694441" w:rsidP="00694441">
      <w:pPr>
        <w:pStyle w:val="berschrift3"/>
      </w:pPr>
      <w:r>
        <w:t>Erwartungen und Überprüfung</w:t>
      </w:r>
    </w:p>
    <w:sdt>
      <w:sdtPr>
        <w:alias w:val="Termine"/>
        <w:tag w:val="Termine"/>
        <w:id w:val="-1386564079"/>
        <w:placeholder>
          <w:docPart w:val="7398DF2FD7E444328C369E6E5401342D"/>
        </w:placeholder>
        <w:showingPlcHdr/>
        <w15:color w:val="E9493D"/>
        <w15:appearance w15:val="hidden"/>
      </w:sdtPr>
      <w:sdtContent>
        <w:p w14:paraId="534D0C71" w14:textId="77777777" w:rsidR="00694441" w:rsidRDefault="00694441" w:rsidP="00694441">
          <w:pPr>
            <w:pStyle w:val="Listenabsatz"/>
            <w:numPr>
              <w:ilvl w:val="0"/>
              <w:numId w:val="31"/>
            </w:numPr>
            <w:spacing w:before="0" w:after="160" w:line="259" w:lineRule="auto"/>
            <w:ind w:left="426" w:hanging="426"/>
          </w:pPr>
          <w:r>
            <w:rPr>
              <w:rStyle w:val="Platzhaltertext"/>
              <w:color w:val="1A70B8" w:themeColor="accent3"/>
            </w:rPr>
            <w:t>Nennen</w:t>
          </w:r>
          <w:r w:rsidRPr="006D2F71">
            <w:rPr>
              <w:rStyle w:val="Platzhaltertext"/>
              <w:color w:val="1A70B8" w:themeColor="accent3"/>
            </w:rPr>
            <w:t xml:space="preserve"> Sie bitte </w:t>
          </w:r>
          <w:r>
            <w:rPr>
              <w:rStyle w:val="Platzhaltertext"/>
              <w:color w:val="1A70B8" w:themeColor="accent3"/>
            </w:rPr>
            <w:t>konkrete Erwartungen an die Arbeit (auch zeitlich) und Kriterien, anhand derer die Wirksamkeit der Kompetenzeinheit überprüft werden soll.</w:t>
          </w:r>
        </w:p>
      </w:sdtContent>
    </w:sdt>
    <w:p w14:paraId="4DE3215E" w14:textId="77777777" w:rsidR="00694441" w:rsidRDefault="00694441" w:rsidP="00694441">
      <w:pPr>
        <w:pStyle w:val="berschrift3"/>
      </w:pPr>
      <w:r>
        <w:t xml:space="preserve"> </w:t>
      </w:r>
      <w:r w:rsidRPr="009A3685">
        <w:t>Schnittstellen</w:t>
      </w:r>
    </w:p>
    <w:sdt>
      <w:sdtPr>
        <w:alias w:val="Schnittstellen"/>
        <w:tag w:val="Schnittstellen"/>
        <w:id w:val="1445722474"/>
        <w:placeholder>
          <w:docPart w:val="77CE9C60A4D44F6CB446FD1FA980A741"/>
        </w:placeholder>
        <w:showingPlcHdr/>
        <w15:color w:val="E9493D"/>
        <w15:appearance w15:val="hidden"/>
      </w:sdtPr>
      <w:sdtContent>
        <w:p w14:paraId="1D83F695" w14:textId="77777777" w:rsidR="00694441" w:rsidRDefault="00694441" w:rsidP="00694441">
          <w:pPr>
            <w:pStyle w:val="Listenabsatz"/>
            <w:numPr>
              <w:ilvl w:val="0"/>
              <w:numId w:val="31"/>
            </w:numPr>
            <w:spacing w:before="0" w:after="160" w:line="259" w:lineRule="auto"/>
            <w:ind w:left="426" w:hanging="426"/>
          </w:pPr>
          <w:r>
            <w:rPr>
              <w:rStyle w:val="Platzhaltertext"/>
              <w:color w:val="1A70B8" w:themeColor="accent3"/>
            </w:rPr>
            <w:t>Nennen</w:t>
          </w:r>
          <w:r w:rsidRPr="006D2F71">
            <w:rPr>
              <w:rStyle w:val="Platzhaltertext"/>
              <w:color w:val="1A70B8" w:themeColor="accent3"/>
            </w:rPr>
            <w:t xml:space="preserve"> Sie bitte relevante Schnittstellen</w:t>
          </w:r>
          <w:r>
            <w:rPr>
              <w:rStyle w:val="Platzhaltertext"/>
              <w:color w:val="1A70B8" w:themeColor="accent3"/>
            </w:rPr>
            <w:t>/Stakeholder, die für die Arbeit und Wirksamkeit der Kompetenzeinheit von Bedeutung sind.</w:t>
          </w:r>
        </w:p>
      </w:sdtContent>
    </w:sdt>
    <w:p w14:paraId="6A976707" w14:textId="77777777" w:rsidR="00694441" w:rsidRDefault="00694441" w:rsidP="00694441">
      <w:pPr>
        <w:pStyle w:val="berschrift2"/>
      </w:pPr>
      <w:r>
        <w:t xml:space="preserve"> Ressourcen</w:t>
      </w:r>
    </w:p>
    <w:p w14:paraId="4D585A86" w14:textId="77777777" w:rsidR="00694441" w:rsidRPr="00502BB1" w:rsidRDefault="00694441" w:rsidP="00694441">
      <w:r>
        <w:rPr>
          <w:b/>
        </w:rPr>
        <w:t>Prozesse</w:t>
      </w:r>
      <w:r w:rsidRPr="00502BB1">
        <w:t xml:space="preserve">: </w:t>
      </w:r>
      <w:sdt>
        <w:sdtPr>
          <w:alias w:val="Startereignis"/>
          <w:tag w:val="Startereignis"/>
          <w:id w:val="1920748380"/>
          <w:placeholder>
            <w:docPart w:val="C14645571AD44D9A8393E96650412540"/>
          </w:placeholder>
          <w:showingPlcHdr/>
          <w15:color w:val="E9493D"/>
          <w15:appearance w15:val="hidden"/>
          <w:text/>
        </w:sdtPr>
        <w:sdtContent>
          <w:r>
            <w:rPr>
              <w:color w:val="1A70B8" w:themeColor="accent3"/>
            </w:rPr>
            <w:t>Nennen Sie bitte die Prozesse der Primärorganisation, die für die Bearbeitung/Erreichung des Zwecks von Bedeutung sind</w:t>
          </w:r>
          <w:r w:rsidRPr="006D2F71">
            <w:rPr>
              <w:color w:val="1A70B8" w:themeColor="accent3"/>
            </w:rPr>
            <w:t>.</w:t>
          </w:r>
        </w:sdtContent>
      </w:sdt>
    </w:p>
    <w:p w14:paraId="51959E7F" w14:textId="77777777" w:rsidR="00694441" w:rsidRDefault="00694441" w:rsidP="00694441">
      <w:r>
        <w:rPr>
          <w:b/>
        </w:rPr>
        <w:lastRenderedPageBreak/>
        <w:t>Finanzen</w:t>
      </w:r>
      <w:r>
        <w:t xml:space="preserve">: </w:t>
      </w:r>
      <w:sdt>
        <w:sdtPr>
          <w:alias w:val="Endereignis"/>
          <w:tag w:val="Endereignis"/>
          <w:id w:val="1883521931"/>
          <w:placeholder>
            <w:docPart w:val="54DB576B4B364C62B921B2C51281CA5E"/>
          </w:placeholder>
          <w:showingPlcHdr/>
          <w15:color w:val="E9493D"/>
          <w15:appearance w15:val="hidden"/>
          <w:text/>
        </w:sdtPr>
        <w:sdtContent>
          <w:r>
            <w:rPr>
              <w:color w:val="1A70B8" w:themeColor="accent3"/>
            </w:rPr>
            <w:t>Geben Sie bitte die erforderlichen finanziellen Ressourcen an, die aus der Primärorganisation für die Arbeit bereitgestellt werden müssen (in Euro/Jahr). Gesamtaufwand oder Aufwände nach Organisationeinheiten (Kostenstellen)</w:t>
          </w:r>
          <w:r w:rsidRPr="006D2F71">
            <w:rPr>
              <w:color w:val="1A70B8" w:themeColor="accent3"/>
            </w:rPr>
            <w:t>.</w:t>
          </w:r>
        </w:sdtContent>
      </w:sdt>
    </w:p>
    <w:p w14:paraId="73EE437A" w14:textId="77777777" w:rsidR="00694441" w:rsidRDefault="00694441" w:rsidP="00694441">
      <w:r>
        <w:rPr>
          <w:b/>
        </w:rPr>
        <w:t>Personal</w:t>
      </w:r>
      <w:r>
        <w:t xml:space="preserve">: </w:t>
      </w:r>
      <w:sdt>
        <w:sdtPr>
          <w:alias w:val="Aufwände"/>
          <w:tag w:val="Aufwände"/>
          <w:id w:val="1244067757"/>
          <w:placeholder>
            <w:docPart w:val="69C2B20BE6E54327B51A5EA6AAE928B9"/>
          </w:placeholder>
          <w:showingPlcHdr/>
          <w15:color w:val="E9493D"/>
          <w15:appearance w15:val="hidden"/>
          <w:text/>
        </w:sdtPr>
        <w:sdtContent>
          <w:r w:rsidRPr="006D2F71">
            <w:rPr>
              <w:color w:val="1A70B8" w:themeColor="accent3"/>
            </w:rPr>
            <w:t xml:space="preserve">Geben Sie bitte </w:t>
          </w:r>
          <w:r>
            <w:rPr>
              <w:color w:val="1A70B8" w:themeColor="accent3"/>
            </w:rPr>
            <w:t>personelle Ressourcen an, die aus der Primärorganisation für die Arbeit bereitgestellt werden (in Personentagen (PT) oder Beschäftigungsumfang (BU)). Gesamtaufwand oder Aufwände nach Organisationseinheiten</w:t>
          </w:r>
          <w:r w:rsidRPr="006D2F71">
            <w:rPr>
              <w:color w:val="1A70B8" w:themeColor="accent3"/>
            </w:rPr>
            <w:t>.</w:t>
          </w:r>
        </w:sdtContent>
      </w:sdt>
    </w:p>
    <w:p w14:paraId="169F9B41" w14:textId="77777777" w:rsidR="00694441" w:rsidRDefault="00694441" w:rsidP="00694441">
      <w:pPr>
        <w:pStyle w:val="berschrift2"/>
      </w:pPr>
      <w:r>
        <w:t>Strategische Bedeutung</w:t>
      </w:r>
    </w:p>
    <w:p w14:paraId="0413D0E0" w14:textId="77777777" w:rsidR="00694441" w:rsidRDefault="00694441" w:rsidP="00694441">
      <w:pPr>
        <w:pStyle w:val="berschrift3"/>
      </w:pPr>
      <w:r>
        <w:t>Berichts- und Evaluationszyklus</w:t>
      </w:r>
    </w:p>
    <w:p w14:paraId="0740E710" w14:textId="77777777" w:rsidR="00694441" w:rsidRDefault="00694441" w:rsidP="00694441">
      <w:pPr>
        <w:pStyle w:val="Listenabsatz"/>
        <w:numPr>
          <w:ilvl w:val="0"/>
          <w:numId w:val="31"/>
        </w:numPr>
        <w:spacing w:before="0" w:after="160" w:line="259" w:lineRule="auto"/>
        <w:ind w:left="426" w:hanging="426"/>
      </w:pPr>
      <w:r>
        <w:t xml:space="preserve">halbjährlicher Bericht zu Relevanz und Wirksamkeit der Kompetenzeinheit für die Entwicklung der Gesamtorganisation (gesteuert durch Abteilung Entwicklung) </w:t>
      </w:r>
    </w:p>
    <w:p w14:paraId="5FED0170" w14:textId="77777777" w:rsidR="00694441" w:rsidRDefault="00694441" w:rsidP="00694441">
      <w:pPr>
        <w:pStyle w:val="Listenabsatz"/>
        <w:numPr>
          <w:ilvl w:val="0"/>
          <w:numId w:val="31"/>
        </w:numPr>
        <w:spacing w:before="0" w:after="160" w:line="259" w:lineRule="auto"/>
        <w:ind w:left="426" w:hanging="426"/>
      </w:pPr>
      <w:sdt>
        <w:sdtPr>
          <w:alias w:val="Portfolio-Text"/>
          <w:tag w:val="Portfolio-Text"/>
          <w:id w:val="355699840"/>
          <w:placeholder>
            <w:docPart w:val="E63211DA107947F68E03E2CB2086B7C7"/>
          </w:placeholder>
          <w:showingPlcHdr/>
          <w15:color w:val="E9493D"/>
          <w15:appearance w15:val="hidden"/>
        </w:sdtPr>
        <w:sdtContent>
          <w:r>
            <w:rPr>
              <w:rStyle w:val="Platzhaltertext"/>
              <w:color w:val="1A70B8" w:themeColor="accent3"/>
            </w:rPr>
            <w:t>Nennen Sie hier ggf. weitere Berichtsinhalte, -zyklen und -empfänger, an die die Kompetenzeinheit berichtet</w:t>
          </w:r>
          <w:r w:rsidRPr="006D2F71">
            <w:rPr>
              <w:rStyle w:val="Platzhaltertext"/>
              <w:color w:val="1A70B8" w:themeColor="accent3"/>
            </w:rPr>
            <w:t>.</w:t>
          </w:r>
        </w:sdtContent>
      </w:sdt>
    </w:p>
    <w:p w14:paraId="225D2179" w14:textId="77777777" w:rsidR="00694441" w:rsidRDefault="00694441" w:rsidP="00694441">
      <w:pPr>
        <w:pStyle w:val="berschrift3"/>
      </w:pPr>
      <w:r>
        <w:t>Bezug zur Strategie</w:t>
      </w:r>
    </w:p>
    <w:sdt>
      <w:sdtPr>
        <w:alias w:val="Strategielinien-Text"/>
        <w:tag w:val="Strategielinien-Text"/>
        <w:id w:val="316537014"/>
        <w:placeholder>
          <w:docPart w:val="D9EAD2DD631B4CA991D23FF2BE8F6DAE"/>
        </w:placeholder>
        <w:showingPlcHdr/>
        <w15:color w:val="E9493D"/>
        <w15:appearance w15:val="hidden"/>
      </w:sdtPr>
      <w:sdtEndPr>
        <w:rPr>
          <w:color w:val="1A70B8" w:themeColor="accent3"/>
        </w:rPr>
      </w:sdtEndPr>
      <w:sdtContent>
        <w:p w14:paraId="69D9D521" w14:textId="77777777" w:rsidR="00694441" w:rsidRPr="006D2F71" w:rsidRDefault="00694441" w:rsidP="00694441">
          <w:pPr>
            <w:pStyle w:val="Listenabsatz"/>
            <w:numPr>
              <w:ilvl w:val="0"/>
              <w:numId w:val="31"/>
            </w:numPr>
            <w:spacing w:before="0" w:after="160" w:line="259" w:lineRule="auto"/>
            <w:ind w:left="426" w:hanging="426"/>
            <w:rPr>
              <w:color w:val="1A70B8" w:themeColor="accent3"/>
            </w:rPr>
          </w:pPr>
          <w:r w:rsidRPr="006D2F71">
            <w:rPr>
              <w:rStyle w:val="Platzhaltertext"/>
              <w:color w:val="1A70B8" w:themeColor="accent3"/>
            </w:rPr>
            <w:t xml:space="preserve">Geben Sie hier </w:t>
          </w:r>
          <w:r>
            <w:rPr>
              <w:rStyle w:val="Platzhaltertext"/>
              <w:color w:val="1A70B8" w:themeColor="accent3"/>
            </w:rPr>
            <w:t>strategischen Richtungsentscheidungen an</w:t>
          </w:r>
          <w:r w:rsidRPr="006D2F71">
            <w:rPr>
              <w:rStyle w:val="Platzhaltertext"/>
              <w:color w:val="1A70B8" w:themeColor="accent3"/>
            </w:rPr>
            <w:t>, zu de</w:t>
          </w:r>
          <w:r>
            <w:rPr>
              <w:rStyle w:val="Platzhaltertext"/>
              <w:color w:val="1A70B8" w:themeColor="accent3"/>
            </w:rPr>
            <w:t>nen</w:t>
          </w:r>
          <w:r w:rsidRPr="006D2F71">
            <w:rPr>
              <w:rStyle w:val="Platzhaltertext"/>
              <w:color w:val="1A70B8" w:themeColor="accent3"/>
            </w:rPr>
            <w:t xml:space="preserve"> </w:t>
          </w:r>
          <w:r>
            <w:rPr>
              <w:rStyle w:val="Platzhaltertext"/>
              <w:color w:val="1A70B8" w:themeColor="accent3"/>
            </w:rPr>
            <w:t xml:space="preserve">die Kompetenzeinheit </w:t>
          </w:r>
          <w:r w:rsidRPr="006D2F71">
            <w:rPr>
              <w:rStyle w:val="Platzhaltertext"/>
              <w:color w:val="1A70B8" w:themeColor="accent3"/>
            </w:rPr>
            <w:t>wesentlich beiträgt.</w:t>
          </w:r>
        </w:p>
      </w:sdtContent>
    </w:sdt>
    <w:p w14:paraId="4F617061" w14:textId="64D23957" w:rsidR="00E858CF" w:rsidRDefault="00694441" w:rsidP="00694441">
      <w:pPr>
        <w:pStyle w:val="berschrift2"/>
      </w:pPr>
      <w:r>
        <w:t>Freigabe</w:t>
      </w:r>
    </w:p>
    <w:p w14:paraId="68210B82" w14:textId="77777777" w:rsidR="00E858CF" w:rsidRPr="006C3CBA" w:rsidRDefault="00E858CF" w:rsidP="00E858CF">
      <w:r w:rsidRPr="0072470D">
        <w:rPr>
          <w:b/>
        </w:rPr>
        <w:t>Freigegeben am</w:t>
      </w:r>
      <w:r w:rsidRPr="006C3CBA">
        <w:t xml:space="preserve">: </w:t>
      </w:r>
      <w:sdt>
        <w:sdtPr>
          <w:alias w:val="Freigabe-Datum"/>
          <w:tag w:val="Freigabe-Datum"/>
          <w:id w:val="1290481710"/>
          <w:placeholder>
            <w:docPart w:val="9F76463C4C494942BA4DC13B926F759F"/>
          </w:placeholder>
          <w:showingPlcHdr/>
          <w15:color w:val="E9493D"/>
          <w:date w:fullDate="2018-11-12T00:00:00Z">
            <w:dateFormat w:val="dd.MM.yyyy"/>
            <w:lid w:val="de-DE"/>
            <w:storeMappedDataAs w:val="date"/>
            <w:calendar w:val="gregorian"/>
          </w:date>
        </w:sdtPr>
        <w:sdtEndPr/>
        <w:sdtContent>
          <w:r w:rsidRPr="006D2F71">
            <w:rPr>
              <w:color w:val="1A70B8" w:themeColor="accent3"/>
            </w:rPr>
            <w:t xml:space="preserve">Geben Sie bitte hier das Datum ein, zu welchem </w:t>
          </w:r>
          <w:r>
            <w:rPr>
              <w:color w:val="1A70B8" w:themeColor="accent3"/>
            </w:rPr>
            <w:t xml:space="preserve">die Kompetenzeinheit beauftragt bzw. das Mandat </w:t>
          </w:r>
          <w:r w:rsidRPr="006D2F71">
            <w:rPr>
              <w:color w:val="1A70B8" w:themeColor="accent3"/>
            </w:rPr>
            <w:t>freigegeben wurde.</w:t>
          </w:r>
        </w:sdtContent>
      </w:sdt>
    </w:p>
    <w:p w14:paraId="5472F01F" w14:textId="46691D9B" w:rsidR="003C0593" w:rsidRDefault="00E858CF" w:rsidP="00E858CF">
      <w:r w:rsidRPr="0072470D">
        <w:rPr>
          <w:b/>
        </w:rPr>
        <w:t>Freigegeben durch</w:t>
      </w:r>
      <w:r w:rsidRPr="006C3CBA">
        <w:t xml:space="preserve">: </w:t>
      </w:r>
      <w:sdt>
        <w:sdtPr>
          <w:alias w:val="Freigabe-Person"/>
          <w:tag w:val="Freigabe-Person"/>
          <w:id w:val="-1136324232"/>
          <w:placeholder>
            <w:docPart w:val="682EE0168C444AE7994ED1D3C39785D6"/>
          </w:placeholder>
          <w:showingPlcHdr/>
          <w15:color w:val="E9493D"/>
          <w15:appearance w15:val="hidden"/>
          <w:text/>
        </w:sdtPr>
        <w:sdtEndPr/>
        <w:sdtContent>
          <w:r w:rsidRPr="006D2F71">
            <w:rPr>
              <w:color w:val="1A70B8" w:themeColor="accent3"/>
            </w:rPr>
            <w:t xml:space="preserve">Geben Sie bitte hier den Namen der Person(en) ein, welche </w:t>
          </w:r>
          <w:r>
            <w:rPr>
              <w:color w:val="1A70B8" w:themeColor="accent3"/>
            </w:rPr>
            <w:t>das Mandat</w:t>
          </w:r>
          <w:r w:rsidRPr="006D2F71">
            <w:rPr>
              <w:color w:val="1A70B8" w:themeColor="accent3"/>
            </w:rPr>
            <w:t xml:space="preserve"> freigegeben hat bzw. haben.</w:t>
          </w:r>
        </w:sdtContent>
      </w:sdt>
    </w:p>
    <w:p w14:paraId="22F17C83" w14:textId="3C098653" w:rsidR="007B672B" w:rsidRDefault="007B672B" w:rsidP="007B672B">
      <w:pPr>
        <w:spacing w:before="0" w:after="160" w:line="259" w:lineRule="auto"/>
        <w:rPr>
          <w:rFonts w:asciiTheme="majorHAnsi" w:eastAsiaTheme="majorEastAsia" w:hAnsiTheme="majorHAnsi" w:cstheme="majorBidi"/>
          <w:caps/>
          <w:sz w:val="36"/>
          <w:szCs w:val="32"/>
        </w:rPr>
      </w:pPr>
      <w:r>
        <w:br w:type="page"/>
      </w:r>
      <w:bookmarkStart w:id="1" w:name="_GoBack"/>
      <w:bookmarkEnd w:id="1"/>
    </w:p>
    <w:p w14:paraId="3A48968C" w14:textId="2505A06A" w:rsidR="000F1AF3" w:rsidRDefault="000F1AF3" w:rsidP="000F1AF3">
      <w:pPr>
        <w:pStyle w:val="berschrift1"/>
      </w:pPr>
      <w:bookmarkStart w:id="2" w:name="_Toc529968072"/>
      <w:r>
        <w:lastRenderedPageBreak/>
        <w:t xml:space="preserve">Aktueller </w:t>
      </w:r>
      <w:bookmarkEnd w:id="2"/>
      <w:r w:rsidR="00E858CF">
        <w:t>Bericht der Kompetenzeinheit</w:t>
      </w:r>
    </w:p>
    <w:p w14:paraId="0DC43BD9" w14:textId="6F9D196D" w:rsidR="000F1AF3" w:rsidRDefault="000F1AF3" w:rsidP="000F1AF3">
      <w:pPr>
        <w:pStyle w:val="berschrift2"/>
      </w:pPr>
      <w:r>
        <w:t>Allgemein</w:t>
      </w:r>
    </w:p>
    <w:p w14:paraId="74D2D369" w14:textId="545ABF70" w:rsidR="007B672B" w:rsidRDefault="007B672B" w:rsidP="000F1AF3">
      <w:r w:rsidRPr="00CB3109">
        <w:rPr>
          <w:b/>
        </w:rPr>
        <w:t>Stichtag</w:t>
      </w:r>
      <w:r w:rsidR="000B092F" w:rsidRPr="00CB3109">
        <w:rPr>
          <w:b/>
        </w:rPr>
        <w:t xml:space="preserve"> für den Bericht</w:t>
      </w:r>
      <w:r>
        <w:t xml:space="preserve">: </w:t>
      </w:r>
      <w:sdt>
        <w:sdtPr>
          <w:alias w:val="Stichtag"/>
          <w:tag w:val="Stichtag"/>
          <w:id w:val="1650632712"/>
          <w:lock w:val="sdtLocked"/>
          <w:placeholder>
            <w:docPart w:val="3E6BB4F5E6314280BBC9EF3CD5413381"/>
          </w:placeholder>
          <w:showingPlcHdr/>
          <w15:color w:val="E9493D"/>
          <w:date w:fullDate="2018-11-12T00:00:00Z">
            <w:dateFormat w:val="dd.MM.yyyy"/>
            <w:lid w:val="de-DE"/>
            <w:storeMappedDataAs w:val="date"/>
            <w:calendar w:val="gregorian"/>
          </w:date>
        </w:sdtPr>
        <w:sdtEndPr/>
        <w:sdtContent>
          <w:r w:rsidR="00C8547C" w:rsidRPr="001E6C10">
            <w:rPr>
              <w:color w:val="1A70B8" w:themeColor="accent3"/>
            </w:rPr>
            <w:t xml:space="preserve">Geben Sie bitte das </w:t>
          </w:r>
          <w:r w:rsidR="00914F1F" w:rsidRPr="001E6C10">
            <w:rPr>
              <w:color w:val="1A70B8" w:themeColor="accent3"/>
            </w:rPr>
            <w:t xml:space="preserve">aktuelle </w:t>
          </w:r>
          <w:r w:rsidR="00C8547C" w:rsidRPr="001E6C10">
            <w:rPr>
              <w:color w:val="1A70B8" w:themeColor="accent3"/>
            </w:rPr>
            <w:t>Datum ein.</w:t>
          </w:r>
        </w:sdtContent>
      </w:sdt>
    </w:p>
    <w:p w14:paraId="524145A7" w14:textId="16C99C23" w:rsidR="00E858CF" w:rsidRDefault="00E858CF" w:rsidP="00E858CF">
      <w:r w:rsidRPr="00E858CF">
        <w:rPr>
          <w:b/>
        </w:rPr>
        <w:t>Entwicklung der strategischen Relevanz</w:t>
      </w:r>
      <w:r w:rsidR="00CF1EBE">
        <w:t xml:space="preserve">: </w:t>
      </w:r>
      <w:bookmarkStart w:id="3" w:name="_Hlk529867498"/>
      <w:sdt>
        <w:sdtPr>
          <w:alias w:val="Fortschritt"/>
          <w:tag w:val="Fortschritt"/>
          <w:id w:val="-1825199119"/>
          <w:lock w:val="sdtLocked"/>
          <w:placeholder>
            <w:docPart w:val="3F40C36B9DD2412F8E8EDE263280A89E"/>
          </w:placeholder>
          <w:showingPlcHdr/>
          <w15:color w:val="E9493D"/>
          <w15:appearance w15:val="hidden"/>
        </w:sdtPr>
        <w:sdtEndPr/>
        <w:sdtContent>
          <w:r w:rsidRPr="00E858CF">
            <w:rPr>
              <w:rStyle w:val="Platzhaltertext"/>
              <w:color w:val="1A70B8" w:themeColor="accent3"/>
            </w:rPr>
            <w:t>Geben Sie bitte eine kurze Beschreibung</w:t>
          </w:r>
          <w:r>
            <w:rPr>
              <w:rStyle w:val="Platzhaltertext"/>
              <w:color w:val="1A70B8" w:themeColor="accent3"/>
            </w:rPr>
            <w:t>, wie sich die strategische Bedeutung des mit der Kompetenzeinheit verfolgten Zwecks entwickelt.</w:t>
          </w:r>
        </w:sdtContent>
      </w:sdt>
    </w:p>
    <w:p w14:paraId="77B1BFF0" w14:textId="294352BB" w:rsidR="003112C0" w:rsidRDefault="00E858CF" w:rsidP="00E858CF">
      <w:pPr>
        <w:pStyle w:val="berschrift2"/>
      </w:pPr>
      <w:r>
        <w:t>Wirksamkeit der Kompetenzeinheit</w:t>
      </w:r>
    </w:p>
    <w:p w14:paraId="549D1F77" w14:textId="73F7B497" w:rsidR="000B092F" w:rsidRDefault="000B092F" w:rsidP="000B092F">
      <w:r w:rsidRPr="00CB3109">
        <w:rPr>
          <w:b/>
        </w:rPr>
        <w:t>Ampelstatus gesamt</w:t>
      </w:r>
      <w:r>
        <w:t xml:space="preserve">: </w:t>
      </w:r>
      <w:sdt>
        <w:sdtPr>
          <w:alias w:val="Gesamt-Ampel"/>
          <w:tag w:val="Gesamt-Ampel"/>
          <w:id w:val="1699891054"/>
          <w:lock w:val="sdtLocked"/>
          <w:placeholder>
            <w:docPart w:val="1AB1760B07B24F86BA8AC2F54EB329C2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076AF21E" w14:textId="2A32C163" w:rsidR="001D0405" w:rsidRDefault="000B092F" w:rsidP="000B092F">
      <w:r w:rsidRPr="00CB3109">
        <w:rPr>
          <w:b/>
        </w:rPr>
        <w:t>Beschreibung</w:t>
      </w:r>
      <w:r w:rsidR="001D0405">
        <w:t>:</w:t>
      </w:r>
    </w:p>
    <w:sdt>
      <w:sdtPr>
        <w:alias w:val="Gesamt-Beschreibung"/>
        <w:tag w:val="Gesamt-Beschreibung"/>
        <w:id w:val="-2065177264"/>
        <w:lock w:val="sdtLocked"/>
        <w:placeholder>
          <w:docPart w:val="21178CE1796942B8A191257EBDBBBF9D"/>
        </w:placeholder>
        <w:showingPlcHdr/>
        <w15:color w:val="E9493D"/>
        <w15:appearance w15:val="hidden"/>
      </w:sdtPr>
      <w:sdtEndPr/>
      <w:sdtContent>
        <w:p w14:paraId="4A4687AD" w14:textId="17E83ABF" w:rsidR="001D0405" w:rsidRDefault="001D0405" w:rsidP="001D0405">
          <w:pPr>
            <w:pStyle w:val="Listenabsatz"/>
            <w:numPr>
              <w:ilvl w:val="0"/>
              <w:numId w:val="31"/>
            </w:numPr>
            <w:ind w:left="426" w:hanging="426"/>
          </w:pPr>
          <w:r w:rsidRPr="001E6C10">
            <w:rPr>
              <w:rStyle w:val="Platzhaltertext"/>
              <w:color w:val="1A70B8" w:themeColor="accent3"/>
            </w:rPr>
            <w:t>Geben Sie bitte eine kurze Beschreibung</w:t>
          </w:r>
          <w:r w:rsidR="00E858CF">
            <w:rPr>
              <w:rStyle w:val="Platzhaltertext"/>
              <w:color w:val="1A70B8" w:themeColor="accent3"/>
            </w:rPr>
            <w:t xml:space="preserve"> ein, wie es in der Kompetenzeinheit</w:t>
          </w:r>
          <w:r w:rsidRPr="001E6C10">
            <w:rPr>
              <w:rStyle w:val="Platzhaltertext"/>
              <w:color w:val="1A70B8" w:themeColor="accent3"/>
            </w:rPr>
            <w:t xml:space="preserve"> generell läuft.</w:t>
          </w:r>
        </w:p>
      </w:sdtContent>
    </w:sdt>
    <w:bookmarkEnd w:id="3" w:displacedByCustomXml="prev"/>
    <w:p w14:paraId="54FEB9A9" w14:textId="4A529582" w:rsidR="00E858CF" w:rsidRDefault="00E858CF" w:rsidP="00E858CF">
      <w:pPr>
        <w:pStyle w:val="berschrift3"/>
        <w:ind w:left="426"/>
      </w:pPr>
      <w:r>
        <w:t>Evaluationskriterien</w:t>
      </w:r>
    </w:p>
    <w:p w14:paraId="4B255E30" w14:textId="77777777" w:rsidR="00E858CF" w:rsidRDefault="00E858CF" w:rsidP="00E858CF">
      <w:pPr>
        <w:ind w:left="426"/>
      </w:pPr>
      <w:r w:rsidRPr="00CB3109">
        <w:rPr>
          <w:b/>
        </w:rPr>
        <w:t>Ampelstatus</w:t>
      </w:r>
      <w:r>
        <w:t xml:space="preserve">: </w:t>
      </w:r>
      <w:sdt>
        <w:sdtPr>
          <w:alias w:val="Termin-Ampel"/>
          <w:tag w:val="Termin-Ampel"/>
          <w:id w:val="-2108572510"/>
          <w:lock w:val="sdtLocked"/>
          <w:placeholder>
            <w:docPart w:val="5EF4364B3A8747EBB3EC60E7BA59D7F7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739B3073" w14:textId="77777777" w:rsidR="00E858CF" w:rsidRDefault="00E858CF" w:rsidP="00E858CF">
      <w:pPr>
        <w:ind w:left="426"/>
      </w:pPr>
      <w:r w:rsidRPr="00CB3109">
        <w:rPr>
          <w:b/>
        </w:rPr>
        <w:t>Beschreibung</w:t>
      </w:r>
      <w:r>
        <w:t>:</w:t>
      </w:r>
    </w:p>
    <w:sdt>
      <w:sdtPr>
        <w:alias w:val="Termine-Beschreibung"/>
        <w:tag w:val="Termine-Beschreibung"/>
        <w:id w:val="-387493550"/>
        <w:lock w:val="sdtLocked"/>
        <w:placeholder>
          <w:docPart w:val="7152061013E94E2298883F3AB854F150"/>
        </w:placeholder>
        <w:showingPlcHdr/>
        <w15:color w:val="E9493D"/>
        <w15:appearance w15:val="hidden"/>
      </w:sdtPr>
      <w:sdtEndPr/>
      <w:sdtContent>
        <w:p w14:paraId="239EA3E4" w14:textId="7139D7E1" w:rsidR="00E858CF" w:rsidRDefault="00E858CF" w:rsidP="00E858CF">
          <w:pPr>
            <w:pStyle w:val="Listenabsatz"/>
            <w:numPr>
              <w:ilvl w:val="0"/>
              <w:numId w:val="31"/>
            </w:numPr>
            <w:ind w:left="851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die </w:t>
          </w:r>
          <w:r w:rsidR="002A370C">
            <w:rPr>
              <w:rStyle w:val="Platzhaltertext"/>
              <w:color w:val="1A70B8" w:themeColor="accent3"/>
            </w:rPr>
            <w:t>Kennzahlen an, die als Evaluationskriterien definiert wurden und warum der Status der Kennzahlen ggf. auf gelb oder rot gesetzt wurde</w:t>
          </w:r>
          <w:r w:rsidRPr="001E6C10">
            <w:rPr>
              <w:rStyle w:val="Platzhaltertext"/>
              <w:color w:val="1A70B8" w:themeColor="accent3"/>
            </w:rPr>
            <w:t>.</w:t>
          </w:r>
        </w:p>
      </w:sdtContent>
    </w:sdt>
    <w:p w14:paraId="25080E31" w14:textId="5F3A4B5B" w:rsidR="000B092F" w:rsidRDefault="000B092F" w:rsidP="00E858CF">
      <w:pPr>
        <w:pStyle w:val="berschrift3"/>
        <w:ind w:left="426"/>
      </w:pPr>
      <w:r>
        <w:t>Team</w:t>
      </w:r>
    </w:p>
    <w:p w14:paraId="41152480" w14:textId="77777777" w:rsidR="000B092F" w:rsidRDefault="000B092F" w:rsidP="006C3CBA">
      <w:pPr>
        <w:ind w:left="426"/>
      </w:pPr>
      <w:r w:rsidRPr="00CB3109">
        <w:rPr>
          <w:b/>
        </w:rPr>
        <w:t>Ampelstatus</w:t>
      </w:r>
      <w:r>
        <w:t xml:space="preserve">: </w:t>
      </w:r>
      <w:sdt>
        <w:sdtPr>
          <w:alias w:val="Team-Ampel"/>
          <w:tag w:val="Team-Ampel"/>
          <w:id w:val="455993786"/>
          <w:lock w:val="sdtLocked"/>
          <w:placeholder>
            <w:docPart w:val="35F6D4E8A79742BA87CE8BB72C5A6DF1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63260CE7" w14:textId="77777777" w:rsidR="000B092F" w:rsidRDefault="000B092F" w:rsidP="006C3CBA">
      <w:pPr>
        <w:ind w:left="426"/>
      </w:pPr>
      <w:r w:rsidRPr="00CB3109">
        <w:rPr>
          <w:b/>
        </w:rPr>
        <w:t>Beschreibung</w:t>
      </w:r>
      <w:r>
        <w:t>:</w:t>
      </w:r>
    </w:p>
    <w:sdt>
      <w:sdtPr>
        <w:alias w:val="Team-Beschreibung"/>
        <w:tag w:val="Team-Beschreibung"/>
        <w:id w:val="-318419085"/>
        <w:lock w:val="sdtLocked"/>
        <w:placeholder>
          <w:docPart w:val="8A92EAB4BA3240B68703BACD9785FEB2"/>
        </w:placeholder>
        <w:showingPlcHdr/>
        <w15:color w:val="E9493D"/>
        <w15:appearance w15:val="hidden"/>
      </w:sdtPr>
      <w:sdtEndPr/>
      <w:sdtContent>
        <w:p w14:paraId="45C9E1EB" w14:textId="218ECCBD" w:rsidR="000B092F" w:rsidRDefault="000B092F" w:rsidP="006C3CBA">
          <w:pPr>
            <w:pStyle w:val="Listenabsatz"/>
            <w:numPr>
              <w:ilvl w:val="0"/>
              <w:numId w:val="31"/>
            </w:numPr>
            <w:ind w:left="851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die Beschreibung ein, was </w:t>
          </w:r>
          <w:r w:rsidR="00E858CF">
            <w:rPr>
              <w:rStyle w:val="Platzhaltertext"/>
              <w:color w:val="1A70B8" w:themeColor="accent3"/>
            </w:rPr>
            <w:t>in der Kompetenzeinheit</w:t>
          </w:r>
          <w:r w:rsidRPr="001E6C10">
            <w:rPr>
              <w:rStyle w:val="Platzhaltertext"/>
              <w:color w:val="1A70B8" w:themeColor="accent3"/>
            </w:rPr>
            <w:t xml:space="preserve"> sozial passiert</w:t>
          </w:r>
          <w:r w:rsidR="00010B49">
            <w:rPr>
              <w:rStyle w:val="Platzhaltertext"/>
              <w:color w:val="1A70B8" w:themeColor="accent3"/>
            </w:rPr>
            <w:t xml:space="preserve"> ist</w:t>
          </w:r>
          <w:r w:rsidRPr="001E6C10">
            <w:rPr>
              <w:rStyle w:val="Platzhaltertext"/>
              <w:color w:val="1A70B8" w:themeColor="accent3"/>
            </w:rPr>
            <w:t xml:space="preserve"> und warum der Status </w:t>
          </w:r>
          <w:r w:rsidR="008B485D" w:rsidRPr="001E6C10">
            <w:rPr>
              <w:rStyle w:val="Platzhaltertext"/>
              <w:color w:val="1A70B8" w:themeColor="accent3"/>
            </w:rPr>
            <w:t>im</w:t>
          </w:r>
          <w:r w:rsidRPr="001E6C10">
            <w:rPr>
              <w:rStyle w:val="Platzhaltertext"/>
              <w:color w:val="1A70B8" w:themeColor="accent3"/>
            </w:rPr>
            <w:t xml:space="preserve"> Team ggf. auf gelb oder rot gesetzt wurde.</w:t>
          </w:r>
        </w:p>
      </w:sdtContent>
    </w:sdt>
    <w:p w14:paraId="2942D3C8" w14:textId="4F300BB4" w:rsidR="000B092F" w:rsidRDefault="00E858CF" w:rsidP="006C3CBA">
      <w:pPr>
        <w:pStyle w:val="berschrift3"/>
        <w:ind w:left="426"/>
      </w:pPr>
      <w:r>
        <w:t>Schnittstellen/</w:t>
      </w:r>
      <w:r w:rsidR="000B092F">
        <w:t>Stakeholder</w:t>
      </w:r>
    </w:p>
    <w:p w14:paraId="03C37AC6" w14:textId="77777777" w:rsidR="000B092F" w:rsidRDefault="000B092F" w:rsidP="006C3CBA">
      <w:pPr>
        <w:ind w:left="426"/>
      </w:pPr>
      <w:r w:rsidRPr="00CB3109">
        <w:rPr>
          <w:b/>
        </w:rPr>
        <w:t>Ampelstatus</w:t>
      </w:r>
      <w:r>
        <w:t xml:space="preserve">: </w:t>
      </w:r>
      <w:sdt>
        <w:sdtPr>
          <w:alias w:val="Stakeholder-Ampel"/>
          <w:tag w:val="Stakeholder-Ampel"/>
          <w:id w:val="-556849064"/>
          <w:lock w:val="sdtLocked"/>
          <w:placeholder>
            <w:docPart w:val="05BCC3BF1F154DB1ABE498E61E2E7DCF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7D49AC9B" w14:textId="77777777" w:rsidR="000B092F" w:rsidRDefault="000B092F" w:rsidP="006C3CBA">
      <w:pPr>
        <w:ind w:left="426"/>
      </w:pPr>
      <w:r w:rsidRPr="00CB3109">
        <w:rPr>
          <w:b/>
        </w:rPr>
        <w:t>Beschreibung</w:t>
      </w:r>
      <w:r>
        <w:t>:</w:t>
      </w:r>
    </w:p>
    <w:sdt>
      <w:sdtPr>
        <w:alias w:val="Stakeholder-Beschreibung"/>
        <w:tag w:val="Stakeholder-Beschreibung"/>
        <w:id w:val="232825285"/>
        <w:lock w:val="sdtLocked"/>
        <w:placeholder>
          <w:docPart w:val="DE6A87B0CD87468ABCCA6A4BCA6E406C"/>
        </w:placeholder>
        <w:showingPlcHdr/>
        <w15:color w:val="E9493D"/>
        <w15:appearance w15:val="hidden"/>
      </w:sdtPr>
      <w:sdtEndPr/>
      <w:sdtContent>
        <w:p w14:paraId="0E6FBCBC" w14:textId="0844B866" w:rsidR="000B092F" w:rsidRDefault="000B092F" w:rsidP="006C3CBA">
          <w:pPr>
            <w:pStyle w:val="Listenabsatz"/>
            <w:numPr>
              <w:ilvl w:val="0"/>
              <w:numId w:val="31"/>
            </w:numPr>
            <w:ind w:left="851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die Beschreibung ein, was </w:t>
          </w:r>
          <w:r w:rsidR="008B485D" w:rsidRPr="001E6C10">
            <w:rPr>
              <w:rStyle w:val="Platzhaltertext"/>
              <w:color w:val="1A70B8" w:themeColor="accent3"/>
            </w:rPr>
            <w:t xml:space="preserve">um </w:t>
          </w:r>
          <w:r w:rsidR="00E858CF">
            <w:rPr>
              <w:rStyle w:val="Platzhaltertext"/>
              <w:color w:val="1A70B8" w:themeColor="accent3"/>
            </w:rPr>
            <w:t>die Kompetenzeinheit</w:t>
          </w:r>
          <w:r w:rsidRPr="001E6C10">
            <w:rPr>
              <w:rStyle w:val="Platzhaltertext"/>
              <w:color w:val="1A70B8" w:themeColor="accent3"/>
            </w:rPr>
            <w:t xml:space="preserve"> </w:t>
          </w:r>
          <w:r w:rsidR="00010B49">
            <w:rPr>
              <w:rStyle w:val="Platzhaltertext"/>
              <w:color w:val="1A70B8" w:themeColor="accent3"/>
            </w:rPr>
            <w:t xml:space="preserve">herum </w:t>
          </w:r>
          <w:r w:rsidRPr="001E6C10">
            <w:rPr>
              <w:rStyle w:val="Platzhaltertext"/>
              <w:color w:val="1A70B8" w:themeColor="accent3"/>
            </w:rPr>
            <w:t>sozial passiert</w:t>
          </w:r>
          <w:r w:rsidR="00010B49">
            <w:rPr>
              <w:rStyle w:val="Platzhaltertext"/>
              <w:color w:val="1A70B8" w:themeColor="accent3"/>
            </w:rPr>
            <w:t xml:space="preserve"> ist</w:t>
          </w:r>
          <w:r w:rsidRPr="001E6C10">
            <w:rPr>
              <w:rStyle w:val="Platzhaltertext"/>
              <w:color w:val="1A70B8" w:themeColor="accent3"/>
            </w:rPr>
            <w:t xml:space="preserve"> und warum </w:t>
          </w:r>
          <w:r w:rsidR="008B485D" w:rsidRPr="001E6C10">
            <w:rPr>
              <w:rStyle w:val="Platzhaltertext"/>
              <w:color w:val="1A70B8" w:themeColor="accent3"/>
            </w:rPr>
            <w:t>der Status der</w:t>
          </w:r>
          <w:r w:rsidRPr="001E6C10">
            <w:rPr>
              <w:rStyle w:val="Platzhaltertext"/>
              <w:color w:val="1A70B8" w:themeColor="accent3"/>
            </w:rPr>
            <w:t xml:space="preserve"> Stakeholder ggf. auf gelb oder rot gesetzt wurde.</w:t>
          </w:r>
        </w:p>
      </w:sdtContent>
    </w:sdt>
    <w:p w14:paraId="3A7E682F" w14:textId="25B5745E" w:rsidR="000F1AF3" w:rsidRDefault="009F1B6D" w:rsidP="006C3CBA">
      <w:pPr>
        <w:pStyle w:val="berschrift3"/>
        <w:ind w:left="426"/>
      </w:pPr>
      <w:r>
        <w:t>Leistungen</w:t>
      </w:r>
      <w:r w:rsidR="00E858CF">
        <w:t>/Inhalte</w:t>
      </w:r>
    </w:p>
    <w:p w14:paraId="7A739BED" w14:textId="1F6A3DE1" w:rsidR="00210959" w:rsidRDefault="00210959" w:rsidP="006C3CBA">
      <w:pPr>
        <w:ind w:left="426"/>
      </w:pPr>
      <w:r w:rsidRPr="00EC1860">
        <w:rPr>
          <w:b/>
        </w:rPr>
        <w:t>Ampelstatus</w:t>
      </w:r>
      <w:r>
        <w:t xml:space="preserve">: </w:t>
      </w:r>
      <w:sdt>
        <w:sdtPr>
          <w:alias w:val="Leistungen-Ampel"/>
          <w:tag w:val="Leistungen-Ampel"/>
          <w:id w:val="-1890876278"/>
          <w:lock w:val="sdtLocked"/>
          <w:placeholder>
            <w:docPart w:val="6AF934296A1B4351887F8A2430469A70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="00C8547C"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66B746C4" w14:textId="23CCC6B0" w:rsidR="000B48F3" w:rsidRDefault="000B48F3" w:rsidP="006C3CBA">
      <w:pPr>
        <w:ind w:left="426"/>
      </w:pPr>
      <w:r w:rsidRPr="00CB3109">
        <w:rPr>
          <w:b/>
        </w:rPr>
        <w:t>Beschreibung</w:t>
      </w:r>
      <w:r>
        <w:t>:</w:t>
      </w:r>
    </w:p>
    <w:sdt>
      <w:sdtPr>
        <w:alias w:val="Leistungen-Beschreibung"/>
        <w:tag w:val="Leistungen-Beschreibung"/>
        <w:id w:val="2044553916"/>
        <w:lock w:val="sdtLocked"/>
        <w:placeholder>
          <w:docPart w:val="B7C86B3A80EE414B982A282E28130A12"/>
        </w:placeholder>
        <w:showingPlcHdr/>
        <w15:color w:val="E9493D"/>
        <w15:appearance w15:val="hidden"/>
      </w:sdtPr>
      <w:sdtEndPr/>
      <w:sdtContent>
        <w:p w14:paraId="0C59E67B" w14:textId="24BDC294" w:rsidR="000B48F3" w:rsidRDefault="00C8547C" w:rsidP="006C3CBA">
          <w:pPr>
            <w:pStyle w:val="Listenabsatz"/>
            <w:numPr>
              <w:ilvl w:val="0"/>
              <w:numId w:val="31"/>
            </w:numPr>
            <w:ind w:left="851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die Beschreibung ein, was </w:t>
          </w:r>
          <w:r w:rsidR="00E858CF">
            <w:rPr>
              <w:rStyle w:val="Platzhaltertext"/>
              <w:color w:val="1A70B8" w:themeColor="accent3"/>
            </w:rPr>
            <w:t>in der Kompetenzeinheit</w:t>
          </w:r>
          <w:r w:rsidRPr="001E6C10">
            <w:rPr>
              <w:rStyle w:val="Platzhaltertext"/>
              <w:color w:val="1A70B8" w:themeColor="accent3"/>
            </w:rPr>
            <w:t xml:space="preserve"> inhaltlich passiert ist</w:t>
          </w:r>
          <w:r w:rsidR="00E858CF">
            <w:rPr>
              <w:rStyle w:val="Platzhaltertext"/>
              <w:color w:val="1A70B8" w:themeColor="accent3"/>
            </w:rPr>
            <w:t xml:space="preserve"> und warum der Status zu </w:t>
          </w:r>
          <w:r w:rsidRPr="001E6C10">
            <w:rPr>
              <w:rStyle w:val="Platzhaltertext"/>
              <w:color w:val="1A70B8" w:themeColor="accent3"/>
            </w:rPr>
            <w:t>Leistungen</w:t>
          </w:r>
          <w:r w:rsidR="00E858CF">
            <w:rPr>
              <w:rStyle w:val="Platzhaltertext"/>
              <w:color w:val="1A70B8" w:themeColor="accent3"/>
            </w:rPr>
            <w:t>/Inhalte</w:t>
          </w:r>
          <w:r w:rsidRPr="001E6C10">
            <w:rPr>
              <w:rStyle w:val="Platzhaltertext"/>
              <w:color w:val="1A70B8" w:themeColor="accent3"/>
            </w:rPr>
            <w:t xml:space="preserve"> ggf. auf gelb oder rot gesetzt wurde.</w:t>
          </w:r>
        </w:p>
      </w:sdtContent>
    </w:sdt>
    <w:p w14:paraId="31A27938" w14:textId="4420C5C7" w:rsidR="003609BF" w:rsidRDefault="002A370C" w:rsidP="006C3CBA">
      <w:pPr>
        <w:pStyle w:val="berschrift3"/>
        <w:ind w:left="426"/>
      </w:pPr>
      <w:r>
        <w:t>Ressource</w:t>
      </w:r>
      <w:r w:rsidR="003609BF">
        <w:t>n</w:t>
      </w:r>
    </w:p>
    <w:p w14:paraId="41112B77" w14:textId="4CC75430" w:rsidR="003609BF" w:rsidRDefault="003609BF" w:rsidP="006C3CBA">
      <w:pPr>
        <w:ind w:left="426"/>
      </w:pPr>
      <w:r w:rsidRPr="00CB3109">
        <w:rPr>
          <w:b/>
        </w:rPr>
        <w:t>Ampelstatus</w:t>
      </w:r>
      <w:r>
        <w:t xml:space="preserve">: </w:t>
      </w:r>
      <w:sdt>
        <w:sdtPr>
          <w:alias w:val="Aufwand-Ampel"/>
          <w:tag w:val="Aufwand-Ampel"/>
          <w:id w:val="-1503114827"/>
          <w:lock w:val="sdtLocked"/>
          <w:placeholder>
            <w:docPart w:val="0414DE855B6C46A18C7C397A679EACB2"/>
          </w:placeholder>
          <w:showingPlcHdr/>
          <w15:color w:val="E9493D"/>
          <w:comboBox>
            <w:listItem w:displayText="grün" w:value="grün"/>
            <w:listItem w:displayText="gelb" w:value="gelb"/>
            <w:listItem w:displayText="rot" w:value="rot"/>
          </w:comboBox>
        </w:sdtPr>
        <w:sdtEndPr/>
        <w:sdtContent>
          <w:r w:rsidR="00C8547C" w:rsidRPr="001E6C10">
            <w:rPr>
              <w:rStyle w:val="Platzhaltertext"/>
              <w:color w:val="1A70B8" w:themeColor="accent3"/>
            </w:rPr>
            <w:t>Wählen Sie einen der vorgegebenen Ampelstatus aus.</w:t>
          </w:r>
        </w:sdtContent>
      </w:sdt>
    </w:p>
    <w:p w14:paraId="4ABD5111" w14:textId="77777777" w:rsidR="003609BF" w:rsidRDefault="003609BF" w:rsidP="006C3CBA">
      <w:pPr>
        <w:ind w:left="426"/>
      </w:pPr>
      <w:r w:rsidRPr="00CB3109">
        <w:rPr>
          <w:b/>
        </w:rPr>
        <w:t>Beschreibung</w:t>
      </w:r>
      <w:r>
        <w:t>:</w:t>
      </w:r>
    </w:p>
    <w:sdt>
      <w:sdtPr>
        <w:alias w:val="Aufwand-Beschreibung"/>
        <w:tag w:val="Aufwand-Beschreibung"/>
        <w:id w:val="-395820023"/>
        <w:lock w:val="sdtLocked"/>
        <w:placeholder>
          <w:docPart w:val="ABBD3998E5BF43C8877C76C3238C330C"/>
        </w:placeholder>
        <w:showingPlcHdr/>
        <w15:color w:val="E9493D"/>
        <w15:appearance w15:val="hidden"/>
      </w:sdtPr>
      <w:sdtEndPr/>
      <w:sdtContent>
        <w:p w14:paraId="5BDBD509" w14:textId="662B23F9" w:rsidR="003609BF" w:rsidRDefault="00C8547C" w:rsidP="006C3CBA">
          <w:pPr>
            <w:pStyle w:val="Listenabsatz"/>
            <w:numPr>
              <w:ilvl w:val="0"/>
              <w:numId w:val="31"/>
            </w:numPr>
            <w:ind w:left="851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die Beschreibung ein, </w:t>
          </w:r>
          <w:r w:rsidR="002A370C">
            <w:rPr>
              <w:rStyle w:val="Platzhaltertext"/>
              <w:color w:val="1A70B8" w:themeColor="accent3"/>
            </w:rPr>
            <w:t xml:space="preserve">wie der Ressourceneinsatz in der Kompetenzeinheit gelingt </w:t>
          </w:r>
          <w:r w:rsidRPr="001E6C10">
            <w:rPr>
              <w:rStyle w:val="Platzhaltertext"/>
              <w:color w:val="1A70B8" w:themeColor="accent3"/>
            </w:rPr>
            <w:t xml:space="preserve">und warum der Status zu </w:t>
          </w:r>
          <w:r w:rsidR="002A370C">
            <w:rPr>
              <w:rStyle w:val="Platzhaltertext"/>
              <w:color w:val="1A70B8" w:themeColor="accent3"/>
            </w:rPr>
            <w:t>Prozessen/Personal/Finanzen</w:t>
          </w:r>
          <w:r w:rsidRPr="001E6C10">
            <w:rPr>
              <w:rStyle w:val="Platzhaltertext"/>
              <w:color w:val="1A70B8" w:themeColor="accent3"/>
            </w:rPr>
            <w:t xml:space="preserve"> ggf. auf gelb oder rot gesetzt wurde.</w:t>
          </w:r>
        </w:p>
      </w:sdtContent>
    </w:sdt>
    <w:p w14:paraId="767030DF" w14:textId="5BC9136F" w:rsidR="008A675F" w:rsidRDefault="008A675F" w:rsidP="008A675F">
      <w:pPr>
        <w:pStyle w:val="berschrift2"/>
      </w:pPr>
      <w:r>
        <w:t>Entscheidung</w:t>
      </w:r>
      <w:r w:rsidR="00C57A01">
        <w:t>sbedarf</w:t>
      </w:r>
      <w:r>
        <w:t>/</w:t>
      </w:r>
      <w:r w:rsidR="00C57A01">
        <w:t>Empfehlungen</w:t>
      </w:r>
    </w:p>
    <w:sdt>
      <w:sdtPr>
        <w:alias w:val="Entscheidungen"/>
        <w:tag w:val="Entscheidungen"/>
        <w:id w:val="-838458902"/>
        <w:lock w:val="sdtLocked"/>
        <w:placeholder>
          <w:docPart w:val="14E6B7AD4EA646819BCECFBB0C6C6EA1"/>
        </w:placeholder>
        <w:showingPlcHdr/>
        <w15:color w:val="E9493D"/>
        <w15:appearance w15:val="hidden"/>
      </w:sdtPr>
      <w:sdtEndPr/>
      <w:sdtContent>
        <w:p w14:paraId="2BE506DA" w14:textId="7AE5E69E" w:rsidR="00F62950" w:rsidRDefault="00653DE3" w:rsidP="00A1204A">
          <w:pPr>
            <w:pStyle w:val="Listenabsatz"/>
            <w:numPr>
              <w:ilvl w:val="0"/>
              <w:numId w:val="31"/>
            </w:numPr>
            <w:ind w:left="426" w:hanging="426"/>
          </w:pPr>
          <w:r w:rsidRPr="001E6C10">
            <w:rPr>
              <w:rStyle w:val="Platzhaltertext"/>
              <w:color w:val="1A70B8" w:themeColor="accent3"/>
            </w:rPr>
            <w:t xml:space="preserve">Geben Sie bitte den Entscheidungsbedarf an, der für </w:t>
          </w:r>
          <w:r w:rsidR="002A370C">
            <w:rPr>
              <w:rStyle w:val="Platzhaltertext"/>
              <w:color w:val="1A70B8" w:themeColor="accent3"/>
            </w:rPr>
            <w:t>die Kompetenzeinheit</w:t>
          </w:r>
          <w:r w:rsidRPr="001E6C10">
            <w:rPr>
              <w:rStyle w:val="Platzhaltertext"/>
              <w:color w:val="1A70B8" w:themeColor="accent3"/>
            </w:rPr>
            <w:t xml:space="preserve"> auf Management-Ebene zu treffen ist bzw. führen Sie sinnvolle Empfehlungen an.</w:t>
          </w:r>
        </w:p>
      </w:sdtContent>
    </w:sdt>
    <w:p w14:paraId="13B0AF9F" w14:textId="113C968E" w:rsidR="00022C2F" w:rsidRDefault="00022C2F" w:rsidP="00022C2F">
      <w:pPr>
        <w:pStyle w:val="berschrift2"/>
      </w:pPr>
      <w:r>
        <w:t>Ausblick/Nächste Schritte</w:t>
      </w:r>
    </w:p>
    <w:sdt>
      <w:sdtPr>
        <w:alias w:val="Ausblick"/>
        <w:tag w:val="Ausblick"/>
        <w:id w:val="447973196"/>
        <w:lock w:val="sdtLocked"/>
        <w:placeholder>
          <w:docPart w:val="20DFF532DDDC49F594BE62A341D9E84F"/>
        </w:placeholder>
        <w:showingPlcHdr/>
        <w15:color w:val="E9493D"/>
        <w15:appearance w15:val="hidden"/>
      </w:sdtPr>
      <w:sdtEndPr/>
      <w:sdtContent>
        <w:p w14:paraId="65598548" w14:textId="35BD46D8" w:rsidR="00653DE3" w:rsidRDefault="00940E2A" w:rsidP="00DA1278">
          <w:pPr>
            <w:pStyle w:val="Listenabsatz"/>
            <w:numPr>
              <w:ilvl w:val="0"/>
              <w:numId w:val="31"/>
            </w:numPr>
            <w:ind w:left="426" w:hanging="426"/>
          </w:pPr>
          <w:r w:rsidRPr="00F978CE">
            <w:rPr>
              <w:rStyle w:val="Platzhaltertext"/>
              <w:color w:val="1A70B8" w:themeColor="accent3"/>
            </w:rPr>
            <w:t xml:space="preserve">Geben Sie bitte </w:t>
          </w:r>
          <w:r w:rsidR="002A370C">
            <w:rPr>
              <w:rStyle w:val="Platzhaltertext"/>
              <w:color w:val="1A70B8" w:themeColor="accent3"/>
            </w:rPr>
            <w:t>eine Beschreibung, welche nächsten Schritte durch die Kompetenzeinheit geplant sind</w:t>
          </w:r>
          <w:r w:rsidRPr="00F978CE">
            <w:rPr>
              <w:rStyle w:val="Platzhaltertext"/>
              <w:color w:val="1A70B8" w:themeColor="accent3"/>
            </w:rPr>
            <w:t>.</w:t>
          </w:r>
        </w:p>
      </w:sdtContent>
    </w:sdt>
    <w:sectPr w:rsidR="00653DE3" w:rsidSect="009E221F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393EF" w14:textId="77777777" w:rsidR="001D35A8" w:rsidRDefault="001D35A8" w:rsidP="002F090F">
      <w:pPr>
        <w:spacing w:after="0" w:line="240" w:lineRule="auto"/>
      </w:pPr>
      <w:r>
        <w:separator/>
      </w:r>
    </w:p>
  </w:endnote>
  <w:endnote w:type="continuationSeparator" w:id="0">
    <w:p w14:paraId="13ED7AB5" w14:textId="77777777" w:rsidR="001D35A8" w:rsidRDefault="001D35A8" w:rsidP="002F0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00"/>
    <w:family w:val="auto"/>
    <w:pitch w:val="variable"/>
    <w:sig w:usb0="A00002AF" w:usb1="1000204B" w:usb2="00000028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A1D46" w14:textId="1230BA09" w:rsidR="002F090F" w:rsidRDefault="00E10C43" w:rsidP="00141B75">
    <w:pPr>
      <w:pStyle w:val="Fuzeile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694441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C4E05" w14:textId="074C8483" w:rsidR="002F090F" w:rsidRDefault="00765D24" w:rsidP="007D5C45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48AC2C" wp14:editId="405B909F">
              <wp:simplePos x="0" y="0"/>
              <wp:positionH relativeFrom="column">
                <wp:posOffset>5600700</wp:posOffset>
              </wp:positionH>
              <wp:positionV relativeFrom="paragraph">
                <wp:posOffset>-47625</wp:posOffset>
              </wp:positionV>
              <wp:extent cx="423081" cy="300250"/>
              <wp:effectExtent l="0" t="0" r="0" b="5080"/>
              <wp:wrapNone/>
              <wp:docPr id="149" name="Rechteck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081" cy="300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A63DA1" id="Rechteck 149" o:spid="_x0000_s1026" style="position:absolute;margin-left:441pt;margin-top:-3.75pt;width:33.3pt;height:2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" fillcolor="white [3212]" stroked="f" strokeweight="1pt"/>
          </w:pict>
        </mc:Fallback>
      </mc:AlternateContent>
    </w:r>
    <w:r w:rsidR="0030618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11648" wp14:editId="58971432">
              <wp:simplePos x="0" y="0"/>
              <wp:positionH relativeFrom="column">
                <wp:posOffset>-899795</wp:posOffset>
              </wp:positionH>
              <wp:positionV relativeFrom="paragraph">
                <wp:posOffset>-1398382</wp:posOffset>
              </wp:positionV>
              <wp:extent cx="7597588" cy="0"/>
              <wp:effectExtent l="0" t="0" r="2286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7588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9DF9C3" id="Gerade Verbindung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-110.1pt" to="527.4pt,-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" strokecolor="white [321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9401B" w14:textId="77777777" w:rsidR="001D35A8" w:rsidRDefault="001D35A8" w:rsidP="002F090F">
      <w:pPr>
        <w:spacing w:after="0" w:line="240" w:lineRule="auto"/>
      </w:pPr>
      <w:r>
        <w:separator/>
      </w:r>
    </w:p>
  </w:footnote>
  <w:footnote w:type="continuationSeparator" w:id="0">
    <w:p w14:paraId="7423856E" w14:textId="77777777" w:rsidR="001D35A8" w:rsidRDefault="001D35A8" w:rsidP="002F0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994E4" w14:textId="15D93C70" w:rsidR="00EB76DF" w:rsidRDefault="00140311" w:rsidP="00336E78">
    <w:pPr>
      <w:pStyle w:val="Kopfzeile"/>
    </w:pPr>
    <w:r w:rsidRPr="00D3342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B054F2" wp14:editId="0259BB10">
              <wp:simplePos x="0" y="0"/>
              <wp:positionH relativeFrom="column">
                <wp:posOffset>461645</wp:posOffset>
              </wp:positionH>
              <wp:positionV relativeFrom="paragraph">
                <wp:posOffset>187960</wp:posOffset>
              </wp:positionV>
              <wp:extent cx="5311775" cy="190500"/>
              <wp:effectExtent l="0" t="0" r="3175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1775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013207" w14:textId="679ACF58" w:rsidR="00140311" w:rsidRPr="00336E78" w:rsidRDefault="00140311" w:rsidP="00336E78">
                          <w:pPr>
                            <w:pStyle w:val="Kopfzeile"/>
                          </w:pPr>
                          <w:r w:rsidRPr="00336E78">
                            <w:rPr>
                              <w:rStyle w:val="Platzhaltertext"/>
                              <w:color w:val="919292" w:themeColor="accent6"/>
                            </w:rPr>
                            <w:fldChar w:fldCharType="begin"/>
                          </w:r>
                          <w:r w:rsidRPr="00336E78">
                            <w:instrText xml:space="preserve"> REF Projektname  \* MERGEFORMAT </w:instrText>
                          </w:r>
                          <w:r w:rsidRPr="00336E78">
                            <w:rPr>
                              <w:rStyle w:val="Platzhaltertext"/>
                              <w:color w:val="919292" w:themeColor="accent6"/>
                            </w:rPr>
                            <w:fldChar w:fldCharType="separate"/>
                          </w:r>
                          <w:sdt>
                            <w:sdtPr>
                              <w:alias w:val="Projektname"/>
                              <w:tag w:val="Projektname"/>
                              <w:id w:val="-1036427864"/>
                              <w:placeholder>
                                <w:docPart w:val="BFAB0582D0A34D4E90C8617B819CB8EC"/>
                              </w:placeholder>
                              <w15:color w:val="E9493D"/>
                              <w15:appearance w15:val="hidden"/>
                              <w:text/>
                            </w:sdtPr>
                            <w:sdtEndPr/>
                            <w:sdtContent>
                              <w:r w:rsidR="00E858CF">
                                <w:t>Name Kompetenzeinheit</w:t>
                              </w:r>
                            </w:sdtContent>
                          </w:sdt>
                          <w:r w:rsidRPr="00336E78">
                            <w:rPr>
                              <w:rStyle w:val="Platzhaltertext"/>
                              <w:color w:val="919292" w:themeColor="accent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B054F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6.35pt;margin-top:14.8pt;width:418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" filled="f" stroked="f" strokeweight=".5pt">
              <v:textbox inset="0,0,0,0">
                <w:txbxContent>
                  <w:p w14:paraId="74013207" w14:textId="679ACF58" w:rsidR="00140311" w:rsidRPr="00336E78" w:rsidRDefault="00140311" w:rsidP="00336E78">
                    <w:pPr>
                      <w:pStyle w:val="Kopfzeile"/>
                    </w:pPr>
                    <w:r w:rsidRPr="00336E78">
                      <w:rPr>
                        <w:rStyle w:val="Platzhaltertext"/>
                        <w:color w:val="919292" w:themeColor="accent6"/>
                      </w:rPr>
                      <w:fldChar w:fldCharType="begin"/>
                    </w:r>
                    <w:r w:rsidRPr="00336E78">
                      <w:instrText xml:space="preserve"> REF Projektname  \* MERGEFORMAT </w:instrText>
                    </w:r>
                    <w:r w:rsidRPr="00336E78">
                      <w:rPr>
                        <w:rStyle w:val="Platzhaltertext"/>
                        <w:color w:val="919292" w:themeColor="accent6"/>
                      </w:rPr>
                      <w:fldChar w:fldCharType="separate"/>
                    </w:r>
                    <w:sdt>
                      <w:sdtPr>
                        <w:alias w:val="Projektname"/>
                        <w:tag w:val="Projektname"/>
                        <w:id w:val="-1036427864"/>
                        <w:placeholder>
                          <w:docPart w:val="BFAB0582D0A34D4E90C8617B819CB8EC"/>
                        </w:placeholder>
                        <w15:color w:val="E9493D"/>
                        <w15:appearance w15:val="hidden"/>
                        <w:text/>
                      </w:sdtPr>
                      <w:sdtEndPr/>
                      <w:sdtContent>
                        <w:r w:rsidR="00E858CF">
                          <w:t>Name Kompetenzeinheit</w:t>
                        </w:r>
                      </w:sdtContent>
                    </w:sdt>
                    <w:r w:rsidRPr="00336E78">
                      <w:rPr>
                        <w:rStyle w:val="Platzhaltertext"/>
                        <w:color w:val="919292" w:themeColor="accent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10C43" w:rsidRPr="00D33428">
      <w:t>bericht</w:t>
    </w:r>
    <w:r w:rsidR="00B84B66" w:rsidRPr="00D33428">
      <w:fldChar w:fldCharType="begin"/>
    </w:r>
    <w:r w:rsidR="00B84B66" w:rsidRPr="00D33428">
      <w:instrText xml:space="preserve"> DOCVARIABLE  Projektname  \* MERGEFORMAT </w:instrText>
    </w:r>
    <w:r w:rsidR="00B84B66" w:rsidRPr="00D33428">
      <w:fldChar w:fldCharType="end"/>
    </w:r>
  </w:p>
  <w:p w14:paraId="2EB428E0" w14:textId="77777777" w:rsidR="00336E78" w:rsidRPr="00D33428" w:rsidRDefault="00336E78" w:rsidP="00336E7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86E8A" w14:textId="1D84428D" w:rsidR="00765D24" w:rsidRDefault="00765D2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A4D38D" wp14:editId="2E1C09D7">
              <wp:simplePos x="0" y="0"/>
              <wp:positionH relativeFrom="margin">
                <wp:posOffset>-424180</wp:posOffset>
              </wp:positionH>
              <wp:positionV relativeFrom="paragraph">
                <wp:posOffset>-221616</wp:posOffset>
              </wp:positionV>
              <wp:extent cx="6686550" cy="485775"/>
              <wp:effectExtent l="0" t="0" r="0" b="9525"/>
              <wp:wrapNone/>
              <wp:docPr id="63" name="Rechteck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6550" cy="485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4D884" id="Rechteck 63" o:spid="_x0000_s1026" style="position:absolute;margin-left:-33.4pt;margin-top:-17.45pt;width:526.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" fillcolor="white [3212]" stroked="f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0025C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F8CF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EE6F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CA3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4042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48EE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D4B9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FAE3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1C5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FAB6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F6374"/>
    <w:multiLevelType w:val="hybridMultilevel"/>
    <w:tmpl w:val="2C2AB20E"/>
    <w:lvl w:ilvl="0" w:tplc="7166D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28D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481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7C0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2A0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20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071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E83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EF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7F155F7"/>
    <w:multiLevelType w:val="hybridMultilevel"/>
    <w:tmpl w:val="672223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C3B82"/>
    <w:multiLevelType w:val="hybridMultilevel"/>
    <w:tmpl w:val="3932AF6C"/>
    <w:lvl w:ilvl="0" w:tplc="728258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CFA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EAAF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8A1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70C3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029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4C0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78CD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CA9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AA81DBA"/>
    <w:multiLevelType w:val="hybridMultilevel"/>
    <w:tmpl w:val="332C9F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F2F52"/>
    <w:multiLevelType w:val="hybridMultilevel"/>
    <w:tmpl w:val="46CA20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74144"/>
    <w:multiLevelType w:val="hybridMultilevel"/>
    <w:tmpl w:val="FA1E04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1157F"/>
    <w:multiLevelType w:val="hybridMultilevel"/>
    <w:tmpl w:val="CC74F2B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722E9"/>
    <w:multiLevelType w:val="hybridMultilevel"/>
    <w:tmpl w:val="0ED8D2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33A98"/>
    <w:multiLevelType w:val="multilevel"/>
    <w:tmpl w:val="157C824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AE0C2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FE024D9"/>
    <w:multiLevelType w:val="hybridMultilevel"/>
    <w:tmpl w:val="87F89D0E"/>
    <w:lvl w:ilvl="0" w:tplc="29D89040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14072"/>
    <w:multiLevelType w:val="hybridMultilevel"/>
    <w:tmpl w:val="133A18E0"/>
    <w:lvl w:ilvl="0" w:tplc="9A4868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4C46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7028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D60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AA1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6861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965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EAD8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BEA1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7D16843"/>
    <w:multiLevelType w:val="hybridMultilevel"/>
    <w:tmpl w:val="404C20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00E8C"/>
    <w:multiLevelType w:val="hybridMultilevel"/>
    <w:tmpl w:val="8F5AD9A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D6C7B"/>
    <w:multiLevelType w:val="hybridMultilevel"/>
    <w:tmpl w:val="F8546336"/>
    <w:lvl w:ilvl="0" w:tplc="7DFEE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4A7A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FC3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AAD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6F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AC8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286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AE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2816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0FC279B"/>
    <w:multiLevelType w:val="hybridMultilevel"/>
    <w:tmpl w:val="31B2EFDA"/>
    <w:lvl w:ilvl="0" w:tplc="036E02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943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E6B0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92D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102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C2E2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1070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B8B1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27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A176971"/>
    <w:multiLevelType w:val="hybridMultilevel"/>
    <w:tmpl w:val="499667B2"/>
    <w:lvl w:ilvl="0" w:tplc="0316A2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E0C2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7D09A3"/>
    <w:multiLevelType w:val="hybridMultilevel"/>
    <w:tmpl w:val="C49E87F2"/>
    <w:lvl w:ilvl="0" w:tplc="BE48580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D62932"/>
    <w:multiLevelType w:val="hybridMultilevel"/>
    <w:tmpl w:val="33C468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4005C"/>
    <w:multiLevelType w:val="hybridMultilevel"/>
    <w:tmpl w:val="EF4E0596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A9733AD"/>
    <w:multiLevelType w:val="hybridMultilevel"/>
    <w:tmpl w:val="62364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C2653"/>
    <w:multiLevelType w:val="hybridMultilevel"/>
    <w:tmpl w:val="B6847B4A"/>
    <w:lvl w:ilvl="0" w:tplc="6138235A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AE0C21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253145"/>
    <w:multiLevelType w:val="hybridMultilevel"/>
    <w:tmpl w:val="D40A2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8"/>
  </w:num>
  <w:num w:numId="4">
    <w:abstractNumId w:val="18"/>
  </w:num>
  <w:num w:numId="5">
    <w:abstractNumId w:val="18"/>
  </w:num>
  <w:num w:numId="6">
    <w:abstractNumId w:val="24"/>
  </w:num>
  <w:num w:numId="7">
    <w:abstractNumId w:val="10"/>
  </w:num>
  <w:num w:numId="8">
    <w:abstractNumId w:val="20"/>
  </w:num>
  <w:num w:numId="9">
    <w:abstractNumId w:val="12"/>
  </w:num>
  <w:num w:numId="10">
    <w:abstractNumId w:val="23"/>
  </w:num>
  <w:num w:numId="11">
    <w:abstractNumId w:val="29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1"/>
  </w:num>
  <w:num w:numId="24">
    <w:abstractNumId w:val="30"/>
  </w:num>
  <w:num w:numId="25">
    <w:abstractNumId w:val="16"/>
  </w:num>
  <w:num w:numId="26">
    <w:abstractNumId w:val="21"/>
  </w:num>
  <w:num w:numId="27">
    <w:abstractNumId w:val="27"/>
  </w:num>
  <w:num w:numId="28">
    <w:abstractNumId w:val="15"/>
  </w:num>
  <w:num w:numId="29">
    <w:abstractNumId w:val="17"/>
  </w:num>
  <w:num w:numId="30">
    <w:abstractNumId w:val="28"/>
  </w:num>
  <w:num w:numId="31">
    <w:abstractNumId w:val="25"/>
  </w:num>
  <w:num w:numId="32">
    <w:abstractNumId w:val="13"/>
  </w:num>
  <w:num w:numId="33">
    <w:abstractNumId w:val="14"/>
  </w:num>
  <w:num w:numId="34">
    <w:abstractNumId w:val="2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linkStyles/>
  <w:documentProtection w:edit="forms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7D"/>
    <w:rsid w:val="000005EC"/>
    <w:rsid w:val="00003DDD"/>
    <w:rsid w:val="00007532"/>
    <w:rsid w:val="00007CF3"/>
    <w:rsid w:val="00010B49"/>
    <w:rsid w:val="00012BDF"/>
    <w:rsid w:val="00012D65"/>
    <w:rsid w:val="00013236"/>
    <w:rsid w:val="00022C2F"/>
    <w:rsid w:val="000254E1"/>
    <w:rsid w:val="00030E45"/>
    <w:rsid w:val="00034E76"/>
    <w:rsid w:val="0003759F"/>
    <w:rsid w:val="00042E70"/>
    <w:rsid w:val="00044B01"/>
    <w:rsid w:val="000501CE"/>
    <w:rsid w:val="00051B7A"/>
    <w:rsid w:val="0005220E"/>
    <w:rsid w:val="000524BD"/>
    <w:rsid w:val="00054A6C"/>
    <w:rsid w:val="000612B4"/>
    <w:rsid w:val="000619FE"/>
    <w:rsid w:val="000648B1"/>
    <w:rsid w:val="00064A00"/>
    <w:rsid w:val="00067DD5"/>
    <w:rsid w:val="000703A8"/>
    <w:rsid w:val="00071977"/>
    <w:rsid w:val="00074684"/>
    <w:rsid w:val="000771E4"/>
    <w:rsid w:val="00082C1D"/>
    <w:rsid w:val="00083E1F"/>
    <w:rsid w:val="00084AD8"/>
    <w:rsid w:val="00086802"/>
    <w:rsid w:val="0008752F"/>
    <w:rsid w:val="000A01BF"/>
    <w:rsid w:val="000A3E74"/>
    <w:rsid w:val="000A446F"/>
    <w:rsid w:val="000A5936"/>
    <w:rsid w:val="000B092F"/>
    <w:rsid w:val="000B48F3"/>
    <w:rsid w:val="000B6E3E"/>
    <w:rsid w:val="000C04AB"/>
    <w:rsid w:val="000C06CF"/>
    <w:rsid w:val="000C29F7"/>
    <w:rsid w:val="000D3CB9"/>
    <w:rsid w:val="000D43B8"/>
    <w:rsid w:val="000D69ED"/>
    <w:rsid w:val="000D70C1"/>
    <w:rsid w:val="000E2469"/>
    <w:rsid w:val="000E416B"/>
    <w:rsid w:val="000E42D5"/>
    <w:rsid w:val="000E46DF"/>
    <w:rsid w:val="000E57A1"/>
    <w:rsid w:val="000F1AF3"/>
    <w:rsid w:val="000F453B"/>
    <w:rsid w:val="000F54A7"/>
    <w:rsid w:val="000F58A3"/>
    <w:rsid w:val="000F6B67"/>
    <w:rsid w:val="0010751E"/>
    <w:rsid w:val="00110199"/>
    <w:rsid w:val="00112035"/>
    <w:rsid w:val="00112F53"/>
    <w:rsid w:val="0011744A"/>
    <w:rsid w:val="0012060D"/>
    <w:rsid w:val="0012124A"/>
    <w:rsid w:val="00122873"/>
    <w:rsid w:val="0012432D"/>
    <w:rsid w:val="001245B3"/>
    <w:rsid w:val="00125095"/>
    <w:rsid w:val="00130ACA"/>
    <w:rsid w:val="0013363B"/>
    <w:rsid w:val="00135E13"/>
    <w:rsid w:val="00137873"/>
    <w:rsid w:val="00140311"/>
    <w:rsid w:val="00141B75"/>
    <w:rsid w:val="00142106"/>
    <w:rsid w:val="00146236"/>
    <w:rsid w:val="00151799"/>
    <w:rsid w:val="00151CE4"/>
    <w:rsid w:val="00152C34"/>
    <w:rsid w:val="00154B13"/>
    <w:rsid w:val="00160B8C"/>
    <w:rsid w:val="00166C80"/>
    <w:rsid w:val="00170558"/>
    <w:rsid w:val="001707C5"/>
    <w:rsid w:val="00171165"/>
    <w:rsid w:val="00171B55"/>
    <w:rsid w:val="001730FB"/>
    <w:rsid w:val="00177563"/>
    <w:rsid w:val="00184D34"/>
    <w:rsid w:val="00185C78"/>
    <w:rsid w:val="0018608D"/>
    <w:rsid w:val="00186147"/>
    <w:rsid w:val="001871DB"/>
    <w:rsid w:val="001878B2"/>
    <w:rsid w:val="00190259"/>
    <w:rsid w:val="00192A47"/>
    <w:rsid w:val="0019351D"/>
    <w:rsid w:val="00195ECB"/>
    <w:rsid w:val="001970B7"/>
    <w:rsid w:val="001975B4"/>
    <w:rsid w:val="001A0CDD"/>
    <w:rsid w:val="001A5F84"/>
    <w:rsid w:val="001A7B40"/>
    <w:rsid w:val="001B0C1D"/>
    <w:rsid w:val="001B3295"/>
    <w:rsid w:val="001B4A5D"/>
    <w:rsid w:val="001B7F49"/>
    <w:rsid w:val="001C20B6"/>
    <w:rsid w:val="001D0405"/>
    <w:rsid w:val="001D2176"/>
    <w:rsid w:val="001D3325"/>
    <w:rsid w:val="001D35A8"/>
    <w:rsid w:val="001D4C7E"/>
    <w:rsid w:val="001D6F6F"/>
    <w:rsid w:val="001E1C28"/>
    <w:rsid w:val="001E2086"/>
    <w:rsid w:val="001E62FB"/>
    <w:rsid w:val="001E6C10"/>
    <w:rsid w:val="001F1B3C"/>
    <w:rsid w:val="001F2A58"/>
    <w:rsid w:val="001F5AA2"/>
    <w:rsid w:val="0020023A"/>
    <w:rsid w:val="0020204A"/>
    <w:rsid w:val="00202D77"/>
    <w:rsid w:val="00210959"/>
    <w:rsid w:val="0021187B"/>
    <w:rsid w:val="00214438"/>
    <w:rsid w:val="00217314"/>
    <w:rsid w:val="002179E2"/>
    <w:rsid w:val="00217C05"/>
    <w:rsid w:val="00222BFE"/>
    <w:rsid w:val="00222EB4"/>
    <w:rsid w:val="002267C9"/>
    <w:rsid w:val="00230B9B"/>
    <w:rsid w:val="002357DB"/>
    <w:rsid w:val="00240811"/>
    <w:rsid w:val="00241621"/>
    <w:rsid w:val="002440C3"/>
    <w:rsid w:val="00245B4D"/>
    <w:rsid w:val="0025311B"/>
    <w:rsid w:val="00255CA9"/>
    <w:rsid w:val="00256329"/>
    <w:rsid w:val="00256651"/>
    <w:rsid w:val="00264DAC"/>
    <w:rsid w:val="0027064F"/>
    <w:rsid w:val="0027420C"/>
    <w:rsid w:val="00280FD6"/>
    <w:rsid w:val="0028567E"/>
    <w:rsid w:val="002856CE"/>
    <w:rsid w:val="00290DCF"/>
    <w:rsid w:val="0029442A"/>
    <w:rsid w:val="002A370C"/>
    <w:rsid w:val="002A7F8A"/>
    <w:rsid w:val="002A7F90"/>
    <w:rsid w:val="002B2F0D"/>
    <w:rsid w:val="002B4A22"/>
    <w:rsid w:val="002C12DE"/>
    <w:rsid w:val="002C480F"/>
    <w:rsid w:val="002C5F37"/>
    <w:rsid w:val="002C7B27"/>
    <w:rsid w:val="002E404A"/>
    <w:rsid w:val="002E6BD3"/>
    <w:rsid w:val="002F090F"/>
    <w:rsid w:val="002F22A9"/>
    <w:rsid w:val="002F3D7C"/>
    <w:rsid w:val="002F68B9"/>
    <w:rsid w:val="002F7F11"/>
    <w:rsid w:val="00300795"/>
    <w:rsid w:val="0030121C"/>
    <w:rsid w:val="00303125"/>
    <w:rsid w:val="00306180"/>
    <w:rsid w:val="003112C0"/>
    <w:rsid w:val="00312216"/>
    <w:rsid w:val="00312427"/>
    <w:rsid w:val="0031274A"/>
    <w:rsid w:val="003128EB"/>
    <w:rsid w:val="00314261"/>
    <w:rsid w:val="0031748F"/>
    <w:rsid w:val="003210A1"/>
    <w:rsid w:val="00321F9B"/>
    <w:rsid w:val="003224AF"/>
    <w:rsid w:val="003243A7"/>
    <w:rsid w:val="00330ECE"/>
    <w:rsid w:val="00336E78"/>
    <w:rsid w:val="003379B8"/>
    <w:rsid w:val="00337CF4"/>
    <w:rsid w:val="00337D7F"/>
    <w:rsid w:val="003454C9"/>
    <w:rsid w:val="00347A81"/>
    <w:rsid w:val="00347AB3"/>
    <w:rsid w:val="00351B04"/>
    <w:rsid w:val="00354A97"/>
    <w:rsid w:val="003609BF"/>
    <w:rsid w:val="00375519"/>
    <w:rsid w:val="003759BC"/>
    <w:rsid w:val="00377345"/>
    <w:rsid w:val="0038274E"/>
    <w:rsid w:val="00385587"/>
    <w:rsid w:val="003861B4"/>
    <w:rsid w:val="00386425"/>
    <w:rsid w:val="00387EEC"/>
    <w:rsid w:val="0039353C"/>
    <w:rsid w:val="00394A8F"/>
    <w:rsid w:val="00395F2B"/>
    <w:rsid w:val="00397037"/>
    <w:rsid w:val="003A11DD"/>
    <w:rsid w:val="003A1647"/>
    <w:rsid w:val="003B0ADD"/>
    <w:rsid w:val="003B1B16"/>
    <w:rsid w:val="003B253F"/>
    <w:rsid w:val="003B6049"/>
    <w:rsid w:val="003C0487"/>
    <w:rsid w:val="003C0593"/>
    <w:rsid w:val="003C2785"/>
    <w:rsid w:val="003C2E4D"/>
    <w:rsid w:val="003C6778"/>
    <w:rsid w:val="003D5378"/>
    <w:rsid w:val="003E3595"/>
    <w:rsid w:val="003E42D4"/>
    <w:rsid w:val="003F0716"/>
    <w:rsid w:val="003F1CE9"/>
    <w:rsid w:val="003F7DF5"/>
    <w:rsid w:val="00400D87"/>
    <w:rsid w:val="004035DF"/>
    <w:rsid w:val="00403E09"/>
    <w:rsid w:val="00404289"/>
    <w:rsid w:val="00404EAD"/>
    <w:rsid w:val="0041090C"/>
    <w:rsid w:val="004135AA"/>
    <w:rsid w:val="00413946"/>
    <w:rsid w:val="0041567B"/>
    <w:rsid w:val="00415F4F"/>
    <w:rsid w:val="004231E1"/>
    <w:rsid w:val="00424539"/>
    <w:rsid w:val="00424F46"/>
    <w:rsid w:val="004253A8"/>
    <w:rsid w:val="00431794"/>
    <w:rsid w:val="00432F49"/>
    <w:rsid w:val="0044058D"/>
    <w:rsid w:val="004427A9"/>
    <w:rsid w:val="00445048"/>
    <w:rsid w:val="004471DB"/>
    <w:rsid w:val="00453C86"/>
    <w:rsid w:val="00454BE7"/>
    <w:rsid w:val="0045517F"/>
    <w:rsid w:val="0046154C"/>
    <w:rsid w:val="00463655"/>
    <w:rsid w:val="0047175F"/>
    <w:rsid w:val="004766C2"/>
    <w:rsid w:val="00476D4C"/>
    <w:rsid w:val="00482611"/>
    <w:rsid w:val="004864CD"/>
    <w:rsid w:val="00490043"/>
    <w:rsid w:val="004942E9"/>
    <w:rsid w:val="004A27B7"/>
    <w:rsid w:val="004A62C8"/>
    <w:rsid w:val="004B25C4"/>
    <w:rsid w:val="004B3753"/>
    <w:rsid w:val="004C178B"/>
    <w:rsid w:val="004C1C91"/>
    <w:rsid w:val="004C4189"/>
    <w:rsid w:val="004D1357"/>
    <w:rsid w:val="004D3D56"/>
    <w:rsid w:val="004D57B5"/>
    <w:rsid w:val="004D7866"/>
    <w:rsid w:val="004E0438"/>
    <w:rsid w:val="004E1B82"/>
    <w:rsid w:val="004E30B6"/>
    <w:rsid w:val="004E465A"/>
    <w:rsid w:val="004F0751"/>
    <w:rsid w:val="004F4E98"/>
    <w:rsid w:val="004F6E15"/>
    <w:rsid w:val="0050114C"/>
    <w:rsid w:val="00502BB1"/>
    <w:rsid w:val="0050429D"/>
    <w:rsid w:val="00506B9C"/>
    <w:rsid w:val="00513B33"/>
    <w:rsid w:val="005155F0"/>
    <w:rsid w:val="00521CEB"/>
    <w:rsid w:val="00530262"/>
    <w:rsid w:val="00530876"/>
    <w:rsid w:val="00532DCE"/>
    <w:rsid w:val="00534857"/>
    <w:rsid w:val="00535F55"/>
    <w:rsid w:val="005376E9"/>
    <w:rsid w:val="00540211"/>
    <w:rsid w:val="00547062"/>
    <w:rsid w:val="005510C0"/>
    <w:rsid w:val="00555BE6"/>
    <w:rsid w:val="0056161C"/>
    <w:rsid w:val="005664DE"/>
    <w:rsid w:val="00567A21"/>
    <w:rsid w:val="00567DCB"/>
    <w:rsid w:val="0057193A"/>
    <w:rsid w:val="0057727B"/>
    <w:rsid w:val="00580A19"/>
    <w:rsid w:val="0058261F"/>
    <w:rsid w:val="005852A5"/>
    <w:rsid w:val="00585D4A"/>
    <w:rsid w:val="00596E45"/>
    <w:rsid w:val="00597B38"/>
    <w:rsid w:val="005A0EBE"/>
    <w:rsid w:val="005A2F6E"/>
    <w:rsid w:val="005B152C"/>
    <w:rsid w:val="005B19ED"/>
    <w:rsid w:val="005B46BA"/>
    <w:rsid w:val="005B639D"/>
    <w:rsid w:val="005C2294"/>
    <w:rsid w:val="005C33B4"/>
    <w:rsid w:val="005C3A16"/>
    <w:rsid w:val="005C3C7E"/>
    <w:rsid w:val="005D0140"/>
    <w:rsid w:val="005D43E8"/>
    <w:rsid w:val="005E1E31"/>
    <w:rsid w:val="005E58BA"/>
    <w:rsid w:val="005F1941"/>
    <w:rsid w:val="005F26BF"/>
    <w:rsid w:val="005F2A73"/>
    <w:rsid w:val="005F6E08"/>
    <w:rsid w:val="006015E9"/>
    <w:rsid w:val="006021BB"/>
    <w:rsid w:val="00604E33"/>
    <w:rsid w:val="00605130"/>
    <w:rsid w:val="0060674C"/>
    <w:rsid w:val="00612BC6"/>
    <w:rsid w:val="0062112E"/>
    <w:rsid w:val="00622416"/>
    <w:rsid w:val="006259FA"/>
    <w:rsid w:val="00625EF3"/>
    <w:rsid w:val="006277CD"/>
    <w:rsid w:val="00630046"/>
    <w:rsid w:val="006303BF"/>
    <w:rsid w:val="0063167D"/>
    <w:rsid w:val="00641CA6"/>
    <w:rsid w:val="0064400F"/>
    <w:rsid w:val="006478F1"/>
    <w:rsid w:val="00650508"/>
    <w:rsid w:val="00653DE3"/>
    <w:rsid w:val="006544B1"/>
    <w:rsid w:val="00657D93"/>
    <w:rsid w:val="006644A7"/>
    <w:rsid w:val="00664EB4"/>
    <w:rsid w:val="0067113D"/>
    <w:rsid w:val="006721F9"/>
    <w:rsid w:val="0067382C"/>
    <w:rsid w:val="00677125"/>
    <w:rsid w:val="0067725A"/>
    <w:rsid w:val="00680CEA"/>
    <w:rsid w:val="006817CD"/>
    <w:rsid w:val="00683BB8"/>
    <w:rsid w:val="0069010B"/>
    <w:rsid w:val="00693473"/>
    <w:rsid w:val="00694441"/>
    <w:rsid w:val="00697F4E"/>
    <w:rsid w:val="006A12F5"/>
    <w:rsid w:val="006A4AC1"/>
    <w:rsid w:val="006A64A7"/>
    <w:rsid w:val="006B080D"/>
    <w:rsid w:val="006B1AFE"/>
    <w:rsid w:val="006C3CBA"/>
    <w:rsid w:val="006C571D"/>
    <w:rsid w:val="006D0E9E"/>
    <w:rsid w:val="006D2F71"/>
    <w:rsid w:val="006D7D50"/>
    <w:rsid w:val="006E0D8A"/>
    <w:rsid w:val="006E1DD7"/>
    <w:rsid w:val="006E279B"/>
    <w:rsid w:val="006E3C61"/>
    <w:rsid w:val="006E74E4"/>
    <w:rsid w:val="006F0638"/>
    <w:rsid w:val="006F2E5B"/>
    <w:rsid w:val="006F31C5"/>
    <w:rsid w:val="006F5A04"/>
    <w:rsid w:val="00703EA0"/>
    <w:rsid w:val="00712F2F"/>
    <w:rsid w:val="00714197"/>
    <w:rsid w:val="00714FF7"/>
    <w:rsid w:val="00725E02"/>
    <w:rsid w:val="007303A2"/>
    <w:rsid w:val="007348B2"/>
    <w:rsid w:val="007355A4"/>
    <w:rsid w:val="007370F4"/>
    <w:rsid w:val="00741A4F"/>
    <w:rsid w:val="00741BB3"/>
    <w:rsid w:val="00742204"/>
    <w:rsid w:val="0074241B"/>
    <w:rsid w:val="00743250"/>
    <w:rsid w:val="00745807"/>
    <w:rsid w:val="0074729F"/>
    <w:rsid w:val="007530D3"/>
    <w:rsid w:val="00754400"/>
    <w:rsid w:val="0076264A"/>
    <w:rsid w:val="0076339A"/>
    <w:rsid w:val="00764F19"/>
    <w:rsid w:val="00765D24"/>
    <w:rsid w:val="0076738E"/>
    <w:rsid w:val="007753C0"/>
    <w:rsid w:val="00776AC7"/>
    <w:rsid w:val="00785F24"/>
    <w:rsid w:val="00792D2E"/>
    <w:rsid w:val="00796141"/>
    <w:rsid w:val="007A30BA"/>
    <w:rsid w:val="007A6998"/>
    <w:rsid w:val="007B1BC7"/>
    <w:rsid w:val="007B2D9B"/>
    <w:rsid w:val="007B672B"/>
    <w:rsid w:val="007B77EE"/>
    <w:rsid w:val="007C0E80"/>
    <w:rsid w:val="007C28AE"/>
    <w:rsid w:val="007C6631"/>
    <w:rsid w:val="007D0C3C"/>
    <w:rsid w:val="007D12B2"/>
    <w:rsid w:val="007D4AB8"/>
    <w:rsid w:val="007D5C45"/>
    <w:rsid w:val="007D73F8"/>
    <w:rsid w:val="007D795C"/>
    <w:rsid w:val="007E1E56"/>
    <w:rsid w:val="007E5809"/>
    <w:rsid w:val="007E6A9E"/>
    <w:rsid w:val="007F265C"/>
    <w:rsid w:val="007F496E"/>
    <w:rsid w:val="00800810"/>
    <w:rsid w:val="00810703"/>
    <w:rsid w:val="00815409"/>
    <w:rsid w:val="008160DC"/>
    <w:rsid w:val="00820252"/>
    <w:rsid w:val="008256B8"/>
    <w:rsid w:val="00826B2C"/>
    <w:rsid w:val="00836CC1"/>
    <w:rsid w:val="008372FB"/>
    <w:rsid w:val="00841F28"/>
    <w:rsid w:val="00842468"/>
    <w:rsid w:val="0084539B"/>
    <w:rsid w:val="008456A6"/>
    <w:rsid w:val="00846BA8"/>
    <w:rsid w:val="00847A6F"/>
    <w:rsid w:val="00853500"/>
    <w:rsid w:val="008559F7"/>
    <w:rsid w:val="00855B46"/>
    <w:rsid w:val="0085658D"/>
    <w:rsid w:val="00857BE6"/>
    <w:rsid w:val="008643EF"/>
    <w:rsid w:val="0088433D"/>
    <w:rsid w:val="008850E9"/>
    <w:rsid w:val="00886793"/>
    <w:rsid w:val="008A1A36"/>
    <w:rsid w:val="008A675F"/>
    <w:rsid w:val="008A6EEB"/>
    <w:rsid w:val="008B1504"/>
    <w:rsid w:val="008B24B4"/>
    <w:rsid w:val="008B485D"/>
    <w:rsid w:val="008B5B62"/>
    <w:rsid w:val="008C11E5"/>
    <w:rsid w:val="008C39CC"/>
    <w:rsid w:val="008C3BFE"/>
    <w:rsid w:val="008C3E57"/>
    <w:rsid w:val="008D3BA0"/>
    <w:rsid w:val="008D56A1"/>
    <w:rsid w:val="008E1E2F"/>
    <w:rsid w:val="008F21BC"/>
    <w:rsid w:val="008F38B6"/>
    <w:rsid w:val="008F4790"/>
    <w:rsid w:val="008F75B7"/>
    <w:rsid w:val="00900E1E"/>
    <w:rsid w:val="009027DB"/>
    <w:rsid w:val="00902C48"/>
    <w:rsid w:val="00905F5A"/>
    <w:rsid w:val="009134C8"/>
    <w:rsid w:val="00914F1F"/>
    <w:rsid w:val="0091536D"/>
    <w:rsid w:val="009220E0"/>
    <w:rsid w:val="00923E17"/>
    <w:rsid w:val="00924567"/>
    <w:rsid w:val="00931D75"/>
    <w:rsid w:val="0093240F"/>
    <w:rsid w:val="00936165"/>
    <w:rsid w:val="0093735E"/>
    <w:rsid w:val="00940E2A"/>
    <w:rsid w:val="00941CD7"/>
    <w:rsid w:val="00942F57"/>
    <w:rsid w:val="00943EF5"/>
    <w:rsid w:val="009476DB"/>
    <w:rsid w:val="009521B3"/>
    <w:rsid w:val="00955602"/>
    <w:rsid w:val="0095763D"/>
    <w:rsid w:val="00957942"/>
    <w:rsid w:val="00957EC7"/>
    <w:rsid w:val="00963442"/>
    <w:rsid w:val="009674C1"/>
    <w:rsid w:val="00971D59"/>
    <w:rsid w:val="0097370F"/>
    <w:rsid w:val="0097646D"/>
    <w:rsid w:val="00977B7C"/>
    <w:rsid w:val="00977C37"/>
    <w:rsid w:val="009828FB"/>
    <w:rsid w:val="0098753E"/>
    <w:rsid w:val="00991DF1"/>
    <w:rsid w:val="00993F84"/>
    <w:rsid w:val="009A0D39"/>
    <w:rsid w:val="009A2D8E"/>
    <w:rsid w:val="009A3685"/>
    <w:rsid w:val="009A3DF3"/>
    <w:rsid w:val="009A443E"/>
    <w:rsid w:val="009A7C22"/>
    <w:rsid w:val="009B1A1E"/>
    <w:rsid w:val="009B279C"/>
    <w:rsid w:val="009B5279"/>
    <w:rsid w:val="009B7A2F"/>
    <w:rsid w:val="009C43CB"/>
    <w:rsid w:val="009C59E9"/>
    <w:rsid w:val="009C7845"/>
    <w:rsid w:val="009C7E18"/>
    <w:rsid w:val="009D1C77"/>
    <w:rsid w:val="009D1E58"/>
    <w:rsid w:val="009D3572"/>
    <w:rsid w:val="009D4DB5"/>
    <w:rsid w:val="009D6609"/>
    <w:rsid w:val="009E221F"/>
    <w:rsid w:val="009E2518"/>
    <w:rsid w:val="009E3392"/>
    <w:rsid w:val="009E6545"/>
    <w:rsid w:val="009F1B6D"/>
    <w:rsid w:val="00A00B34"/>
    <w:rsid w:val="00A00D73"/>
    <w:rsid w:val="00A11ABB"/>
    <w:rsid w:val="00A14AD1"/>
    <w:rsid w:val="00A15F61"/>
    <w:rsid w:val="00A16871"/>
    <w:rsid w:val="00A200D9"/>
    <w:rsid w:val="00A20407"/>
    <w:rsid w:val="00A21F08"/>
    <w:rsid w:val="00A25C38"/>
    <w:rsid w:val="00A26512"/>
    <w:rsid w:val="00A3554C"/>
    <w:rsid w:val="00A355F2"/>
    <w:rsid w:val="00A35C5D"/>
    <w:rsid w:val="00A40365"/>
    <w:rsid w:val="00A43EC2"/>
    <w:rsid w:val="00A452F7"/>
    <w:rsid w:val="00A47C4C"/>
    <w:rsid w:val="00A5489E"/>
    <w:rsid w:val="00A5595D"/>
    <w:rsid w:val="00A57196"/>
    <w:rsid w:val="00A61D44"/>
    <w:rsid w:val="00A62E99"/>
    <w:rsid w:val="00A72CA3"/>
    <w:rsid w:val="00A738EB"/>
    <w:rsid w:val="00A77B67"/>
    <w:rsid w:val="00A878CF"/>
    <w:rsid w:val="00A87FA5"/>
    <w:rsid w:val="00A909E0"/>
    <w:rsid w:val="00A92372"/>
    <w:rsid w:val="00A92841"/>
    <w:rsid w:val="00A9568E"/>
    <w:rsid w:val="00A9756C"/>
    <w:rsid w:val="00AB1647"/>
    <w:rsid w:val="00AB69A3"/>
    <w:rsid w:val="00AB7049"/>
    <w:rsid w:val="00AB72D9"/>
    <w:rsid w:val="00AC169B"/>
    <w:rsid w:val="00AC34FF"/>
    <w:rsid w:val="00AC3C08"/>
    <w:rsid w:val="00AC3C30"/>
    <w:rsid w:val="00AC5E04"/>
    <w:rsid w:val="00AC7D96"/>
    <w:rsid w:val="00AD0E3A"/>
    <w:rsid w:val="00AD246D"/>
    <w:rsid w:val="00AD3360"/>
    <w:rsid w:val="00AD4E15"/>
    <w:rsid w:val="00AD6BF7"/>
    <w:rsid w:val="00AE1F51"/>
    <w:rsid w:val="00AE2A11"/>
    <w:rsid w:val="00AE57A9"/>
    <w:rsid w:val="00AF4309"/>
    <w:rsid w:val="00AF4462"/>
    <w:rsid w:val="00AF4E2D"/>
    <w:rsid w:val="00AF5C98"/>
    <w:rsid w:val="00AF5CD8"/>
    <w:rsid w:val="00B01AAA"/>
    <w:rsid w:val="00B02AD5"/>
    <w:rsid w:val="00B0610A"/>
    <w:rsid w:val="00B06305"/>
    <w:rsid w:val="00B1248F"/>
    <w:rsid w:val="00B21180"/>
    <w:rsid w:val="00B227B6"/>
    <w:rsid w:val="00B23BFB"/>
    <w:rsid w:val="00B26034"/>
    <w:rsid w:val="00B27144"/>
    <w:rsid w:val="00B362FB"/>
    <w:rsid w:val="00B41961"/>
    <w:rsid w:val="00B420E9"/>
    <w:rsid w:val="00B44897"/>
    <w:rsid w:val="00B45E51"/>
    <w:rsid w:val="00B50019"/>
    <w:rsid w:val="00B51066"/>
    <w:rsid w:val="00B527AE"/>
    <w:rsid w:val="00B52FA2"/>
    <w:rsid w:val="00B550E6"/>
    <w:rsid w:val="00B559A5"/>
    <w:rsid w:val="00B63D93"/>
    <w:rsid w:val="00B65BB5"/>
    <w:rsid w:val="00B71F26"/>
    <w:rsid w:val="00B73055"/>
    <w:rsid w:val="00B7422B"/>
    <w:rsid w:val="00B77240"/>
    <w:rsid w:val="00B81ECD"/>
    <w:rsid w:val="00B83EA4"/>
    <w:rsid w:val="00B84B66"/>
    <w:rsid w:val="00B86AEB"/>
    <w:rsid w:val="00B91A93"/>
    <w:rsid w:val="00BA0EFA"/>
    <w:rsid w:val="00BA2C40"/>
    <w:rsid w:val="00BA4DCD"/>
    <w:rsid w:val="00BB1DC5"/>
    <w:rsid w:val="00BB258F"/>
    <w:rsid w:val="00BB397B"/>
    <w:rsid w:val="00BB42B9"/>
    <w:rsid w:val="00BB5442"/>
    <w:rsid w:val="00BC03DE"/>
    <w:rsid w:val="00BC1944"/>
    <w:rsid w:val="00BC2CF3"/>
    <w:rsid w:val="00BC7C41"/>
    <w:rsid w:val="00BD3B7E"/>
    <w:rsid w:val="00BD446D"/>
    <w:rsid w:val="00BE0193"/>
    <w:rsid w:val="00BE10C6"/>
    <w:rsid w:val="00BE1E2D"/>
    <w:rsid w:val="00BE38E1"/>
    <w:rsid w:val="00BE3F4B"/>
    <w:rsid w:val="00BE772B"/>
    <w:rsid w:val="00BF34B0"/>
    <w:rsid w:val="00BF5800"/>
    <w:rsid w:val="00BF63CB"/>
    <w:rsid w:val="00C03881"/>
    <w:rsid w:val="00C06892"/>
    <w:rsid w:val="00C07FCF"/>
    <w:rsid w:val="00C16215"/>
    <w:rsid w:val="00C20466"/>
    <w:rsid w:val="00C2758B"/>
    <w:rsid w:val="00C31F59"/>
    <w:rsid w:val="00C34B4F"/>
    <w:rsid w:val="00C36A2C"/>
    <w:rsid w:val="00C43EEE"/>
    <w:rsid w:val="00C46C0D"/>
    <w:rsid w:val="00C53A0D"/>
    <w:rsid w:val="00C551DF"/>
    <w:rsid w:val="00C57A01"/>
    <w:rsid w:val="00C6268B"/>
    <w:rsid w:val="00C628C0"/>
    <w:rsid w:val="00C6464E"/>
    <w:rsid w:val="00C64F10"/>
    <w:rsid w:val="00C72098"/>
    <w:rsid w:val="00C7286F"/>
    <w:rsid w:val="00C76533"/>
    <w:rsid w:val="00C76C93"/>
    <w:rsid w:val="00C8303F"/>
    <w:rsid w:val="00C8341C"/>
    <w:rsid w:val="00C8547C"/>
    <w:rsid w:val="00C86D5A"/>
    <w:rsid w:val="00C93CAF"/>
    <w:rsid w:val="00C95328"/>
    <w:rsid w:val="00C95A78"/>
    <w:rsid w:val="00CA23AE"/>
    <w:rsid w:val="00CA766F"/>
    <w:rsid w:val="00CB3109"/>
    <w:rsid w:val="00CB4BBF"/>
    <w:rsid w:val="00CB5C7E"/>
    <w:rsid w:val="00CC1A96"/>
    <w:rsid w:val="00CC48E1"/>
    <w:rsid w:val="00CC5FF1"/>
    <w:rsid w:val="00CC77AF"/>
    <w:rsid w:val="00CD2E13"/>
    <w:rsid w:val="00CD3C8B"/>
    <w:rsid w:val="00CD654D"/>
    <w:rsid w:val="00CD6819"/>
    <w:rsid w:val="00CD6868"/>
    <w:rsid w:val="00CD7580"/>
    <w:rsid w:val="00CE1A62"/>
    <w:rsid w:val="00CE7FE5"/>
    <w:rsid w:val="00CF1EBE"/>
    <w:rsid w:val="00CF50FC"/>
    <w:rsid w:val="00CF55EF"/>
    <w:rsid w:val="00CF6397"/>
    <w:rsid w:val="00CF7512"/>
    <w:rsid w:val="00D02670"/>
    <w:rsid w:val="00D058EF"/>
    <w:rsid w:val="00D062E7"/>
    <w:rsid w:val="00D109B3"/>
    <w:rsid w:val="00D11DA3"/>
    <w:rsid w:val="00D11F49"/>
    <w:rsid w:val="00D171F7"/>
    <w:rsid w:val="00D21844"/>
    <w:rsid w:val="00D21ECA"/>
    <w:rsid w:val="00D241AE"/>
    <w:rsid w:val="00D248F8"/>
    <w:rsid w:val="00D250CC"/>
    <w:rsid w:val="00D3330C"/>
    <w:rsid w:val="00D33428"/>
    <w:rsid w:val="00D33658"/>
    <w:rsid w:val="00D41776"/>
    <w:rsid w:val="00D43374"/>
    <w:rsid w:val="00D47BD4"/>
    <w:rsid w:val="00D541B5"/>
    <w:rsid w:val="00D55348"/>
    <w:rsid w:val="00D6633E"/>
    <w:rsid w:val="00D67B4C"/>
    <w:rsid w:val="00D732AE"/>
    <w:rsid w:val="00D76C84"/>
    <w:rsid w:val="00D85795"/>
    <w:rsid w:val="00D915D7"/>
    <w:rsid w:val="00D922F6"/>
    <w:rsid w:val="00D94E19"/>
    <w:rsid w:val="00D9632E"/>
    <w:rsid w:val="00DA0E45"/>
    <w:rsid w:val="00DA2E10"/>
    <w:rsid w:val="00DA332A"/>
    <w:rsid w:val="00DB06B8"/>
    <w:rsid w:val="00DB1E3A"/>
    <w:rsid w:val="00DB4B0B"/>
    <w:rsid w:val="00DB621A"/>
    <w:rsid w:val="00DC457D"/>
    <w:rsid w:val="00DD0416"/>
    <w:rsid w:val="00DE17EA"/>
    <w:rsid w:val="00DE1A6A"/>
    <w:rsid w:val="00DE323C"/>
    <w:rsid w:val="00DE53E0"/>
    <w:rsid w:val="00DE7004"/>
    <w:rsid w:val="00DF14CE"/>
    <w:rsid w:val="00DF4FAC"/>
    <w:rsid w:val="00E0018C"/>
    <w:rsid w:val="00E024CB"/>
    <w:rsid w:val="00E06F45"/>
    <w:rsid w:val="00E10C43"/>
    <w:rsid w:val="00E120E5"/>
    <w:rsid w:val="00E13C18"/>
    <w:rsid w:val="00E16403"/>
    <w:rsid w:val="00E20488"/>
    <w:rsid w:val="00E21834"/>
    <w:rsid w:val="00E26704"/>
    <w:rsid w:val="00E302CD"/>
    <w:rsid w:val="00E315E5"/>
    <w:rsid w:val="00E31BF4"/>
    <w:rsid w:val="00E3267B"/>
    <w:rsid w:val="00E35E93"/>
    <w:rsid w:val="00E36A21"/>
    <w:rsid w:val="00E41DE3"/>
    <w:rsid w:val="00E43597"/>
    <w:rsid w:val="00E442C7"/>
    <w:rsid w:val="00E4459F"/>
    <w:rsid w:val="00E46514"/>
    <w:rsid w:val="00E477A1"/>
    <w:rsid w:val="00E479E6"/>
    <w:rsid w:val="00E52D09"/>
    <w:rsid w:val="00E553D2"/>
    <w:rsid w:val="00E556F9"/>
    <w:rsid w:val="00E564EB"/>
    <w:rsid w:val="00E572FF"/>
    <w:rsid w:val="00E60F75"/>
    <w:rsid w:val="00E614CB"/>
    <w:rsid w:val="00E64C6E"/>
    <w:rsid w:val="00E67812"/>
    <w:rsid w:val="00E7035D"/>
    <w:rsid w:val="00E70AA4"/>
    <w:rsid w:val="00E753C0"/>
    <w:rsid w:val="00E76AAD"/>
    <w:rsid w:val="00E82B51"/>
    <w:rsid w:val="00E831E0"/>
    <w:rsid w:val="00E85791"/>
    <w:rsid w:val="00E858CF"/>
    <w:rsid w:val="00E90450"/>
    <w:rsid w:val="00E91531"/>
    <w:rsid w:val="00E95576"/>
    <w:rsid w:val="00EA3C19"/>
    <w:rsid w:val="00EA4B0F"/>
    <w:rsid w:val="00EA4EF6"/>
    <w:rsid w:val="00EA64E1"/>
    <w:rsid w:val="00EA7E15"/>
    <w:rsid w:val="00EA7E84"/>
    <w:rsid w:val="00EB397A"/>
    <w:rsid w:val="00EB4711"/>
    <w:rsid w:val="00EB5B87"/>
    <w:rsid w:val="00EB76DF"/>
    <w:rsid w:val="00EB770A"/>
    <w:rsid w:val="00EC1860"/>
    <w:rsid w:val="00ED129A"/>
    <w:rsid w:val="00ED1B62"/>
    <w:rsid w:val="00ED64A8"/>
    <w:rsid w:val="00ED701A"/>
    <w:rsid w:val="00EE136C"/>
    <w:rsid w:val="00EF3961"/>
    <w:rsid w:val="00EF6F0D"/>
    <w:rsid w:val="00EF7D88"/>
    <w:rsid w:val="00F02547"/>
    <w:rsid w:val="00F04A93"/>
    <w:rsid w:val="00F06E15"/>
    <w:rsid w:val="00F10D26"/>
    <w:rsid w:val="00F11989"/>
    <w:rsid w:val="00F14139"/>
    <w:rsid w:val="00F14A86"/>
    <w:rsid w:val="00F14AC2"/>
    <w:rsid w:val="00F17B62"/>
    <w:rsid w:val="00F210CC"/>
    <w:rsid w:val="00F22FCC"/>
    <w:rsid w:val="00F23B76"/>
    <w:rsid w:val="00F25674"/>
    <w:rsid w:val="00F30C5F"/>
    <w:rsid w:val="00F338C4"/>
    <w:rsid w:val="00F34299"/>
    <w:rsid w:val="00F52805"/>
    <w:rsid w:val="00F53335"/>
    <w:rsid w:val="00F53A83"/>
    <w:rsid w:val="00F53CD4"/>
    <w:rsid w:val="00F5442C"/>
    <w:rsid w:val="00F54A29"/>
    <w:rsid w:val="00F57181"/>
    <w:rsid w:val="00F600FF"/>
    <w:rsid w:val="00F62657"/>
    <w:rsid w:val="00F62950"/>
    <w:rsid w:val="00F62C0A"/>
    <w:rsid w:val="00F6672E"/>
    <w:rsid w:val="00F6771E"/>
    <w:rsid w:val="00F67CFF"/>
    <w:rsid w:val="00F706CD"/>
    <w:rsid w:val="00F832C9"/>
    <w:rsid w:val="00F900B0"/>
    <w:rsid w:val="00F92330"/>
    <w:rsid w:val="00F978CE"/>
    <w:rsid w:val="00FA043E"/>
    <w:rsid w:val="00FA33CD"/>
    <w:rsid w:val="00FB7603"/>
    <w:rsid w:val="00FB7768"/>
    <w:rsid w:val="00FC19D1"/>
    <w:rsid w:val="00FC4E5B"/>
    <w:rsid w:val="00FC587D"/>
    <w:rsid w:val="00FD2346"/>
    <w:rsid w:val="00FE0DF1"/>
    <w:rsid w:val="00FE10F5"/>
    <w:rsid w:val="00FF1092"/>
    <w:rsid w:val="00FF2C7C"/>
    <w:rsid w:val="00FF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2FE892"/>
  <w15:docId w15:val="{AD1C7D42-C3E1-43E3-81E1-FBB114D2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221F"/>
    <w:pPr>
      <w:spacing w:before="120" w:after="120" w:line="288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E221F"/>
    <w:pPr>
      <w:keepNext/>
      <w:keepLines/>
      <w:spacing w:before="360" w:after="240" w:line="240" w:lineRule="auto"/>
      <w:outlineLvl w:val="0"/>
    </w:pPr>
    <w:rPr>
      <w:rFonts w:asciiTheme="majorHAnsi" w:eastAsiaTheme="majorEastAsia" w:hAnsiTheme="majorHAnsi" w:cstheme="majorBidi"/>
      <w:color w:val="636362" w:themeColor="text1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221F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color w:val="AE0C21" w:themeColor="accen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221F"/>
    <w:pPr>
      <w:keepNext/>
      <w:keepLines/>
      <w:spacing w:before="240" w:after="240" w:line="240" w:lineRule="auto"/>
      <w:outlineLvl w:val="2"/>
    </w:pPr>
    <w:rPr>
      <w:rFonts w:asciiTheme="majorHAnsi" w:eastAsiaTheme="majorEastAsia" w:hAnsiTheme="majorHAnsi" w:cstheme="majorBidi"/>
      <w:sz w:val="28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E221F"/>
    <w:pPr>
      <w:keepNext/>
      <w:keepLines/>
      <w:spacing w:before="240"/>
      <w:outlineLvl w:val="3"/>
    </w:pPr>
    <w:rPr>
      <w:rFonts w:ascii="Arial" w:eastAsiaTheme="majorEastAsia" w:hAnsi="Arial" w:cstheme="majorBidi"/>
      <w:b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E221F"/>
    <w:pPr>
      <w:keepNext/>
      <w:keepLines/>
      <w:spacing w:before="240"/>
      <w:outlineLvl w:val="4"/>
    </w:pPr>
    <w:rPr>
      <w:rFonts w:ascii="Arial" w:eastAsiaTheme="majorEastAsia" w:hAnsi="Arial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E221F"/>
    <w:pPr>
      <w:keepNext/>
      <w:keepLines/>
      <w:spacing w:before="240"/>
      <w:outlineLvl w:val="5"/>
    </w:pPr>
    <w:rPr>
      <w:rFonts w:ascii="Arial" w:eastAsiaTheme="majorEastAsia" w:hAnsi="Arial" w:cstheme="majorBidi"/>
      <w:b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9E221F"/>
    <w:pPr>
      <w:keepNext/>
      <w:keepLines/>
      <w:spacing w:before="240"/>
      <w:outlineLvl w:val="6"/>
    </w:pPr>
    <w:rPr>
      <w:rFonts w:ascii="Arial" w:eastAsiaTheme="majorEastAsia" w:hAnsi="Arial" w:cstheme="majorBidi"/>
      <w:b/>
      <w:iCs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9E221F"/>
    <w:pPr>
      <w:keepNext/>
      <w:keepLines/>
      <w:spacing w:before="240"/>
      <w:outlineLvl w:val="7"/>
    </w:pPr>
    <w:rPr>
      <w:rFonts w:ascii="Arial" w:eastAsiaTheme="majorEastAsia" w:hAnsi="Arial" w:cstheme="majorBidi"/>
      <w:b/>
      <w:sz w:val="24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9E221F"/>
    <w:pPr>
      <w:keepNext/>
      <w:keepLines/>
      <w:spacing w:before="240"/>
      <w:outlineLvl w:val="8"/>
    </w:pPr>
    <w:rPr>
      <w:rFonts w:ascii="Arial" w:eastAsiaTheme="majorEastAsia" w:hAnsi="Arial" w:cstheme="majorBidi"/>
      <w:b/>
      <w:iCs/>
      <w:sz w:val="24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221F"/>
    <w:rPr>
      <w:rFonts w:asciiTheme="majorHAnsi" w:eastAsiaTheme="majorEastAsia" w:hAnsiTheme="majorHAnsi" w:cstheme="majorBidi"/>
      <w:color w:val="636362" w:themeColor="text1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221F"/>
    <w:rPr>
      <w:rFonts w:asciiTheme="majorHAnsi" w:eastAsiaTheme="majorEastAsia" w:hAnsiTheme="majorHAnsi" w:cstheme="majorBidi"/>
      <w:color w:val="AE0C21" w:themeColor="accent1"/>
      <w:sz w:val="32"/>
      <w:szCs w:val="26"/>
    </w:rPr>
  </w:style>
  <w:style w:type="paragraph" w:styleId="KeinLeerraum">
    <w:name w:val="No Spacing"/>
    <w:link w:val="KeinLeerraumZchn"/>
    <w:uiPriority w:val="1"/>
    <w:qFormat/>
    <w:rsid w:val="009E221F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E221F"/>
    <w:rPr>
      <w:rFonts w:eastAsiaTheme="minorEastAsia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E221F"/>
    <w:pPr>
      <w:outlineLvl w:val="9"/>
    </w:pPr>
    <w:rPr>
      <w:caps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9E221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9E221F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9E221F"/>
    <w:rPr>
      <w:color w:val="1A70B8" w:themeColor="accent3"/>
      <w:u w:val="single"/>
    </w:rPr>
  </w:style>
  <w:style w:type="paragraph" w:styleId="Listenabsatz">
    <w:name w:val="List Paragraph"/>
    <w:basedOn w:val="Standard"/>
    <w:uiPriority w:val="34"/>
    <w:qFormat/>
    <w:rsid w:val="009E221F"/>
    <w:pPr>
      <w:numPr>
        <w:numId w:val="24"/>
      </w:numPr>
      <w:contextualSpacing/>
    </w:pPr>
  </w:style>
  <w:style w:type="table" w:styleId="Tabellenraster">
    <w:name w:val="Table Grid"/>
    <w:basedOn w:val="NormaleTabelle"/>
    <w:rsid w:val="009E221F"/>
    <w:pPr>
      <w:spacing w:after="0" w:line="227" w:lineRule="exact"/>
    </w:pPr>
    <w:rPr>
      <w:rFonts w:ascii="Arial" w:eastAsia="Times New Roman" w:hAnsi="Arial" w:cs="Times New Roman"/>
      <w:szCs w:val="20"/>
      <w:lang w:eastAsia="de-DE"/>
    </w:rPr>
    <w:tblPr>
      <w:tblBorders>
        <w:top w:val="single" w:sz="4" w:space="0" w:color="C0C0C0" w:themeColor="accent5" w:themeTint="66"/>
        <w:left w:val="single" w:sz="4" w:space="0" w:color="C0C0C0" w:themeColor="accent5" w:themeTint="66"/>
        <w:bottom w:val="single" w:sz="4" w:space="0" w:color="C0C0C0" w:themeColor="accent5" w:themeTint="66"/>
        <w:right w:val="single" w:sz="4" w:space="0" w:color="C0C0C0" w:themeColor="accent5" w:themeTint="66"/>
        <w:insideH w:val="single" w:sz="4" w:space="0" w:color="C0C0C0" w:themeColor="accent5" w:themeTint="66"/>
        <w:insideV w:val="single" w:sz="4" w:space="0" w:color="C0C0C0" w:themeColor="accent5" w:themeTint="66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rFonts w:ascii="Arial" w:hAnsi="Arial"/>
        <w:b/>
        <w:sz w:val="22"/>
      </w:rPr>
      <w:tblPr/>
      <w:tcPr>
        <w:tcBorders>
          <w:top w:val="single" w:sz="4" w:space="0" w:color="C0C0C0" w:themeColor="accent5" w:themeTint="66"/>
          <w:left w:val="single" w:sz="4" w:space="0" w:color="C0C0C0" w:themeColor="accent5" w:themeTint="66"/>
          <w:bottom w:val="single" w:sz="4" w:space="0" w:color="C0C0C0" w:themeColor="accent5" w:themeTint="66"/>
          <w:right w:val="single" w:sz="4" w:space="0" w:color="C0C0C0" w:themeColor="accent5" w:themeTint="66"/>
          <w:insideH w:val="single" w:sz="4" w:space="0" w:color="C0C0C0" w:themeColor="accent5" w:themeTint="66"/>
          <w:insideV w:val="single" w:sz="4" w:space="0" w:color="C0C0C0" w:themeColor="accent5" w:themeTint="66"/>
        </w:tcBorders>
      </w:tcPr>
    </w:tblStylePr>
  </w:style>
  <w:style w:type="paragraph" w:customStyle="1" w:styleId="TabelleFlietext2">
    <w:name w:val="Tabelle Fließtext 2"/>
    <w:basedOn w:val="Standard"/>
    <w:rsid w:val="009E221F"/>
    <w:pPr>
      <w:spacing w:after="0" w:line="227" w:lineRule="exact"/>
    </w:pPr>
    <w:rPr>
      <w:rFonts w:ascii="Tele-GroteskNor" w:eastAsia="Times New Roman" w:hAnsi="Tele-GroteskNor" w:cs="Times New Roman"/>
      <w:sz w:val="19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E221F"/>
    <w:rPr>
      <w:rFonts w:asciiTheme="majorHAnsi" w:eastAsiaTheme="majorEastAsia" w:hAnsiTheme="majorHAnsi" w:cstheme="majorBidi"/>
      <w:sz w:val="2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E221F"/>
    <w:rPr>
      <w:rFonts w:ascii="Arial" w:eastAsiaTheme="majorEastAsia" w:hAnsi="Arial" w:cstheme="majorBidi"/>
      <w:b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E221F"/>
    <w:rPr>
      <w:rFonts w:ascii="Arial" w:eastAsiaTheme="majorEastAsia" w:hAnsi="Arial" w:cstheme="majorBidi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E221F"/>
    <w:rPr>
      <w:rFonts w:ascii="Arial" w:eastAsiaTheme="majorEastAsia" w:hAnsi="Arial" w:cstheme="majorBidi"/>
      <w:b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9E221F"/>
    <w:rPr>
      <w:rFonts w:ascii="Arial" w:eastAsiaTheme="majorEastAsia" w:hAnsi="Arial" w:cstheme="majorBidi"/>
      <w:b/>
      <w:iCs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9E221F"/>
    <w:rPr>
      <w:rFonts w:ascii="Arial" w:eastAsiaTheme="majorEastAsia" w:hAnsi="Arial" w:cstheme="majorBidi"/>
      <w:b/>
      <w:sz w:val="24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9E221F"/>
    <w:rPr>
      <w:rFonts w:ascii="Arial" w:eastAsiaTheme="majorEastAsia" w:hAnsi="Arial" w:cstheme="majorBidi"/>
      <w:b/>
      <w:iCs/>
      <w:sz w:val="24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9E221F"/>
    <w:pPr>
      <w:pBdr>
        <w:bottom w:val="single" w:sz="4" w:space="1" w:color="919292" w:themeColor="accent6"/>
      </w:pBdr>
      <w:tabs>
        <w:tab w:val="center" w:pos="4536"/>
        <w:tab w:val="right" w:pos="9072"/>
      </w:tabs>
      <w:spacing w:after="0" w:line="240" w:lineRule="auto"/>
      <w:jc w:val="right"/>
    </w:pPr>
    <w:rPr>
      <w:caps/>
      <w:color w:val="919292" w:themeColor="accent6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9E221F"/>
    <w:rPr>
      <w:caps/>
      <w:color w:val="919292" w:themeColor="accent6"/>
      <w:sz w:val="18"/>
    </w:rPr>
  </w:style>
  <w:style w:type="paragraph" w:styleId="Fuzeile">
    <w:name w:val="footer"/>
    <w:basedOn w:val="Standard"/>
    <w:link w:val="FuzeileZchn"/>
    <w:uiPriority w:val="99"/>
    <w:unhideWhenUsed/>
    <w:rsid w:val="009E221F"/>
    <w:pPr>
      <w:pBdr>
        <w:right w:val="single" w:sz="4" w:space="4" w:color="919292" w:themeColor="accent6"/>
      </w:pBdr>
      <w:tabs>
        <w:tab w:val="center" w:pos="4536"/>
        <w:tab w:val="right" w:pos="9072"/>
      </w:tabs>
      <w:spacing w:after="0" w:line="240" w:lineRule="auto"/>
      <w:jc w:val="right"/>
    </w:pPr>
    <w:rPr>
      <w:color w:val="919292" w:themeColor="accent6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9E221F"/>
    <w:rPr>
      <w:color w:val="919292" w:themeColor="accent6"/>
      <w:sz w:val="18"/>
    </w:rPr>
  </w:style>
  <w:style w:type="paragraph" w:customStyle="1" w:styleId="Default">
    <w:name w:val="Default"/>
    <w:rsid w:val="009E221F"/>
    <w:pPr>
      <w:autoSpaceDE w:val="0"/>
      <w:autoSpaceDN w:val="0"/>
      <w:adjustRightInd w:val="0"/>
      <w:spacing w:after="0" w:line="240" w:lineRule="auto"/>
    </w:pPr>
    <w:rPr>
      <w:rFonts w:ascii="Tele-GroteskNor" w:hAnsi="Tele-GroteskNor" w:cs="Tele-GroteskNor"/>
      <w:color w:val="000000"/>
      <w:sz w:val="24"/>
      <w:szCs w:val="24"/>
    </w:rPr>
  </w:style>
  <w:style w:type="table" w:customStyle="1" w:styleId="Gitternetztabelle1hellAkzent61">
    <w:name w:val="Gitternetztabelle 1 hell  – Akzent 61"/>
    <w:basedOn w:val="NormaleTabelle"/>
    <w:uiPriority w:val="46"/>
    <w:rsid w:val="009E221F"/>
    <w:pPr>
      <w:spacing w:after="0" w:line="240" w:lineRule="auto"/>
    </w:pPr>
    <w:tblPr>
      <w:tblStyleRowBandSize w:val="1"/>
      <w:tblStyleColBandSize w:val="1"/>
      <w:tblBorders>
        <w:top w:val="single" w:sz="4" w:space="0" w:color="D2D3D3" w:themeColor="accent6" w:themeTint="66"/>
        <w:left w:val="single" w:sz="4" w:space="0" w:color="D2D3D3" w:themeColor="accent6" w:themeTint="66"/>
        <w:bottom w:val="single" w:sz="4" w:space="0" w:color="D2D3D3" w:themeColor="accent6" w:themeTint="66"/>
        <w:right w:val="single" w:sz="4" w:space="0" w:color="D2D3D3" w:themeColor="accent6" w:themeTint="66"/>
        <w:insideH w:val="single" w:sz="4" w:space="0" w:color="D2D3D3" w:themeColor="accent6" w:themeTint="66"/>
        <w:insideV w:val="single" w:sz="4" w:space="0" w:color="D2D3D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BDB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DB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221F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rsid w:val="009E221F"/>
    <w:pPr>
      <w:spacing w:after="480" w:line="240" w:lineRule="auto"/>
      <w:contextualSpacing/>
    </w:pPr>
    <w:rPr>
      <w:rFonts w:asciiTheme="majorHAnsi" w:eastAsiaTheme="majorEastAsia" w:hAnsiTheme="majorHAnsi" w:cstheme="majorBidi"/>
      <w:color w:val="636362" w:themeColor="text1"/>
      <w:sz w:val="72"/>
      <w:szCs w:val="52"/>
      <w14:ligatures w14:val="standard"/>
    </w:rPr>
  </w:style>
  <w:style w:type="character" w:customStyle="1" w:styleId="TitelZchn">
    <w:name w:val="Titel Zchn"/>
    <w:basedOn w:val="Absatz-Standardschriftart"/>
    <w:link w:val="Titel"/>
    <w:uiPriority w:val="10"/>
    <w:rsid w:val="009E221F"/>
    <w:rPr>
      <w:rFonts w:asciiTheme="majorHAnsi" w:eastAsiaTheme="majorEastAsia" w:hAnsiTheme="majorHAnsi" w:cstheme="majorBidi"/>
      <w:color w:val="636362" w:themeColor="text1"/>
      <w:sz w:val="72"/>
      <w:szCs w:val="52"/>
      <w14:ligatures w14:val="standar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221F"/>
    <w:pPr>
      <w:numPr>
        <w:ilvl w:val="1"/>
      </w:numPr>
    </w:pPr>
    <w:rPr>
      <w:rFonts w:eastAsiaTheme="majorEastAsia" w:cstheme="majorBidi"/>
      <w:iCs/>
      <w:color w:val="636362" w:themeColor="text1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221F"/>
    <w:rPr>
      <w:rFonts w:eastAsiaTheme="majorEastAsia" w:cstheme="majorBidi"/>
      <w:iCs/>
      <w:color w:val="636362" w:themeColor="text1"/>
      <w:sz w:val="32"/>
      <w:szCs w:val="24"/>
    </w:rPr>
  </w:style>
  <w:style w:type="character" w:styleId="SchwacheHervorhebung">
    <w:name w:val="Subtle Emphasis"/>
    <w:basedOn w:val="Absatz-Standardschriftart"/>
    <w:uiPriority w:val="19"/>
    <w:qFormat/>
    <w:rsid w:val="009E221F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9E221F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E221F"/>
    <w:pPr>
      <w:keepLines/>
      <w:spacing w:before="100" w:beforeAutospacing="1" w:after="100" w:afterAutospacing="1"/>
      <w:ind w:left="567" w:right="567"/>
    </w:pPr>
    <w:rPr>
      <w:rFonts w:asciiTheme="majorHAnsi" w:hAnsiTheme="majorHAnsi"/>
      <w:bCs/>
      <w:i/>
      <w:iCs/>
      <w:color w:val="AE0C21" w:themeColor="accent1"/>
      <w:sz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E221F"/>
    <w:rPr>
      <w:rFonts w:asciiTheme="majorHAnsi" w:hAnsiTheme="majorHAnsi"/>
      <w:bCs/>
      <w:i/>
      <w:iCs/>
      <w:color w:val="AE0C21" w:themeColor="accent1"/>
      <w:sz w:val="2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E221F"/>
    <w:pPr>
      <w:spacing w:after="200" w:line="240" w:lineRule="auto"/>
    </w:pPr>
    <w:rPr>
      <w:bCs/>
      <w:color w:val="919292" w:themeColor="accent6"/>
      <w:sz w:val="18"/>
      <w:szCs w:val="18"/>
    </w:rPr>
  </w:style>
  <w:style w:type="character" w:styleId="SchwacherVerweis">
    <w:name w:val="Subtle Reference"/>
    <w:basedOn w:val="Absatz-Standardschriftart"/>
    <w:uiPriority w:val="31"/>
    <w:qFormat/>
    <w:rsid w:val="009E221F"/>
    <w:rPr>
      <w:caps/>
      <w:smallCaps w:val="0"/>
      <w:color w:val="auto"/>
      <w:u w:val="none"/>
    </w:rPr>
  </w:style>
  <w:style w:type="character" w:styleId="IntensiverVerweis">
    <w:name w:val="Intense Reference"/>
    <w:basedOn w:val="Absatz-Standardschriftart"/>
    <w:uiPriority w:val="32"/>
    <w:qFormat/>
    <w:rsid w:val="009E221F"/>
    <w:rPr>
      <w:b/>
      <w:bCs/>
      <w:caps/>
      <w:smallCaps w:val="0"/>
      <w:color w:val="auto"/>
      <w:spacing w:val="5"/>
      <w:u w:val="none"/>
      <w:bdr w:val="none" w:sz="0" w:space="0" w:color="auto"/>
    </w:rPr>
  </w:style>
  <w:style w:type="character" w:styleId="Buchtitel">
    <w:name w:val="Book Title"/>
    <w:basedOn w:val="Absatz-Standardschriftart"/>
    <w:uiPriority w:val="33"/>
    <w:qFormat/>
    <w:rsid w:val="009E221F"/>
    <w:rPr>
      <w:b/>
      <w:bCs/>
      <w:caps/>
      <w:smallCaps w:val="0"/>
      <w:spacing w:val="5"/>
    </w:rPr>
  </w:style>
  <w:style w:type="paragraph" w:styleId="Blocktext">
    <w:name w:val="Block Text"/>
    <w:basedOn w:val="Standard"/>
    <w:uiPriority w:val="99"/>
    <w:unhideWhenUsed/>
    <w:rsid w:val="009E221F"/>
    <w:pPr>
      <w:spacing w:before="100" w:beforeAutospacing="1" w:after="0"/>
      <w:jc w:val="both"/>
    </w:pPr>
    <w:rPr>
      <w:rFonts w:eastAsiaTheme="minorEastAsia"/>
      <w:iCs/>
    </w:rPr>
  </w:style>
  <w:style w:type="paragraph" w:styleId="StandardWeb">
    <w:name w:val="Normal (Web)"/>
    <w:basedOn w:val="Standard"/>
    <w:uiPriority w:val="99"/>
    <w:semiHidden/>
    <w:unhideWhenUsed/>
    <w:rsid w:val="009E22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9E221F"/>
    <w:pPr>
      <w:ind w:left="567" w:right="567"/>
    </w:pPr>
    <w:rPr>
      <w:rFonts w:asciiTheme="majorHAnsi" w:hAnsiTheme="majorHAnsi"/>
      <w:i/>
      <w:iCs/>
      <w:sz w:val="24"/>
    </w:rPr>
  </w:style>
  <w:style w:type="character" w:customStyle="1" w:styleId="ZitatZchn">
    <w:name w:val="Zitat Zchn"/>
    <w:basedOn w:val="Absatz-Standardschriftart"/>
    <w:link w:val="Zitat"/>
    <w:uiPriority w:val="29"/>
    <w:rsid w:val="009E221F"/>
    <w:rPr>
      <w:rFonts w:asciiTheme="majorHAnsi" w:hAnsiTheme="majorHAnsi"/>
      <w:i/>
      <w:iCs/>
      <w:sz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9E221F"/>
    <w:pPr>
      <w:spacing w:after="100"/>
      <w:ind w:left="440"/>
    </w:pPr>
  </w:style>
  <w:style w:type="character" w:styleId="Platzhaltertext">
    <w:name w:val="Placeholder Text"/>
    <w:basedOn w:val="Absatz-Standardschriftart"/>
    <w:uiPriority w:val="99"/>
    <w:semiHidden/>
    <w:rsid w:val="00D9632E"/>
    <w:rPr>
      <w:color w:val="808080"/>
    </w:rPr>
  </w:style>
  <w:style w:type="paragraph" w:customStyle="1" w:styleId="Tabellenkopf">
    <w:name w:val="Tabellenkopf"/>
    <w:basedOn w:val="Standard"/>
    <w:autoRedefine/>
    <w:qFormat/>
    <w:rsid w:val="009E221F"/>
    <w:pPr>
      <w:spacing w:line="280" w:lineRule="exact"/>
    </w:pPr>
    <w:rPr>
      <w:rFonts w:ascii="Arial" w:hAnsi="Arial" w:cs="Times New Roman"/>
      <w:szCs w:val="24"/>
      <w:lang w:val="en-US"/>
    </w:rPr>
  </w:style>
  <w:style w:type="character" w:styleId="Hervorhebung">
    <w:name w:val="Emphasis"/>
    <w:basedOn w:val="Absatz-Standardschriftart"/>
    <w:uiPriority w:val="20"/>
    <w:qFormat/>
    <w:rsid w:val="009E221F"/>
    <w:rPr>
      <w:b/>
      <w:i w:val="0"/>
      <w:iCs/>
    </w:rPr>
  </w:style>
  <w:style w:type="table" w:styleId="TabellemithellemGitternetz">
    <w:name w:val="Grid Table Light"/>
    <w:basedOn w:val="NormaleTabelle"/>
    <w:uiPriority w:val="40"/>
    <w:rsid w:val="009E22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4Akzent1">
    <w:name w:val="Grid Table 4 Accent 1"/>
    <w:basedOn w:val="NormaleTabelle"/>
    <w:uiPriority w:val="49"/>
    <w:rsid w:val="009E221F"/>
    <w:pPr>
      <w:spacing w:after="0" w:line="240" w:lineRule="auto"/>
    </w:pPr>
    <w:tblPr>
      <w:tblStyleRowBandSize w:val="1"/>
      <w:tblStyleColBandSize w:val="1"/>
      <w:tblBorders>
        <w:top w:val="single" w:sz="4" w:space="0" w:color="DFDFDF" w:themeColor="text1" w:themeTint="33"/>
        <w:left w:val="single" w:sz="4" w:space="0" w:color="DFDFDF" w:themeColor="text1" w:themeTint="33"/>
        <w:bottom w:val="single" w:sz="4" w:space="0" w:color="DFDFDF" w:themeColor="text1" w:themeTint="33"/>
        <w:right w:val="single" w:sz="4" w:space="0" w:color="DFDFDF" w:themeColor="text1" w:themeTint="33"/>
        <w:insideH w:val="single" w:sz="4" w:space="0" w:color="DFDFDF" w:themeColor="text1" w:themeTint="33"/>
        <w:insideV w:val="single" w:sz="4" w:space="0" w:color="DFDFDF" w:themeColor="text1" w:themeTint="33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0C21" w:themeColor="accent1"/>
          <w:left w:val="single" w:sz="4" w:space="0" w:color="AE0C21" w:themeColor="accent1"/>
          <w:bottom w:val="single" w:sz="4" w:space="0" w:color="AE0C21" w:themeColor="accent1"/>
          <w:right w:val="single" w:sz="4" w:space="0" w:color="AE0C21" w:themeColor="accent1"/>
          <w:insideH w:val="nil"/>
          <w:insideV w:val="nil"/>
        </w:tcBorders>
        <w:shd w:val="clear" w:color="auto" w:fill="AE0C21" w:themeFill="accent1"/>
      </w:tcPr>
    </w:tblStylePr>
    <w:tblStylePr w:type="lastRow">
      <w:rPr>
        <w:b/>
        <w:bCs/>
      </w:rPr>
      <w:tblPr/>
      <w:tcPr>
        <w:tcBorders>
          <w:top w:val="double" w:sz="4" w:space="0" w:color="AE0C2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56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9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8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7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8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0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6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601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0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6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4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005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4747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5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26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206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542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6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1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5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4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7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4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3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52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10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2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3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8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1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363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rbeiten\Erzbistum%20Paderborn\Word%20&amp;%20Office\Word-Vorlage-relaunch\wordvorlage-ebv-06-2020-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E6BB4F5E6314280BBC9EF3CD54133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49EE9C-75C6-4E00-BF50-7AF1CFE9FD77}"/>
      </w:docPartPr>
      <w:docPartBody>
        <w:p w:rsidR="00183826" w:rsidRDefault="00576807" w:rsidP="00576807">
          <w:pPr>
            <w:pStyle w:val="3E6BB4F5E6314280BBC9EF3CD541338163"/>
          </w:pPr>
          <w:r w:rsidRPr="001E6C10">
            <w:rPr>
              <w:color w:val="A5A5A5" w:themeColor="accent3"/>
            </w:rPr>
            <w:t>Geben Sie bitte das aktuelle Datum ein.</w:t>
          </w:r>
        </w:p>
      </w:docPartBody>
    </w:docPart>
    <w:docPart>
      <w:docPartPr>
        <w:name w:val="6AF934296A1B4351887F8A2430469A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E1206E-6B35-4179-911F-DFE54C2092BE}"/>
      </w:docPartPr>
      <w:docPartBody>
        <w:p w:rsidR="00183826" w:rsidRDefault="00576807" w:rsidP="00576807">
          <w:pPr>
            <w:pStyle w:val="6AF934296A1B4351887F8A2430469A7062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B7C86B3A80EE414B982A282E28130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C95369-1BA9-44EB-B7EC-5F7120E11BA7}"/>
      </w:docPartPr>
      <w:docPartBody>
        <w:p w:rsidR="00183826" w:rsidRDefault="00576807" w:rsidP="00576807">
          <w:pPr>
            <w:pStyle w:val="B7C86B3A80EE414B982A282E28130A1262"/>
          </w:pPr>
          <w:r w:rsidRPr="001E6C10">
            <w:rPr>
              <w:rStyle w:val="Platzhaltertext"/>
              <w:color w:val="A5A5A5" w:themeColor="accent3"/>
            </w:rPr>
            <w:t xml:space="preserve">Geben Sie bitte die Beschreibung ein, was </w:t>
          </w:r>
          <w:r>
            <w:rPr>
              <w:rStyle w:val="Platzhaltertext"/>
              <w:color w:val="A5A5A5" w:themeColor="accent3"/>
            </w:rPr>
            <w:t>in der Kompetenzeinheit</w:t>
          </w:r>
          <w:r w:rsidRPr="001E6C10">
            <w:rPr>
              <w:rStyle w:val="Platzhaltertext"/>
              <w:color w:val="A5A5A5" w:themeColor="accent3"/>
            </w:rPr>
            <w:t xml:space="preserve"> inhaltlich passiert ist</w:t>
          </w:r>
          <w:r>
            <w:rPr>
              <w:rStyle w:val="Platzhaltertext"/>
              <w:color w:val="A5A5A5" w:themeColor="accent3"/>
            </w:rPr>
            <w:t xml:space="preserve"> und warum der Status zu </w:t>
          </w:r>
          <w:r w:rsidRPr="001E6C10">
            <w:rPr>
              <w:rStyle w:val="Platzhaltertext"/>
              <w:color w:val="A5A5A5" w:themeColor="accent3"/>
            </w:rPr>
            <w:t>Leistungen</w:t>
          </w:r>
          <w:r>
            <w:rPr>
              <w:rStyle w:val="Platzhaltertext"/>
              <w:color w:val="A5A5A5" w:themeColor="accent3"/>
            </w:rPr>
            <w:t>/Inhalte</w:t>
          </w:r>
          <w:r w:rsidRPr="001E6C10">
            <w:rPr>
              <w:rStyle w:val="Platzhaltertext"/>
              <w:color w:val="A5A5A5" w:themeColor="accent3"/>
            </w:rPr>
            <w:t xml:space="preserve"> ggf. auf gelb oder rot gesetzt wurde.</w:t>
          </w:r>
        </w:p>
      </w:docPartBody>
    </w:docPart>
    <w:docPart>
      <w:docPartPr>
        <w:name w:val="0414DE855B6C46A18C7C397A679EAC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DA460-CFAE-47C8-ACFF-3A3EBB95A845}"/>
      </w:docPartPr>
      <w:docPartBody>
        <w:p w:rsidR="0051117B" w:rsidRDefault="00576807" w:rsidP="00576807">
          <w:pPr>
            <w:pStyle w:val="0414DE855B6C46A18C7C397A679EACB236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ABBD3998E5BF43C8877C76C3238C33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8F530F-C509-4B8F-BE57-FA9FF6D0CDFF}"/>
      </w:docPartPr>
      <w:docPartBody>
        <w:p w:rsidR="0051117B" w:rsidRDefault="00576807" w:rsidP="00576807">
          <w:pPr>
            <w:pStyle w:val="ABBD3998E5BF43C8877C76C3238C330C36"/>
          </w:pPr>
          <w:r w:rsidRPr="001E6C10">
            <w:rPr>
              <w:rStyle w:val="Platzhaltertext"/>
              <w:color w:val="A5A5A5" w:themeColor="accent3"/>
            </w:rPr>
            <w:t xml:space="preserve">Geben Sie bitte die Beschreibung ein, </w:t>
          </w:r>
          <w:r>
            <w:rPr>
              <w:rStyle w:val="Platzhaltertext"/>
              <w:color w:val="A5A5A5" w:themeColor="accent3"/>
            </w:rPr>
            <w:t xml:space="preserve">wie der Ressourceneinsatz in der Kompetenzeinheit gelingt </w:t>
          </w:r>
          <w:r w:rsidRPr="001E6C10">
            <w:rPr>
              <w:rStyle w:val="Platzhaltertext"/>
              <w:color w:val="A5A5A5" w:themeColor="accent3"/>
            </w:rPr>
            <w:t xml:space="preserve">und warum der Status zu </w:t>
          </w:r>
          <w:r>
            <w:rPr>
              <w:rStyle w:val="Platzhaltertext"/>
              <w:color w:val="A5A5A5" w:themeColor="accent3"/>
            </w:rPr>
            <w:t>Prozessen/Personal/Finanzen</w:t>
          </w:r>
          <w:r w:rsidRPr="001E6C10">
            <w:rPr>
              <w:rStyle w:val="Platzhaltertext"/>
              <w:color w:val="A5A5A5" w:themeColor="accent3"/>
            </w:rPr>
            <w:t xml:space="preserve"> ggf. auf gelb oder rot gesetzt wurde.</w:t>
          </w:r>
        </w:p>
      </w:docPartBody>
    </w:docPart>
    <w:docPart>
      <w:docPartPr>
        <w:name w:val="14E6B7AD4EA646819BCECFBB0C6C6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56269E-618E-47E6-A8B0-4CAAF2078EE9}"/>
      </w:docPartPr>
      <w:docPartBody>
        <w:p w:rsidR="0051117B" w:rsidRDefault="00576807" w:rsidP="00576807">
          <w:pPr>
            <w:pStyle w:val="14E6B7AD4EA646819BCECFBB0C6C6EA136"/>
          </w:pPr>
          <w:r w:rsidRPr="001E6C10">
            <w:rPr>
              <w:rStyle w:val="Platzhaltertext"/>
              <w:color w:val="A5A5A5" w:themeColor="accent3"/>
            </w:rPr>
            <w:t xml:space="preserve">Geben Sie bitte den Entscheidungsbedarf an, der für </w:t>
          </w:r>
          <w:r>
            <w:rPr>
              <w:rStyle w:val="Platzhaltertext"/>
              <w:color w:val="A5A5A5" w:themeColor="accent3"/>
            </w:rPr>
            <w:t>die Kompetenzeinheit</w:t>
          </w:r>
          <w:r w:rsidRPr="001E6C10">
            <w:rPr>
              <w:rStyle w:val="Platzhaltertext"/>
              <w:color w:val="A5A5A5" w:themeColor="accent3"/>
            </w:rPr>
            <w:t xml:space="preserve"> auf Management-Ebene zu treffen ist bzw. führen Sie sinnvolle Empfehlungen an.</w:t>
          </w:r>
        </w:p>
      </w:docPartBody>
    </w:docPart>
    <w:docPart>
      <w:docPartPr>
        <w:name w:val="20DFF532DDDC49F594BE62A341D9E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BE93B1-D154-480B-B933-E17CE20D727E}"/>
      </w:docPartPr>
      <w:docPartBody>
        <w:p w:rsidR="0051117B" w:rsidRDefault="00576807" w:rsidP="00576807">
          <w:pPr>
            <w:pStyle w:val="20DFF532DDDC49F594BE62A341D9E84F34"/>
          </w:pPr>
          <w:r w:rsidRPr="00F978CE">
            <w:rPr>
              <w:rStyle w:val="Platzhaltertext"/>
              <w:color w:val="A5A5A5" w:themeColor="accent3"/>
            </w:rPr>
            <w:t xml:space="preserve">Geben Sie bitte </w:t>
          </w:r>
          <w:r>
            <w:rPr>
              <w:rStyle w:val="Platzhaltertext"/>
              <w:color w:val="A5A5A5" w:themeColor="accent3"/>
            </w:rPr>
            <w:t>eine Beschreibung, welche nächsten Schritte durch die Kompetenzeinheit geplant sind</w:t>
          </w:r>
          <w:bookmarkStart w:id="0" w:name="_GoBack"/>
          <w:bookmarkEnd w:id="0"/>
          <w:r w:rsidRPr="00F978CE">
            <w:rPr>
              <w:rStyle w:val="Platzhaltertext"/>
              <w:color w:val="A5A5A5" w:themeColor="accent3"/>
            </w:rPr>
            <w:t>.</w:t>
          </w:r>
        </w:p>
      </w:docPartBody>
    </w:docPart>
    <w:docPart>
      <w:docPartPr>
        <w:name w:val="21178CE1796942B8A191257EBDBBBF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298A68-9EA4-4315-AB23-729701E694C3}"/>
      </w:docPartPr>
      <w:docPartBody>
        <w:p w:rsidR="00C9192F" w:rsidRDefault="00576807" w:rsidP="00576807">
          <w:pPr>
            <w:pStyle w:val="21178CE1796942B8A191257EBDBBBF9D31"/>
          </w:pPr>
          <w:r w:rsidRPr="001E6C10">
            <w:rPr>
              <w:rStyle w:val="Platzhaltertext"/>
              <w:color w:val="A5A5A5" w:themeColor="accent3"/>
            </w:rPr>
            <w:t>Geben Sie bitte eine kurze Beschreibung</w:t>
          </w:r>
          <w:r>
            <w:rPr>
              <w:rStyle w:val="Platzhaltertext"/>
              <w:color w:val="A5A5A5" w:themeColor="accent3"/>
            </w:rPr>
            <w:t xml:space="preserve"> ein, wie es in der Kompetenzeinheit</w:t>
          </w:r>
          <w:r w:rsidRPr="001E6C10">
            <w:rPr>
              <w:rStyle w:val="Platzhaltertext"/>
              <w:color w:val="A5A5A5" w:themeColor="accent3"/>
            </w:rPr>
            <w:t xml:space="preserve"> generell läuft.</w:t>
          </w:r>
        </w:p>
      </w:docPartBody>
    </w:docPart>
    <w:docPart>
      <w:docPartPr>
        <w:name w:val="63506CCB312F42EF8CA85763FE6FA2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D3F8E0-89D1-43A5-9BF0-E6067CF01EA8}"/>
      </w:docPartPr>
      <w:docPartBody>
        <w:p w:rsidR="00910B88" w:rsidRDefault="00930A7E" w:rsidP="00930A7E">
          <w:pPr>
            <w:pStyle w:val="63506CCB312F42EF8CA85763FE6FA27B23"/>
          </w:pPr>
          <w:r w:rsidRPr="00B84B66">
            <w:rPr>
              <w:color w:val="44546A" w:themeColor="text2"/>
              <w:szCs w:val="56"/>
            </w:rPr>
            <w:t>Projektname</w:t>
          </w:r>
        </w:p>
      </w:docPartBody>
    </w:docPart>
    <w:docPart>
      <w:docPartPr>
        <w:name w:val="35F6D4E8A79742BA87CE8BB72C5A6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4A20CF-0B17-4FE7-A7FF-A917B02FB99E}"/>
      </w:docPartPr>
      <w:docPartBody>
        <w:p w:rsidR="004F0823" w:rsidRDefault="00576807" w:rsidP="00576807">
          <w:pPr>
            <w:pStyle w:val="35F6D4E8A79742BA87CE8BB72C5A6DF122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8A92EAB4BA3240B68703BACD9785F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8CA25-46EF-4810-B340-D451950CB424}"/>
      </w:docPartPr>
      <w:docPartBody>
        <w:p w:rsidR="004F0823" w:rsidRDefault="00576807" w:rsidP="00576807">
          <w:pPr>
            <w:pStyle w:val="8A92EAB4BA3240B68703BACD9785FEB222"/>
          </w:pPr>
          <w:r w:rsidRPr="001E6C10">
            <w:rPr>
              <w:rStyle w:val="Platzhaltertext"/>
              <w:color w:val="A5A5A5" w:themeColor="accent3"/>
            </w:rPr>
            <w:t xml:space="preserve">Geben Sie bitte die Beschreibung ein, was </w:t>
          </w:r>
          <w:r>
            <w:rPr>
              <w:rStyle w:val="Platzhaltertext"/>
              <w:color w:val="A5A5A5" w:themeColor="accent3"/>
            </w:rPr>
            <w:t>in der Kompetenzeinheit</w:t>
          </w:r>
          <w:r w:rsidRPr="001E6C10">
            <w:rPr>
              <w:rStyle w:val="Platzhaltertext"/>
              <w:color w:val="A5A5A5" w:themeColor="accent3"/>
            </w:rPr>
            <w:t xml:space="preserve"> sozial passiert</w:t>
          </w:r>
          <w:r>
            <w:rPr>
              <w:rStyle w:val="Platzhaltertext"/>
              <w:color w:val="A5A5A5" w:themeColor="accent3"/>
            </w:rPr>
            <w:t xml:space="preserve"> ist</w:t>
          </w:r>
          <w:r w:rsidRPr="001E6C10">
            <w:rPr>
              <w:rStyle w:val="Platzhaltertext"/>
              <w:color w:val="A5A5A5" w:themeColor="accent3"/>
            </w:rPr>
            <w:t xml:space="preserve"> und warum der Status im Team ggf. auf gelb oder rot gesetzt wurde.</w:t>
          </w:r>
        </w:p>
      </w:docPartBody>
    </w:docPart>
    <w:docPart>
      <w:docPartPr>
        <w:name w:val="05BCC3BF1F154DB1ABE498E61E2E7D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01EAB-2C7E-4396-AEA5-C3C20EB7E65C}"/>
      </w:docPartPr>
      <w:docPartBody>
        <w:p w:rsidR="004F0823" w:rsidRDefault="00576807" w:rsidP="00576807">
          <w:pPr>
            <w:pStyle w:val="05BCC3BF1F154DB1ABE498E61E2E7DCF22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DE6A87B0CD87468ABCCA6A4BCA6E4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487F3D-E21D-4F12-BC16-7E7185243954}"/>
      </w:docPartPr>
      <w:docPartBody>
        <w:p w:rsidR="004F0823" w:rsidRDefault="00576807" w:rsidP="00576807">
          <w:pPr>
            <w:pStyle w:val="DE6A87B0CD87468ABCCA6A4BCA6E406C22"/>
          </w:pPr>
          <w:r w:rsidRPr="001E6C10">
            <w:rPr>
              <w:rStyle w:val="Platzhaltertext"/>
              <w:color w:val="A5A5A5" w:themeColor="accent3"/>
            </w:rPr>
            <w:t xml:space="preserve">Geben Sie bitte die Beschreibung ein, was um </w:t>
          </w:r>
          <w:r>
            <w:rPr>
              <w:rStyle w:val="Platzhaltertext"/>
              <w:color w:val="A5A5A5" w:themeColor="accent3"/>
            </w:rPr>
            <w:t>die Kompetenzeinheit</w:t>
          </w:r>
          <w:r w:rsidRPr="001E6C10">
            <w:rPr>
              <w:rStyle w:val="Platzhaltertext"/>
              <w:color w:val="A5A5A5" w:themeColor="accent3"/>
            </w:rPr>
            <w:t xml:space="preserve"> </w:t>
          </w:r>
          <w:r>
            <w:rPr>
              <w:rStyle w:val="Platzhaltertext"/>
              <w:color w:val="A5A5A5" w:themeColor="accent3"/>
            </w:rPr>
            <w:t xml:space="preserve">herum </w:t>
          </w:r>
          <w:r w:rsidRPr="001E6C10">
            <w:rPr>
              <w:rStyle w:val="Platzhaltertext"/>
              <w:color w:val="A5A5A5" w:themeColor="accent3"/>
            </w:rPr>
            <w:t>sozial passiert</w:t>
          </w:r>
          <w:r>
            <w:rPr>
              <w:rStyle w:val="Platzhaltertext"/>
              <w:color w:val="A5A5A5" w:themeColor="accent3"/>
            </w:rPr>
            <w:t xml:space="preserve"> ist</w:t>
          </w:r>
          <w:r w:rsidRPr="001E6C10">
            <w:rPr>
              <w:rStyle w:val="Platzhaltertext"/>
              <w:color w:val="A5A5A5" w:themeColor="accent3"/>
            </w:rPr>
            <w:t xml:space="preserve"> und warum der Status der Stakeholder ggf. auf gelb oder rot gesetzt wurde.</w:t>
          </w:r>
        </w:p>
      </w:docPartBody>
    </w:docPart>
    <w:docPart>
      <w:docPartPr>
        <w:name w:val="1AB1760B07B24F86BA8AC2F54EB329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2E694-4CDB-4AF7-A205-E39C15AA423F}"/>
      </w:docPartPr>
      <w:docPartBody>
        <w:p w:rsidR="004F0823" w:rsidRDefault="00576807" w:rsidP="00576807">
          <w:pPr>
            <w:pStyle w:val="1AB1760B07B24F86BA8AC2F54EB329C222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BFAB0582D0A34D4E90C8617B819CB8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4382D-D43C-4E57-9655-83310CAD403A}"/>
      </w:docPartPr>
      <w:docPartBody>
        <w:p w:rsidR="00C87BB4" w:rsidRDefault="00930A7E" w:rsidP="00930A7E">
          <w:pPr>
            <w:pStyle w:val="BFAB0582D0A34D4E90C8617B819CB8EC"/>
          </w:pPr>
          <w:r w:rsidRPr="00B84B66">
            <w:rPr>
              <w:color w:val="44546A" w:themeColor="text2"/>
              <w:szCs w:val="56"/>
            </w:rPr>
            <w:t>Projektname</w:t>
          </w:r>
        </w:p>
      </w:docPartBody>
    </w:docPart>
    <w:docPart>
      <w:docPartPr>
        <w:name w:val="9F76463C4C494942BA4DC13B926F7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5D099-57A7-4F0F-8BD7-16ECA49E87B2}"/>
      </w:docPartPr>
      <w:docPartBody>
        <w:p w:rsidR="00512BF6" w:rsidRDefault="00576807" w:rsidP="00576807">
          <w:pPr>
            <w:pStyle w:val="9F76463C4C494942BA4DC13B926F759F1"/>
          </w:pPr>
          <w:r w:rsidRPr="006D2F71">
            <w:rPr>
              <w:color w:val="A5A5A5" w:themeColor="accent3"/>
            </w:rPr>
            <w:t xml:space="preserve">Geben Sie bitte hier das Datum ein, zu welchem </w:t>
          </w:r>
          <w:r>
            <w:rPr>
              <w:color w:val="A5A5A5" w:themeColor="accent3"/>
            </w:rPr>
            <w:t xml:space="preserve">die Kompetenzeinheit beauftragt bzw. das Mandat </w:t>
          </w:r>
          <w:r w:rsidRPr="006D2F71">
            <w:rPr>
              <w:color w:val="A5A5A5" w:themeColor="accent3"/>
            </w:rPr>
            <w:t>freigegeben wurde.</w:t>
          </w:r>
        </w:p>
      </w:docPartBody>
    </w:docPart>
    <w:docPart>
      <w:docPartPr>
        <w:name w:val="682EE0168C444AE7994ED1D3C3978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9FD7EE-B1F5-44BF-882F-B641169311CB}"/>
      </w:docPartPr>
      <w:docPartBody>
        <w:p w:rsidR="00512BF6" w:rsidRDefault="00576807" w:rsidP="00576807">
          <w:pPr>
            <w:pStyle w:val="682EE0168C444AE7994ED1D3C39785D61"/>
          </w:pPr>
          <w:r w:rsidRPr="006D2F71">
            <w:rPr>
              <w:color w:val="A5A5A5" w:themeColor="accent3"/>
            </w:rPr>
            <w:t xml:space="preserve">Geben Sie bitte hier den Namen der Person(en) ein, welche </w:t>
          </w:r>
          <w:r>
            <w:rPr>
              <w:color w:val="A5A5A5" w:themeColor="accent3"/>
            </w:rPr>
            <w:t>das Mandat</w:t>
          </w:r>
          <w:r w:rsidRPr="006D2F71">
            <w:rPr>
              <w:color w:val="A5A5A5" w:themeColor="accent3"/>
            </w:rPr>
            <w:t xml:space="preserve"> freigegeben hat bzw. haben.</w:t>
          </w:r>
        </w:p>
      </w:docPartBody>
    </w:docPart>
    <w:docPart>
      <w:docPartPr>
        <w:name w:val="3F40C36B9DD2412F8E8EDE263280A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F03C4-EE9E-4780-9F3A-01B63A6CA550}"/>
      </w:docPartPr>
      <w:docPartBody>
        <w:p w:rsidR="00512BF6" w:rsidRDefault="00576807" w:rsidP="00576807">
          <w:pPr>
            <w:pStyle w:val="3F40C36B9DD2412F8E8EDE263280A89E1"/>
          </w:pPr>
          <w:r w:rsidRPr="00E858CF">
            <w:rPr>
              <w:rStyle w:val="Platzhaltertext"/>
              <w:color w:val="A5A5A5" w:themeColor="accent3"/>
            </w:rPr>
            <w:t>Geben Sie bitte eine kurze Beschreibung</w:t>
          </w:r>
          <w:r>
            <w:rPr>
              <w:rStyle w:val="Platzhaltertext"/>
              <w:color w:val="A5A5A5" w:themeColor="accent3"/>
            </w:rPr>
            <w:t>, wie sich die strategische Bedeutung des mit der Kompetenzeinheit verfolgten Zwecks entwickelt.</w:t>
          </w:r>
        </w:p>
      </w:docPartBody>
    </w:docPart>
    <w:docPart>
      <w:docPartPr>
        <w:name w:val="5EF4364B3A8747EBB3EC60E7BA59D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441D0-DCD8-4F7C-BD9B-FB198CE15183}"/>
      </w:docPartPr>
      <w:docPartBody>
        <w:p w:rsidR="00512BF6" w:rsidRDefault="00576807" w:rsidP="00576807">
          <w:pPr>
            <w:pStyle w:val="5EF4364B3A8747EBB3EC60E7BA59D7F71"/>
          </w:pPr>
          <w:r w:rsidRPr="001E6C10">
            <w:rPr>
              <w:rStyle w:val="Platzhaltertext"/>
              <w:color w:val="A5A5A5" w:themeColor="accent3"/>
            </w:rPr>
            <w:t>Wählen Sie einen der vorgegebenen Ampelstatus aus.</w:t>
          </w:r>
        </w:p>
      </w:docPartBody>
    </w:docPart>
    <w:docPart>
      <w:docPartPr>
        <w:name w:val="7152061013E94E2298883F3AB854F1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E7E315-497C-47FA-83D5-4E1FD17E2DFC}"/>
      </w:docPartPr>
      <w:docPartBody>
        <w:p w:rsidR="00512BF6" w:rsidRDefault="00576807" w:rsidP="00576807">
          <w:pPr>
            <w:pStyle w:val="7152061013E94E2298883F3AB854F1501"/>
          </w:pPr>
          <w:r w:rsidRPr="001E6C10">
            <w:rPr>
              <w:rStyle w:val="Platzhaltertext"/>
              <w:color w:val="A5A5A5" w:themeColor="accent3"/>
            </w:rPr>
            <w:t xml:space="preserve">Geben Sie bitte die </w:t>
          </w:r>
          <w:r>
            <w:rPr>
              <w:rStyle w:val="Platzhaltertext"/>
              <w:color w:val="A5A5A5" w:themeColor="accent3"/>
            </w:rPr>
            <w:t>Kennzahlen an, die als Evaluationskriterien definiert wurden und warum der Status der Kennzahlen ggf. auf gelb oder rot gesetzt wurde</w:t>
          </w:r>
          <w:r w:rsidRPr="001E6C10">
            <w:rPr>
              <w:rStyle w:val="Platzhaltertext"/>
              <w:color w:val="A5A5A5" w:themeColor="accent3"/>
            </w:rPr>
            <w:t>.</w:t>
          </w:r>
        </w:p>
      </w:docPartBody>
    </w:docPart>
    <w:docPart>
      <w:docPartPr>
        <w:name w:val="8CF4EAA43F7945699BE217C8C3312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58CC20-761F-402C-B024-E6A31EE9F9CC}"/>
      </w:docPartPr>
      <w:docPartBody>
        <w:p w:rsidR="00000000" w:rsidRDefault="00512BF6" w:rsidP="00512BF6">
          <w:pPr>
            <w:pStyle w:val="8CF4EAA43F7945699BE217C8C3312789"/>
          </w:pPr>
          <w:r w:rsidRPr="001B1507">
            <w:rPr>
              <w:rStyle w:val="Platzhaltertext"/>
              <w:color w:val="A5A5A5" w:themeColor="accent3"/>
            </w:rPr>
            <w:t xml:space="preserve">Geben Sie hier die </w:t>
          </w:r>
          <w:r>
            <w:rPr>
              <w:rStyle w:val="Platzhaltertext"/>
              <w:color w:val="A5A5A5" w:themeColor="accent3"/>
            </w:rPr>
            <w:t>Bezeichnung des Managementteams ein.</w:t>
          </w:r>
        </w:p>
      </w:docPartBody>
    </w:docPart>
    <w:docPart>
      <w:docPartPr>
        <w:name w:val="61465A35F5954C848618687E11478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31E027-AA2D-4D15-AD48-C32BCD356F6B}"/>
      </w:docPartPr>
      <w:docPartBody>
        <w:p w:rsidR="00000000" w:rsidRDefault="00512BF6" w:rsidP="00512BF6">
          <w:pPr>
            <w:pStyle w:val="61465A35F5954C848618687E11478AA3"/>
          </w:pPr>
          <w:r>
            <w:rPr>
              <w:color w:val="A5A5A5" w:themeColor="accent3"/>
            </w:rPr>
            <w:t>Nennen Sie bitte hier die Person im Management, der die Eignerschaft für die Kompetenzeinheit übertragen ist,</w:t>
          </w:r>
          <w:r w:rsidRPr="006D2F71">
            <w:rPr>
              <w:color w:val="A5A5A5" w:themeColor="accent3"/>
            </w:rPr>
            <w:t xml:space="preserve"> im Stil „Vorname Nachname“.</w:t>
          </w:r>
        </w:p>
      </w:docPartBody>
    </w:docPart>
    <w:docPart>
      <w:docPartPr>
        <w:name w:val="146BDD902BCC4D4B8B554023618E50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C075E-C612-4CFB-BAE9-9AA751B6B626}"/>
      </w:docPartPr>
      <w:docPartBody>
        <w:p w:rsidR="00000000" w:rsidRDefault="00512BF6" w:rsidP="00512BF6">
          <w:pPr>
            <w:pStyle w:val="146BDD902BCC4D4B8B554023618E503D"/>
          </w:pPr>
          <w:r>
            <w:rPr>
              <w:color w:val="A5A5A5" w:themeColor="accent3"/>
            </w:rPr>
            <w:t>Nennen</w:t>
          </w:r>
          <w:r w:rsidRPr="006D2F71">
            <w:rPr>
              <w:color w:val="A5A5A5" w:themeColor="accent3"/>
            </w:rPr>
            <w:t xml:space="preserve"> Sie bitte hier </w:t>
          </w:r>
          <w:r>
            <w:rPr>
              <w:color w:val="A5A5A5" w:themeColor="accent3"/>
            </w:rPr>
            <w:t>die Person, die mit der Leitung der Kompetenzeinheit beauftragt ist,</w:t>
          </w:r>
          <w:r w:rsidRPr="006D2F71">
            <w:rPr>
              <w:color w:val="A5A5A5" w:themeColor="accent3"/>
            </w:rPr>
            <w:t xml:space="preserve"> im Stil „Vorname Nachname“.</w:t>
          </w:r>
          <w:r>
            <w:rPr>
              <w:color w:val="A5A5A5" w:themeColor="accent3"/>
            </w:rPr>
            <w:t xml:space="preserve"> Ist keine Leitungsperson beauftragt, nennen Sie unter Mitarbeitende die jeweiligen Leitungsrollen.</w:t>
          </w:r>
        </w:p>
      </w:docPartBody>
    </w:docPart>
    <w:docPart>
      <w:docPartPr>
        <w:name w:val="03662166C4D843888D5FC5483D6169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6C3B3C-F9CB-4F37-BCDD-DDA1D529EE7A}"/>
      </w:docPartPr>
      <w:docPartBody>
        <w:p w:rsidR="00000000" w:rsidRDefault="00512BF6" w:rsidP="00512BF6">
          <w:pPr>
            <w:pStyle w:val="03662166C4D843888D5FC5483D61696C"/>
          </w:pPr>
          <w:r w:rsidRPr="006D2F71">
            <w:rPr>
              <w:color w:val="A5A5A5" w:themeColor="accent3"/>
            </w:rPr>
            <w:t xml:space="preserve">Geben Sie bitte hier die </w:t>
          </w:r>
          <w:r>
            <w:rPr>
              <w:color w:val="A5A5A5" w:themeColor="accent3"/>
            </w:rPr>
            <w:t>Stellen (</w:t>
          </w:r>
          <w:r w:rsidRPr="006D2F71">
            <w:rPr>
              <w:color w:val="A5A5A5" w:themeColor="accent3"/>
            </w:rPr>
            <w:t>Personen</w:t>
          </w:r>
          <w:r>
            <w:rPr>
              <w:color w:val="A5A5A5" w:themeColor="accent3"/>
            </w:rPr>
            <w:t>)</w:t>
          </w:r>
          <w:r w:rsidRPr="006D2F71">
            <w:rPr>
              <w:color w:val="A5A5A5" w:themeColor="accent3"/>
            </w:rPr>
            <w:t xml:space="preserve"> </w:t>
          </w:r>
          <w:r>
            <w:rPr>
              <w:color w:val="A5A5A5" w:themeColor="accent3"/>
            </w:rPr>
            <w:t>der Kompetenzeinheit</w:t>
          </w:r>
          <w:r w:rsidRPr="006D2F71">
            <w:rPr>
              <w:color w:val="A5A5A5" w:themeColor="accent3"/>
            </w:rPr>
            <w:t xml:space="preserve"> durch Kommata getrennt ein oder zumindest die erforderlichen Fähigkeiten.</w:t>
          </w:r>
        </w:p>
      </w:docPartBody>
    </w:docPart>
    <w:docPart>
      <w:docPartPr>
        <w:name w:val="C3112E4E1BD24C36BD20604A0AC0A2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F364E8-580F-4B41-8BA8-9CD12694E404}"/>
      </w:docPartPr>
      <w:docPartBody>
        <w:p w:rsidR="00000000" w:rsidRDefault="00512BF6" w:rsidP="00512BF6">
          <w:pPr>
            <w:pStyle w:val="C3112E4E1BD24C36BD20604A0AC0A2D2"/>
          </w:pPr>
          <w:r w:rsidRPr="001B1507">
            <w:rPr>
              <w:rStyle w:val="Platzhaltertext"/>
              <w:color w:val="A5A5A5" w:themeColor="accent3"/>
            </w:rPr>
            <w:t>Umschreiben Sie bitte hier die strategische Herausforderung/Chance, aufgrund derer die Kompetenzeinheit tätig werden soll.</w:t>
          </w:r>
        </w:p>
      </w:docPartBody>
    </w:docPart>
    <w:docPart>
      <w:docPartPr>
        <w:name w:val="EF428AF2A53F4617B6D1139A040592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986D68-F41D-442C-A91B-E6A9FD2C0958}"/>
      </w:docPartPr>
      <w:docPartBody>
        <w:p w:rsidR="00000000" w:rsidRDefault="00512BF6" w:rsidP="00512BF6">
          <w:pPr>
            <w:pStyle w:val="EF428AF2A53F4617B6D1139A040592CB"/>
          </w:pPr>
          <w:r>
            <w:rPr>
              <w:rStyle w:val="Platzhaltertext"/>
              <w:color w:val="A5A5A5" w:themeColor="accent3"/>
            </w:rPr>
            <w:t>Beschreiben Sie bitte den Zweck der Kompetenzeinheit in wenigen Sätzen.</w:t>
          </w:r>
        </w:p>
      </w:docPartBody>
    </w:docPart>
    <w:docPart>
      <w:docPartPr>
        <w:name w:val="A85C0D71EF4D449F85550C6278A2A7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E9D2D-F92D-479C-A643-5C96B6760343}"/>
      </w:docPartPr>
      <w:docPartBody>
        <w:p w:rsidR="00000000" w:rsidRDefault="00512BF6" w:rsidP="00512BF6">
          <w:pPr>
            <w:pStyle w:val="A85C0D71EF4D449F85550C6278A2A7AB"/>
          </w:pPr>
          <w:r>
            <w:rPr>
              <w:rStyle w:val="Platzhaltertext"/>
              <w:color w:val="A5A5A5" w:themeColor="accent3"/>
            </w:rPr>
            <w:t>Nennen Sie bitte konkrete Ziele und Maßnahmen, die durch die Kompetenzeinheit bearbeitet werden sollen</w:t>
          </w:r>
          <w:r w:rsidRPr="006D2F71">
            <w:rPr>
              <w:rStyle w:val="Platzhaltertext"/>
              <w:color w:val="A5A5A5" w:themeColor="accent3"/>
            </w:rPr>
            <w:t>.</w:t>
          </w:r>
        </w:p>
      </w:docPartBody>
    </w:docPart>
    <w:docPart>
      <w:docPartPr>
        <w:name w:val="7398DF2FD7E444328C369E6E54013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1ECEFC-302D-4D1E-B364-6230095D2E94}"/>
      </w:docPartPr>
      <w:docPartBody>
        <w:p w:rsidR="00000000" w:rsidRDefault="00512BF6" w:rsidP="00512BF6">
          <w:pPr>
            <w:pStyle w:val="7398DF2FD7E444328C369E6E5401342D"/>
          </w:pPr>
          <w:r>
            <w:rPr>
              <w:rStyle w:val="Platzhaltertext"/>
              <w:color w:val="A5A5A5" w:themeColor="accent3"/>
            </w:rPr>
            <w:t>Nennen</w:t>
          </w:r>
          <w:r w:rsidRPr="006D2F71">
            <w:rPr>
              <w:rStyle w:val="Platzhaltertext"/>
              <w:color w:val="A5A5A5" w:themeColor="accent3"/>
            </w:rPr>
            <w:t xml:space="preserve"> Sie bitte </w:t>
          </w:r>
          <w:r>
            <w:rPr>
              <w:rStyle w:val="Platzhaltertext"/>
              <w:color w:val="A5A5A5" w:themeColor="accent3"/>
            </w:rPr>
            <w:t>konkrete Erwartungen an die Arbeit (auch zeitlich) und Kriterien, anhand derer die Wirksamkeit der Kompetenzeinheit überprüft werden soll.</w:t>
          </w:r>
        </w:p>
      </w:docPartBody>
    </w:docPart>
    <w:docPart>
      <w:docPartPr>
        <w:name w:val="77CE9C60A4D44F6CB446FD1FA980A7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6093E5-902D-494E-905C-42CBE2046370}"/>
      </w:docPartPr>
      <w:docPartBody>
        <w:p w:rsidR="00000000" w:rsidRDefault="00512BF6" w:rsidP="00512BF6">
          <w:pPr>
            <w:pStyle w:val="77CE9C60A4D44F6CB446FD1FA980A741"/>
          </w:pPr>
          <w:r>
            <w:rPr>
              <w:rStyle w:val="Platzhaltertext"/>
              <w:color w:val="A5A5A5" w:themeColor="accent3"/>
            </w:rPr>
            <w:t>Nennen</w:t>
          </w:r>
          <w:r w:rsidRPr="006D2F71">
            <w:rPr>
              <w:rStyle w:val="Platzhaltertext"/>
              <w:color w:val="A5A5A5" w:themeColor="accent3"/>
            </w:rPr>
            <w:t xml:space="preserve"> Sie bitte relevante Schnittstellen</w:t>
          </w:r>
          <w:r>
            <w:rPr>
              <w:rStyle w:val="Platzhaltertext"/>
              <w:color w:val="A5A5A5" w:themeColor="accent3"/>
            </w:rPr>
            <w:t>/Stakeholder, die für die Arbeit und Wirksamkeit der Kompetenzeinheit von Bedeutung sind.</w:t>
          </w:r>
        </w:p>
      </w:docPartBody>
    </w:docPart>
    <w:docPart>
      <w:docPartPr>
        <w:name w:val="C14645571AD44D9A8393E96650412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85DE2-D8C2-42EC-8977-778AAACF6DA4}"/>
      </w:docPartPr>
      <w:docPartBody>
        <w:p w:rsidR="00000000" w:rsidRDefault="00512BF6" w:rsidP="00512BF6">
          <w:pPr>
            <w:pStyle w:val="C14645571AD44D9A8393E96650412540"/>
          </w:pPr>
          <w:r>
            <w:rPr>
              <w:color w:val="A5A5A5" w:themeColor="accent3"/>
            </w:rPr>
            <w:t>Nennen Sie bitte die Prozesse der Primärorganisation, die für die Bearbeitung/Erreichung des Zwecks von Bedeutung sind</w:t>
          </w:r>
          <w:r w:rsidRPr="006D2F71">
            <w:rPr>
              <w:color w:val="A5A5A5" w:themeColor="accent3"/>
            </w:rPr>
            <w:t>.</w:t>
          </w:r>
        </w:p>
      </w:docPartBody>
    </w:docPart>
    <w:docPart>
      <w:docPartPr>
        <w:name w:val="54DB576B4B364C62B921B2C51281C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DC4C4-BB63-4486-A741-F4EEA013BE6E}"/>
      </w:docPartPr>
      <w:docPartBody>
        <w:p w:rsidR="00000000" w:rsidRDefault="00512BF6" w:rsidP="00512BF6">
          <w:pPr>
            <w:pStyle w:val="54DB576B4B364C62B921B2C51281CA5E"/>
          </w:pPr>
          <w:r>
            <w:rPr>
              <w:color w:val="A5A5A5" w:themeColor="accent3"/>
            </w:rPr>
            <w:t>Geben Sie bitte die erforderlichen finanziellen Ressourcen an, die aus der Primärorganisation für die Arbeit bereitgestellt werden müssen (in Euro/Jahr). Gesamtaufwand oder Aufwände nach Organisationeinheiten (Kostenstellen)</w:t>
          </w:r>
          <w:r w:rsidRPr="006D2F71">
            <w:rPr>
              <w:color w:val="A5A5A5" w:themeColor="accent3"/>
            </w:rPr>
            <w:t>.</w:t>
          </w:r>
        </w:p>
      </w:docPartBody>
    </w:docPart>
    <w:docPart>
      <w:docPartPr>
        <w:name w:val="69C2B20BE6E54327B51A5EA6AAE928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0F4D14-809B-4200-8D40-AFA92445AC43}"/>
      </w:docPartPr>
      <w:docPartBody>
        <w:p w:rsidR="00000000" w:rsidRDefault="00512BF6" w:rsidP="00512BF6">
          <w:pPr>
            <w:pStyle w:val="69C2B20BE6E54327B51A5EA6AAE928B9"/>
          </w:pPr>
          <w:r w:rsidRPr="006D2F71">
            <w:rPr>
              <w:color w:val="A5A5A5" w:themeColor="accent3"/>
            </w:rPr>
            <w:t xml:space="preserve">Geben Sie bitte </w:t>
          </w:r>
          <w:r>
            <w:rPr>
              <w:color w:val="A5A5A5" w:themeColor="accent3"/>
            </w:rPr>
            <w:t>personelle Ressourcen an, die aus der Primärorganisation für die Arbeit bereitgestellt werden (in Personentagen (PT) oder Beschäftigungsumfang (BU)). Gesamtaufwand oder Aufwände nach Organisationseinheiten</w:t>
          </w:r>
          <w:r w:rsidRPr="006D2F71">
            <w:rPr>
              <w:color w:val="A5A5A5" w:themeColor="accent3"/>
            </w:rPr>
            <w:t>.</w:t>
          </w:r>
        </w:p>
      </w:docPartBody>
    </w:docPart>
    <w:docPart>
      <w:docPartPr>
        <w:name w:val="E63211DA107947F68E03E2CB2086B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356EC-E3EE-43DA-96E9-10C4F61E8B2D}"/>
      </w:docPartPr>
      <w:docPartBody>
        <w:p w:rsidR="00000000" w:rsidRDefault="00512BF6" w:rsidP="00512BF6">
          <w:pPr>
            <w:pStyle w:val="E63211DA107947F68E03E2CB2086B7C7"/>
          </w:pPr>
          <w:r>
            <w:rPr>
              <w:rStyle w:val="Platzhaltertext"/>
              <w:color w:val="A5A5A5" w:themeColor="accent3"/>
            </w:rPr>
            <w:t>Nennen Sie hier ggf. weitere Berichtsinhalte, -zyklen und -empfänger, an die die Kompetenzeinheit berichtet</w:t>
          </w:r>
          <w:r w:rsidRPr="006D2F71">
            <w:rPr>
              <w:rStyle w:val="Platzhaltertext"/>
              <w:color w:val="A5A5A5" w:themeColor="accent3"/>
            </w:rPr>
            <w:t>.</w:t>
          </w:r>
        </w:p>
      </w:docPartBody>
    </w:docPart>
    <w:docPart>
      <w:docPartPr>
        <w:name w:val="D9EAD2DD631B4CA991D23FF2BE8F6D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AA0D1A-A7DB-47D5-80C2-1BF7A6665AF3}"/>
      </w:docPartPr>
      <w:docPartBody>
        <w:p w:rsidR="00000000" w:rsidRDefault="00512BF6" w:rsidP="00512BF6">
          <w:pPr>
            <w:pStyle w:val="D9EAD2DD631B4CA991D23FF2BE8F6DAE"/>
          </w:pPr>
          <w:bookmarkStart w:id="1" w:name="_GoBack"/>
          <w:r w:rsidRPr="006D2F71">
            <w:rPr>
              <w:rStyle w:val="Platzhaltertext"/>
              <w:color w:val="A5A5A5" w:themeColor="accent3"/>
            </w:rPr>
            <w:t xml:space="preserve">Geben Sie hier </w:t>
          </w:r>
          <w:r>
            <w:rPr>
              <w:rStyle w:val="Platzhaltertext"/>
              <w:color w:val="A5A5A5" w:themeColor="accent3"/>
            </w:rPr>
            <w:t>strategischen Richtungsentscheidungen an</w:t>
          </w:r>
          <w:r w:rsidRPr="006D2F71">
            <w:rPr>
              <w:rStyle w:val="Platzhaltertext"/>
              <w:color w:val="A5A5A5" w:themeColor="accent3"/>
            </w:rPr>
            <w:t>, zu de</w:t>
          </w:r>
          <w:r>
            <w:rPr>
              <w:rStyle w:val="Platzhaltertext"/>
              <w:color w:val="A5A5A5" w:themeColor="accent3"/>
            </w:rPr>
            <w:t>nen</w:t>
          </w:r>
          <w:r w:rsidRPr="006D2F71">
            <w:rPr>
              <w:rStyle w:val="Platzhaltertext"/>
              <w:color w:val="A5A5A5" w:themeColor="accent3"/>
            </w:rPr>
            <w:t xml:space="preserve"> </w:t>
          </w:r>
          <w:r>
            <w:rPr>
              <w:rStyle w:val="Platzhaltertext"/>
              <w:color w:val="A5A5A5" w:themeColor="accent3"/>
            </w:rPr>
            <w:t xml:space="preserve">die Kompetenzeinheit </w:t>
          </w:r>
          <w:r w:rsidRPr="006D2F71">
            <w:rPr>
              <w:rStyle w:val="Platzhaltertext"/>
              <w:color w:val="A5A5A5" w:themeColor="accent3"/>
            </w:rPr>
            <w:t>wesentlich beiträgt.</w:t>
          </w:r>
          <w:bookmarkEnd w:id="1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00"/>
    <w:family w:val="auto"/>
    <w:pitch w:val="variable"/>
    <w:sig w:usb0="A00002AF" w:usb1="1000204B" w:usb2="00000028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17DBE"/>
    <w:multiLevelType w:val="multilevel"/>
    <w:tmpl w:val="856AADBC"/>
    <w:lvl w:ilvl="0">
      <w:start w:val="1"/>
      <w:numFmt w:val="decimal"/>
      <w:pStyle w:val="FBE25CCB6AFE4E17BBFFC110BFA3BF9F7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CC005C0"/>
    <w:multiLevelType w:val="multilevel"/>
    <w:tmpl w:val="7AFA49F4"/>
    <w:lvl w:ilvl="0">
      <w:start w:val="1"/>
      <w:numFmt w:val="decimal"/>
      <w:pStyle w:val="FBE25CCB6AFE4E17BBFFC110BFA3BF9F7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9CB6E28"/>
    <w:multiLevelType w:val="multilevel"/>
    <w:tmpl w:val="9E885134"/>
    <w:lvl w:ilvl="0">
      <w:start w:val="1"/>
      <w:numFmt w:val="decimal"/>
      <w:pStyle w:val="FBE25CCB6AFE4E17BBFFC110BFA3BF9F7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9BC6E49"/>
    <w:multiLevelType w:val="multilevel"/>
    <w:tmpl w:val="5D6EBAEE"/>
    <w:lvl w:ilvl="0">
      <w:start w:val="1"/>
      <w:numFmt w:val="decimal"/>
      <w:pStyle w:val="FBE25CCB6AFE4E17BBFFC110BFA3BF9F7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ECB7F28"/>
    <w:multiLevelType w:val="multilevel"/>
    <w:tmpl w:val="CAD4CFC2"/>
    <w:lvl w:ilvl="0">
      <w:start w:val="1"/>
      <w:numFmt w:val="decimal"/>
      <w:pStyle w:val="FBE25CCB6AFE4E17BBFFC110BFA3BF9F7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D6"/>
    <w:rsid w:val="000D0212"/>
    <w:rsid w:val="00155E13"/>
    <w:rsid w:val="00183826"/>
    <w:rsid w:val="001B2075"/>
    <w:rsid w:val="003F7AB3"/>
    <w:rsid w:val="004F0823"/>
    <w:rsid w:val="0051117B"/>
    <w:rsid w:val="00512BF6"/>
    <w:rsid w:val="00576807"/>
    <w:rsid w:val="005C1B9A"/>
    <w:rsid w:val="005F18D2"/>
    <w:rsid w:val="006C6880"/>
    <w:rsid w:val="00706538"/>
    <w:rsid w:val="00751076"/>
    <w:rsid w:val="007B3DA7"/>
    <w:rsid w:val="007B42FD"/>
    <w:rsid w:val="00814752"/>
    <w:rsid w:val="008E597B"/>
    <w:rsid w:val="00910B88"/>
    <w:rsid w:val="00930A7E"/>
    <w:rsid w:val="009328C5"/>
    <w:rsid w:val="00AA75A2"/>
    <w:rsid w:val="00B606C6"/>
    <w:rsid w:val="00BF4079"/>
    <w:rsid w:val="00C874D6"/>
    <w:rsid w:val="00C87BB4"/>
    <w:rsid w:val="00C9192F"/>
    <w:rsid w:val="00D415AC"/>
    <w:rsid w:val="00D71F45"/>
    <w:rsid w:val="00E219EE"/>
    <w:rsid w:val="00F07BC5"/>
    <w:rsid w:val="00F61586"/>
    <w:rsid w:val="00F82950"/>
    <w:rsid w:val="00FC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2BF6"/>
    <w:rPr>
      <w:color w:val="808080"/>
    </w:rPr>
  </w:style>
  <w:style w:type="paragraph" w:customStyle="1" w:styleId="F9D1849F81D247B696F9136C513960C4">
    <w:name w:val="F9D1849F81D247B696F9136C513960C4"/>
    <w:rsid w:val="00C874D6"/>
  </w:style>
  <w:style w:type="paragraph" w:customStyle="1" w:styleId="5855A8F0725841F4BE67A30FBE6E0446">
    <w:name w:val="5855A8F0725841F4BE67A30FBE6E0446"/>
    <w:rsid w:val="00C874D6"/>
  </w:style>
  <w:style w:type="paragraph" w:customStyle="1" w:styleId="761FADBF184C496183649977DBC72EBB">
    <w:name w:val="761FADBF184C496183649977DBC72EBB"/>
    <w:rsid w:val="00C874D6"/>
  </w:style>
  <w:style w:type="paragraph" w:customStyle="1" w:styleId="109577330FA447AB838D8DEF7DF2A44B">
    <w:name w:val="109577330FA447AB838D8DEF7DF2A44B"/>
    <w:rsid w:val="00C874D6"/>
  </w:style>
  <w:style w:type="paragraph" w:customStyle="1" w:styleId="47293F1A24C0418D92EF49A983BF3441">
    <w:name w:val="47293F1A24C0418D92EF49A983BF3441"/>
    <w:rsid w:val="00C874D6"/>
  </w:style>
  <w:style w:type="paragraph" w:customStyle="1" w:styleId="B92A387E2EB64803918B6075C352014D">
    <w:name w:val="B92A387E2EB64803918B6075C352014D"/>
    <w:rsid w:val="00C874D6"/>
  </w:style>
  <w:style w:type="paragraph" w:customStyle="1" w:styleId="A4AA2666FC6B428F9470FC7924D4689F">
    <w:name w:val="A4AA2666FC6B428F9470FC7924D4689F"/>
    <w:rsid w:val="00C874D6"/>
  </w:style>
  <w:style w:type="paragraph" w:customStyle="1" w:styleId="DD5708E704D7407EB541D65E8CA781EC">
    <w:name w:val="DD5708E704D7407EB541D65E8CA781EC"/>
    <w:rsid w:val="00C874D6"/>
  </w:style>
  <w:style w:type="paragraph" w:customStyle="1" w:styleId="9809638C0D3B44B082B18E4B52BB5499">
    <w:name w:val="9809638C0D3B44B082B18E4B52BB5499"/>
    <w:rsid w:val="00C874D6"/>
  </w:style>
  <w:style w:type="paragraph" w:customStyle="1" w:styleId="DE36C9859A84419AA19A51C86C56D429">
    <w:name w:val="DE36C9859A84419AA19A51C86C56D429"/>
    <w:rsid w:val="00C874D6"/>
  </w:style>
  <w:style w:type="paragraph" w:customStyle="1" w:styleId="D32C0E74195D4990B41E36784FD4B7AC">
    <w:name w:val="D32C0E74195D4990B41E36784FD4B7AC"/>
    <w:rsid w:val="00C874D6"/>
  </w:style>
  <w:style w:type="paragraph" w:customStyle="1" w:styleId="3E52A1F2029D4CBEAAC4657C7E3C260C">
    <w:name w:val="3E52A1F2029D4CBEAAC4657C7E3C260C"/>
    <w:rsid w:val="00C874D6"/>
  </w:style>
  <w:style w:type="paragraph" w:customStyle="1" w:styleId="A070003439DF4301AC915D764ABFD92C">
    <w:name w:val="A070003439DF4301AC915D764ABFD92C"/>
    <w:rsid w:val="00C874D6"/>
  </w:style>
  <w:style w:type="paragraph" w:customStyle="1" w:styleId="89FA88E14ABD4AC58F72E0908FB0A75F">
    <w:name w:val="89FA88E14ABD4AC58F72E0908FB0A75F"/>
    <w:rsid w:val="00C874D6"/>
  </w:style>
  <w:style w:type="paragraph" w:customStyle="1" w:styleId="F87FA0C12D444BA2A9BB546C4676030E">
    <w:name w:val="F87FA0C12D444BA2A9BB546C4676030E"/>
    <w:rsid w:val="00C874D6"/>
  </w:style>
  <w:style w:type="paragraph" w:customStyle="1" w:styleId="3F31875C2D4A40E28CB3C058C1F0E96C">
    <w:name w:val="3F31875C2D4A40E28CB3C058C1F0E96C"/>
    <w:rsid w:val="00C874D6"/>
  </w:style>
  <w:style w:type="paragraph" w:customStyle="1" w:styleId="70FE2611D0D648C686782C4F5DD97A92">
    <w:name w:val="70FE2611D0D648C686782C4F5DD97A92"/>
    <w:rsid w:val="00C874D6"/>
  </w:style>
  <w:style w:type="paragraph" w:customStyle="1" w:styleId="0D87DEECB39142AEA3AAFD489B1B41C0">
    <w:name w:val="0D87DEECB39142AEA3AAFD489B1B41C0"/>
    <w:rsid w:val="00C874D6"/>
  </w:style>
  <w:style w:type="paragraph" w:customStyle="1" w:styleId="601C5B1687B04652880069A4ABEC9497">
    <w:name w:val="601C5B1687B04652880069A4ABEC9497"/>
    <w:rsid w:val="00C874D6"/>
  </w:style>
  <w:style w:type="paragraph" w:customStyle="1" w:styleId="90226C03B3764BC8987E089704F433D4">
    <w:name w:val="90226C03B3764BC8987E089704F433D4"/>
    <w:rsid w:val="00C874D6"/>
  </w:style>
  <w:style w:type="paragraph" w:customStyle="1" w:styleId="92ECE37084F1450FB484F34FE50A537F">
    <w:name w:val="92ECE37084F1450FB484F34FE50A537F"/>
    <w:rsid w:val="00C874D6"/>
  </w:style>
  <w:style w:type="paragraph" w:customStyle="1" w:styleId="436658EB590545F1B39BD159874E12DF">
    <w:name w:val="436658EB590545F1B39BD159874E12DF"/>
    <w:rsid w:val="00C874D6"/>
  </w:style>
  <w:style w:type="paragraph" w:customStyle="1" w:styleId="0C9614DE0D4B4FF38F03D2D8C35EFE6D">
    <w:name w:val="0C9614DE0D4B4FF38F03D2D8C35EFE6D"/>
    <w:rsid w:val="00C874D6"/>
  </w:style>
  <w:style w:type="paragraph" w:customStyle="1" w:styleId="250672071CF443A39ACF0DB770DEF022">
    <w:name w:val="250672071CF443A39ACF0DB770DEF022"/>
    <w:rsid w:val="00C874D6"/>
  </w:style>
  <w:style w:type="paragraph" w:customStyle="1" w:styleId="9135B51DCDB24E55B900BD64282EB34A">
    <w:name w:val="9135B51DCDB24E55B900BD64282EB34A"/>
    <w:rsid w:val="00C874D6"/>
  </w:style>
  <w:style w:type="paragraph" w:customStyle="1" w:styleId="F61DEC7DA4E941338D921E823EB47F4F">
    <w:name w:val="F61DEC7DA4E941338D921E823EB47F4F"/>
    <w:rsid w:val="00C874D6"/>
  </w:style>
  <w:style w:type="paragraph" w:customStyle="1" w:styleId="30329DCC19D4418ABD7C9EA7BB3A5CEB">
    <w:name w:val="30329DCC19D4418ABD7C9EA7BB3A5CEB"/>
    <w:rsid w:val="00C874D6"/>
  </w:style>
  <w:style w:type="paragraph" w:customStyle="1" w:styleId="5C290B2C22F344F3BE79210612DD0D93">
    <w:name w:val="5C290B2C22F344F3BE79210612DD0D93"/>
    <w:rsid w:val="00C874D6"/>
  </w:style>
  <w:style w:type="paragraph" w:customStyle="1" w:styleId="8A24A586BE0041D58A3F7CE5498F2916">
    <w:name w:val="8A24A586BE0041D58A3F7CE5498F2916"/>
    <w:rsid w:val="00C874D6"/>
  </w:style>
  <w:style w:type="paragraph" w:customStyle="1" w:styleId="4925375F5B4842A4BE8927154C2932DA">
    <w:name w:val="4925375F5B4842A4BE8927154C2932DA"/>
    <w:rsid w:val="00C874D6"/>
  </w:style>
  <w:style w:type="paragraph" w:customStyle="1" w:styleId="D8101F75CAF44F018C40AF61B7DDD25A">
    <w:name w:val="D8101F75CAF44F018C40AF61B7DDD25A"/>
    <w:rsid w:val="00C874D6"/>
  </w:style>
  <w:style w:type="paragraph" w:customStyle="1" w:styleId="DF57E33831C4464E85F2D1DDE40164DF">
    <w:name w:val="DF57E33831C4464E85F2D1DDE40164DF"/>
    <w:rsid w:val="00C874D6"/>
  </w:style>
  <w:style w:type="paragraph" w:customStyle="1" w:styleId="3FD1167473464462A13FD524A1C688B9">
    <w:name w:val="3FD1167473464462A13FD524A1C688B9"/>
    <w:rsid w:val="00C874D6"/>
  </w:style>
  <w:style w:type="paragraph" w:customStyle="1" w:styleId="249D8C5260794EEFA77A67B22111A0A1">
    <w:name w:val="249D8C5260794EEFA77A67B22111A0A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">
    <w:name w:val="DE36C9859A84419AA19A51C86C56D429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">
    <w:name w:val="D32C0E74195D4990B41E36784FD4B7AC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">
    <w:name w:val="3E52A1F2029D4CBEAAC4657C7E3C260C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50672071CF443A39ACF0DB770DEF0221">
    <w:name w:val="250672071CF443A39ACF0DB770DEF022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1">
    <w:name w:val="30329DCC19D4418ABD7C9EA7BB3A5CEB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1">
    <w:name w:val="5C290B2C22F344F3BE79210612DD0D93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1">
    <w:name w:val="8A24A586BE0041D58A3F7CE5498F2916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49D8C5260794EEFA77A67B22111A0A11">
    <w:name w:val="249D8C5260794EEFA77A67B22111A0A1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">
    <w:name w:val="DE36C9859A84419AA19A51C86C56D429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">
    <w:name w:val="D32C0E74195D4990B41E36784FD4B7AC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2">
    <w:name w:val="3E52A1F2029D4CBEAAC4657C7E3C260C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50672071CF443A39ACF0DB770DEF0222">
    <w:name w:val="250672071CF443A39ACF0DB770DEF022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2">
    <w:name w:val="30329DCC19D4418ABD7C9EA7BB3A5CEB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2">
    <w:name w:val="5C290B2C22F344F3BE79210612DD0D93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2">
    <w:name w:val="8A24A586BE0041D58A3F7CE5498F2916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49D8C5260794EEFA77A67B22111A0A12">
    <w:name w:val="249D8C5260794EEFA77A67B22111A0A1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">
    <w:name w:val="DE36C9859A84419AA19A51C86C56D429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">
    <w:name w:val="D32C0E74195D4990B41E36784FD4B7AC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3">
    <w:name w:val="3E52A1F2029D4CBEAAC4657C7E3C260C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50672071CF443A39ACF0DB770DEF0223">
    <w:name w:val="250672071CF443A39ACF0DB770DEF022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3">
    <w:name w:val="30329DCC19D4418ABD7C9EA7BB3A5CEB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3">
    <w:name w:val="5C290B2C22F344F3BE79210612DD0D93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3">
    <w:name w:val="8A24A586BE0041D58A3F7CE5498F2916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49D8C5260794EEFA77A67B22111A0A13">
    <w:name w:val="249D8C5260794EEFA77A67B22111A0A1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4">
    <w:name w:val="DE36C9859A84419AA19A51C86C56D429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4">
    <w:name w:val="D32C0E74195D4990B41E36784FD4B7AC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4">
    <w:name w:val="3E52A1F2029D4CBEAAC4657C7E3C260C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50672071CF443A39ACF0DB770DEF0224">
    <w:name w:val="250672071CF443A39ACF0DB770DEF022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4">
    <w:name w:val="30329DCC19D4418ABD7C9EA7BB3A5CEB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4">
    <w:name w:val="5C290B2C22F344F3BE79210612DD0D93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4">
    <w:name w:val="8A24A586BE0041D58A3F7CE5498F2916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96857B38584145A8AEFC6E039A1013">
    <w:name w:val="3E96857B38584145A8AEFC6E039A1013"/>
    <w:rsid w:val="00C874D6"/>
  </w:style>
  <w:style w:type="paragraph" w:customStyle="1" w:styleId="183472954E5E471D83112FD67B911F52">
    <w:name w:val="183472954E5E471D83112FD67B911F52"/>
    <w:rsid w:val="00C874D6"/>
  </w:style>
  <w:style w:type="paragraph" w:customStyle="1" w:styleId="87EAAA063A79421DA6C23C7B4EADC5D3">
    <w:name w:val="87EAAA063A79421DA6C23C7B4EADC5D3"/>
    <w:rsid w:val="00C874D6"/>
  </w:style>
  <w:style w:type="paragraph" w:customStyle="1" w:styleId="249D8C5260794EEFA77A67B22111A0A14">
    <w:name w:val="249D8C5260794EEFA77A67B22111A0A1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5">
    <w:name w:val="DE36C9859A84419AA19A51C86C56D429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5">
    <w:name w:val="D32C0E74195D4990B41E36784FD4B7AC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5">
    <w:name w:val="3E52A1F2029D4CBEAAC4657C7E3C260C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7EAAA063A79421DA6C23C7B4EADC5D31">
    <w:name w:val="87EAAA063A79421DA6C23C7B4EADC5D3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50672071CF443A39ACF0DB770DEF0225">
    <w:name w:val="250672071CF443A39ACF0DB770DEF022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5">
    <w:name w:val="30329DCC19D4418ABD7C9EA7BB3A5CEB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5">
    <w:name w:val="5C290B2C22F344F3BE79210612DD0D93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5">
    <w:name w:val="8A24A586BE0041D58A3F7CE5498F2916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49D8C5260794EEFA77A67B22111A0A15">
    <w:name w:val="249D8C5260794EEFA77A67B22111A0A1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6">
    <w:name w:val="DE36C9859A84419AA19A51C86C56D429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6">
    <w:name w:val="D32C0E74195D4990B41E36784FD4B7AC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6">
    <w:name w:val="3E52A1F2029D4CBEAAC4657C7E3C260C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7EAAA063A79421DA6C23C7B4EADC5D32">
    <w:name w:val="87EAAA063A79421DA6C23C7B4EADC5D3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50672071CF443A39ACF0DB770DEF0226">
    <w:name w:val="250672071CF443A39ACF0DB770DEF022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6">
    <w:name w:val="30329DCC19D4418ABD7C9EA7BB3A5CEB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6">
    <w:name w:val="5C290B2C22F344F3BE79210612DD0D93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6">
    <w:name w:val="8A24A586BE0041D58A3F7CE5498F2916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743520A0547428C87E72D882BF7BE43">
    <w:name w:val="3743520A0547428C87E72D882BF7BE4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">
    <w:name w:val="5855A8F0725841F4BE67A30FBE6E0446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6">
    <w:name w:val="249D8C5260794EEFA77A67B22111A0A16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7">
    <w:name w:val="DE36C9859A84419AA19A51C86C56D429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7">
    <w:name w:val="D32C0E74195D4990B41E36784FD4B7AC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7">
    <w:name w:val="3E52A1F2029D4CBEAAC4657C7E3C260C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7EAAA063A79421DA6C23C7B4EADC5D33">
    <w:name w:val="87EAAA063A79421DA6C23C7B4EADC5D3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50672071CF443A39ACF0DB770DEF0227">
    <w:name w:val="250672071CF443A39ACF0DB770DEF022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7">
    <w:name w:val="30329DCC19D4418ABD7C9EA7BB3A5CEB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7">
    <w:name w:val="5C290B2C22F344F3BE79210612DD0D93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7">
    <w:name w:val="8A24A586BE0041D58A3F7CE5498F2916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743520A0547428C87E72D882BF7BE431">
    <w:name w:val="3743520A0547428C87E72D882BF7BE43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">
    <w:name w:val="5855A8F0725841F4BE67A30FBE6E0446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7">
    <w:name w:val="249D8C5260794EEFA77A67B22111A0A17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8">
    <w:name w:val="DE36C9859A84419AA19A51C86C56D429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8">
    <w:name w:val="D32C0E74195D4990B41E36784FD4B7AC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8">
    <w:name w:val="3E52A1F2029D4CBEAAC4657C7E3C260C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7EAAA063A79421DA6C23C7B4EADC5D34">
    <w:name w:val="87EAAA063A79421DA6C23C7B4EADC5D3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50672071CF443A39ACF0DB770DEF0228">
    <w:name w:val="250672071CF443A39ACF0DB770DEF022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8">
    <w:name w:val="30329DCC19D4418ABD7C9EA7BB3A5CEB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8">
    <w:name w:val="5C290B2C22F344F3BE79210612DD0D93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8">
    <w:name w:val="8A24A586BE0041D58A3F7CE5498F2916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743520A0547428C87E72D882BF7BE432">
    <w:name w:val="3743520A0547428C87E72D882BF7BE43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">
    <w:name w:val="5855A8F0725841F4BE67A30FBE6E0446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8">
    <w:name w:val="249D8C5260794EEFA77A67B22111A0A18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9">
    <w:name w:val="DE36C9859A84419AA19A51C86C56D429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9">
    <w:name w:val="D32C0E74195D4990B41E36784FD4B7AC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9">
    <w:name w:val="3E52A1F2029D4CBEAAC4657C7E3C260C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7EAAA063A79421DA6C23C7B4EADC5D35">
    <w:name w:val="87EAAA063A79421DA6C23C7B4EADC5D3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50672071CF443A39ACF0DB770DEF0229">
    <w:name w:val="250672071CF443A39ACF0DB770DEF022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0329DCC19D4418ABD7C9EA7BB3A5CEB9">
    <w:name w:val="30329DCC19D4418ABD7C9EA7BB3A5CEB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C290B2C22F344F3BE79210612DD0D939">
    <w:name w:val="5C290B2C22F344F3BE79210612DD0D93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A24A586BE0041D58A3F7CE5498F29169">
    <w:name w:val="8A24A586BE0041D58A3F7CE5498F2916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">
    <w:name w:val="5579DD42966648C5A46134E10BDADD92"/>
    <w:rsid w:val="00C874D6"/>
  </w:style>
  <w:style w:type="paragraph" w:customStyle="1" w:styleId="3743520A0547428C87E72D882BF7BE433">
    <w:name w:val="3743520A0547428C87E72D882BF7BE43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4">
    <w:name w:val="5855A8F0725841F4BE67A30FBE6E0446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9">
    <w:name w:val="249D8C5260794EEFA77A67B22111A0A19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0">
    <w:name w:val="DE36C9859A84419AA19A51C86C56D42910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0">
    <w:name w:val="D32C0E74195D4990B41E36784FD4B7AC10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0">
    <w:name w:val="3E52A1F2029D4CBEAAC4657C7E3C260C10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">
    <w:name w:val="0D87DEECB39142AEA3AAFD489B1B41C0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">
    <w:name w:val="70FE2611D0D648C686782C4F5DD97A92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">
    <w:name w:val="5579DD42966648C5A46134E10BDADD92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">
    <w:name w:val="3E96857B38584145A8AEFC6E039A1013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">
    <w:name w:val="183472954E5E471D83112FD67B911F52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3ACC3ACBE894E9CACA4AE34280043C7">
    <w:name w:val="63ACC3ACBE894E9CACA4AE34280043C7"/>
    <w:rsid w:val="00C874D6"/>
  </w:style>
  <w:style w:type="paragraph" w:customStyle="1" w:styleId="3743520A0547428C87E72D882BF7BE434">
    <w:name w:val="3743520A0547428C87E72D882BF7BE43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5">
    <w:name w:val="5855A8F0725841F4BE67A30FBE6E0446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0">
    <w:name w:val="249D8C5260794EEFA77A67B22111A0A110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1">
    <w:name w:val="DE36C9859A84419AA19A51C86C56D4291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1">
    <w:name w:val="D32C0E74195D4990B41E36784FD4B7AC1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1">
    <w:name w:val="3E52A1F2029D4CBEAAC4657C7E3C260C1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">
    <w:name w:val="0D87DEECB39142AEA3AAFD489B1B41C0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">
    <w:name w:val="70FE2611D0D648C686782C4F5DD97A92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">
    <w:name w:val="5579DD42966648C5A46134E10BDADD92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">
    <w:name w:val="3E96857B38584145A8AEFC6E039A1013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">
    <w:name w:val="183472954E5E471D83112FD67B911F52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5">
    <w:name w:val="3743520A0547428C87E72D882BF7BE43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6">
    <w:name w:val="5855A8F0725841F4BE67A30FBE6E0446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1">
    <w:name w:val="249D8C5260794EEFA77A67B22111A0A111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2">
    <w:name w:val="DE36C9859A84419AA19A51C86C56D4291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2">
    <w:name w:val="D32C0E74195D4990B41E36784FD4B7AC1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2">
    <w:name w:val="3E52A1F2029D4CBEAAC4657C7E3C260C1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3">
    <w:name w:val="0D87DEECB39142AEA3AAFD489B1B41C0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3">
    <w:name w:val="70FE2611D0D648C686782C4F5DD97A92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3">
    <w:name w:val="5579DD42966648C5A46134E10BDADD92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">
    <w:name w:val="3E96857B38584145A8AEFC6E039A1013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">
    <w:name w:val="183472954E5E471D83112FD67B911F52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0CCC830ACB4E84A526F34474E2E1FF">
    <w:name w:val="B70CCC830ACB4E84A526F34474E2E1FF"/>
    <w:rsid w:val="00C874D6"/>
  </w:style>
  <w:style w:type="paragraph" w:customStyle="1" w:styleId="41B09AF618A441D89F2D95B6897E5686">
    <w:name w:val="41B09AF618A441D89F2D95B6897E5686"/>
    <w:rsid w:val="00C874D6"/>
  </w:style>
  <w:style w:type="paragraph" w:customStyle="1" w:styleId="AEE31F38B3864EEC8C25AB9326FB38B2">
    <w:name w:val="AEE31F38B3864EEC8C25AB9326FB38B2"/>
    <w:rsid w:val="00C874D6"/>
  </w:style>
  <w:style w:type="paragraph" w:customStyle="1" w:styleId="B4D63BA51926467D8FBD669F00689C5F">
    <w:name w:val="B4D63BA51926467D8FBD669F00689C5F"/>
    <w:rsid w:val="00C874D6"/>
  </w:style>
  <w:style w:type="paragraph" w:customStyle="1" w:styleId="ABAC7DDFD9D4409FBB31B0FE999E4B9A">
    <w:name w:val="ABAC7DDFD9D4409FBB31B0FE999E4B9A"/>
    <w:rsid w:val="00C874D6"/>
  </w:style>
  <w:style w:type="paragraph" w:customStyle="1" w:styleId="3743520A0547428C87E72D882BF7BE436">
    <w:name w:val="3743520A0547428C87E72D882BF7BE43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7">
    <w:name w:val="5855A8F0725841F4BE67A30FBE6E04467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2">
    <w:name w:val="249D8C5260794EEFA77A67B22111A0A112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3">
    <w:name w:val="DE36C9859A84419AA19A51C86C56D4291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3">
    <w:name w:val="D32C0E74195D4990B41E36784FD4B7AC1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3">
    <w:name w:val="3E52A1F2029D4CBEAAC4657C7E3C260C1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4">
    <w:name w:val="0D87DEECB39142AEA3AAFD489B1B41C0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4">
    <w:name w:val="70FE2611D0D648C686782C4F5DD97A92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4">
    <w:name w:val="5579DD42966648C5A46134E10BDADD92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">
    <w:name w:val="AEE31F38B3864EEC8C25AB9326FB38B2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">
    <w:name w:val="B4D63BA51926467D8FBD669F00689C5F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">
    <w:name w:val="ABAC7DDFD9D4409FBB31B0FE999E4B9A1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4">
    <w:name w:val="3E96857B38584145A8AEFC6E039A1013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4">
    <w:name w:val="183472954E5E471D83112FD67B911F524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7">
    <w:name w:val="3743520A0547428C87E72D882BF7BE437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8">
    <w:name w:val="5855A8F0725841F4BE67A30FBE6E04468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3">
    <w:name w:val="249D8C5260794EEFA77A67B22111A0A113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4">
    <w:name w:val="DE36C9859A84419AA19A51C86C56D4291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4">
    <w:name w:val="D32C0E74195D4990B41E36784FD4B7AC1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4">
    <w:name w:val="3E52A1F2029D4CBEAAC4657C7E3C260C1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5">
    <w:name w:val="0D87DEECB39142AEA3AAFD489B1B41C0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5">
    <w:name w:val="70FE2611D0D648C686782C4F5DD97A92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5">
    <w:name w:val="5579DD42966648C5A46134E10BDADD92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">
    <w:name w:val="AEE31F38B3864EEC8C25AB9326FB38B2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">
    <w:name w:val="B4D63BA51926467D8FBD669F00689C5F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">
    <w:name w:val="ABAC7DDFD9D4409FBB31B0FE999E4B9A2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5">
    <w:name w:val="3E96857B38584145A8AEFC6E039A1013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5">
    <w:name w:val="183472954E5E471D83112FD67B911F525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8">
    <w:name w:val="3743520A0547428C87E72D882BF7BE438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9">
    <w:name w:val="5855A8F0725841F4BE67A30FBE6E04469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4">
    <w:name w:val="249D8C5260794EEFA77A67B22111A0A114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5">
    <w:name w:val="DE36C9859A84419AA19A51C86C56D4291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5">
    <w:name w:val="D32C0E74195D4990B41E36784FD4B7AC1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5">
    <w:name w:val="3E52A1F2029D4CBEAAC4657C7E3C260C15"/>
    <w:rsid w:val="00C874D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6">
    <w:name w:val="0D87DEECB39142AEA3AAFD489B1B41C0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6">
    <w:name w:val="70FE2611D0D648C686782C4F5DD97A92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6">
    <w:name w:val="5579DD42966648C5A46134E10BDADD92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3">
    <w:name w:val="AEE31F38B3864EEC8C25AB9326FB38B2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3">
    <w:name w:val="B4D63BA51926467D8FBD669F00689C5F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3">
    <w:name w:val="ABAC7DDFD9D4409FBB31B0FE999E4B9A3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6">
    <w:name w:val="3E96857B38584145A8AEFC6E039A1013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6">
    <w:name w:val="183472954E5E471D83112FD67B911F526"/>
    <w:rsid w:val="00C874D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">
    <w:name w:val="F1A9D142B44C439B8A5F4611C1F9D3F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9">
    <w:name w:val="3743520A0547428C87E72D882BF7BE43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0">
    <w:name w:val="5855A8F0725841F4BE67A30FBE6E0446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5">
    <w:name w:val="249D8C5260794EEFA77A67B22111A0A11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6">
    <w:name w:val="DE36C9859A84419AA19A51C86C56D4291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6">
    <w:name w:val="D32C0E74195D4990B41E36784FD4B7AC1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6">
    <w:name w:val="3E52A1F2029D4CBEAAC4657C7E3C260C1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7">
    <w:name w:val="0D87DEECB39142AEA3AAFD489B1B41C0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7">
    <w:name w:val="70FE2611D0D648C686782C4F5DD97A9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7">
    <w:name w:val="5579DD42966648C5A46134E10BDADD9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4">
    <w:name w:val="AEE31F38B3864EEC8C25AB9326FB38B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4">
    <w:name w:val="B4D63BA51926467D8FBD669F00689C5F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4">
    <w:name w:val="ABAC7DDFD9D4409FBB31B0FE999E4B9A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7">
    <w:name w:val="3E96857B38584145A8AEFC6E039A1013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7">
    <w:name w:val="183472954E5E471D83112FD67B911F5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">
    <w:name w:val="23495994907D407BBE40F340682F2AB0"/>
    <w:rsid w:val="006C6880"/>
  </w:style>
  <w:style w:type="paragraph" w:customStyle="1" w:styleId="762DA126DB304F6B84B40D7D4B159653">
    <w:name w:val="762DA126DB304F6B84B40D7D4B159653"/>
    <w:rsid w:val="006C6880"/>
  </w:style>
  <w:style w:type="paragraph" w:customStyle="1" w:styleId="F1A9D142B44C439B8A5F4611C1F9D3F81">
    <w:name w:val="F1A9D142B44C439B8A5F4611C1F9D3F8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">
    <w:name w:val="23495994907D407BBE40F340682F2AB0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">
    <w:name w:val="762DA126DB304F6B84B40D7D4B15965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0">
    <w:name w:val="3743520A0547428C87E72D882BF7BE43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1">
    <w:name w:val="5855A8F0725841F4BE67A30FBE6E0446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6">
    <w:name w:val="249D8C5260794EEFA77A67B22111A0A11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7">
    <w:name w:val="DE36C9859A84419AA19A51C86C56D4291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7">
    <w:name w:val="D32C0E74195D4990B41E36784FD4B7AC1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7">
    <w:name w:val="3E52A1F2029D4CBEAAC4657C7E3C260C1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8">
    <w:name w:val="0D87DEECB39142AEA3AAFD489B1B41C0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8">
    <w:name w:val="70FE2611D0D648C686782C4F5DD97A9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8">
    <w:name w:val="5579DD42966648C5A46134E10BDADD9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5">
    <w:name w:val="AEE31F38B3864EEC8C25AB9326FB38B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5">
    <w:name w:val="B4D63BA51926467D8FBD669F00689C5F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5">
    <w:name w:val="ABAC7DDFD9D4409FBB31B0FE999E4B9A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8">
    <w:name w:val="3E96857B38584145A8AEFC6E039A1013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8">
    <w:name w:val="183472954E5E471D83112FD67B911F5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">
    <w:name w:val="0E35CDB02B43491488BCA143F168FC60"/>
    <w:rsid w:val="006C6880"/>
  </w:style>
  <w:style w:type="paragraph" w:customStyle="1" w:styleId="AA16AD158ABA455A859E010EA53F021F">
    <w:name w:val="AA16AD158ABA455A859E010EA53F021F"/>
    <w:rsid w:val="006C6880"/>
  </w:style>
  <w:style w:type="paragraph" w:customStyle="1" w:styleId="DDD66183BD604FD283B1BA83380132D9">
    <w:name w:val="DDD66183BD604FD283B1BA83380132D9"/>
    <w:rsid w:val="006C6880"/>
  </w:style>
  <w:style w:type="paragraph" w:customStyle="1" w:styleId="1B4508550BB049859A46D9657ACC3A74">
    <w:name w:val="1B4508550BB049859A46D9657ACC3A74"/>
    <w:rsid w:val="006C6880"/>
  </w:style>
  <w:style w:type="paragraph" w:customStyle="1" w:styleId="0BF0B7F89E7B4F5CA3EDA2054A7C0A5A">
    <w:name w:val="0BF0B7F89E7B4F5CA3EDA2054A7C0A5A"/>
    <w:rsid w:val="006C6880"/>
  </w:style>
  <w:style w:type="paragraph" w:customStyle="1" w:styleId="CCE917A482F748689A6F6B980EFCA6BD">
    <w:name w:val="CCE917A482F748689A6F6B980EFCA6BD"/>
    <w:rsid w:val="006C6880"/>
  </w:style>
  <w:style w:type="paragraph" w:customStyle="1" w:styleId="B9BA3E7D6BC34E7EB012674706AAC423">
    <w:name w:val="B9BA3E7D6BC34E7EB012674706AAC423"/>
    <w:rsid w:val="006C6880"/>
  </w:style>
  <w:style w:type="paragraph" w:customStyle="1" w:styleId="90B1BDA6E49F4C6D907C64416413FAEC">
    <w:name w:val="90B1BDA6E49F4C6D907C64416413FAEC"/>
    <w:rsid w:val="006C6880"/>
  </w:style>
  <w:style w:type="paragraph" w:customStyle="1" w:styleId="710718C12CDA4D219B07DC3F411DA55B">
    <w:name w:val="710718C12CDA4D219B07DC3F411DA55B"/>
    <w:rsid w:val="006C6880"/>
  </w:style>
  <w:style w:type="paragraph" w:customStyle="1" w:styleId="9DF06687B83C4D5A8CC18146040495AB">
    <w:name w:val="9DF06687B83C4D5A8CC18146040495AB"/>
    <w:rsid w:val="006C6880"/>
  </w:style>
  <w:style w:type="paragraph" w:customStyle="1" w:styleId="F1A9D142B44C439B8A5F4611C1F9D3F82">
    <w:name w:val="F1A9D142B44C439B8A5F4611C1F9D3F8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">
    <w:name w:val="23495994907D407BBE40F340682F2AB0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">
    <w:name w:val="762DA126DB304F6B84B40D7D4B15965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">
    <w:name w:val="1B4508550BB049859A46D9657ACC3A74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1">
    <w:name w:val="0BF0B7F89E7B4F5CA3EDA2054A7C0A5A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">
    <w:name w:val="0E35CDB02B43491488BCA143F168FC60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">
    <w:name w:val="DDD66183BD604FD283B1BA83380132D9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">
    <w:name w:val="710718C12CDA4D219B07DC3F411DA55B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">
    <w:name w:val="CCE917A482F748689A6F6B980EFCA6BD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">
    <w:name w:val="9DF06687B83C4D5A8CC18146040495AB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">
    <w:name w:val="B9BA3E7D6BC34E7EB012674706AAC42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1">
    <w:name w:val="3743520A0547428C87E72D882BF7BE43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2">
    <w:name w:val="5855A8F0725841F4BE67A30FBE6E0446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7">
    <w:name w:val="249D8C5260794EEFA77A67B22111A0A11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8">
    <w:name w:val="DE36C9859A84419AA19A51C86C56D4291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8">
    <w:name w:val="D32C0E74195D4990B41E36784FD4B7AC1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8">
    <w:name w:val="3E52A1F2029D4CBEAAC4657C7E3C260C1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9">
    <w:name w:val="0D87DEECB39142AEA3AAFD489B1B41C0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9">
    <w:name w:val="70FE2611D0D648C686782C4F5DD97A9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9">
    <w:name w:val="5579DD42966648C5A46134E10BDADD9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6">
    <w:name w:val="AEE31F38B3864EEC8C25AB9326FB38B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6">
    <w:name w:val="B4D63BA51926467D8FBD669F00689C5F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6">
    <w:name w:val="ABAC7DDFD9D4409FBB31B0FE999E4B9A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9">
    <w:name w:val="3E96857B38584145A8AEFC6E039A1013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9">
    <w:name w:val="183472954E5E471D83112FD67B911F5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">
    <w:name w:val="F1A9D142B44C439B8A5F4611C1F9D3F8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">
    <w:name w:val="23495994907D407BBE40F340682F2AB0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">
    <w:name w:val="762DA126DB304F6B84B40D7D4B15965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">
    <w:name w:val="1B4508550BB049859A46D9657ACC3A74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2">
    <w:name w:val="0BF0B7F89E7B4F5CA3EDA2054A7C0A5A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">
    <w:name w:val="0E35CDB02B43491488BCA143F168FC60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">
    <w:name w:val="DDD66183BD604FD283B1BA83380132D9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">
    <w:name w:val="710718C12CDA4D219B07DC3F411DA55B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">
    <w:name w:val="CCE917A482F748689A6F6B980EFCA6BD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">
    <w:name w:val="9DF06687B83C4D5A8CC18146040495AB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">
    <w:name w:val="B9BA3E7D6BC34E7EB012674706AAC42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2">
    <w:name w:val="3743520A0547428C87E72D882BF7BE43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3">
    <w:name w:val="5855A8F0725841F4BE67A30FBE6E0446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8">
    <w:name w:val="249D8C5260794EEFA77A67B22111A0A11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19">
    <w:name w:val="DE36C9859A84419AA19A51C86C56D4291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19">
    <w:name w:val="D32C0E74195D4990B41E36784FD4B7AC1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19">
    <w:name w:val="3E52A1F2029D4CBEAAC4657C7E3C260C1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0">
    <w:name w:val="0D87DEECB39142AEA3AAFD489B1B41C0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0">
    <w:name w:val="70FE2611D0D648C686782C4F5DD97A9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0">
    <w:name w:val="5579DD42966648C5A46134E10BDADD9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7">
    <w:name w:val="AEE31F38B3864EEC8C25AB9326FB38B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7">
    <w:name w:val="B4D63BA51926467D8FBD669F00689C5F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7">
    <w:name w:val="ABAC7DDFD9D4409FBB31B0FE999E4B9A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0">
    <w:name w:val="3E96857B38584145A8AEFC6E039A1013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0">
    <w:name w:val="183472954E5E471D83112FD67B911F5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4">
    <w:name w:val="F1A9D142B44C439B8A5F4611C1F9D3F8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">
    <w:name w:val="23495994907D407BBE40F340682F2AB0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">
    <w:name w:val="762DA126DB304F6B84B40D7D4B15965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">
    <w:name w:val="1B4508550BB049859A46D9657ACC3A74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">
    <w:name w:val="0BF0B7F89E7B4F5CA3EDA2054A7C0A5A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">
    <w:name w:val="0E35CDB02B43491488BCA143F168FC60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">
    <w:name w:val="DDD66183BD604FD283B1BA83380132D9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">
    <w:name w:val="710718C12CDA4D219B07DC3F411DA55B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">
    <w:name w:val="CCE917A482F748689A6F6B980EFCA6BD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">
    <w:name w:val="9DF06687B83C4D5A8CC18146040495AB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">
    <w:name w:val="B9BA3E7D6BC34E7EB012674706AAC42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3">
    <w:name w:val="3743520A0547428C87E72D882BF7BE43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4">
    <w:name w:val="5855A8F0725841F4BE67A30FBE6E0446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19">
    <w:name w:val="249D8C5260794EEFA77A67B22111A0A11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0">
    <w:name w:val="DE36C9859A84419AA19A51C86C56D4292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0">
    <w:name w:val="D32C0E74195D4990B41E36784FD4B7AC2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20">
    <w:name w:val="3E52A1F2029D4CBEAAC4657C7E3C260C2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1">
    <w:name w:val="0D87DEECB39142AEA3AAFD489B1B41C0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1">
    <w:name w:val="70FE2611D0D648C686782C4F5DD97A9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1">
    <w:name w:val="5579DD42966648C5A46134E10BDADD9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8">
    <w:name w:val="AEE31F38B3864EEC8C25AB9326FB38B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8">
    <w:name w:val="B4D63BA51926467D8FBD669F00689C5F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8">
    <w:name w:val="ABAC7DDFD9D4409FBB31B0FE999E4B9A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1">
    <w:name w:val="3E96857B38584145A8AEFC6E039A1013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1">
    <w:name w:val="183472954E5E471D83112FD67B911F5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5">
    <w:name w:val="F1A9D142B44C439B8A5F4611C1F9D3F8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">
    <w:name w:val="23495994907D407BBE40F340682F2AB0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">
    <w:name w:val="762DA126DB304F6B84B40D7D4B159653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">
    <w:name w:val="1B4508550BB049859A46D9657ACC3A74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4">
    <w:name w:val="0BF0B7F89E7B4F5CA3EDA2054A7C0A5A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">
    <w:name w:val="0E35CDB02B43491488BCA143F168FC60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">
    <w:name w:val="DDD66183BD604FD283B1BA83380132D9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">
    <w:name w:val="710718C12CDA4D219B07DC3F411DA55B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">
    <w:name w:val="CCE917A482F748689A6F6B980EFCA6BD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">
    <w:name w:val="9DF06687B83C4D5A8CC18146040495AB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">
    <w:name w:val="B9BA3E7D6BC34E7EB012674706AAC42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4">
    <w:name w:val="3743520A0547428C87E72D882BF7BE43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5">
    <w:name w:val="5855A8F0725841F4BE67A30FBE6E0446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0">
    <w:name w:val="249D8C5260794EEFA77A67B22111A0A12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1">
    <w:name w:val="DE36C9859A84419AA19A51C86C56D429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1">
    <w:name w:val="D32C0E74195D4990B41E36784FD4B7AC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52A1F2029D4CBEAAC4657C7E3C260C21">
    <w:name w:val="3E52A1F2029D4CBEAAC4657C7E3C260C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2">
    <w:name w:val="0D87DEECB39142AEA3AAFD489B1B41C0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2">
    <w:name w:val="70FE2611D0D648C686782C4F5DD97A9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2">
    <w:name w:val="5579DD42966648C5A46134E10BDADD9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9">
    <w:name w:val="AEE31F38B3864EEC8C25AB9326FB38B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9">
    <w:name w:val="B4D63BA51926467D8FBD669F00689C5F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9">
    <w:name w:val="ABAC7DDFD9D4409FBB31B0FE999E4B9A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2">
    <w:name w:val="3E96857B38584145A8AEFC6E039A1013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2">
    <w:name w:val="183472954E5E471D83112FD67B911F5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6">
    <w:name w:val="F1A9D142B44C439B8A5F4611C1F9D3F8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">
    <w:name w:val="23495994907D407BBE40F340682F2AB0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">
    <w:name w:val="762DA126DB304F6B84B40D7D4B159653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5">
    <w:name w:val="1B4508550BB049859A46D9657ACC3A74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5">
    <w:name w:val="0BF0B7F89E7B4F5CA3EDA2054A7C0A5A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5">
    <w:name w:val="0E35CDB02B43491488BCA143F168FC60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5">
    <w:name w:val="DDD66183BD604FD283B1BA83380132D9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5">
    <w:name w:val="710718C12CDA4D219B07DC3F411DA55B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">
    <w:name w:val="CCE917A482F748689A6F6B980EFCA6BD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">
    <w:name w:val="9DF06687B83C4D5A8CC18146040495AB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">
    <w:name w:val="B9BA3E7D6BC34E7EB012674706AAC423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5">
    <w:name w:val="3743520A0547428C87E72D882BF7BE43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6">
    <w:name w:val="5855A8F0725841F4BE67A30FBE6E0446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1">
    <w:name w:val="249D8C5260794EEFA77A67B22111A0A1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2">
    <w:name w:val="DE36C9859A84419AA19A51C86C56D4292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2">
    <w:name w:val="D32C0E74195D4990B41E36784FD4B7AC2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3">
    <w:name w:val="0D87DEECB39142AEA3AAFD489B1B41C0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3">
    <w:name w:val="70FE2611D0D648C686782C4F5DD97A9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3">
    <w:name w:val="5579DD42966648C5A46134E10BDADD9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0">
    <w:name w:val="AEE31F38B3864EEC8C25AB9326FB38B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0">
    <w:name w:val="B4D63BA51926467D8FBD669F00689C5F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0">
    <w:name w:val="ABAC7DDFD9D4409FBB31B0FE999E4B9A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3">
    <w:name w:val="3E96857B38584145A8AEFC6E039A1013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3">
    <w:name w:val="183472954E5E471D83112FD67B911F5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7">
    <w:name w:val="F1A9D142B44C439B8A5F4611C1F9D3F8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">
    <w:name w:val="23495994907D407BBE40F340682F2AB0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">
    <w:name w:val="762DA126DB304F6B84B40D7D4B159653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6">
    <w:name w:val="0BF0B7F89E7B4F5CA3EDA2054A7C0A5A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6">
    <w:name w:val="0E35CDB02B43491488BCA143F168FC60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6">
    <w:name w:val="DDD66183BD604FD283B1BA83380132D9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6">
    <w:name w:val="710718C12CDA4D219B07DC3F411DA55B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">
    <w:name w:val="CCE917A482F748689A6F6B980EFCA6BD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">
    <w:name w:val="9DF06687B83C4D5A8CC18146040495AB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">
    <w:name w:val="B9BA3E7D6BC34E7EB012674706AAC423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6">
    <w:name w:val="3743520A0547428C87E72D882BF7BE43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7">
    <w:name w:val="5855A8F0725841F4BE67A30FBE6E0446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2">
    <w:name w:val="249D8C5260794EEFA77A67B22111A0A12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3">
    <w:name w:val="DE36C9859A84419AA19A51C86C56D4292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3">
    <w:name w:val="D32C0E74195D4990B41E36784FD4B7AC2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4">
    <w:name w:val="0D87DEECB39142AEA3AAFD489B1B41C0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4">
    <w:name w:val="70FE2611D0D648C686782C4F5DD97A92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4">
    <w:name w:val="5579DD42966648C5A46134E10BDADD92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1">
    <w:name w:val="AEE31F38B3864EEC8C25AB9326FB38B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1">
    <w:name w:val="B4D63BA51926467D8FBD669F00689C5F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1">
    <w:name w:val="ABAC7DDFD9D4409FBB31B0FE999E4B9A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4">
    <w:name w:val="3E96857B38584145A8AEFC6E039A1013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4">
    <w:name w:val="183472954E5E471D83112FD67B911F52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8">
    <w:name w:val="F1A9D142B44C439B8A5F4611C1F9D3F8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">
    <w:name w:val="23495994907D407BBE40F340682F2AB0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">
    <w:name w:val="762DA126DB304F6B84B40D7D4B159653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6">
    <w:name w:val="1B4508550BB049859A46D9657ACC3A74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BE25CCB6AFE4E17BBFFC110BFA3BF9F">
    <w:name w:val="FBE25CCB6AFE4E17BBFFC110BFA3BF9F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7">
    <w:name w:val="0BF0B7F89E7B4F5CA3EDA2054A7C0A5A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7">
    <w:name w:val="0E35CDB02B43491488BCA143F168FC60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7">
    <w:name w:val="DDD66183BD604FD283B1BA83380132D9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7">
    <w:name w:val="710718C12CDA4D219B07DC3F411DA55B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">
    <w:name w:val="CCE917A482F748689A6F6B980EFCA6BD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">
    <w:name w:val="9DF06687B83C4D5A8CC18146040495AB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">
    <w:name w:val="B9BA3E7D6BC34E7EB012674706AAC423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7">
    <w:name w:val="3743520A0547428C87E72D882BF7BE43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8">
    <w:name w:val="5855A8F0725841F4BE67A30FBE6E0446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3">
    <w:name w:val="249D8C5260794EEFA77A67B22111A0A12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4">
    <w:name w:val="DE36C9859A84419AA19A51C86C56D4292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4">
    <w:name w:val="D32C0E74195D4990B41E36784FD4B7AC2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5">
    <w:name w:val="0D87DEECB39142AEA3AAFD489B1B41C0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5">
    <w:name w:val="70FE2611D0D648C686782C4F5DD97A92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5">
    <w:name w:val="5579DD42966648C5A46134E10BDADD92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2">
    <w:name w:val="AEE31F38B3864EEC8C25AB9326FB38B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2">
    <w:name w:val="B4D63BA51926467D8FBD669F00689C5F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2">
    <w:name w:val="ABAC7DDFD9D4409FBB31B0FE999E4B9A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5">
    <w:name w:val="3E96857B38584145A8AEFC6E039A1013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5">
    <w:name w:val="183472954E5E471D83112FD67B911F52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9">
    <w:name w:val="F1A9D142B44C439B8A5F4611C1F9D3F8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9">
    <w:name w:val="23495994907D407BBE40F340682F2AB0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9">
    <w:name w:val="762DA126DB304F6B84B40D7D4B159653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7">
    <w:name w:val="1B4508550BB049859A46D9657ACC3A74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">
    <w:name w:val="FBE25CCB6AFE4E17BBFFC110BFA3BF9F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8">
    <w:name w:val="0BF0B7F89E7B4F5CA3EDA2054A7C0A5A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8">
    <w:name w:val="0E35CDB02B43491488BCA143F168FC60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8">
    <w:name w:val="DDD66183BD604FD283B1BA83380132D9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8">
    <w:name w:val="710718C12CDA4D219B07DC3F411DA55B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">
    <w:name w:val="CCE917A482F748689A6F6B980EFCA6BD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">
    <w:name w:val="9DF06687B83C4D5A8CC18146040495AB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">
    <w:name w:val="B9BA3E7D6BC34E7EB012674706AAC423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8">
    <w:name w:val="3743520A0547428C87E72D882BF7BE43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19">
    <w:name w:val="5855A8F0725841F4BE67A30FBE6E0446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4">
    <w:name w:val="249D8C5260794EEFA77A67B22111A0A12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5">
    <w:name w:val="DE36C9859A84419AA19A51C86C56D4292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5">
    <w:name w:val="D32C0E74195D4990B41E36784FD4B7AC2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6">
    <w:name w:val="0D87DEECB39142AEA3AAFD489B1B41C0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6">
    <w:name w:val="70FE2611D0D648C686782C4F5DD97A92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6">
    <w:name w:val="5579DD42966648C5A46134E10BDADD92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3">
    <w:name w:val="AEE31F38B3864EEC8C25AB9326FB38B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3">
    <w:name w:val="B4D63BA51926467D8FBD669F00689C5F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3">
    <w:name w:val="ABAC7DDFD9D4409FBB31B0FE999E4B9A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6">
    <w:name w:val="3E96857B38584145A8AEFC6E039A1013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6">
    <w:name w:val="183472954E5E471D83112FD67B911F52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0">
    <w:name w:val="F1A9D142B44C439B8A5F4611C1F9D3F8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0">
    <w:name w:val="23495994907D407BBE40F340682F2AB0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0">
    <w:name w:val="762DA126DB304F6B84B40D7D4B159653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8">
    <w:name w:val="1B4508550BB049859A46D9657ACC3A74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BF0B7F89E7B4F5CA3EDA2054A7C0A5A9">
    <w:name w:val="0BF0B7F89E7B4F5CA3EDA2054A7C0A5A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9">
    <w:name w:val="0E35CDB02B43491488BCA143F168FC60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9">
    <w:name w:val="DDD66183BD604FD283B1BA83380132D9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9">
    <w:name w:val="710718C12CDA4D219B07DC3F411DA55B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9">
    <w:name w:val="CCE917A482F748689A6F6B980EFCA6BD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9">
    <w:name w:val="9DF06687B83C4D5A8CC18146040495AB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9">
    <w:name w:val="B9BA3E7D6BC34E7EB012674706AAC423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19">
    <w:name w:val="3743520A0547428C87E72D882BF7BE43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0">
    <w:name w:val="5855A8F0725841F4BE67A30FBE6E0446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5">
    <w:name w:val="249D8C5260794EEFA77A67B22111A0A12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6">
    <w:name w:val="DE36C9859A84419AA19A51C86C56D4292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6">
    <w:name w:val="D32C0E74195D4990B41E36784FD4B7AC2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7">
    <w:name w:val="0D87DEECB39142AEA3AAFD489B1B41C0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7">
    <w:name w:val="70FE2611D0D648C686782C4F5DD97A92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7">
    <w:name w:val="5579DD42966648C5A46134E10BDADD92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4">
    <w:name w:val="AEE31F38B3864EEC8C25AB9326FB38B2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4">
    <w:name w:val="B4D63BA51926467D8FBD669F00689C5F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4">
    <w:name w:val="ABAC7DDFD9D4409FBB31B0FE999E4B9A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7">
    <w:name w:val="3E96857B38584145A8AEFC6E039A1013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7">
    <w:name w:val="183472954E5E471D83112FD67B911F52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1">
    <w:name w:val="F1A9D142B44C439B8A5F4611C1F9D3F8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1">
    <w:name w:val="23495994907D407BBE40F340682F2AB0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1">
    <w:name w:val="762DA126DB304F6B84B40D7D4B159653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9">
    <w:name w:val="1B4508550BB049859A46D9657ACC3A74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">
    <w:name w:val="FBE25CCB6AFE4E17BBFFC110BFA3BF9F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0">
    <w:name w:val="0BF0B7F89E7B4F5CA3EDA2054A7C0A5A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0">
    <w:name w:val="0E35CDB02B43491488BCA143F168FC60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0">
    <w:name w:val="DDD66183BD604FD283B1BA83380132D9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0">
    <w:name w:val="710718C12CDA4D219B07DC3F411DA55B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0">
    <w:name w:val="CCE917A482F748689A6F6B980EFCA6BD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0">
    <w:name w:val="9DF06687B83C4D5A8CC18146040495AB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0">
    <w:name w:val="B9BA3E7D6BC34E7EB012674706AAC423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0">
    <w:name w:val="3743520A0547428C87E72D882BF7BE43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1">
    <w:name w:val="5855A8F0725841F4BE67A30FBE6E0446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6">
    <w:name w:val="249D8C5260794EEFA77A67B22111A0A12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7">
    <w:name w:val="DE36C9859A84419AA19A51C86C56D4292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7">
    <w:name w:val="D32C0E74195D4990B41E36784FD4B7AC2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8">
    <w:name w:val="0D87DEECB39142AEA3AAFD489B1B41C0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8">
    <w:name w:val="70FE2611D0D648C686782C4F5DD97A92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8">
    <w:name w:val="5579DD42966648C5A46134E10BDADD92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5">
    <w:name w:val="AEE31F38B3864EEC8C25AB9326FB38B2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5">
    <w:name w:val="B4D63BA51926467D8FBD669F00689C5F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5">
    <w:name w:val="ABAC7DDFD9D4409FBB31B0FE999E4B9A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8">
    <w:name w:val="3E96857B38584145A8AEFC6E039A1013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8">
    <w:name w:val="183472954E5E471D83112FD67B911F52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">
    <w:name w:val="C5B23110BCCB47CC84AA74EEEF4DBF92"/>
    <w:rsid w:val="006C6880"/>
  </w:style>
  <w:style w:type="paragraph" w:customStyle="1" w:styleId="F1E492F3679846E893781CF0D89A9485">
    <w:name w:val="F1E492F3679846E893781CF0D89A9485"/>
    <w:rsid w:val="006C6880"/>
  </w:style>
  <w:style w:type="paragraph" w:customStyle="1" w:styleId="50E5FF1994504B23AFF24A643CDC051D">
    <w:name w:val="50E5FF1994504B23AFF24A643CDC051D"/>
    <w:rsid w:val="006C6880"/>
  </w:style>
  <w:style w:type="paragraph" w:customStyle="1" w:styleId="109CA3C82CA644D6B572680161C37CF2">
    <w:name w:val="109CA3C82CA644D6B572680161C37CF2"/>
    <w:rsid w:val="006C6880"/>
  </w:style>
  <w:style w:type="paragraph" w:customStyle="1" w:styleId="EA9FF29C56F349C78C9D6035EF787EDC">
    <w:name w:val="EA9FF29C56F349C78C9D6035EF787EDC"/>
    <w:rsid w:val="006C6880"/>
  </w:style>
  <w:style w:type="paragraph" w:customStyle="1" w:styleId="B86D890E52B54478BAA4899E8C113F28">
    <w:name w:val="B86D890E52B54478BAA4899E8C113F28"/>
    <w:rsid w:val="006C6880"/>
  </w:style>
  <w:style w:type="paragraph" w:customStyle="1" w:styleId="F1A9D142B44C439B8A5F4611C1F9D3F812">
    <w:name w:val="F1A9D142B44C439B8A5F4611C1F9D3F8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2">
    <w:name w:val="23495994907D407BBE40F340682F2AB0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2">
    <w:name w:val="762DA126DB304F6B84B40D7D4B159653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0">
    <w:name w:val="1B4508550BB049859A46D9657ACC3A74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">
    <w:name w:val="FBE25CCB6AFE4E17BBFFC110BFA3BF9F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1">
    <w:name w:val="0BF0B7F89E7B4F5CA3EDA2054A7C0A5A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1">
    <w:name w:val="0E35CDB02B43491488BCA143F168FC60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1">
    <w:name w:val="DDD66183BD604FD283B1BA83380132D9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1">
    <w:name w:val="710718C12CDA4D219B07DC3F411DA55B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1">
    <w:name w:val="CCE917A482F748689A6F6B980EFCA6BD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1">
    <w:name w:val="9DF06687B83C4D5A8CC18146040495AB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1">
    <w:name w:val="B9BA3E7D6BC34E7EB012674706AAC423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1">
    <w:name w:val="C5B23110BCCB47CC84AA74EEEF4DBF9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E685FE8248146B4A0AFBE2B3148A478">
    <w:name w:val="8E685FE8248146B4A0AFBE2B3148A47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A9FF29C56F349C78C9D6035EF787EDC1">
    <w:name w:val="EA9FF29C56F349C78C9D6035EF787EDC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6D890E52B54478BAA4899E8C113F281">
    <w:name w:val="B86D890E52B54478BAA4899E8C113F28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1">
    <w:name w:val="109CA3C82CA644D6B572680161C37CF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1">
    <w:name w:val="F1E492F3679846E893781CF0D89A9485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1">
    <w:name w:val="50E5FF1994504B23AFF24A643CDC051D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1">
    <w:name w:val="3743520A0547428C87E72D882BF7BE43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2">
    <w:name w:val="5855A8F0725841F4BE67A30FBE6E0446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7">
    <w:name w:val="249D8C5260794EEFA77A67B22111A0A12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8">
    <w:name w:val="DE36C9859A84419AA19A51C86C56D4292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8">
    <w:name w:val="D32C0E74195D4990B41E36784FD4B7AC2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19">
    <w:name w:val="0D87DEECB39142AEA3AAFD489B1B41C0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19">
    <w:name w:val="70FE2611D0D648C686782C4F5DD97A92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19">
    <w:name w:val="5579DD42966648C5A46134E10BDADD92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6">
    <w:name w:val="AEE31F38B3864EEC8C25AB9326FB38B2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6">
    <w:name w:val="B4D63BA51926467D8FBD669F00689C5F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6">
    <w:name w:val="ABAC7DDFD9D4409FBB31B0FE999E4B9A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19">
    <w:name w:val="3E96857B38584145A8AEFC6E039A1013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19">
    <w:name w:val="183472954E5E471D83112FD67B911F52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3">
    <w:name w:val="F1A9D142B44C439B8A5F4611C1F9D3F8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3">
    <w:name w:val="23495994907D407BBE40F340682F2AB0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3">
    <w:name w:val="762DA126DB304F6B84B40D7D4B159653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1">
    <w:name w:val="1B4508550BB049859A46D9657ACC3A74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">
    <w:name w:val="FBE25CCB6AFE4E17BBFFC110BFA3BF9F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2">
    <w:name w:val="0BF0B7F89E7B4F5CA3EDA2054A7C0A5A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2">
    <w:name w:val="0E35CDB02B43491488BCA143F168FC60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2">
    <w:name w:val="DDD66183BD604FD283B1BA83380132D9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2">
    <w:name w:val="710718C12CDA4D219B07DC3F411DA55B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2">
    <w:name w:val="CCE917A482F748689A6F6B980EFCA6BD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2">
    <w:name w:val="9DF06687B83C4D5A8CC18146040495AB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2">
    <w:name w:val="B9BA3E7D6BC34E7EB012674706AAC423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2">
    <w:name w:val="C5B23110BCCB47CC84AA74EEEF4DBF9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A9FF29C56F349C78C9D6035EF787EDC2">
    <w:name w:val="EA9FF29C56F349C78C9D6035EF787EDC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6D890E52B54478BAA4899E8C113F282">
    <w:name w:val="B86D890E52B54478BAA4899E8C113F28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2">
    <w:name w:val="109CA3C82CA644D6B572680161C37CF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2">
    <w:name w:val="F1E492F3679846E893781CF0D89A9485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2">
    <w:name w:val="50E5FF1994504B23AFF24A643CDC051D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2">
    <w:name w:val="3743520A0547428C87E72D882BF7BE43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3">
    <w:name w:val="5855A8F0725841F4BE67A30FBE6E0446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8">
    <w:name w:val="249D8C5260794EEFA77A67B22111A0A12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29">
    <w:name w:val="DE36C9859A84419AA19A51C86C56D4292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29">
    <w:name w:val="D32C0E74195D4990B41E36784FD4B7AC2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0">
    <w:name w:val="0D87DEECB39142AEA3AAFD489B1B41C0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0">
    <w:name w:val="70FE2611D0D648C686782C4F5DD97A92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0">
    <w:name w:val="5579DD42966648C5A46134E10BDADD92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7">
    <w:name w:val="AEE31F38B3864EEC8C25AB9326FB38B2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7">
    <w:name w:val="B4D63BA51926467D8FBD669F00689C5F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7">
    <w:name w:val="ABAC7DDFD9D4409FBB31B0FE999E4B9A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0">
    <w:name w:val="3E96857B38584145A8AEFC6E039A1013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0">
    <w:name w:val="183472954E5E471D83112FD67B911F52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4">
    <w:name w:val="F1A9D142B44C439B8A5F4611C1F9D3F8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4">
    <w:name w:val="23495994907D407BBE40F340682F2AB0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4">
    <w:name w:val="762DA126DB304F6B84B40D7D4B159653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2">
    <w:name w:val="1B4508550BB049859A46D9657ACC3A74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">
    <w:name w:val="FBE25CCB6AFE4E17BBFFC110BFA3BF9F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3">
    <w:name w:val="0BF0B7F89E7B4F5CA3EDA2054A7C0A5A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3">
    <w:name w:val="0E35CDB02B43491488BCA143F168FC60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3">
    <w:name w:val="DDD66183BD604FD283B1BA83380132D9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3">
    <w:name w:val="710718C12CDA4D219B07DC3F411DA55B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3">
    <w:name w:val="CCE917A482F748689A6F6B980EFCA6BD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3">
    <w:name w:val="9DF06687B83C4D5A8CC18146040495AB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3">
    <w:name w:val="B9BA3E7D6BC34E7EB012674706AAC423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3">
    <w:name w:val="C5B23110BCCB47CC84AA74EEEF4DBF9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A9FF29C56F349C78C9D6035EF787EDC3">
    <w:name w:val="EA9FF29C56F349C78C9D6035EF787EDC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6D890E52B54478BAA4899E8C113F283">
    <w:name w:val="B86D890E52B54478BAA4899E8C113F28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3">
    <w:name w:val="109CA3C82CA644D6B572680161C37CF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3">
    <w:name w:val="F1E492F3679846E893781CF0D89A9485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3">
    <w:name w:val="50E5FF1994504B23AFF24A643CDC051D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3">
    <w:name w:val="3743520A0547428C87E72D882BF7BE43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4">
    <w:name w:val="5855A8F0725841F4BE67A30FBE6E0446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29">
    <w:name w:val="249D8C5260794EEFA77A67B22111A0A12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0">
    <w:name w:val="DE36C9859A84419AA19A51C86C56D4293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0">
    <w:name w:val="D32C0E74195D4990B41E36784FD4B7AC3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1">
    <w:name w:val="0D87DEECB39142AEA3AAFD489B1B41C0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1">
    <w:name w:val="70FE2611D0D648C686782C4F5DD97A92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1">
    <w:name w:val="5579DD42966648C5A46134E10BDADD92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8">
    <w:name w:val="AEE31F38B3864EEC8C25AB9326FB38B2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8">
    <w:name w:val="B4D63BA51926467D8FBD669F00689C5F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8">
    <w:name w:val="ABAC7DDFD9D4409FBB31B0FE999E4B9A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1">
    <w:name w:val="3E96857B38584145A8AEFC6E039A1013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1">
    <w:name w:val="183472954E5E471D83112FD67B911F52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">
    <w:name w:val="1D19A4D8BDF14E9489C88BC36EF241D8"/>
    <w:rsid w:val="006C6880"/>
  </w:style>
  <w:style w:type="paragraph" w:customStyle="1" w:styleId="F1A9D142B44C439B8A5F4611C1F9D3F815">
    <w:name w:val="F1A9D142B44C439B8A5F4611C1F9D3F8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5">
    <w:name w:val="23495994907D407BBE40F340682F2AB0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5">
    <w:name w:val="762DA126DB304F6B84B40D7D4B159653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3">
    <w:name w:val="1B4508550BB049859A46D9657ACC3A74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">
    <w:name w:val="FBE25CCB6AFE4E17BBFFC110BFA3BF9F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4">
    <w:name w:val="0BF0B7F89E7B4F5CA3EDA2054A7C0A5A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4">
    <w:name w:val="0E35CDB02B43491488BCA143F168FC60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4">
    <w:name w:val="DDD66183BD604FD283B1BA83380132D9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4">
    <w:name w:val="710718C12CDA4D219B07DC3F411DA55B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4">
    <w:name w:val="CCE917A482F748689A6F6B980EFCA6BD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4">
    <w:name w:val="9DF06687B83C4D5A8CC18146040495AB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4">
    <w:name w:val="B9BA3E7D6BC34E7EB012674706AAC423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4">
    <w:name w:val="C5B23110BCCB47CC84AA74EEEF4DBF9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">
    <w:name w:val="8CC605EF6B084EADA63C06FFBA6FF4D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">
    <w:name w:val="1D19A4D8BDF14E9489C88BC36EF241D8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4">
    <w:name w:val="109CA3C82CA644D6B572680161C37CF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4">
    <w:name w:val="F1E492F3679846E893781CF0D89A9485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4">
    <w:name w:val="50E5FF1994504B23AFF24A643CDC051D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4">
    <w:name w:val="3743520A0547428C87E72D882BF7BE43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5">
    <w:name w:val="5855A8F0725841F4BE67A30FBE6E0446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0">
    <w:name w:val="249D8C5260794EEFA77A67B22111A0A13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1">
    <w:name w:val="DE36C9859A84419AA19A51C86C56D4293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1">
    <w:name w:val="D32C0E74195D4990B41E36784FD4B7AC3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2">
    <w:name w:val="0D87DEECB39142AEA3AAFD489B1B41C0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2">
    <w:name w:val="70FE2611D0D648C686782C4F5DD97A92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2">
    <w:name w:val="5579DD42966648C5A46134E10BDADD92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19">
    <w:name w:val="AEE31F38B3864EEC8C25AB9326FB38B2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19">
    <w:name w:val="B4D63BA51926467D8FBD669F00689C5F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19">
    <w:name w:val="ABAC7DDFD9D4409FBB31B0FE999E4B9A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2">
    <w:name w:val="3E96857B38584145A8AEFC6E039A1013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2">
    <w:name w:val="183472954E5E471D83112FD67B911F52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6">
    <w:name w:val="F1A9D142B44C439B8A5F4611C1F9D3F8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6">
    <w:name w:val="23495994907D407BBE40F340682F2AB0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6">
    <w:name w:val="762DA126DB304F6B84B40D7D4B159653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4">
    <w:name w:val="1B4508550BB049859A46D9657ACC3A74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">
    <w:name w:val="FBE25CCB6AFE4E17BBFFC110BFA3BF9F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5">
    <w:name w:val="0BF0B7F89E7B4F5CA3EDA2054A7C0A5A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5">
    <w:name w:val="0E35CDB02B43491488BCA143F168FC60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5">
    <w:name w:val="DDD66183BD604FD283B1BA83380132D9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5">
    <w:name w:val="710718C12CDA4D219B07DC3F411DA55B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5">
    <w:name w:val="CCE917A482F748689A6F6B980EFCA6BD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5">
    <w:name w:val="9DF06687B83C4D5A8CC18146040495AB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5">
    <w:name w:val="B9BA3E7D6BC34E7EB012674706AAC423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5">
    <w:name w:val="C5B23110BCCB47CC84AA74EEEF4DBF9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">
    <w:name w:val="8CC605EF6B084EADA63C06FFBA6FF4D4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">
    <w:name w:val="1D19A4D8BDF14E9489C88BC36EF241D8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">
    <w:name w:val="092415CF1498421496025802DC660B0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5">
    <w:name w:val="109CA3C82CA644D6B572680161C37CF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5">
    <w:name w:val="F1E492F3679846E893781CF0D89A9485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5">
    <w:name w:val="50E5FF1994504B23AFF24A643CDC051D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5">
    <w:name w:val="3743520A0547428C87E72D882BF7BE43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6">
    <w:name w:val="5855A8F0725841F4BE67A30FBE6E0446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1">
    <w:name w:val="249D8C5260794EEFA77A67B22111A0A13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2">
    <w:name w:val="DE36C9859A84419AA19A51C86C56D4293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2">
    <w:name w:val="D32C0E74195D4990B41E36784FD4B7AC3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3">
    <w:name w:val="0D87DEECB39142AEA3AAFD489B1B41C0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3">
    <w:name w:val="70FE2611D0D648C686782C4F5DD97A92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3">
    <w:name w:val="5579DD42966648C5A46134E10BDADD92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0">
    <w:name w:val="AEE31F38B3864EEC8C25AB9326FB38B2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0">
    <w:name w:val="B4D63BA51926467D8FBD669F00689C5F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0">
    <w:name w:val="ABAC7DDFD9D4409FBB31B0FE999E4B9A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3">
    <w:name w:val="3E96857B38584145A8AEFC6E039A1013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3">
    <w:name w:val="183472954E5E471D83112FD67B911F52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7">
    <w:name w:val="F1A9D142B44C439B8A5F4611C1F9D3F8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7">
    <w:name w:val="23495994907D407BBE40F340682F2AB0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7">
    <w:name w:val="762DA126DB304F6B84B40D7D4B159653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5">
    <w:name w:val="1B4508550BB049859A46D9657ACC3A74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8">
    <w:name w:val="FBE25CCB6AFE4E17BBFFC110BFA3BF9F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6">
    <w:name w:val="0BF0B7F89E7B4F5CA3EDA2054A7C0A5A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6">
    <w:name w:val="0E35CDB02B43491488BCA143F168FC60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6">
    <w:name w:val="DDD66183BD604FD283B1BA83380132D9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6">
    <w:name w:val="710718C12CDA4D219B07DC3F411DA55B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6">
    <w:name w:val="CCE917A482F748689A6F6B980EFCA6BD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6">
    <w:name w:val="9DF06687B83C4D5A8CC18146040495AB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6">
    <w:name w:val="B9BA3E7D6BC34E7EB012674706AAC423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6">
    <w:name w:val="C5B23110BCCB47CC84AA74EEEF4DBF9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">
    <w:name w:val="8CC605EF6B084EADA63C06FFBA6FF4D4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">
    <w:name w:val="1D19A4D8BDF14E9489C88BC36EF241D8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1">
    <w:name w:val="092415CF1498421496025802DC660B04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6">
    <w:name w:val="109CA3C82CA644D6B572680161C37CF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6">
    <w:name w:val="F1E492F3679846E893781CF0D89A9485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6">
    <w:name w:val="50E5FF1994504B23AFF24A643CDC051D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6">
    <w:name w:val="3743520A0547428C87E72D882BF7BE43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7">
    <w:name w:val="5855A8F0725841F4BE67A30FBE6E0446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2">
    <w:name w:val="249D8C5260794EEFA77A67B22111A0A13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3">
    <w:name w:val="DE36C9859A84419AA19A51C86C56D4293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3">
    <w:name w:val="D32C0E74195D4990B41E36784FD4B7AC3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4">
    <w:name w:val="0D87DEECB39142AEA3AAFD489B1B41C0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4">
    <w:name w:val="70FE2611D0D648C686782C4F5DD97A92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4">
    <w:name w:val="5579DD42966648C5A46134E10BDADD92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1">
    <w:name w:val="AEE31F38B3864EEC8C25AB9326FB38B2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1">
    <w:name w:val="B4D63BA51926467D8FBD669F00689C5F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1">
    <w:name w:val="ABAC7DDFD9D4409FBB31B0FE999E4B9A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4">
    <w:name w:val="3E96857B38584145A8AEFC6E039A1013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4">
    <w:name w:val="183472954E5E471D83112FD67B911F52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8">
    <w:name w:val="F1A9D142B44C439B8A5F4611C1F9D3F8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8">
    <w:name w:val="23495994907D407BBE40F340682F2AB0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8">
    <w:name w:val="762DA126DB304F6B84B40D7D4B159653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6">
    <w:name w:val="1B4508550BB049859A46D9657ACC3A74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9">
    <w:name w:val="FBE25CCB6AFE4E17BBFFC110BFA3BF9F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7">
    <w:name w:val="0BF0B7F89E7B4F5CA3EDA2054A7C0A5A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7">
    <w:name w:val="0E35CDB02B43491488BCA143F168FC60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7">
    <w:name w:val="DDD66183BD604FD283B1BA83380132D9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7">
    <w:name w:val="710718C12CDA4D219B07DC3F411DA55B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7">
    <w:name w:val="CCE917A482F748689A6F6B980EFCA6BD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7">
    <w:name w:val="9DF06687B83C4D5A8CC18146040495AB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7">
    <w:name w:val="B9BA3E7D6BC34E7EB012674706AAC423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7">
    <w:name w:val="C5B23110BCCB47CC84AA74EEEF4DBF9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">
    <w:name w:val="8CC605EF6B084EADA63C06FFBA6FF4D4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4">
    <w:name w:val="1D19A4D8BDF14E9489C88BC36EF241D8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2">
    <w:name w:val="092415CF1498421496025802DC660B04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7">
    <w:name w:val="109CA3C82CA644D6B572680161C37CF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7">
    <w:name w:val="F1E492F3679846E893781CF0D89A9485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7">
    <w:name w:val="50E5FF1994504B23AFF24A643CDC051D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7">
    <w:name w:val="3743520A0547428C87E72D882BF7BE43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8">
    <w:name w:val="5855A8F0725841F4BE67A30FBE6E0446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3">
    <w:name w:val="249D8C5260794EEFA77A67B22111A0A13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4">
    <w:name w:val="DE36C9859A84419AA19A51C86C56D4293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4">
    <w:name w:val="D32C0E74195D4990B41E36784FD4B7AC3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5">
    <w:name w:val="0D87DEECB39142AEA3AAFD489B1B41C0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5">
    <w:name w:val="70FE2611D0D648C686782C4F5DD97A92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5">
    <w:name w:val="5579DD42966648C5A46134E10BDADD92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2">
    <w:name w:val="AEE31F38B3864EEC8C25AB9326FB38B2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2">
    <w:name w:val="B4D63BA51926467D8FBD669F00689C5F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2">
    <w:name w:val="ABAC7DDFD9D4409FBB31B0FE999E4B9A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5">
    <w:name w:val="3E96857B38584145A8AEFC6E039A1013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5">
    <w:name w:val="183472954E5E471D83112FD67B911F52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19">
    <w:name w:val="F1A9D142B44C439B8A5F4611C1F9D3F8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19">
    <w:name w:val="23495994907D407BBE40F340682F2AB0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19">
    <w:name w:val="762DA126DB304F6B84B40D7D4B159653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7">
    <w:name w:val="1B4508550BB049859A46D9657ACC3A741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0">
    <w:name w:val="FBE25CCB6AFE4E17BBFFC110BFA3BF9F1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8">
    <w:name w:val="0BF0B7F89E7B4F5CA3EDA2054A7C0A5A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8">
    <w:name w:val="0E35CDB02B43491488BCA143F168FC60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8">
    <w:name w:val="DDD66183BD604FD283B1BA83380132D9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8">
    <w:name w:val="710718C12CDA4D219B07DC3F411DA55B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8">
    <w:name w:val="CCE917A482F748689A6F6B980EFCA6BD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8">
    <w:name w:val="9DF06687B83C4D5A8CC18146040495AB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8">
    <w:name w:val="B9BA3E7D6BC34E7EB012674706AAC423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8">
    <w:name w:val="C5B23110BCCB47CC84AA74EEEF4DBF9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">
    <w:name w:val="8CC605EF6B084EADA63C06FFBA6FF4D4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5">
    <w:name w:val="1D19A4D8BDF14E9489C88BC36EF241D8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3">
    <w:name w:val="092415CF1498421496025802DC660B04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79F841C9A44CB28991055848FE3666">
    <w:name w:val="DE79F841C9A44CB28991055848FE366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8">
    <w:name w:val="109CA3C82CA644D6B572680161C37CF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8">
    <w:name w:val="F1E492F3679846E893781CF0D89A9485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8">
    <w:name w:val="50E5FF1994504B23AFF24A643CDC051D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8">
    <w:name w:val="3743520A0547428C87E72D882BF7BE43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29">
    <w:name w:val="5855A8F0725841F4BE67A30FBE6E0446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4">
    <w:name w:val="249D8C5260794EEFA77A67B22111A0A13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5">
    <w:name w:val="DE36C9859A84419AA19A51C86C56D4293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5">
    <w:name w:val="D32C0E74195D4990B41E36784FD4B7AC3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6">
    <w:name w:val="0D87DEECB39142AEA3AAFD489B1B41C0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6">
    <w:name w:val="70FE2611D0D648C686782C4F5DD97A92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6">
    <w:name w:val="5579DD42966648C5A46134E10BDADD92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3">
    <w:name w:val="AEE31F38B3864EEC8C25AB9326FB38B2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3">
    <w:name w:val="B4D63BA51926467D8FBD669F00689C5F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3">
    <w:name w:val="ABAC7DDFD9D4409FBB31B0FE999E4B9A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6">
    <w:name w:val="3E96857B38584145A8AEFC6E039A1013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6">
    <w:name w:val="183472954E5E471D83112FD67B911F52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0">
    <w:name w:val="F1A9D142B44C439B8A5F4611C1F9D3F8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0">
    <w:name w:val="23495994907D407BBE40F340682F2AB0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0">
    <w:name w:val="762DA126DB304F6B84B40D7D4B159653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8">
    <w:name w:val="1B4508550BB049859A46D9657ACC3A741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1">
    <w:name w:val="FBE25CCB6AFE4E17BBFFC110BFA3BF9F1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19">
    <w:name w:val="0BF0B7F89E7B4F5CA3EDA2054A7C0A5A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19">
    <w:name w:val="0E35CDB02B43491488BCA143F168FC60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19">
    <w:name w:val="DDD66183BD604FD283B1BA83380132D9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19">
    <w:name w:val="710718C12CDA4D219B07DC3F411DA55B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19">
    <w:name w:val="CCE917A482F748689A6F6B980EFCA6BD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19">
    <w:name w:val="9DF06687B83C4D5A8CC18146040495AB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19">
    <w:name w:val="B9BA3E7D6BC34E7EB012674706AAC423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9">
    <w:name w:val="C5B23110BCCB47CC84AA74EEEF4DBF9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">
    <w:name w:val="8CC605EF6B084EADA63C06FFBA6FF4D4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6">
    <w:name w:val="1D19A4D8BDF14E9489C88BC36EF241D8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4">
    <w:name w:val="092415CF1498421496025802DC660B04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79F841C9A44CB28991055848FE36661">
    <w:name w:val="DE79F841C9A44CB28991055848FE3666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9">
    <w:name w:val="109CA3C82CA644D6B572680161C37CF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9">
    <w:name w:val="F1E492F3679846E893781CF0D89A9485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9">
    <w:name w:val="50E5FF1994504B23AFF24A643CDC051D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29">
    <w:name w:val="3743520A0547428C87E72D882BF7BE43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0">
    <w:name w:val="5855A8F0725841F4BE67A30FBE6E0446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5">
    <w:name w:val="249D8C5260794EEFA77A67B22111A0A13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6">
    <w:name w:val="DE36C9859A84419AA19A51C86C56D4293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6">
    <w:name w:val="D32C0E74195D4990B41E36784FD4B7AC3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7">
    <w:name w:val="0D87DEECB39142AEA3AAFD489B1B41C0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7">
    <w:name w:val="70FE2611D0D648C686782C4F5DD97A92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7">
    <w:name w:val="5579DD42966648C5A46134E10BDADD92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4">
    <w:name w:val="AEE31F38B3864EEC8C25AB9326FB38B2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4">
    <w:name w:val="B4D63BA51926467D8FBD669F00689C5F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4">
    <w:name w:val="ABAC7DDFD9D4409FBB31B0FE999E4B9A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7">
    <w:name w:val="3E96857B38584145A8AEFC6E039A1013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7">
    <w:name w:val="183472954E5E471D83112FD67B911F52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1">
    <w:name w:val="F1A9D142B44C439B8A5F4611C1F9D3F8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1">
    <w:name w:val="23495994907D407BBE40F340682F2AB0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1">
    <w:name w:val="762DA126DB304F6B84B40D7D4B159653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19">
    <w:name w:val="1B4508550BB049859A46D9657ACC3A741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2">
    <w:name w:val="FBE25CCB6AFE4E17BBFFC110BFA3BF9F1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0">
    <w:name w:val="0BF0B7F89E7B4F5CA3EDA2054A7C0A5A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0">
    <w:name w:val="0E35CDB02B43491488BCA143F168FC60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0">
    <w:name w:val="DDD66183BD604FD283B1BA83380132D9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0">
    <w:name w:val="710718C12CDA4D219B07DC3F411DA55B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0">
    <w:name w:val="CCE917A482F748689A6F6B980EFCA6BD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0">
    <w:name w:val="9DF06687B83C4D5A8CC18146040495AB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0">
    <w:name w:val="B9BA3E7D6BC34E7EB012674706AAC423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10">
    <w:name w:val="C5B23110BCCB47CC84AA74EEEF4DBF9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">
    <w:name w:val="8CC605EF6B084EADA63C06FFBA6FF4D4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7">
    <w:name w:val="1D19A4D8BDF14E9489C88BC36EF241D8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5">
    <w:name w:val="092415CF1498421496025802DC660B04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79F841C9A44CB28991055848FE36662">
    <w:name w:val="DE79F841C9A44CB28991055848FE3666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10">
    <w:name w:val="109CA3C82CA644D6B572680161C37CF2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10">
    <w:name w:val="F1E492F3679846E893781CF0D89A9485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10">
    <w:name w:val="50E5FF1994504B23AFF24A643CDC051D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30">
    <w:name w:val="3743520A0547428C87E72D882BF7BE43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1">
    <w:name w:val="5855A8F0725841F4BE67A30FBE6E0446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6">
    <w:name w:val="249D8C5260794EEFA77A67B22111A0A13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7">
    <w:name w:val="DE36C9859A84419AA19A51C86C56D4293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7">
    <w:name w:val="D32C0E74195D4990B41E36784FD4B7AC3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8">
    <w:name w:val="0D87DEECB39142AEA3AAFD489B1B41C0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8">
    <w:name w:val="70FE2611D0D648C686782C4F5DD97A92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8">
    <w:name w:val="5579DD42966648C5A46134E10BDADD92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5">
    <w:name w:val="AEE31F38B3864EEC8C25AB9326FB38B2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5">
    <w:name w:val="B4D63BA51926467D8FBD669F00689C5F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5">
    <w:name w:val="ABAC7DDFD9D4409FBB31B0FE999E4B9A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8">
    <w:name w:val="3E96857B38584145A8AEFC6E039A1013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8">
    <w:name w:val="183472954E5E471D83112FD67B911F52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2">
    <w:name w:val="F1A9D142B44C439B8A5F4611C1F9D3F8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2">
    <w:name w:val="23495994907D407BBE40F340682F2AB0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2">
    <w:name w:val="762DA126DB304F6B84B40D7D4B159653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0">
    <w:name w:val="1B4508550BB049859A46D9657ACC3A742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3">
    <w:name w:val="FBE25CCB6AFE4E17BBFFC110BFA3BF9F1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1">
    <w:name w:val="0BF0B7F89E7B4F5CA3EDA2054A7C0A5A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1">
    <w:name w:val="0E35CDB02B43491488BCA143F168FC60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1">
    <w:name w:val="DDD66183BD604FD283B1BA83380132D9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1">
    <w:name w:val="710718C12CDA4D219B07DC3F411DA55B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1">
    <w:name w:val="CCE917A482F748689A6F6B980EFCA6BD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1">
    <w:name w:val="9DF06687B83C4D5A8CC18146040495AB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1">
    <w:name w:val="B9BA3E7D6BC34E7EB012674706AAC423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11">
    <w:name w:val="C5B23110BCCB47CC84AA74EEEF4DBF9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7">
    <w:name w:val="8CC605EF6B084EADA63C06FFBA6FF4D4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8">
    <w:name w:val="1D19A4D8BDF14E9489C88BC36EF241D8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6">
    <w:name w:val="092415CF1498421496025802DC660B04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79F841C9A44CB28991055848FE36663">
    <w:name w:val="DE79F841C9A44CB28991055848FE3666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11">
    <w:name w:val="109CA3C82CA644D6B572680161C37CF2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11">
    <w:name w:val="F1E492F3679846E893781CF0D89A9485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11">
    <w:name w:val="50E5FF1994504B23AFF24A643CDC051D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31">
    <w:name w:val="3743520A0547428C87E72D882BF7BE43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2">
    <w:name w:val="5855A8F0725841F4BE67A30FBE6E0446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7">
    <w:name w:val="249D8C5260794EEFA77A67B22111A0A13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8">
    <w:name w:val="DE36C9859A84419AA19A51C86C56D4293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8">
    <w:name w:val="D32C0E74195D4990B41E36784FD4B7AC3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29">
    <w:name w:val="0D87DEECB39142AEA3AAFD489B1B41C0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29">
    <w:name w:val="70FE2611D0D648C686782C4F5DD97A92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29">
    <w:name w:val="5579DD42966648C5A46134E10BDADD92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6">
    <w:name w:val="AEE31F38B3864EEC8C25AB9326FB38B2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6">
    <w:name w:val="B4D63BA51926467D8FBD669F00689C5F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6">
    <w:name w:val="ABAC7DDFD9D4409FBB31B0FE999E4B9A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29">
    <w:name w:val="3E96857B38584145A8AEFC6E039A1013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29">
    <w:name w:val="183472954E5E471D83112FD67B911F52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3">
    <w:name w:val="F1A9D142B44C439B8A5F4611C1F9D3F8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3">
    <w:name w:val="23495994907D407BBE40F340682F2AB0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3">
    <w:name w:val="762DA126DB304F6B84B40D7D4B159653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1">
    <w:name w:val="1B4508550BB049859A46D9657ACC3A742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4">
    <w:name w:val="FBE25CCB6AFE4E17BBFFC110BFA3BF9F1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2">
    <w:name w:val="0BF0B7F89E7B4F5CA3EDA2054A7C0A5A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2">
    <w:name w:val="0E35CDB02B43491488BCA143F168FC60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2">
    <w:name w:val="DDD66183BD604FD283B1BA83380132D9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2">
    <w:name w:val="710718C12CDA4D219B07DC3F411DA55B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2">
    <w:name w:val="CCE917A482F748689A6F6B980EFCA6BD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2">
    <w:name w:val="9DF06687B83C4D5A8CC18146040495AB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2">
    <w:name w:val="B9BA3E7D6BC34E7EB012674706AAC423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12">
    <w:name w:val="C5B23110BCCB47CC84AA74EEEF4DBF9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8">
    <w:name w:val="8CC605EF6B084EADA63C06FFBA6FF4D4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9">
    <w:name w:val="1D19A4D8BDF14E9489C88BC36EF241D8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92415CF1498421496025802DC660B047">
    <w:name w:val="092415CF1498421496025802DC660B04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79F841C9A44CB28991055848FE36664">
    <w:name w:val="DE79F841C9A44CB28991055848FE3666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12">
    <w:name w:val="109CA3C82CA644D6B572680161C37CF2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12">
    <w:name w:val="F1E492F3679846E893781CF0D89A9485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12">
    <w:name w:val="50E5FF1994504B23AFF24A643CDC051D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32">
    <w:name w:val="3743520A0547428C87E72D882BF7BE43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3">
    <w:name w:val="5855A8F0725841F4BE67A30FBE6E0446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8">
    <w:name w:val="249D8C5260794EEFA77A67B22111A0A13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39">
    <w:name w:val="DE36C9859A84419AA19A51C86C56D4293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39">
    <w:name w:val="D32C0E74195D4990B41E36784FD4B7AC3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30">
    <w:name w:val="0D87DEECB39142AEA3AAFD489B1B41C0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30">
    <w:name w:val="70FE2611D0D648C686782C4F5DD97A92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30">
    <w:name w:val="5579DD42966648C5A46134E10BDADD92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7">
    <w:name w:val="AEE31F38B3864EEC8C25AB9326FB38B2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7">
    <w:name w:val="B4D63BA51926467D8FBD669F00689C5F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7">
    <w:name w:val="ABAC7DDFD9D4409FBB31B0FE999E4B9A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0">
    <w:name w:val="3E96857B38584145A8AEFC6E039A1013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0">
    <w:name w:val="183472954E5E471D83112FD67B911F52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4">
    <w:name w:val="F1A9D142B44C439B8A5F4611C1F9D3F8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4">
    <w:name w:val="23495994907D407BBE40F340682F2AB0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4">
    <w:name w:val="762DA126DB304F6B84B40D7D4B159653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2">
    <w:name w:val="1B4508550BB049859A46D9657ACC3A742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5">
    <w:name w:val="FBE25CCB6AFE4E17BBFFC110BFA3BF9F1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3">
    <w:name w:val="0BF0B7F89E7B4F5CA3EDA2054A7C0A5A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3">
    <w:name w:val="0E35CDB02B43491488BCA143F168FC60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3">
    <w:name w:val="DDD66183BD604FD283B1BA83380132D9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3">
    <w:name w:val="710718C12CDA4D219B07DC3F411DA55B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3">
    <w:name w:val="CCE917A482F748689A6F6B980EFCA6BD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3">
    <w:name w:val="9DF06687B83C4D5A8CC18146040495AB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3">
    <w:name w:val="B9BA3E7D6BC34E7EB012674706AAC423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">
    <w:name w:val="3E6BB4F5E6314280BBC9EF3CD541338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5B23110BCCB47CC84AA74EEEF4DBF9213">
    <w:name w:val="C5B23110BCCB47CC84AA74EEEF4DBF9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9">
    <w:name w:val="8CC605EF6B084EADA63C06FFBA6FF4D4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0">
    <w:name w:val="1D19A4D8BDF14E9489C88BC36EF241D8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09CA3C82CA644D6B572680161C37CF213">
    <w:name w:val="109CA3C82CA644D6B572680161C37CF2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E492F3679846E893781CF0D89A948513">
    <w:name w:val="F1E492F3679846E893781CF0D89A9485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0E5FF1994504B23AFF24A643CDC051D13">
    <w:name w:val="50E5FF1994504B23AFF24A643CDC051D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743520A0547428C87E72D882BF7BE4333">
    <w:name w:val="3743520A0547428C87E72D882BF7BE43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55A8F0725841F4BE67A30FBE6E044634">
    <w:name w:val="5855A8F0725841F4BE67A30FBE6E0446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49D8C5260794EEFA77A67B22111A0A139">
    <w:name w:val="249D8C5260794EEFA77A67B22111A0A13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E36C9859A84419AA19A51C86C56D42940">
    <w:name w:val="DE36C9859A84419AA19A51C86C56D4294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32C0E74195D4990B41E36784FD4B7AC40">
    <w:name w:val="D32C0E74195D4990B41E36784FD4B7AC4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D87DEECB39142AEA3AAFD489B1B41C031">
    <w:name w:val="0D87DEECB39142AEA3AAFD489B1B41C0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0FE2611D0D648C686782C4F5DD97A9231">
    <w:name w:val="70FE2611D0D648C686782C4F5DD97A92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579DD42966648C5A46134E10BDADD9231">
    <w:name w:val="5579DD42966648C5A46134E10BDADD92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8">
    <w:name w:val="AEE31F38B3864EEC8C25AB9326FB38B2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8">
    <w:name w:val="B4D63BA51926467D8FBD669F00689C5F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8">
    <w:name w:val="ABAC7DDFD9D4409FBB31B0FE999E4B9A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1">
    <w:name w:val="3E96857B38584145A8AEFC6E039A1013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1">
    <w:name w:val="183472954E5E471D83112FD67B911F52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">
    <w:name w:val="6AF934296A1B4351887F8A2430469A70"/>
    <w:rsid w:val="006C6880"/>
  </w:style>
  <w:style w:type="paragraph" w:customStyle="1" w:styleId="A11B33D2F95540E6B503D6B0A5D1C1C6">
    <w:name w:val="A11B33D2F95540E6B503D6B0A5D1C1C6"/>
    <w:rsid w:val="006C6880"/>
  </w:style>
  <w:style w:type="paragraph" w:customStyle="1" w:styleId="A4A14FA168B149FA81C1535C715F062A">
    <w:name w:val="A4A14FA168B149FA81C1535C715F062A"/>
    <w:rsid w:val="006C6880"/>
  </w:style>
  <w:style w:type="paragraph" w:customStyle="1" w:styleId="B7C86B3A80EE414B982A282E28130A12">
    <w:name w:val="B7C86B3A80EE414B982A282E28130A12"/>
    <w:rsid w:val="006C6880"/>
  </w:style>
  <w:style w:type="paragraph" w:customStyle="1" w:styleId="279C5C2B8D8A49F99F941A82F7035E27">
    <w:name w:val="279C5C2B8D8A49F99F941A82F7035E27"/>
    <w:rsid w:val="006C6880"/>
  </w:style>
  <w:style w:type="paragraph" w:customStyle="1" w:styleId="A61712AEF50F4511949C0C8E993DF3F0">
    <w:name w:val="A61712AEF50F4511949C0C8E993DF3F0"/>
    <w:rsid w:val="006C6880"/>
  </w:style>
  <w:style w:type="paragraph" w:customStyle="1" w:styleId="1743B87E6D1E460894089F7EBBF889D1">
    <w:name w:val="1743B87E6D1E460894089F7EBBF889D1"/>
    <w:rsid w:val="006C6880"/>
  </w:style>
  <w:style w:type="paragraph" w:customStyle="1" w:styleId="BF13FA496AED47B0AF13B2B7BDD64A50">
    <w:name w:val="BF13FA496AED47B0AF13B2B7BDD64A50"/>
    <w:rsid w:val="006C6880"/>
  </w:style>
  <w:style w:type="paragraph" w:customStyle="1" w:styleId="7300F4C562F849B8BDEB8C88AF6D535C">
    <w:name w:val="7300F4C562F849B8BDEB8C88AF6D535C"/>
    <w:rsid w:val="006C6880"/>
  </w:style>
  <w:style w:type="paragraph" w:customStyle="1" w:styleId="F1A9D142B44C439B8A5F4611C1F9D3F825">
    <w:name w:val="F1A9D142B44C439B8A5F4611C1F9D3F8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5">
    <w:name w:val="23495994907D407BBE40F340682F2AB0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5">
    <w:name w:val="762DA126DB304F6B84B40D7D4B159653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3">
    <w:name w:val="1B4508550BB049859A46D9657ACC3A742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6">
    <w:name w:val="FBE25CCB6AFE4E17BBFFC110BFA3BF9F1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4">
    <w:name w:val="0BF0B7F89E7B4F5CA3EDA2054A7C0A5A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4">
    <w:name w:val="0E35CDB02B43491488BCA143F168FC60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4">
    <w:name w:val="DDD66183BD604FD283B1BA83380132D9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4">
    <w:name w:val="710718C12CDA4D219B07DC3F411DA55B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4">
    <w:name w:val="CCE917A482F748689A6F6B980EFCA6BD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4">
    <w:name w:val="9DF06687B83C4D5A8CC18146040495AB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4">
    <w:name w:val="B9BA3E7D6BC34E7EB012674706AAC423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">
    <w:name w:val="3E6BB4F5E6314280BBC9EF3CD541338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0">
    <w:name w:val="8CC605EF6B084EADA63C06FFBA6FF4D41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1">
    <w:name w:val="1D19A4D8BDF14E9489C88BC36EF241D8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">
    <w:name w:val="6AF934296A1B4351887F8A2430469A70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">
    <w:name w:val="B7C86B3A80EE414B982A282E28130A1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">
    <w:name w:val="279C5C2B8D8A49F99F941A82F7035E27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">
    <w:name w:val="A61712AEF50F4511949C0C8E993DF3F0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">
    <w:name w:val="1743B87E6D1E460894089F7EBBF889D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">
    <w:name w:val="BF13FA496AED47B0AF13B2B7BDD64A50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300F4C562F849B8BDEB8C88AF6D535C1">
    <w:name w:val="7300F4C562F849B8BDEB8C88AF6D535C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32">
    <w:name w:val="5579DD42966648C5A46134E10BDADD92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29">
    <w:name w:val="AEE31F38B3864EEC8C25AB9326FB38B2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29">
    <w:name w:val="B4D63BA51926467D8FBD669F00689C5F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29">
    <w:name w:val="ABAC7DDFD9D4409FBB31B0FE999E4B9A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2">
    <w:name w:val="3E96857B38584145A8AEFC6E039A1013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2">
    <w:name w:val="183472954E5E471D83112FD67B911F52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46D461D75DD242698CFD11CF5BB031C1">
    <w:name w:val="46D461D75DD242698CFD11CF5BB031C1"/>
    <w:rsid w:val="006C6880"/>
  </w:style>
  <w:style w:type="paragraph" w:customStyle="1" w:styleId="F1A9D142B44C439B8A5F4611C1F9D3F826">
    <w:name w:val="F1A9D142B44C439B8A5F4611C1F9D3F8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6">
    <w:name w:val="23495994907D407BBE40F340682F2AB0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6">
    <w:name w:val="762DA126DB304F6B84B40D7D4B159653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4">
    <w:name w:val="1B4508550BB049859A46D9657ACC3A742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7">
    <w:name w:val="FBE25CCB6AFE4E17BBFFC110BFA3BF9F17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5">
    <w:name w:val="0BF0B7F89E7B4F5CA3EDA2054A7C0A5A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5">
    <w:name w:val="0E35CDB02B43491488BCA143F168FC60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5">
    <w:name w:val="DDD66183BD604FD283B1BA83380132D9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5">
    <w:name w:val="710718C12CDA4D219B07DC3F411DA55B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5">
    <w:name w:val="CCE917A482F748689A6F6B980EFCA6BD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5">
    <w:name w:val="9DF06687B83C4D5A8CC18146040495AB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5">
    <w:name w:val="B9BA3E7D6BC34E7EB012674706AAC423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">
    <w:name w:val="3E6BB4F5E6314280BBC9EF3CD541338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1">
    <w:name w:val="8CC605EF6B084EADA63C06FFBA6FF4D41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2">
    <w:name w:val="1D19A4D8BDF14E9489C88BC36EF241D8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">
    <w:name w:val="6AF934296A1B4351887F8A2430469A70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">
    <w:name w:val="B7C86B3A80EE414B982A282E28130A12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">
    <w:name w:val="279C5C2B8D8A49F99F941A82F7035E27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">
    <w:name w:val="A61712AEF50F4511949C0C8E993DF3F0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">
    <w:name w:val="1743B87E6D1E460894089F7EBBF889D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">
    <w:name w:val="BF13FA496AED47B0AF13B2B7BDD64A502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33">
    <w:name w:val="5579DD42966648C5A46134E10BDADD92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30">
    <w:name w:val="AEE31F38B3864EEC8C25AB9326FB38B2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30">
    <w:name w:val="B4D63BA51926467D8FBD669F00689C5F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30">
    <w:name w:val="ABAC7DDFD9D4409FBB31B0FE999E4B9A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3">
    <w:name w:val="3E96857B38584145A8AEFC6E039A1013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3">
    <w:name w:val="183472954E5E471D83112FD67B911F52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7">
    <w:name w:val="F1A9D142B44C439B8A5F4611C1F9D3F8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7">
    <w:name w:val="23495994907D407BBE40F340682F2AB0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7">
    <w:name w:val="762DA126DB304F6B84B40D7D4B159653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5">
    <w:name w:val="1B4508550BB049859A46D9657ACC3A742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8">
    <w:name w:val="FBE25CCB6AFE4E17BBFFC110BFA3BF9F18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6">
    <w:name w:val="0BF0B7F89E7B4F5CA3EDA2054A7C0A5A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6">
    <w:name w:val="0E35CDB02B43491488BCA143F168FC60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6">
    <w:name w:val="DDD66183BD604FD283B1BA83380132D9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6">
    <w:name w:val="710718C12CDA4D219B07DC3F411DA55B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6">
    <w:name w:val="CCE917A482F748689A6F6B980EFCA6BD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6">
    <w:name w:val="9DF06687B83C4D5A8CC18146040495AB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6">
    <w:name w:val="B9BA3E7D6BC34E7EB012674706AAC423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">
    <w:name w:val="3E6BB4F5E6314280BBC9EF3CD541338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2">
    <w:name w:val="8CC605EF6B084EADA63C06FFBA6FF4D41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3">
    <w:name w:val="1D19A4D8BDF14E9489C88BC36EF241D8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3">
    <w:name w:val="6AF934296A1B4351887F8A2430469A70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">
    <w:name w:val="B7C86B3A80EE414B982A282E28130A12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3">
    <w:name w:val="279C5C2B8D8A49F99F941A82F7035E27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3">
    <w:name w:val="A61712AEF50F4511949C0C8E993DF3F0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3">
    <w:name w:val="1743B87E6D1E460894089F7EBBF889D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3">
    <w:name w:val="BF13FA496AED47B0AF13B2B7BDD64A503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34">
    <w:name w:val="5579DD42966648C5A46134E10BDADD92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31">
    <w:name w:val="AEE31F38B3864EEC8C25AB9326FB38B2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31">
    <w:name w:val="B4D63BA51926467D8FBD669F00689C5F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31">
    <w:name w:val="ABAC7DDFD9D4409FBB31B0FE999E4B9A31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4">
    <w:name w:val="3E96857B38584145A8AEFC6E039A1013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4">
    <w:name w:val="183472954E5E471D83112FD67B911F523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8">
    <w:name w:val="F1A9D142B44C439B8A5F4611C1F9D3F8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8">
    <w:name w:val="23495994907D407BBE40F340682F2AB0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8">
    <w:name w:val="762DA126DB304F6B84B40D7D4B159653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6">
    <w:name w:val="1B4508550BB049859A46D9657ACC3A742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19">
    <w:name w:val="FBE25CCB6AFE4E17BBFFC110BFA3BF9F19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7">
    <w:name w:val="0BF0B7F89E7B4F5CA3EDA2054A7C0A5A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7">
    <w:name w:val="0E35CDB02B43491488BCA143F168FC60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7">
    <w:name w:val="DDD66183BD604FD283B1BA83380132D9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7">
    <w:name w:val="710718C12CDA4D219B07DC3F411DA55B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7">
    <w:name w:val="CCE917A482F748689A6F6B980EFCA6BD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7">
    <w:name w:val="9DF06687B83C4D5A8CC18146040495AB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7">
    <w:name w:val="B9BA3E7D6BC34E7EB012674706AAC423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4">
    <w:name w:val="3E6BB4F5E6314280BBC9EF3CD541338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3">
    <w:name w:val="8CC605EF6B084EADA63C06FFBA6FF4D41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4">
    <w:name w:val="1D19A4D8BDF14E9489C88BC36EF241D8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4">
    <w:name w:val="6AF934296A1B4351887F8A2430469A70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">
    <w:name w:val="B7C86B3A80EE414B982A282E28130A12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4">
    <w:name w:val="279C5C2B8D8A49F99F941A82F7035E27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4">
    <w:name w:val="A61712AEF50F4511949C0C8E993DF3F0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4">
    <w:name w:val="1743B87E6D1E460894089F7EBBF889D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4">
    <w:name w:val="BF13FA496AED47B0AF13B2B7BDD64A504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35">
    <w:name w:val="5579DD42966648C5A46134E10BDADD923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32">
    <w:name w:val="AEE31F38B3864EEC8C25AB9326FB38B2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32">
    <w:name w:val="B4D63BA51926467D8FBD669F00689C5F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32">
    <w:name w:val="ABAC7DDFD9D4409FBB31B0FE999E4B9A32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5">
    <w:name w:val="3E96857B38584145A8AEFC6E039A10133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5">
    <w:name w:val="183472954E5E471D83112FD67B911F523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29">
    <w:name w:val="F1A9D142B44C439B8A5F4611C1F9D3F8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29">
    <w:name w:val="23495994907D407BBE40F340682F2AB0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29">
    <w:name w:val="762DA126DB304F6B84B40D7D4B159653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7">
    <w:name w:val="1B4508550BB049859A46D9657ACC3A7427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0">
    <w:name w:val="FBE25CCB6AFE4E17BBFFC110BFA3BF9F20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8">
    <w:name w:val="0BF0B7F89E7B4F5CA3EDA2054A7C0A5A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8">
    <w:name w:val="0E35CDB02B43491488BCA143F168FC60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8">
    <w:name w:val="DDD66183BD604FD283B1BA83380132D9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8">
    <w:name w:val="710718C12CDA4D219B07DC3F411DA55B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8">
    <w:name w:val="CCE917A482F748689A6F6B980EFCA6BD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8">
    <w:name w:val="9DF06687B83C4D5A8CC18146040495AB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8">
    <w:name w:val="B9BA3E7D6BC34E7EB012674706AAC423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">
    <w:name w:val="3E6BB4F5E6314280BBC9EF3CD541338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4">
    <w:name w:val="8CC605EF6B084EADA63C06FFBA6FF4D414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5">
    <w:name w:val="1D19A4D8BDF14E9489C88BC36EF241D8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5">
    <w:name w:val="6AF934296A1B4351887F8A2430469A70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">
    <w:name w:val="B7C86B3A80EE414B982A282E28130A12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5">
    <w:name w:val="279C5C2B8D8A49F99F941A82F7035E27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5">
    <w:name w:val="A61712AEF50F4511949C0C8E993DF3F0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5">
    <w:name w:val="1743B87E6D1E460894089F7EBBF889D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5">
    <w:name w:val="BF13FA496AED47B0AF13B2B7BDD64A505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5579DD42966648C5A46134E10BDADD9236">
    <w:name w:val="5579DD42966648C5A46134E10BDADD923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EE31F38B3864EEC8C25AB9326FB38B233">
    <w:name w:val="AEE31F38B3864EEC8C25AB9326FB38B2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4D63BA51926467D8FBD669F00689C5F33">
    <w:name w:val="B4D63BA51926467D8FBD669F00689C5F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AC7DDFD9D4409FBB31B0FE999E4B9A33">
    <w:name w:val="ABAC7DDFD9D4409FBB31B0FE999E4B9A33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96857B38584145A8AEFC6E039A101336">
    <w:name w:val="3E96857B38584145A8AEFC6E039A10133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83472954E5E471D83112FD67B911F5236">
    <w:name w:val="183472954E5E471D83112FD67B911F523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">
    <w:name w:val="EB0145F426494C3F92ADE6A27E94CE51"/>
    <w:rsid w:val="006C6880"/>
  </w:style>
  <w:style w:type="paragraph" w:customStyle="1" w:styleId="F1A9D142B44C439B8A5F4611C1F9D3F830">
    <w:name w:val="F1A9D142B44C439B8A5F4611C1F9D3F8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0">
    <w:name w:val="23495994907D407BBE40F340682F2AB0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0">
    <w:name w:val="762DA126DB304F6B84B40D7D4B15965330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8">
    <w:name w:val="1B4508550BB049859A46D9657ACC3A7428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1">
    <w:name w:val="FBE25CCB6AFE4E17BBFFC110BFA3BF9F2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29">
    <w:name w:val="0BF0B7F89E7B4F5CA3EDA2054A7C0A5A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29">
    <w:name w:val="0E35CDB02B43491488BCA143F168FC60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29">
    <w:name w:val="DDD66183BD604FD283B1BA83380132D9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29">
    <w:name w:val="710718C12CDA4D219B07DC3F411DA55B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29">
    <w:name w:val="CCE917A482F748689A6F6B980EFCA6BD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29">
    <w:name w:val="9DF06687B83C4D5A8CC18146040495AB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29">
    <w:name w:val="B9BA3E7D6BC34E7EB012674706AAC42329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6">
    <w:name w:val="3E6BB4F5E6314280BBC9EF3CD541338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5">
    <w:name w:val="8CC605EF6B084EADA63C06FFBA6FF4D415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6">
    <w:name w:val="1D19A4D8BDF14E9489C88BC36EF241D8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6">
    <w:name w:val="6AF934296A1B4351887F8A2430469A70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6">
    <w:name w:val="B7C86B3A80EE414B982A282E28130A12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6">
    <w:name w:val="279C5C2B8D8A49F99F941A82F7035E27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6">
    <w:name w:val="A61712AEF50F4511949C0C8E993DF3F0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6">
    <w:name w:val="1743B87E6D1E460894089F7EBBF889D16"/>
    <w:rsid w:val="006C688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6">
    <w:name w:val="BF13FA496AED47B0AF13B2B7BDD64A506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1">
    <w:name w:val="EB0145F426494C3F92ADE6A27E94CE511"/>
    <w:rsid w:val="006C688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1A9D142B44C439B8A5F4611C1F9D3F831">
    <w:name w:val="F1A9D142B44C439B8A5F4611C1F9D3F8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1">
    <w:name w:val="23495994907D407BBE40F340682F2AB0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1">
    <w:name w:val="762DA126DB304F6B84B40D7D4B159653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29">
    <w:name w:val="1B4508550BB049859A46D9657ACC3A742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2">
    <w:name w:val="FBE25CCB6AFE4E17BBFFC110BFA3BF9F2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0">
    <w:name w:val="0BF0B7F89E7B4F5CA3EDA2054A7C0A5A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0">
    <w:name w:val="0E35CDB02B43491488BCA143F168FC60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0">
    <w:name w:val="DDD66183BD604FD283B1BA83380132D9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0">
    <w:name w:val="710718C12CDA4D219B07DC3F411DA55B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0">
    <w:name w:val="CCE917A482F748689A6F6B980EFCA6BD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0">
    <w:name w:val="9DF06687B83C4D5A8CC18146040495AB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0">
    <w:name w:val="B9BA3E7D6BC34E7EB012674706AAC423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7">
    <w:name w:val="3E6BB4F5E6314280BBC9EF3CD541338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6">
    <w:name w:val="8CC605EF6B084EADA63C06FFBA6FF4D41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7">
    <w:name w:val="1D19A4D8BDF14E9489C88BC36EF241D8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7">
    <w:name w:val="6AF934296A1B4351887F8A2430469A70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7">
    <w:name w:val="B7C86B3A80EE414B982A282E28130A12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7">
    <w:name w:val="279C5C2B8D8A49F99F941A82F7035E27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7">
    <w:name w:val="A61712AEF50F4511949C0C8E993DF3F0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7">
    <w:name w:val="1743B87E6D1E460894089F7EBBF889D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7">
    <w:name w:val="BF13FA496AED47B0AF13B2B7BDD64A50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2">
    <w:name w:val="EB0145F426494C3F92ADE6A27E94CE51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">
    <w:name w:val="68BF52B6D1E84B69AA841FC816E5E0D8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">
    <w:name w:val="94D78537254246519566AEE9D70F3653"/>
    <w:rsid w:val="00183826"/>
  </w:style>
  <w:style w:type="paragraph" w:customStyle="1" w:styleId="F1A9D142B44C439B8A5F4611C1F9D3F832">
    <w:name w:val="F1A9D142B44C439B8A5F4611C1F9D3F8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2">
    <w:name w:val="23495994907D407BBE40F340682F2AB0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2">
    <w:name w:val="762DA126DB304F6B84B40D7D4B159653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0">
    <w:name w:val="1B4508550BB049859A46D9657ACC3A74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3">
    <w:name w:val="FBE25CCB6AFE4E17BBFFC110BFA3BF9F2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1">
    <w:name w:val="0BF0B7F89E7B4F5CA3EDA2054A7C0A5A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1">
    <w:name w:val="0E35CDB02B43491488BCA143F168FC60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1">
    <w:name w:val="DDD66183BD604FD283B1BA83380132D9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1">
    <w:name w:val="710718C12CDA4D219B07DC3F411DA55B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1">
    <w:name w:val="CCE917A482F748689A6F6B980EFCA6BD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1">
    <w:name w:val="9DF06687B83C4D5A8CC18146040495AB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1">
    <w:name w:val="B9BA3E7D6BC34E7EB012674706AAC423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8">
    <w:name w:val="3E6BB4F5E6314280BBC9EF3CD541338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7">
    <w:name w:val="8CC605EF6B084EADA63C06FFBA6FF4D4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8">
    <w:name w:val="1D19A4D8BDF14E9489C88BC36EF241D8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8">
    <w:name w:val="6AF934296A1B4351887F8A2430469A70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8">
    <w:name w:val="B7C86B3A80EE414B982A282E28130A12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8">
    <w:name w:val="279C5C2B8D8A49F99F941A82F7035E27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8">
    <w:name w:val="A61712AEF50F4511949C0C8E993DF3F0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8">
    <w:name w:val="1743B87E6D1E460894089F7EBBF889D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8">
    <w:name w:val="BF13FA496AED47B0AF13B2B7BDD64A50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3">
    <w:name w:val="EB0145F426494C3F92ADE6A27E94CE51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">
    <w:name w:val="68BF52B6D1E84B69AA841FC816E5E0D81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">
    <w:name w:val="94D78537254246519566AEE9D70F36531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8AEC932F86244A82BD53DD63C592BFC3">
    <w:name w:val="8AEC932F86244A82BD53DD63C592BFC3"/>
    <w:rsid w:val="00183826"/>
  </w:style>
  <w:style w:type="paragraph" w:customStyle="1" w:styleId="FF6E8F32D9B2463A979ED27B185E21AD">
    <w:name w:val="FF6E8F32D9B2463A979ED27B185E21AD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EC932F86244A82BD53DD63C592BFC31">
    <w:name w:val="8AEC932F86244A82BD53DD63C592BFC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3">
    <w:name w:val="F1A9D142B44C439B8A5F4611C1F9D3F8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3">
    <w:name w:val="23495994907D407BBE40F340682F2AB0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3">
    <w:name w:val="762DA126DB304F6B84B40D7D4B159653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1">
    <w:name w:val="1B4508550BB049859A46D9657ACC3A74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4">
    <w:name w:val="FBE25CCB6AFE4E17BBFFC110BFA3BF9F2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2">
    <w:name w:val="0BF0B7F89E7B4F5CA3EDA2054A7C0A5A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2">
    <w:name w:val="0E35CDB02B43491488BCA143F168FC60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2">
    <w:name w:val="DDD66183BD604FD283B1BA83380132D9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2">
    <w:name w:val="710718C12CDA4D219B07DC3F411DA55B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2">
    <w:name w:val="CCE917A482F748689A6F6B980EFCA6BD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2">
    <w:name w:val="9DF06687B83C4D5A8CC18146040495AB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2">
    <w:name w:val="B9BA3E7D6BC34E7EB012674706AAC423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9">
    <w:name w:val="3E6BB4F5E6314280BBC9EF3CD541338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8">
    <w:name w:val="8CC605EF6B084EADA63C06FFBA6FF4D4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19">
    <w:name w:val="1D19A4D8BDF14E9489C88BC36EF241D8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9">
    <w:name w:val="6AF934296A1B4351887F8A2430469A70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9">
    <w:name w:val="B7C86B3A80EE414B982A282E28130A12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9">
    <w:name w:val="279C5C2B8D8A49F99F941A82F7035E27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9">
    <w:name w:val="A61712AEF50F4511949C0C8E993DF3F0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9">
    <w:name w:val="1743B87E6D1E460894089F7EBBF889D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9">
    <w:name w:val="BF13FA496AED47B0AF13B2B7BDD64A50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4">
    <w:name w:val="EB0145F426494C3F92ADE6A27E94CE51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">
    <w:name w:val="68BF52B6D1E84B69AA841FC816E5E0D82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">
    <w:name w:val="94D78537254246519566AEE9D70F36532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C832BADC523E421B9A41FEA544B0B4E1">
    <w:name w:val="C832BADC523E421B9A41FEA544B0B4E1"/>
    <w:rsid w:val="00183826"/>
  </w:style>
  <w:style w:type="paragraph" w:customStyle="1" w:styleId="01D6308E49F04A9583FDD6B1076C2C55">
    <w:name w:val="01D6308E49F04A9583FDD6B1076C2C55"/>
    <w:rsid w:val="00183826"/>
  </w:style>
  <w:style w:type="paragraph" w:customStyle="1" w:styleId="94EF76F06C824CCA9550269F8FBBDD1B">
    <w:name w:val="94EF76F06C824CCA9550269F8FBBDD1B"/>
    <w:rsid w:val="00183826"/>
  </w:style>
  <w:style w:type="paragraph" w:customStyle="1" w:styleId="BB741A7063B64F2BA8599026B56065CE">
    <w:name w:val="BB741A7063B64F2BA8599026B56065CE"/>
    <w:rsid w:val="00183826"/>
  </w:style>
  <w:style w:type="paragraph" w:customStyle="1" w:styleId="FF6E8F32D9B2463A979ED27B185E21AD1">
    <w:name w:val="FF6E8F32D9B2463A979ED27B185E21AD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EC932F86244A82BD53DD63C592BFC32">
    <w:name w:val="8AEC932F86244A82BD53DD63C592BFC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4">
    <w:name w:val="F1A9D142B44C439B8A5F4611C1F9D3F8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4">
    <w:name w:val="23495994907D407BBE40F340682F2AB0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4">
    <w:name w:val="762DA126DB304F6B84B40D7D4B159653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2">
    <w:name w:val="1B4508550BB049859A46D9657ACC3A74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5">
    <w:name w:val="FBE25CCB6AFE4E17BBFFC110BFA3BF9F2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3">
    <w:name w:val="0BF0B7F89E7B4F5CA3EDA2054A7C0A5A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3">
    <w:name w:val="0E35CDB02B43491488BCA143F168FC60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3">
    <w:name w:val="DDD66183BD604FD283B1BA83380132D9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3">
    <w:name w:val="710718C12CDA4D219B07DC3F411DA55B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3">
    <w:name w:val="CCE917A482F748689A6F6B980EFCA6BD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3">
    <w:name w:val="9DF06687B83C4D5A8CC18146040495AB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3">
    <w:name w:val="B9BA3E7D6BC34E7EB012674706AAC423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0">
    <w:name w:val="3E6BB4F5E6314280BBC9EF3CD54133811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19">
    <w:name w:val="8CC605EF6B084EADA63C06FFBA6FF4D4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0">
    <w:name w:val="1D19A4D8BDF14E9489C88BC36EF241D8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0">
    <w:name w:val="6AF934296A1B4351887F8A2430469A701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0">
    <w:name w:val="B7C86B3A80EE414B982A282E28130A121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0">
    <w:name w:val="279C5C2B8D8A49F99F941A82F7035E271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0">
    <w:name w:val="A61712AEF50F4511949C0C8E993DF3F01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0">
    <w:name w:val="1743B87E6D1E460894089F7EBBF889D11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0">
    <w:name w:val="BF13FA496AED47B0AF13B2B7BDD64A501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5">
    <w:name w:val="EB0145F426494C3F92ADE6A27E94CE51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3">
    <w:name w:val="68BF52B6D1E84B69AA841FC816E5E0D83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3">
    <w:name w:val="94D78537254246519566AEE9D70F36533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1C775065B59F4F1DA8F0ABB83CF47321">
    <w:name w:val="1C775065B59F4F1DA8F0ABB83CF47321"/>
    <w:rsid w:val="00183826"/>
  </w:style>
  <w:style w:type="paragraph" w:customStyle="1" w:styleId="3F4EFC54DAA04CFFAB26D273BCA728D0">
    <w:name w:val="3F4EFC54DAA04CFFAB26D273BCA728D0"/>
    <w:rsid w:val="00183826"/>
  </w:style>
  <w:style w:type="paragraph" w:customStyle="1" w:styleId="FF6E8F32D9B2463A979ED27B185E21AD2">
    <w:name w:val="FF6E8F32D9B2463A979ED27B185E21AD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F4EFC54DAA04CFFAB26D273BCA728D01">
    <w:name w:val="3F4EFC54DAA04CFFAB26D273BCA728D0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EC932F86244A82BD53DD63C592BFC33">
    <w:name w:val="8AEC932F86244A82BD53DD63C592BFC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C775065B59F4F1DA8F0ABB83CF473211">
    <w:name w:val="1C775065B59F4F1DA8F0ABB83CF47321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5">
    <w:name w:val="F1A9D142B44C439B8A5F4611C1F9D3F8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5">
    <w:name w:val="23495994907D407BBE40F340682F2AB0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5">
    <w:name w:val="762DA126DB304F6B84B40D7D4B159653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3">
    <w:name w:val="1B4508550BB049859A46D9657ACC3A74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6">
    <w:name w:val="FBE25CCB6AFE4E17BBFFC110BFA3BF9F2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4">
    <w:name w:val="0BF0B7F89E7B4F5CA3EDA2054A7C0A5A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4">
    <w:name w:val="0E35CDB02B43491488BCA143F168FC60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4">
    <w:name w:val="DDD66183BD604FD283B1BA83380132D9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4">
    <w:name w:val="710718C12CDA4D219B07DC3F411DA55B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4">
    <w:name w:val="CCE917A482F748689A6F6B980EFCA6BD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4">
    <w:name w:val="9DF06687B83C4D5A8CC18146040495AB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4">
    <w:name w:val="B9BA3E7D6BC34E7EB012674706AAC423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1">
    <w:name w:val="3E6BB4F5E6314280BBC9EF3CD54133811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0">
    <w:name w:val="8CC605EF6B084EADA63C06FFBA6FF4D4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1">
    <w:name w:val="1D19A4D8BDF14E9489C88BC36EF241D8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1">
    <w:name w:val="6AF934296A1B4351887F8A2430469A701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1">
    <w:name w:val="B7C86B3A80EE414B982A282E28130A121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1">
    <w:name w:val="279C5C2B8D8A49F99F941A82F7035E271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1">
    <w:name w:val="A61712AEF50F4511949C0C8E993DF3F01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1">
    <w:name w:val="1743B87E6D1E460894089F7EBBF889D11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1">
    <w:name w:val="BF13FA496AED47B0AF13B2B7BDD64A501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6">
    <w:name w:val="EB0145F426494C3F92ADE6A27E94CE51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4">
    <w:name w:val="68BF52B6D1E84B69AA841FC816E5E0D84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4">
    <w:name w:val="94D78537254246519566AEE9D70F36534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8AEC932F86244A82BD53DD63C592BFC34">
    <w:name w:val="8AEC932F86244A82BD53DD63C592BFC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C775065B59F4F1DA8F0ABB83CF473212">
    <w:name w:val="1C775065B59F4F1DA8F0ABB83CF47321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B62650BC39A46ECBEE2C59733D32C92">
    <w:name w:val="7B62650BC39A46ECBEE2C59733D32C9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6">
    <w:name w:val="F1A9D142B44C439B8A5F4611C1F9D3F8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6">
    <w:name w:val="23495994907D407BBE40F340682F2AB0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6">
    <w:name w:val="762DA126DB304F6B84B40D7D4B159653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4">
    <w:name w:val="1B4508550BB049859A46D9657ACC3A743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7">
    <w:name w:val="FBE25CCB6AFE4E17BBFFC110BFA3BF9F2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5">
    <w:name w:val="0BF0B7F89E7B4F5CA3EDA2054A7C0A5A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5">
    <w:name w:val="0E35CDB02B43491488BCA143F168FC60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5">
    <w:name w:val="DDD66183BD604FD283B1BA83380132D9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5">
    <w:name w:val="710718C12CDA4D219B07DC3F411DA55B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5">
    <w:name w:val="CCE917A482F748689A6F6B980EFCA6BD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5">
    <w:name w:val="9DF06687B83C4D5A8CC18146040495AB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5">
    <w:name w:val="B9BA3E7D6BC34E7EB012674706AAC423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2">
    <w:name w:val="3E6BB4F5E6314280BBC9EF3CD54133811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1">
    <w:name w:val="8CC605EF6B084EADA63C06FFBA6FF4D4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2">
    <w:name w:val="1D19A4D8BDF14E9489C88BC36EF241D8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2">
    <w:name w:val="6AF934296A1B4351887F8A2430469A701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2">
    <w:name w:val="B7C86B3A80EE414B982A282E28130A121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2">
    <w:name w:val="279C5C2B8D8A49F99F941A82F7035E271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2">
    <w:name w:val="A61712AEF50F4511949C0C8E993DF3F01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2">
    <w:name w:val="1743B87E6D1E460894089F7EBBF889D11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2">
    <w:name w:val="BF13FA496AED47B0AF13B2B7BDD64A501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7">
    <w:name w:val="EB0145F426494C3F92ADE6A27E94CE51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5">
    <w:name w:val="68BF52B6D1E84B69AA841FC816E5E0D85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5">
    <w:name w:val="94D78537254246519566AEE9D70F36535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46172A791611468CABBEEEB2C1C8E826">
    <w:name w:val="46172A791611468CABBEEEB2C1C8E826"/>
    <w:rsid w:val="00183826"/>
  </w:style>
  <w:style w:type="paragraph" w:customStyle="1" w:styleId="E2C1B276A7C14839B515176458BB458A">
    <w:name w:val="E2C1B276A7C14839B515176458BB458A"/>
    <w:rsid w:val="00183826"/>
  </w:style>
  <w:style w:type="paragraph" w:customStyle="1" w:styleId="03F1F65DDE5849A4BA8970AB8C93A1DE">
    <w:name w:val="03F1F65DDE5849A4BA8970AB8C93A1DE"/>
    <w:rsid w:val="00183826"/>
  </w:style>
  <w:style w:type="paragraph" w:customStyle="1" w:styleId="8AEC932F86244A82BD53DD63C592BFC35">
    <w:name w:val="8AEC932F86244A82BD53DD63C592BFC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C775065B59F4F1DA8F0ABB83CF473213">
    <w:name w:val="1C775065B59F4F1DA8F0ABB83CF47321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B62650BC39A46ECBEE2C59733D32C921">
    <w:name w:val="7B62650BC39A46ECBEE2C59733D32C9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37">
    <w:name w:val="F1A9D142B44C439B8A5F4611C1F9D3F8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7">
    <w:name w:val="23495994907D407BBE40F340682F2AB0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7">
    <w:name w:val="762DA126DB304F6B84B40D7D4B159653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5">
    <w:name w:val="1B4508550BB049859A46D9657ACC3A743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8">
    <w:name w:val="FBE25CCB6AFE4E17BBFFC110BFA3BF9F2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6">
    <w:name w:val="0BF0B7F89E7B4F5CA3EDA2054A7C0A5A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6">
    <w:name w:val="0E35CDB02B43491488BCA143F168FC60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6">
    <w:name w:val="DDD66183BD604FD283B1BA83380132D9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6">
    <w:name w:val="710718C12CDA4D219B07DC3F411DA55B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6">
    <w:name w:val="CCE917A482F748689A6F6B980EFCA6BD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6">
    <w:name w:val="9DF06687B83C4D5A8CC18146040495AB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6">
    <w:name w:val="B9BA3E7D6BC34E7EB012674706AAC423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3">
    <w:name w:val="3E6BB4F5E6314280BBC9EF3CD54133811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2">
    <w:name w:val="8CC605EF6B084EADA63C06FFBA6FF4D4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3">
    <w:name w:val="1D19A4D8BDF14E9489C88BC36EF241D8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3">
    <w:name w:val="6AF934296A1B4351887F8A2430469A701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3">
    <w:name w:val="B7C86B3A80EE414B982A282E28130A121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3">
    <w:name w:val="279C5C2B8D8A49F99F941A82F7035E271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3">
    <w:name w:val="A61712AEF50F4511949C0C8E993DF3F01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3">
    <w:name w:val="1743B87E6D1E460894089F7EBBF889D11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3">
    <w:name w:val="BF13FA496AED47B0AF13B2B7BDD64A501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8">
    <w:name w:val="EB0145F426494C3F92ADE6A27E94CE51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6">
    <w:name w:val="68BF52B6D1E84B69AA841FC816E5E0D86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6">
    <w:name w:val="94D78537254246519566AEE9D70F36536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38">
    <w:name w:val="F1A9D142B44C439B8A5F4611C1F9D3F8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8">
    <w:name w:val="23495994907D407BBE40F340682F2AB0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8">
    <w:name w:val="762DA126DB304F6B84B40D7D4B159653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6">
    <w:name w:val="1B4508550BB049859A46D9657ACC3A743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29">
    <w:name w:val="FBE25CCB6AFE4E17BBFFC110BFA3BF9F2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7">
    <w:name w:val="0BF0B7F89E7B4F5CA3EDA2054A7C0A5A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7">
    <w:name w:val="0E35CDB02B43491488BCA143F168FC60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7">
    <w:name w:val="DDD66183BD604FD283B1BA83380132D9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7">
    <w:name w:val="710718C12CDA4D219B07DC3F411DA55B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7">
    <w:name w:val="CCE917A482F748689A6F6B980EFCA6BD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7">
    <w:name w:val="9DF06687B83C4D5A8CC18146040495AB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7">
    <w:name w:val="B9BA3E7D6BC34E7EB012674706AAC423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4">
    <w:name w:val="3E6BB4F5E6314280BBC9EF3CD54133811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3">
    <w:name w:val="8CC605EF6B084EADA63C06FFBA6FF4D4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4">
    <w:name w:val="1D19A4D8BDF14E9489C88BC36EF241D82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4">
    <w:name w:val="6AF934296A1B4351887F8A2430469A701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4">
    <w:name w:val="B7C86B3A80EE414B982A282E28130A121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4">
    <w:name w:val="279C5C2B8D8A49F99F941A82F7035E271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4">
    <w:name w:val="A61712AEF50F4511949C0C8E993DF3F01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4">
    <w:name w:val="1743B87E6D1E460894089F7EBBF889D11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4">
    <w:name w:val="BF13FA496AED47B0AF13B2B7BDD64A501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9">
    <w:name w:val="EB0145F426494C3F92ADE6A27E94CE51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7">
    <w:name w:val="68BF52B6D1E84B69AA841FC816E5E0D87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7">
    <w:name w:val="94D78537254246519566AEE9D70F36537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39">
    <w:name w:val="F1A9D142B44C439B8A5F4611C1F9D3F8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39">
    <w:name w:val="23495994907D407BBE40F340682F2AB0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39">
    <w:name w:val="762DA126DB304F6B84B40D7D4B159653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7">
    <w:name w:val="1B4508550BB049859A46D9657ACC3A743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0">
    <w:name w:val="FBE25CCB6AFE4E17BBFFC110BFA3BF9F3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8">
    <w:name w:val="0BF0B7F89E7B4F5CA3EDA2054A7C0A5A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8">
    <w:name w:val="0E35CDB02B43491488BCA143F168FC60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8">
    <w:name w:val="DDD66183BD604FD283B1BA83380132D9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8">
    <w:name w:val="710718C12CDA4D219B07DC3F411DA55B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8">
    <w:name w:val="CCE917A482F748689A6F6B980EFCA6BD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8">
    <w:name w:val="9DF06687B83C4D5A8CC18146040495AB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8">
    <w:name w:val="B9BA3E7D6BC34E7EB012674706AAC423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5">
    <w:name w:val="3E6BB4F5E6314280BBC9EF3CD54133811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4">
    <w:name w:val="8CC605EF6B084EADA63C06FFBA6FF4D42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5">
    <w:name w:val="1D19A4D8BDF14E9489C88BC36EF241D82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5">
    <w:name w:val="6AF934296A1B4351887F8A2430469A701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5">
    <w:name w:val="B7C86B3A80EE414B982A282E28130A121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5">
    <w:name w:val="279C5C2B8D8A49F99F941A82F7035E271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5">
    <w:name w:val="A61712AEF50F4511949C0C8E993DF3F01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5">
    <w:name w:val="1743B87E6D1E460894089F7EBBF889D11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5">
    <w:name w:val="BF13FA496AED47B0AF13B2B7BDD64A501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A43EBFA7E424831B0F9D796637B154A">
    <w:name w:val="AA43EBFA7E424831B0F9D796637B154A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0">
    <w:name w:val="EB0145F426494C3F92ADE6A27E94CE511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8">
    <w:name w:val="68BF52B6D1E84B69AA841FC816E5E0D88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8">
    <w:name w:val="94D78537254246519566AEE9D70F36538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0">
    <w:name w:val="F1A9D142B44C439B8A5F4611C1F9D3F8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0">
    <w:name w:val="23495994907D407BBE40F340682F2AB0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0">
    <w:name w:val="762DA126DB304F6B84B40D7D4B159653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8">
    <w:name w:val="1B4508550BB049859A46D9657ACC3A743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1">
    <w:name w:val="FBE25CCB6AFE4E17BBFFC110BFA3BF9F3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39">
    <w:name w:val="0BF0B7F89E7B4F5CA3EDA2054A7C0A5A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39">
    <w:name w:val="0E35CDB02B43491488BCA143F168FC60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39">
    <w:name w:val="DDD66183BD604FD283B1BA83380132D9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39">
    <w:name w:val="710718C12CDA4D219B07DC3F411DA55B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39">
    <w:name w:val="CCE917A482F748689A6F6B980EFCA6BD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39">
    <w:name w:val="9DF06687B83C4D5A8CC18146040495AB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39">
    <w:name w:val="B9BA3E7D6BC34E7EB012674706AAC423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6">
    <w:name w:val="3E6BB4F5E6314280BBC9EF3CD54133811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5">
    <w:name w:val="8CC605EF6B084EADA63C06FFBA6FF4D42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6">
    <w:name w:val="1D19A4D8BDF14E9489C88BC36EF241D82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6">
    <w:name w:val="6AF934296A1B4351887F8A2430469A701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6">
    <w:name w:val="B7C86B3A80EE414B982A282E28130A121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6">
    <w:name w:val="279C5C2B8D8A49F99F941A82F7035E271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6">
    <w:name w:val="A61712AEF50F4511949C0C8E993DF3F01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6">
    <w:name w:val="1743B87E6D1E460894089F7EBBF889D11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6">
    <w:name w:val="BF13FA496AED47B0AF13B2B7BDD64A501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">
    <w:name w:val="A73DA535CC2E4A61994A1E2292BED2AE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">
    <w:name w:val="6C09F22AD90541E8854D058150E070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">
    <w:name w:val="197EB8548D97439A8379EB0099EA047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1">
    <w:name w:val="EB0145F426494C3F92ADE6A27E94CE511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9">
    <w:name w:val="68BF52B6D1E84B69AA841FC816E5E0D89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9">
    <w:name w:val="94D78537254246519566AEE9D70F36539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1">
    <w:name w:val="F1A9D142B44C439B8A5F4611C1F9D3F8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1">
    <w:name w:val="23495994907D407BBE40F340682F2AB0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1">
    <w:name w:val="762DA126DB304F6B84B40D7D4B159653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39">
    <w:name w:val="1B4508550BB049859A46D9657ACC3A743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2">
    <w:name w:val="FBE25CCB6AFE4E17BBFFC110BFA3BF9F3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0">
    <w:name w:val="0BF0B7F89E7B4F5CA3EDA2054A7C0A5A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0">
    <w:name w:val="0E35CDB02B43491488BCA143F168FC60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0">
    <w:name w:val="DDD66183BD604FD283B1BA83380132D9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0">
    <w:name w:val="710718C12CDA4D219B07DC3F411DA55B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0">
    <w:name w:val="CCE917A482F748689A6F6B980EFCA6BD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0">
    <w:name w:val="9DF06687B83C4D5A8CC18146040495AB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0">
    <w:name w:val="B9BA3E7D6BC34E7EB012674706AAC423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7">
    <w:name w:val="3E6BB4F5E6314280BBC9EF3CD5413381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6">
    <w:name w:val="8CC605EF6B084EADA63C06FFBA6FF4D42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7">
    <w:name w:val="1D19A4D8BDF14E9489C88BC36EF241D82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7">
    <w:name w:val="6AF934296A1B4351887F8A2430469A70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7">
    <w:name w:val="B7C86B3A80EE414B982A282E28130A121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7">
    <w:name w:val="279C5C2B8D8A49F99F941A82F7035E27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7">
    <w:name w:val="A61712AEF50F4511949C0C8E993DF3F01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7">
    <w:name w:val="1743B87E6D1E460894089F7EBBF889D11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7">
    <w:name w:val="BF13FA496AED47B0AF13B2B7BDD64A501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1">
    <w:name w:val="A73DA535CC2E4A61994A1E2292BED2AE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1">
    <w:name w:val="197EB8548D97439A8379EB0099EA0479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2">
    <w:name w:val="EB0145F426494C3F92ADE6A27E94CE511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0">
    <w:name w:val="68BF52B6D1E84B69AA841FC816E5E0D810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0">
    <w:name w:val="94D78537254246519566AEE9D70F365310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2">
    <w:name w:val="F1A9D142B44C439B8A5F4611C1F9D3F8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2">
    <w:name w:val="23495994907D407BBE40F340682F2AB0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2">
    <w:name w:val="762DA126DB304F6B84B40D7D4B159653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0">
    <w:name w:val="1B4508550BB049859A46D9657ACC3A744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3">
    <w:name w:val="FBE25CCB6AFE4E17BBFFC110BFA3BF9F3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1">
    <w:name w:val="0BF0B7F89E7B4F5CA3EDA2054A7C0A5A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1">
    <w:name w:val="0E35CDB02B43491488BCA143F168FC60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1">
    <w:name w:val="DDD66183BD604FD283B1BA83380132D9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1">
    <w:name w:val="710718C12CDA4D219B07DC3F411DA55B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1">
    <w:name w:val="CCE917A482F748689A6F6B980EFCA6BD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1">
    <w:name w:val="9DF06687B83C4D5A8CC18146040495AB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1">
    <w:name w:val="B9BA3E7D6BC34E7EB012674706AAC423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8">
    <w:name w:val="3E6BB4F5E6314280BBC9EF3CD5413381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7">
    <w:name w:val="8CC605EF6B084EADA63C06FFBA6FF4D42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8">
    <w:name w:val="1D19A4D8BDF14E9489C88BC36EF241D82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8">
    <w:name w:val="6AF934296A1B4351887F8A2430469A70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8">
    <w:name w:val="B7C86B3A80EE414B982A282E28130A121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8">
    <w:name w:val="279C5C2B8D8A49F99F941A82F7035E27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8">
    <w:name w:val="A61712AEF50F4511949C0C8E993DF3F01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8">
    <w:name w:val="1743B87E6D1E460894089F7EBBF889D11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8">
    <w:name w:val="BF13FA496AED47B0AF13B2B7BDD64A501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2">
    <w:name w:val="A73DA535CC2E4A61994A1E2292BED2AE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1">
    <w:name w:val="6C09F22AD90541E8854D058150E0704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2">
    <w:name w:val="197EB8548D97439A8379EB0099EA0479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3">
    <w:name w:val="EB0145F426494C3F92ADE6A27E94CE511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1">
    <w:name w:val="68BF52B6D1E84B69AA841FC816E5E0D811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1">
    <w:name w:val="94D78537254246519566AEE9D70F365311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3">
    <w:name w:val="F1A9D142B44C439B8A5F4611C1F9D3F8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3">
    <w:name w:val="23495994907D407BBE40F340682F2AB0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3">
    <w:name w:val="762DA126DB304F6B84B40D7D4B159653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1">
    <w:name w:val="1B4508550BB049859A46D9657ACC3A744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4">
    <w:name w:val="FBE25CCB6AFE4E17BBFFC110BFA3BF9F3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2">
    <w:name w:val="0BF0B7F89E7B4F5CA3EDA2054A7C0A5A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2">
    <w:name w:val="0E35CDB02B43491488BCA143F168FC60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2">
    <w:name w:val="DDD66183BD604FD283B1BA83380132D9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2">
    <w:name w:val="710718C12CDA4D219B07DC3F411DA55B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2">
    <w:name w:val="CCE917A482F748689A6F6B980EFCA6BD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2">
    <w:name w:val="9DF06687B83C4D5A8CC18146040495AB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2">
    <w:name w:val="B9BA3E7D6BC34E7EB012674706AAC423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19">
    <w:name w:val="3E6BB4F5E6314280BBC9EF3CD5413381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8">
    <w:name w:val="8CC605EF6B084EADA63C06FFBA6FF4D428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29">
    <w:name w:val="1D19A4D8BDF14E9489C88BC36EF241D82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19">
    <w:name w:val="6AF934296A1B4351887F8A2430469A70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19">
    <w:name w:val="B7C86B3A80EE414B982A282E28130A121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19">
    <w:name w:val="279C5C2B8D8A49F99F941A82F7035E27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19">
    <w:name w:val="A61712AEF50F4511949C0C8E993DF3F01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19">
    <w:name w:val="1743B87E6D1E460894089F7EBBF889D11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19">
    <w:name w:val="BF13FA496AED47B0AF13B2B7BDD64A5019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EB0145F426494C3F92ADE6A27E94CE5114">
    <w:name w:val="EB0145F426494C3F92ADE6A27E94CE5114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2">
    <w:name w:val="68BF52B6D1E84B69AA841FC816E5E0D812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2">
    <w:name w:val="94D78537254246519566AEE9D70F365312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DEDC9283F2F4430A20E77F3C695C203">
    <w:name w:val="FDEDC9283F2F4430A20E77F3C695C203"/>
    <w:rsid w:val="00183826"/>
  </w:style>
  <w:style w:type="paragraph" w:customStyle="1" w:styleId="E81C43A946B04C7999FCE9CEAC9DA808">
    <w:name w:val="E81C43A946B04C7999FCE9CEAC9DA808"/>
    <w:rsid w:val="00183826"/>
  </w:style>
  <w:style w:type="paragraph" w:customStyle="1" w:styleId="327CA8DEDDB349209D15A61267EE22B7">
    <w:name w:val="327CA8DEDDB349209D15A61267EE22B7"/>
    <w:rsid w:val="00183826"/>
  </w:style>
  <w:style w:type="paragraph" w:customStyle="1" w:styleId="12D5E1F92DA24872B78849EF0B6EE6DD">
    <w:name w:val="12D5E1F92DA24872B78849EF0B6EE6DD"/>
    <w:rsid w:val="00183826"/>
  </w:style>
  <w:style w:type="paragraph" w:customStyle="1" w:styleId="8BBECA7AFB5E49E8ABDBD6EC813B65E2">
    <w:name w:val="8BBECA7AFB5E49E8ABDBD6EC813B65E2"/>
    <w:rsid w:val="00183826"/>
  </w:style>
  <w:style w:type="paragraph" w:customStyle="1" w:styleId="2440BA8755C54BDCAA062CCC5F5A97EA">
    <w:name w:val="2440BA8755C54BDCAA062CCC5F5A97EA"/>
    <w:rsid w:val="00183826"/>
  </w:style>
  <w:style w:type="paragraph" w:customStyle="1" w:styleId="395B2B4BA89E4EDFA0DD5F56D1A9CEAD">
    <w:name w:val="395B2B4BA89E4EDFA0DD5F56D1A9CEAD"/>
    <w:rsid w:val="00183826"/>
  </w:style>
  <w:style w:type="paragraph" w:customStyle="1" w:styleId="E09692592C804A3CB31E0D93AED7FAF8">
    <w:name w:val="E09692592C804A3CB31E0D93AED7FAF8"/>
    <w:rsid w:val="00183826"/>
  </w:style>
  <w:style w:type="paragraph" w:customStyle="1" w:styleId="F66D0AA48B5B4CD883A4A7C40F1E4628">
    <w:name w:val="F66D0AA48B5B4CD883A4A7C40F1E4628"/>
    <w:rsid w:val="00183826"/>
  </w:style>
  <w:style w:type="paragraph" w:customStyle="1" w:styleId="8C018B7B5A5B4F08ADA7D8391CA6BBDD">
    <w:name w:val="8C018B7B5A5B4F08ADA7D8391CA6BBDD"/>
    <w:rsid w:val="00183826"/>
  </w:style>
  <w:style w:type="paragraph" w:customStyle="1" w:styleId="4BC9AC2EB9AE45CCB9EF1CA9C9BDE912">
    <w:name w:val="4BC9AC2EB9AE45CCB9EF1CA9C9BDE912"/>
    <w:rsid w:val="00183826"/>
  </w:style>
  <w:style w:type="paragraph" w:customStyle="1" w:styleId="8738532DE4904B03B099D396E1542F54">
    <w:name w:val="8738532DE4904B03B099D396E1542F54"/>
    <w:rsid w:val="00183826"/>
  </w:style>
  <w:style w:type="paragraph" w:customStyle="1" w:styleId="F1A9D142B44C439B8A5F4611C1F9D3F844">
    <w:name w:val="F1A9D142B44C439B8A5F4611C1F9D3F8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4">
    <w:name w:val="23495994907D407BBE40F340682F2AB0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4">
    <w:name w:val="762DA126DB304F6B84B40D7D4B159653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2">
    <w:name w:val="1B4508550BB049859A46D9657ACC3A744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5">
    <w:name w:val="FBE25CCB6AFE4E17BBFFC110BFA3BF9F3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3">
    <w:name w:val="0BF0B7F89E7B4F5CA3EDA2054A7C0A5A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3">
    <w:name w:val="0E35CDB02B43491488BCA143F168FC60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3">
    <w:name w:val="DDD66183BD604FD283B1BA83380132D9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3">
    <w:name w:val="710718C12CDA4D219B07DC3F411DA55B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3">
    <w:name w:val="CCE917A482F748689A6F6B980EFCA6BD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3">
    <w:name w:val="9DF06687B83C4D5A8CC18146040495AB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3">
    <w:name w:val="B9BA3E7D6BC34E7EB012674706AAC423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0">
    <w:name w:val="3E6BB4F5E6314280BBC9EF3CD5413381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29">
    <w:name w:val="8CC605EF6B084EADA63C06FFBA6FF4D429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0">
    <w:name w:val="1D19A4D8BDF14E9489C88BC36EF241D8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0">
    <w:name w:val="6AF934296A1B4351887F8A2430469A70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0">
    <w:name w:val="B7C86B3A80EE414B982A282E28130A122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0">
    <w:name w:val="279C5C2B8D8A49F99F941A82F7035E27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0">
    <w:name w:val="A61712AEF50F4511949C0C8E993DF3F02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0">
    <w:name w:val="1743B87E6D1E460894089F7EBBF889D12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0">
    <w:name w:val="BF13FA496AED47B0AF13B2B7BDD64A5020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1A9D142B44C439B8A5F4611C1F9D3F845">
    <w:name w:val="F1A9D142B44C439B8A5F4611C1F9D3F8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5">
    <w:name w:val="23495994907D407BBE40F340682F2AB0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5">
    <w:name w:val="762DA126DB304F6B84B40D7D4B159653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3">
    <w:name w:val="1B4508550BB049859A46D9657ACC3A744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6">
    <w:name w:val="FBE25CCB6AFE4E17BBFFC110BFA3BF9F3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4">
    <w:name w:val="0BF0B7F89E7B4F5CA3EDA2054A7C0A5A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4">
    <w:name w:val="0E35CDB02B43491488BCA143F168FC60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4">
    <w:name w:val="DDD66183BD604FD283B1BA83380132D9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4">
    <w:name w:val="710718C12CDA4D219B07DC3F411DA55B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4">
    <w:name w:val="CCE917A482F748689A6F6B980EFCA6BD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4">
    <w:name w:val="9DF06687B83C4D5A8CC18146040495AB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4">
    <w:name w:val="B9BA3E7D6BC34E7EB012674706AAC423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1">
    <w:name w:val="3E6BB4F5E6314280BBC9EF3CD5413381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0">
    <w:name w:val="8CC605EF6B084EADA63C06FFBA6FF4D430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1">
    <w:name w:val="1D19A4D8BDF14E9489C88BC36EF241D8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1">
    <w:name w:val="6AF934296A1B4351887F8A2430469A70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1">
    <w:name w:val="B7C86B3A80EE414B982A282E28130A122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1">
    <w:name w:val="279C5C2B8D8A49F99F941A82F7035E27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1">
    <w:name w:val="A61712AEF50F4511949C0C8E993DF3F02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1">
    <w:name w:val="1743B87E6D1E460894089F7EBBF889D12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1">
    <w:name w:val="BF13FA496AED47B0AF13B2B7BDD64A5021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DEDC9283F2F4430A20E77F3C695C2031">
    <w:name w:val="FDEDC9283F2F4430A20E77F3C695C20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5">
    <w:name w:val="EB0145F426494C3F92ADE6A27E94CE5115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3">
    <w:name w:val="68BF52B6D1E84B69AA841FC816E5E0D813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3">
    <w:name w:val="94D78537254246519566AEE9D70F365313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6">
    <w:name w:val="F1A9D142B44C439B8A5F4611C1F9D3F8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6">
    <w:name w:val="23495994907D407BBE40F340682F2AB0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6">
    <w:name w:val="762DA126DB304F6B84B40D7D4B159653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4">
    <w:name w:val="1B4508550BB049859A46D9657ACC3A744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7">
    <w:name w:val="FBE25CCB6AFE4E17BBFFC110BFA3BF9F3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5">
    <w:name w:val="0BF0B7F89E7B4F5CA3EDA2054A7C0A5A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5">
    <w:name w:val="0E35CDB02B43491488BCA143F168FC60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5">
    <w:name w:val="DDD66183BD604FD283B1BA83380132D9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5">
    <w:name w:val="710718C12CDA4D219B07DC3F411DA55B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5">
    <w:name w:val="CCE917A482F748689A6F6B980EFCA6BD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5">
    <w:name w:val="9DF06687B83C4D5A8CC18146040495AB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5">
    <w:name w:val="B9BA3E7D6BC34E7EB012674706AAC423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2">
    <w:name w:val="3E6BB4F5E6314280BBC9EF3CD5413381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1">
    <w:name w:val="8CC605EF6B084EADA63C06FFBA6FF4D431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2">
    <w:name w:val="1D19A4D8BDF14E9489C88BC36EF241D8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2">
    <w:name w:val="6AF934296A1B4351887F8A2430469A70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2">
    <w:name w:val="B7C86B3A80EE414B982A282E28130A122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2">
    <w:name w:val="279C5C2B8D8A49F99F941A82F7035E27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2">
    <w:name w:val="A61712AEF50F4511949C0C8E993DF3F02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2">
    <w:name w:val="1743B87E6D1E460894089F7EBBF889D12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2">
    <w:name w:val="BF13FA496AED47B0AF13B2B7BDD64A5022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3">
    <w:name w:val="A73DA535CC2E4A61994A1E2292BED2AE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2">
    <w:name w:val="6C09F22AD90541E8854D058150E0704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3">
    <w:name w:val="197EB8548D97439A8379EB0099EA0479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DEDC9283F2F4430A20E77F3C695C2032">
    <w:name w:val="FDEDC9283F2F4430A20E77F3C695C20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6">
    <w:name w:val="EB0145F426494C3F92ADE6A27E94CE5116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4">
    <w:name w:val="68BF52B6D1E84B69AA841FC816E5E0D814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4">
    <w:name w:val="94D78537254246519566AEE9D70F365314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7">
    <w:name w:val="F1A9D142B44C439B8A5F4611C1F9D3F84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7">
    <w:name w:val="23495994907D407BBE40F340682F2AB04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7">
    <w:name w:val="762DA126DB304F6B84B40D7D4B15965347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5">
    <w:name w:val="1B4508550BB049859A46D9657ACC3A7445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8">
    <w:name w:val="FBE25CCB6AFE4E17BBFFC110BFA3BF9F38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6">
    <w:name w:val="0BF0B7F89E7B4F5CA3EDA2054A7C0A5A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6">
    <w:name w:val="0E35CDB02B43491488BCA143F168FC60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6">
    <w:name w:val="DDD66183BD604FD283B1BA83380132D9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6">
    <w:name w:val="710718C12CDA4D219B07DC3F411DA55B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6">
    <w:name w:val="CCE917A482F748689A6F6B980EFCA6BD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6">
    <w:name w:val="9DF06687B83C4D5A8CC18146040495AB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6">
    <w:name w:val="B9BA3E7D6BC34E7EB012674706AAC42346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3">
    <w:name w:val="3E6BB4F5E6314280BBC9EF3CD5413381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2">
    <w:name w:val="8CC605EF6B084EADA63C06FFBA6FF4D432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3">
    <w:name w:val="1D19A4D8BDF14E9489C88BC36EF241D8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3">
    <w:name w:val="6AF934296A1B4351887F8A2430469A70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3">
    <w:name w:val="B7C86B3A80EE414B982A282E28130A122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3">
    <w:name w:val="279C5C2B8D8A49F99F941A82F7035E27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3">
    <w:name w:val="A61712AEF50F4511949C0C8E993DF3F02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3">
    <w:name w:val="1743B87E6D1E460894089F7EBBF889D12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3">
    <w:name w:val="BF13FA496AED47B0AF13B2B7BDD64A5023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4">
    <w:name w:val="A73DA535CC2E4A61994A1E2292BED2AE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3">
    <w:name w:val="6C09F22AD90541E8854D058150E0704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4">
    <w:name w:val="197EB8548D97439A8379EB0099EA04794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DEDC9283F2F4430A20E77F3C695C2033">
    <w:name w:val="FDEDC9283F2F4430A20E77F3C695C2033"/>
    <w:rsid w:val="0018382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7">
    <w:name w:val="EB0145F426494C3F92ADE6A27E94CE5117"/>
    <w:rsid w:val="0018382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5">
    <w:name w:val="68BF52B6D1E84B69AA841FC816E5E0D815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5">
    <w:name w:val="94D78537254246519566AEE9D70F365315"/>
    <w:rsid w:val="0018382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8">
    <w:name w:val="F1A9D142B44C439B8A5F4611C1F9D3F8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8">
    <w:name w:val="23495994907D407BBE40F340682F2AB0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8">
    <w:name w:val="762DA126DB304F6B84B40D7D4B159653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6">
    <w:name w:val="1B4508550BB049859A46D9657ACC3A744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39">
    <w:name w:val="FBE25CCB6AFE4E17BBFFC110BFA3BF9F39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7">
    <w:name w:val="0BF0B7F89E7B4F5CA3EDA2054A7C0A5A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7">
    <w:name w:val="0E35CDB02B43491488BCA143F168FC60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7">
    <w:name w:val="DDD66183BD604FD283B1BA83380132D9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7">
    <w:name w:val="710718C12CDA4D219B07DC3F411DA55B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7">
    <w:name w:val="CCE917A482F748689A6F6B980EFCA6BD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7">
    <w:name w:val="9DF06687B83C4D5A8CC18146040495AB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7">
    <w:name w:val="B9BA3E7D6BC34E7EB012674706AAC423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4">
    <w:name w:val="3E6BB4F5E6314280BBC9EF3CD54133812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3">
    <w:name w:val="8CC605EF6B084EADA63C06FFBA6FF4D433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4">
    <w:name w:val="1D19A4D8BDF14E9489C88BC36EF241D83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4">
    <w:name w:val="6AF934296A1B4351887F8A2430469A702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4">
    <w:name w:val="B7C86B3A80EE414B982A282E28130A1224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4">
    <w:name w:val="279C5C2B8D8A49F99F941A82F7035E272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4">
    <w:name w:val="A61712AEF50F4511949C0C8E993DF3F024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4">
    <w:name w:val="1743B87E6D1E460894089F7EBBF889D12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4">
    <w:name w:val="BF13FA496AED47B0AF13B2B7BDD64A5024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5">
    <w:name w:val="A73DA535CC2E4A61994A1E2292BED2AE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4">
    <w:name w:val="6C09F22AD90541E8854D058150E07043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5">
    <w:name w:val="197EB8548D97439A8379EB0099EA0479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8">
    <w:name w:val="EB0145F426494C3F92ADE6A27E94CE5118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6">
    <w:name w:val="68BF52B6D1E84B69AA841FC816E5E0D816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6">
    <w:name w:val="94D78537254246519566AEE9D70F365316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49">
    <w:name w:val="F1A9D142B44C439B8A5F4611C1F9D3F8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49">
    <w:name w:val="23495994907D407BBE40F340682F2AB0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49">
    <w:name w:val="762DA126DB304F6B84B40D7D4B159653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7">
    <w:name w:val="1B4508550BB049859A46D9657ACC3A744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0">
    <w:name w:val="FBE25CCB6AFE4E17BBFFC110BFA3BF9F40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8">
    <w:name w:val="0BF0B7F89E7B4F5CA3EDA2054A7C0A5A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8">
    <w:name w:val="0E35CDB02B43491488BCA143F168FC60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8">
    <w:name w:val="DDD66183BD604FD283B1BA83380132D9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8">
    <w:name w:val="710718C12CDA4D219B07DC3F411DA55B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8">
    <w:name w:val="CCE917A482F748689A6F6B980EFCA6BD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8">
    <w:name w:val="9DF06687B83C4D5A8CC18146040495AB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8">
    <w:name w:val="B9BA3E7D6BC34E7EB012674706AAC423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5">
    <w:name w:val="3E6BB4F5E6314280BBC9EF3CD54133812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4">
    <w:name w:val="8CC605EF6B084EADA63C06FFBA6FF4D434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5">
    <w:name w:val="1D19A4D8BDF14E9489C88BC36EF241D83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5">
    <w:name w:val="6AF934296A1B4351887F8A2430469A702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5">
    <w:name w:val="B7C86B3A80EE414B982A282E28130A1225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5">
    <w:name w:val="279C5C2B8D8A49F99F941A82F7035E272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5">
    <w:name w:val="A61712AEF50F4511949C0C8E993DF3F025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5">
    <w:name w:val="1743B87E6D1E460894089F7EBBF889D12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5">
    <w:name w:val="BF13FA496AED47B0AF13B2B7BDD64A5025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6">
    <w:name w:val="A73DA535CC2E4A61994A1E2292BED2AE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5">
    <w:name w:val="6C09F22AD90541E8854D058150E07043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6">
    <w:name w:val="197EB8548D97439A8379EB0099EA0479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19">
    <w:name w:val="EB0145F426494C3F92ADE6A27E94CE5119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7">
    <w:name w:val="68BF52B6D1E84B69AA841FC816E5E0D817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7">
    <w:name w:val="94D78537254246519566AEE9D70F365317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7FF87A2C36A140BAAFF684BB8B455FDD">
    <w:name w:val="7FF87A2C36A140BAAFF684BB8B455FDD"/>
    <w:rsid w:val="00F07BC5"/>
  </w:style>
  <w:style w:type="paragraph" w:customStyle="1" w:styleId="EA79D33F63BC4B2792B1B1203B885D81">
    <w:name w:val="EA79D33F63BC4B2792B1B1203B885D81"/>
    <w:rsid w:val="00F07BC5"/>
  </w:style>
  <w:style w:type="paragraph" w:customStyle="1" w:styleId="0C1CA66DD79B4604966E454EDCC0B2C5">
    <w:name w:val="0C1CA66DD79B4604966E454EDCC0B2C5"/>
    <w:rsid w:val="00F07BC5"/>
  </w:style>
  <w:style w:type="paragraph" w:customStyle="1" w:styleId="51BFE419F6914A0384AC1E05E74AA2A9">
    <w:name w:val="51BFE419F6914A0384AC1E05E74AA2A9"/>
    <w:rsid w:val="00F07BC5"/>
  </w:style>
  <w:style w:type="paragraph" w:customStyle="1" w:styleId="52F2A3D93C0645689440EC80F404CFB2">
    <w:name w:val="52F2A3D93C0645689440EC80F404CFB2"/>
    <w:rsid w:val="00F07BC5"/>
  </w:style>
  <w:style w:type="paragraph" w:customStyle="1" w:styleId="58EA845026394588BCDB6327E70FF411">
    <w:name w:val="58EA845026394588BCDB6327E70FF411"/>
    <w:rsid w:val="00F07BC5"/>
  </w:style>
  <w:style w:type="paragraph" w:customStyle="1" w:styleId="A6D2BB5ED6CB4E06B96B3AAF123F79A8">
    <w:name w:val="A6D2BB5ED6CB4E06B96B3AAF123F79A8"/>
    <w:rsid w:val="00F07BC5"/>
  </w:style>
  <w:style w:type="paragraph" w:customStyle="1" w:styleId="D896C5217E1F42AEA2E81BFB0CAAF8EF">
    <w:name w:val="D896C5217E1F42AEA2E81BFB0CAAF8EF"/>
    <w:rsid w:val="00F07BC5"/>
  </w:style>
  <w:style w:type="paragraph" w:customStyle="1" w:styleId="F1A9D142B44C439B8A5F4611C1F9D3F850">
    <w:name w:val="F1A9D142B44C439B8A5F4611C1F9D3F850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0">
    <w:name w:val="23495994907D407BBE40F340682F2AB050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0">
    <w:name w:val="762DA126DB304F6B84B40D7D4B15965350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B4508550BB049859A46D9657ACC3A7448">
    <w:name w:val="1B4508550BB049859A46D9657ACC3A7448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1">
    <w:name w:val="FBE25CCB6AFE4E17BBFFC110BFA3BF9F41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BF0B7F89E7B4F5CA3EDA2054A7C0A5A49">
    <w:name w:val="0BF0B7F89E7B4F5CA3EDA2054A7C0A5A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35CDB02B43491488BCA143F168FC6049">
    <w:name w:val="0E35CDB02B43491488BCA143F168FC60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D66183BD604FD283B1BA83380132D949">
    <w:name w:val="DDD66183BD604FD283B1BA83380132D9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0718C12CDA4D219B07DC3F411DA55B49">
    <w:name w:val="710718C12CDA4D219B07DC3F411DA55B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49">
    <w:name w:val="CCE917A482F748689A6F6B980EFCA6BD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49">
    <w:name w:val="9DF06687B83C4D5A8CC18146040495AB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49">
    <w:name w:val="B9BA3E7D6BC34E7EB012674706AAC42349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6">
    <w:name w:val="3E6BB4F5E6314280BBC9EF3CD54133812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5">
    <w:name w:val="8CC605EF6B084EADA63C06FFBA6FF4D435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D19A4D8BDF14E9489C88BC36EF241D836">
    <w:name w:val="1D19A4D8BDF14E9489C88BC36EF241D83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6">
    <w:name w:val="6AF934296A1B4351887F8A2430469A702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6">
    <w:name w:val="B7C86B3A80EE414B982A282E28130A1226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79C5C2B8D8A49F99F941A82F7035E2726">
    <w:name w:val="279C5C2B8D8A49F99F941A82F7035E272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1712AEF50F4511949C0C8E993DF3F026">
    <w:name w:val="A61712AEF50F4511949C0C8E993DF3F026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743B87E6D1E460894089F7EBBF889D126">
    <w:name w:val="1743B87E6D1E460894089F7EBBF889D12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F13FA496AED47B0AF13B2B7BDD64A5026">
    <w:name w:val="BF13FA496AED47B0AF13B2B7BDD64A5026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A73DA535CC2E4A61994A1E2292BED2AE7">
    <w:name w:val="A73DA535CC2E4A61994A1E2292BED2AE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C09F22AD90541E8854D058150E070436">
    <w:name w:val="6C09F22AD90541E8854D058150E070436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97EB8548D97439A8379EB0099EA04797">
    <w:name w:val="197EB8548D97439A8379EB0099EA04797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8EA845026394588BCDB6327E70FF4111">
    <w:name w:val="58EA845026394588BCDB6327E70FF4111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6D2BB5ED6CB4E06B96B3AAF123F79A81">
    <w:name w:val="A6D2BB5ED6CB4E06B96B3AAF123F79A81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896C5217E1F42AEA2E81BFB0CAAF8EF1">
    <w:name w:val="D896C5217E1F42AEA2E81BFB0CAAF8EF1"/>
    <w:rsid w:val="00F07B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B0145F426494C3F92ADE6A27E94CE5120">
    <w:name w:val="EB0145F426494C3F92ADE6A27E94CE5120"/>
    <w:rsid w:val="00F07B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8">
    <w:name w:val="68BF52B6D1E84B69AA841FC816E5E0D818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8">
    <w:name w:val="94D78537254246519566AEE9D70F365318"/>
    <w:rsid w:val="00F07B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C114F2794ADE42168D42C975D768E15B">
    <w:name w:val="C114F2794ADE42168D42C975D768E15B"/>
    <w:rsid w:val="00F07BC5"/>
  </w:style>
  <w:style w:type="paragraph" w:customStyle="1" w:styleId="789B524FC32F4943980BDEE4A43D6597">
    <w:name w:val="789B524FC32F4943980BDEE4A43D6597"/>
    <w:rsid w:val="00F07BC5"/>
  </w:style>
  <w:style w:type="paragraph" w:customStyle="1" w:styleId="F0083E68D33F44A190B178FD5997E755">
    <w:name w:val="F0083E68D33F44A190B178FD5997E755"/>
    <w:rsid w:val="00F07BC5"/>
  </w:style>
  <w:style w:type="paragraph" w:customStyle="1" w:styleId="4970187E02174EB5B765A65B96C2008B">
    <w:name w:val="4970187E02174EB5B765A65B96C2008B"/>
    <w:rsid w:val="00F07BC5"/>
  </w:style>
  <w:style w:type="paragraph" w:customStyle="1" w:styleId="C1121442E1524B829486FFA14D5F01FF">
    <w:name w:val="C1121442E1524B829486FFA14D5F01FF"/>
    <w:rsid w:val="00FC3390"/>
  </w:style>
  <w:style w:type="paragraph" w:customStyle="1" w:styleId="F3196B0234944A5485192BEFD272746B">
    <w:name w:val="F3196B0234944A5485192BEFD272746B"/>
    <w:rsid w:val="00FC3390"/>
  </w:style>
  <w:style w:type="paragraph" w:customStyle="1" w:styleId="FFA62DA238BF465192BCE0F22A75D4D4">
    <w:name w:val="FFA62DA238BF465192BCE0F22A75D4D4"/>
    <w:rsid w:val="00FC3390"/>
  </w:style>
  <w:style w:type="paragraph" w:customStyle="1" w:styleId="3C7F766E739B44F3AAFEE57468EC314B">
    <w:name w:val="3C7F766E739B44F3AAFEE57468EC314B"/>
    <w:rsid w:val="00FC3390"/>
  </w:style>
  <w:style w:type="paragraph" w:customStyle="1" w:styleId="2247795B4F6F4E71ADC0B8D32B40E8AA">
    <w:name w:val="2247795B4F6F4E71ADC0B8D32B40E8AA"/>
    <w:rsid w:val="00FC3390"/>
  </w:style>
  <w:style w:type="paragraph" w:customStyle="1" w:styleId="0414DE855B6C46A18C7C397A679EACB2">
    <w:name w:val="0414DE855B6C46A18C7C397A679EACB2"/>
    <w:rsid w:val="00FC3390"/>
  </w:style>
  <w:style w:type="paragraph" w:customStyle="1" w:styleId="ABBD3998E5BF43C8877C76C3238C330C">
    <w:name w:val="ABBD3998E5BF43C8877C76C3238C330C"/>
    <w:rsid w:val="00FC3390"/>
  </w:style>
  <w:style w:type="paragraph" w:customStyle="1" w:styleId="86B6ABD9A8E746E4B96D9AD35904B53E">
    <w:name w:val="86B6ABD9A8E746E4B96D9AD35904B53E"/>
    <w:rsid w:val="00FC3390"/>
  </w:style>
  <w:style w:type="paragraph" w:customStyle="1" w:styleId="36BA5EB14EFA4FF0A9A25F2B581DAF6C">
    <w:name w:val="36BA5EB14EFA4FF0A9A25F2B581DAF6C"/>
    <w:rsid w:val="00FC3390"/>
  </w:style>
  <w:style w:type="paragraph" w:customStyle="1" w:styleId="14E6B7AD4EA646819BCECFBB0C6C6EA1">
    <w:name w:val="14E6B7AD4EA646819BCECFBB0C6C6EA1"/>
    <w:rsid w:val="00FC3390"/>
  </w:style>
  <w:style w:type="paragraph" w:customStyle="1" w:styleId="477E9706208E4DBDB5936FC39AC229BA">
    <w:name w:val="477E9706208E4DBDB5936FC39AC229BA"/>
    <w:rsid w:val="00FC3390"/>
  </w:style>
  <w:style w:type="paragraph" w:customStyle="1" w:styleId="F1A9D142B44C439B8A5F4611C1F9D3F851">
    <w:name w:val="F1A9D142B44C439B8A5F4611C1F9D3F8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1">
    <w:name w:val="23495994907D407BBE40F340682F2AB0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1">
    <w:name w:val="762DA126DB304F6B84B40D7D4B159653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2">
    <w:name w:val="FBE25CCB6AFE4E17BBFFC110BFA3BF9F4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">
    <w:name w:val="C1121442E1524B829486FFA14D5F01FF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">
    <w:name w:val="F3196B0234944A5485192BEFD272746B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">
    <w:name w:val="FFA62DA238BF465192BCE0F22A75D4D4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0">
    <w:name w:val="710718C12CDA4D219B07DC3F411DA55B50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0">
    <w:name w:val="CCE917A482F748689A6F6B980EFCA6BD50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0">
    <w:name w:val="9DF06687B83C4D5A8CC18146040495AB50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0">
    <w:name w:val="B9BA3E7D6BC34E7EB012674706AAC42350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7">
    <w:name w:val="3E6BB4F5E6314280BBC9EF3CD541338127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6">
    <w:name w:val="8CC605EF6B084EADA63C06FFBA6FF4D436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7">
    <w:name w:val="6AF934296A1B4351887F8A2430469A7027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7">
    <w:name w:val="B7C86B3A80EE414B982A282E28130A1227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">
    <w:name w:val="3C7F766E739B44F3AAFEE57468EC314B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">
    <w:name w:val="2247795B4F6F4E71ADC0B8D32B40E8AA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">
    <w:name w:val="0414DE855B6C46A18C7C397A679EACB2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">
    <w:name w:val="ABBD3998E5BF43C8877C76C3238C330C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1">
    <w:name w:val="86B6ABD9A8E746E4B96D9AD35904B53E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">
    <w:name w:val="36BA5EB14EFA4FF0A9A25F2B581DAF6C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">
    <w:name w:val="14E6B7AD4EA646819BCECFBB0C6C6EA1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477E9706208E4DBDB5936FC39AC229BA1">
    <w:name w:val="477E9706208E4DBDB5936FC39AC229BA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19">
    <w:name w:val="68BF52B6D1E84B69AA841FC816E5E0D819"/>
    <w:rsid w:val="00FC339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19">
    <w:name w:val="94D78537254246519566AEE9D70F365319"/>
    <w:rsid w:val="00FC339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BE25CCB6AFE4E17BBFFC110BFA3BF9F43">
    <w:name w:val="FBE25CCB6AFE4E17BBFFC110BFA3BF9F4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">
    <w:name w:val="C1121442E1524B829486FFA14D5F01FF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">
    <w:name w:val="F3196B0234944A5485192BEFD272746B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">
    <w:name w:val="FFA62DA238BF465192BCE0F22A75D4D4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1">
    <w:name w:val="710718C12CDA4D219B07DC3F411DA55B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1">
    <w:name w:val="CCE917A482F748689A6F6B980EFCA6BD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1">
    <w:name w:val="9DF06687B83C4D5A8CC18146040495AB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1">
    <w:name w:val="B9BA3E7D6BC34E7EB012674706AAC42351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8">
    <w:name w:val="3E6BB4F5E6314280BBC9EF3CD541338128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7">
    <w:name w:val="8CC605EF6B084EADA63C06FFBA6FF4D437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8">
    <w:name w:val="6AF934296A1B4351887F8A2430469A7028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8">
    <w:name w:val="B7C86B3A80EE414B982A282E28130A1228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">
    <w:name w:val="3C7F766E739B44F3AAFEE57468EC314B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">
    <w:name w:val="2247795B4F6F4E71ADC0B8D32B40E8AA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">
    <w:name w:val="0414DE855B6C46A18C7C397A679EACB2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">
    <w:name w:val="ABBD3998E5BF43C8877C76C3238C330C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2">
    <w:name w:val="86B6ABD9A8E746E4B96D9AD35904B53E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2">
    <w:name w:val="36BA5EB14EFA4FF0A9A25F2B581DAF6C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">
    <w:name w:val="14E6B7AD4EA646819BCECFBB0C6C6EA1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477E9706208E4DBDB5936FC39AC229BA2">
    <w:name w:val="477E9706208E4DBDB5936FC39AC229BA2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0">
    <w:name w:val="68BF52B6D1E84B69AA841FC816E5E0D820"/>
    <w:rsid w:val="00FC339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0">
    <w:name w:val="94D78537254246519566AEE9D70F365320"/>
    <w:rsid w:val="00FC339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52">
    <w:name w:val="F1A9D142B44C439B8A5F4611C1F9D3F8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2">
    <w:name w:val="23495994907D407BBE40F340682F2AB0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2">
    <w:name w:val="762DA126DB304F6B84B40D7D4B159653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4">
    <w:name w:val="FBE25CCB6AFE4E17BBFFC110BFA3BF9F44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3">
    <w:name w:val="C1121442E1524B829486FFA14D5F01FF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3">
    <w:name w:val="F3196B0234944A5485192BEFD272746B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3">
    <w:name w:val="FFA62DA238BF465192BCE0F22A75D4D4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2">
    <w:name w:val="710718C12CDA4D219B07DC3F411DA55B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2">
    <w:name w:val="CCE917A482F748689A6F6B980EFCA6BD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2">
    <w:name w:val="9DF06687B83C4D5A8CC18146040495AB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2">
    <w:name w:val="B9BA3E7D6BC34E7EB012674706AAC42352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29">
    <w:name w:val="3E6BB4F5E6314280BBC9EF3CD541338129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8">
    <w:name w:val="8CC605EF6B084EADA63C06FFBA6FF4D438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0DFF532DDDC49F594BE62A341D9E84F">
    <w:name w:val="20DFF532DDDC49F594BE62A341D9E84F"/>
    <w:rsid w:val="00FC3390"/>
  </w:style>
  <w:style w:type="paragraph" w:customStyle="1" w:styleId="F1A9D142B44C439B8A5F4611C1F9D3F853">
    <w:name w:val="F1A9D142B44C439B8A5F4611C1F9D3F8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3">
    <w:name w:val="23495994907D407BBE40F340682F2AB0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3">
    <w:name w:val="762DA126DB304F6B84B40D7D4B159653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5">
    <w:name w:val="FBE25CCB6AFE4E17BBFFC110BFA3BF9F45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4">
    <w:name w:val="C1121442E1524B829486FFA14D5F01FF4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4">
    <w:name w:val="F3196B0234944A5485192BEFD272746B4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4">
    <w:name w:val="FFA62DA238BF465192BCE0F22A75D4D44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3">
    <w:name w:val="710718C12CDA4D219B07DC3F411DA55B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3">
    <w:name w:val="CCE917A482F748689A6F6B980EFCA6BD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3">
    <w:name w:val="9DF06687B83C4D5A8CC18146040495AB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3">
    <w:name w:val="B9BA3E7D6BC34E7EB012674706AAC4235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0">
    <w:name w:val="3E6BB4F5E6314280BBC9EF3CD541338130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39">
    <w:name w:val="8CC605EF6B084EADA63C06FFBA6FF4D439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29">
    <w:name w:val="6AF934296A1B4351887F8A2430469A7029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29">
    <w:name w:val="B7C86B3A80EE414B982A282E28130A1229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3">
    <w:name w:val="3C7F766E739B44F3AAFEE57468EC314B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">
    <w:name w:val="2247795B4F6F4E71ADC0B8D32B40E8AA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3">
    <w:name w:val="0414DE855B6C46A18C7C397A679EACB23"/>
    <w:rsid w:val="00FC339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">
    <w:name w:val="ABBD3998E5BF43C8877C76C3238C330C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6BA5EB14EFA4FF0A9A25F2B581DAF6C3">
    <w:name w:val="36BA5EB14EFA4FF0A9A25F2B581DAF6C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3">
    <w:name w:val="14E6B7AD4EA646819BCECFBB0C6C6EA13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">
    <w:name w:val="20DFF532DDDC49F594BE62A341D9E84F1"/>
    <w:rsid w:val="00FC339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1A9D142B44C439B8A5F4611C1F9D3F854">
    <w:name w:val="F1A9D142B44C439B8A5F4611C1F9D3F8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4">
    <w:name w:val="23495994907D407BBE40F340682F2AB0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4">
    <w:name w:val="762DA126DB304F6B84B40D7D4B159653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6">
    <w:name w:val="FBE25CCB6AFE4E17BBFFC110BFA3BF9F46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5">
    <w:name w:val="C1121442E1524B829486FFA14D5F01FF5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5">
    <w:name w:val="F3196B0234944A5485192BEFD272746B5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5">
    <w:name w:val="FFA62DA238BF465192BCE0F22A75D4D45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4">
    <w:name w:val="710718C12CDA4D219B07DC3F411DA55B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4">
    <w:name w:val="CCE917A482F748689A6F6B980EFCA6BD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4">
    <w:name w:val="9DF06687B83C4D5A8CC18146040495AB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4">
    <w:name w:val="B9BA3E7D6BC34E7EB012674706AAC4235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1">
    <w:name w:val="3E6BB4F5E6314280BBC9EF3CD541338131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0">
    <w:name w:val="8CC605EF6B084EADA63C06FFBA6FF4D440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30">
    <w:name w:val="6AF934296A1B4351887F8A2430469A7030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0">
    <w:name w:val="B7C86B3A80EE414B982A282E28130A1230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4">
    <w:name w:val="3C7F766E739B44F3AAFEE57468EC314B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4">
    <w:name w:val="2247795B4F6F4E71ADC0B8D32B40E8AA4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4">
    <w:name w:val="0414DE855B6C46A18C7C397A679EACB24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4">
    <w:name w:val="ABBD3998E5BF43C8877C76C3238C330C4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3">
    <w:name w:val="86B6ABD9A8E746E4B96D9AD35904B53E3"/>
    <w:rsid w:val="005111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4">
    <w:name w:val="36BA5EB14EFA4FF0A9A25F2B581DAF6C4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4">
    <w:name w:val="14E6B7AD4EA646819BCECFBB0C6C6EA14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">
    <w:name w:val="20DFF532DDDC49F594BE62A341D9E84F2"/>
    <w:rsid w:val="005111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81F638C6B454E12BC55F9FF372FACDD">
    <w:name w:val="B81F638C6B454E12BC55F9FF372FACDD"/>
    <w:rsid w:val="00D71F45"/>
  </w:style>
  <w:style w:type="paragraph" w:customStyle="1" w:styleId="FC7F99893DFD4977B284F5EBC4DAF8A1">
    <w:name w:val="FC7F99893DFD4977B284F5EBC4DAF8A1"/>
    <w:rsid w:val="00D71F45"/>
  </w:style>
  <w:style w:type="paragraph" w:customStyle="1" w:styleId="59D511AE11BB4ADA98D4775B02B9F797">
    <w:name w:val="59D511AE11BB4ADA98D4775B02B9F797"/>
    <w:rsid w:val="00D71F45"/>
  </w:style>
  <w:style w:type="paragraph" w:customStyle="1" w:styleId="F901EA1576574C40838764F0F79453AA">
    <w:name w:val="F901EA1576574C40838764F0F79453AA"/>
    <w:rsid w:val="00D71F45"/>
  </w:style>
  <w:style w:type="paragraph" w:customStyle="1" w:styleId="FE1CFFE6107047809AFAC048D3A75EC2">
    <w:name w:val="FE1CFFE6107047809AFAC048D3A75EC2"/>
    <w:rsid w:val="00D71F45"/>
  </w:style>
  <w:style w:type="paragraph" w:customStyle="1" w:styleId="F1A9D142B44C439B8A5F4611C1F9D3F855">
    <w:name w:val="F1A9D142B44C439B8A5F4611C1F9D3F8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5">
    <w:name w:val="23495994907D407BBE40F340682F2AB0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5">
    <w:name w:val="762DA126DB304F6B84B40D7D4B159653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7">
    <w:name w:val="FBE25CCB6AFE4E17BBFFC110BFA3BF9F47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6">
    <w:name w:val="C1121442E1524B829486FFA14D5F01FF6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6">
    <w:name w:val="F3196B0234944A5485192BEFD272746B6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6">
    <w:name w:val="FFA62DA238BF465192BCE0F22A75D4D46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5">
    <w:name w:val="710718C12CDA4D219B07DC3F411DA55B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5">
    <w:name w:val="CCE917A482F748689A6F6B980EFCA6BD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5">
    <w:name w:val="9DF06687B83C4D5A8CC18146040495AB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5">
    <w:name w:val="B9BA3E7D6BC34E7EB012674706AAC4235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1">
    <w:name w:val="B81F638C6B454E12BC55F9FF372FACDD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1">
    <w:name w:val="FC7F99893DFD4977B284F5EBC4DAF8A1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1">
    <w:name w:val="59D511AE11BB4ADA98D4775B02B9F797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1">
    <w:name w:val="F901EA1576574C40838764F0F79453AA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1">
    <w:name w:val="FE1CFFE6107047809AFAC048D3A75EC2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2">
    <w:name w:val="3E6BB4F5E6314280BBC9EF3CD541338132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1">
    <w:name w:val="8CC605EF6B084EADA63C06FFBA6FF4D44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AF934296A1B4351887F8A2430469A7031">
    <w:name w:val="6AF934296A1B4351887F8A2430469A7031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1">
    <w:name w:val="B7C86B3A80EE414B982A282E28130A1231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5">
    <w:name w:val="3C7F766E739B44F3AAFEE57468EC314B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5">
    <w:name w:val="2247795B4F6F4E71ADC0B8D32B40E8AA5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5">
    <w:name w:val="0414DE855B6C46A18C7C397A679EACB25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5">
    <w:name w:val="ABBD3998E5BF43C8877C76C3238C330C5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4">
    <w:name w:val="86B6ABD9A8E746E4B96D9AD35904B53E4"/>
    <w:rsid w:val="00D71F4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5">
    <w:name w:val="36BA5EB14EFA4FF0A9A25F2B581DAF6C5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5">
    <w:name w:val="14E6B7AD4EA646819BCECFBB0C6C6EA15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3">
    <w:name w:val="20DFF532DDDC49F594BE62A341D9E84F3"/>
    <w:rsid w:val="00D71F4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1">
    <w:name w:val="68BF52B6D1E84B69AA841FC816E5E0D821"/>
    <w:rsid w:val="00D71F4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1">
    <w:name w:val="94D78537254246519566AEE9D70F365321"/>
    <w:rsid w:val="00D71F4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21178CE1796942B8A191257EBDBBBF9D">
    <w:name w:val="21178CE1796942B8A191257EBDBBBF9D"/>
    <w:rsid w:val="009328C5"/>
  </w:style>
  <w:style w:type="paragraph" w:customStyle="1" w:styleId="F1A9D142B44C439B8A5F4611C1F9D3F856">
    <w:name w:val="F1A9D142B44C439B8A5F4611C1F9D3F8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6">
    <w:name w:val="23495994907D407BBE40F340682F2AB0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6">
    <w:name w:val="762DA126DB304F6B84B40D7D4B159653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8">
    <w:name w:val="FBE25CCB6AFE4E17BBFFC110BFA3BF9F4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7">
    <w:name w:val="C1121442E1524B829486FFA14D5F01FF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7">
    <w:name w:val="F3196B0234944A5485192BEFD272746B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7">
    <w:name w:val="FFA62DA238BF465192BCE0F22A75D4D4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6">
    <w:name w:val="710718C12CDA4D219B07DC3F411DA55B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6">
    <w:name w:val="CCE917A482F748689A6F6B980EFCA6BD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6">
    <w:name w:val="9DF06687B83C4D5A8CC18146040495AB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6">
    <w:name w:val="B9BA3E7D6BC34E7EB012674706AAC4235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2">
    <w:name w:val="B81F638C6B454E12BC55F9FF372FACDD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2">
    <w:name w:val="FC7F99893DFD4977B284F5EBC4DAF8A1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2">
    <w:name w:val="59D511AE11BB4ADA98D4775B02B9F797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2">
    <w:name w:val="F901EA1576574C40838764F0F79453AA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2">
    <w:name w:val="FE1CFFE6107047809AFAC048D3A75EC2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3">
    <w:name w:val="3E6BB4F5E6314280BBC9EF3CD54133813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2">
    <w:name w:val="8CC605EF6B084EADA63C06FFBA6FF4D44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">
    <w:name w:val="21178CE1796942B8A191257EBDBBBF9D1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2">
    <w:name w:val="6AF934296A1B4351887F8A2430469A7032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2">
    <w:name w:val="B7C86B3A80EE414B982A282E28130A1232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6">
    <w:name w:val="3C7F766E739B44F3AAFEE57468EC314B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6">
    <w:name w:val="2247795B4F6F4E71ADC0B8D32B40E8AA6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6">
    <w:name w:val="0414DE855B6C46A18C7C397A679EACB2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6">
    <w:name w:val="ABBD3998E5BF43C8877C76C3238C330C6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5">
    <w:name w:val="86B6ABD9A8E746E4B96D9AD35904B53E5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6">
    <w:name w:val="36BA5EB14EFA4FF0A9A25F2B581DAF6C6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6">
    <w:name w:val="14E6B7AD4EA646819BCECFBB0C6C6EA16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4">
    <w:name w:val="20DFF532DDDC49F594BE62A341D9E84F4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2">
    <w:name w:val="68BF52B6D1E84B69AA841FC816E5E0D822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2">
    <w:name w:val="94D78537254246519566AEE9D70F365322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57">
    <w:name w:val="F1A9D142B44C439B8A5F4611C1F9D3F8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7">
    <w:name w:val="23495994907D407BBE40F340682F2AB0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7">
    <w:name w:val="762DA126DB304F6B84B40D7D4B159653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49">
    <w:name w:val="FBE25CCB6AFE4E17BBFFC110BFA3BF9F49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8">
    <w:name w:val="C1121442E1524B829486FFA14D5F01FF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8">
    <w:name w:val="F3196B0234944A5485192BEFD272746B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8">
    <w:name w:val="FFA62DA238BF465192BCE0F22A75D4D4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7">
    <w:name w:val="710718C12CDA4D219B07DC3F411DA55B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7">
    <w:name w:val="CCE917A482F748689A6F6B980EFCA6BD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7">
    <w:name w:val="9DF06687B83C4D5A8CC18146040495AB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7">
    <w:name w:val="B9BA3E7D6BC34E7EB012674706AAC4235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3">
    <w:name w:val="B81F638C6B454E12BC55F9FF372FACDD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3">
    <w:name w:val="FC7F99893DFD4977B284F5EBC4DAF8A1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3">
    <w:name w:val="59D511AE11BB4ADA98D4775B02B9F797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3">
    <w:name w:val="F901EA1576574C40838764F0F79453AA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3">
    <w:name w:val="FE1CFFE6107047809AFAC048D3A75EC2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4">
    <w:name w:val="3E6BB4F5E6314280BBC9EF3CD54133813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3">
    <w:name w:val="8CC605EF6B084EADA63C06FFBA6FF4D44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">
    <w:name w:val="21178CE1796942B8A191257EBDBBBF9D2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3">
    <w:name w:val="6AF934296A1B4351887F8A2430469A7033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3">
    <w:name w:val="B7C86B3A80EE414B982A282E28130A1233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7">
    <w:name w:val="3C7F766E739B44F3AAFEE57468EC314B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7">
    <w:name w:val="2247795B4F6F4E71ADC0B8D32B40E8AA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7">
    <w:name w:val="0414DE855B6C46A18C7C397A679EACB2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7">
    <w:name w:val="ABBD3998E5BF43C8877C76C3238C330C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6">
    <w:name w:val="86B6ABD9A8E746E4B96D9AD35904B53E6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7">
    <w:name w:val="36BA5EB14EFA4FF0A9A25F2B581DAF6C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7">
    <w:name w:val="14E6B7AD4EA646819BCECFBB0C6C6EA17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5">
    <w:name w:val="20DFF532DDDC49F594BE62A341D9E84F5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3">
    <w:name w:val="68BF52B6D1E84B69AA841FC816E5E0D823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3">
    <w:name w:val="94D78537254246519566AEE9D70F365323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58">
    <w:name w:val="F1A9D142B44C439B8A5F4611C1F9D3F8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8">
    <w:name w:val="23495994907D407BBE40F340682F2AB0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8">
    <w:name w:val="762DA126DB304F6B84B40D7D4B159653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0">
    <w:name w:val="FBE25CCB6AFE4E17BBFFC110BFA3BF9F50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9">
    <w:name w:val="C1121442E1524B829486FFA14D5F01FF9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9">
    <w:name w:val="F3196B0234944A5485192BEFD272746B9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9">
    <w:name w:val="FFA62DA238BF465192BCE0F22A75D4D49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8">
    <w:name w:val="710718C12CDA4D219B07DC3F411DA55B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8">
    <w:name w:val="CCE917A482F748689A6F6B980EFCA6BD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8">
    <w:name w:val="9DF06687B83C4D5A8CC18146040495AB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8">
    <w:name w:val="B9BA3E7D6BC34E7EB012674706AAC4235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4">
    <w:name w:val="B81F638C6B454E12BC55F9FF372FACDD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4">
    <w:name w:val="FC7F99893DFD4977B284F5EBC4DAF8A1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4">
    <w:name w:val="59D511AE11BB4ADA98D4775B02B9F797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4">
    <w:name w:val="F901EA1576574C40838764F0F79453AA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4">
    <w:name w:val="FE1CFFE6107047809AFAC048D3A75EC2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5">
    <w:name w:val="3E6BB4F5E6314280BBC9EF3CD541338135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4">
    <w:name w:val="8CC605EF6B084EADA63C06FFBA6FF4D44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3">
    <w:name w:val="21178CE1796942B8A191257EBDBBBF9D3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4">
    <w:name w:val="6AF934296A1B4351887F8A2430469A7034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4">
    <w:name w:val="B7C86B3A80EE414B982A282E28130A1234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8">
    <w:name w:val="3C7F766E739B44F3AAFEE57468EC314B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8">
    <w:name w:val="2247795B4F6F4E71ADC0B8D32B40E8AA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8">
    <w:name w:val="0414DE855B6C46A18C7C397A679EACB28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8">
    <w:name w:val="ABBD3998E5BF43C8877C76C3238C330C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7">
    <w:name w:val="86B6ABD9A8E746E4B96D9AD35904B53E7"/>
    <w:rsid w:val="009328C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8">
    <w:name w:val="36BA5EB14EFA4FF0A9A25F2B581DAF6C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8">
    <w:name w:val="14E6B7AD4EA646819BCECFBB0C6C6EA18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6">
    <w:name w:val="20DFF532DDDC49F594BE62A341D9E84F6"/>
    <w:rsid w:val="009328C5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8BF52B6D1E84B69AA841FC816E5E0D824">
    <w:name w:val="68BF52B6D1E84B69AA841FC816E5E0D824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94D78537254246519566AEE9D70F365324">
    <w:name w:val="94D78537254246519566AEE9D70F365324"/>
    <w:rsid w:val="009328C5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A5968F5E4D394E2D990ACC775647C33E">
    <w:name w:val="A5968F5E4D394E2D990ACC775647C33E"/>
    <w:rsid w:val="00C9192F"/>
  </w:style>
  <w:style w:type="paragraph" w:customStyle="1" w:styleId="CD73952E43F84864B1D5A362B1C6204B">
    <w:name w:val="CD73952E43F84864B1D5A362B1C6204B"/>
    <w:rsid w:val="00C9192F"/>
  </w:style>
  <w:style w:type="paragraph" w:customStyle="1" w:styleId="DCC3542A905A4F1BB3A4440AC25E901B">
    <w:name w:val="DCC3542A905A4F1BB3A4440AC25E901B"/>
    <w:rsid w:val="00C9192F"/>
  </w:style>
  <w:style w:type="paragraph" w:customStyle="1" w:styleId="63506CCB312F42EF8CA85763FE6FA27B">
    <w:name w:val="63506CCB312F42EF8CA85763FE6FA27B"/>
    <w:rsid w:val="00C9192F"/>
  </w:style>
  <w:style w:type="paragraph" w:customStyle="1" w:styleId="DCC3542A905A4F1BB3A4440AC25E901B1">
    <w:name w:val="DCC3542A905A4F1BB3A4440AC25E901B1"/>
    <w:rsid w:val="00C9192F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1">
    <w:name w:val="63506CCB312F42EF8CA85763FE6FA27B1"/>
    <w:rsid w:val="00C9192F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59">
    <w:name w:val="F1A9D142B44C439B8A5F4611C1F9D3F8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59">
    <w:name w:val="23495994907D407BBE40F340682F2AB0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59">
    <w:name w:val="762DA126DB304F6B84B40D7D4B159653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1">
    <w:name w:val="FBE25CCB6AFE4E17BBFFC110BFA3BF9F51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0">
    <w:name w:val="C1121442E1524B829486FFA14D5F01FF10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0">
    <w:name w:val="F3196B0234944A5485192BEFD272746B10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0">
    <w:name w:val="FFA62DA238BF465192BCE0F22A75D4D410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59">
    <w:name w:val="710718C12CDA4D219B07DC3F411DA55B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59">
    <w:name w:val="CCE917A482F748689A6F6B980EFCA6BD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59">
    <w:name w:val="9DF06687B83C4D5A8CC18146040495AB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59">
    <w:name w:val="B9BA3E7D6BC34E7EB012674706AAC4235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5">
    <w:name w:val="B81F638C6B454E12BC55F9FF372FACDD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5">
    <w:name w:val="FC7F99893DFD4977B284F5EBC4DAF8A1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5">
    <w:name w:val="59D511AE11BB4ADA98D4775B02B9F797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5">
    <w:name w:val="F901EA1576574C40838764F0F79453AA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5">
    <w:name w:val="FE1CFFE6107047809AFAC048D3A75EC2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6">
    <w:name w:val="3E6BB4F5E6314280BBC9EF3CD541338136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5">
    <w:name w:val="8CC605EF6B084EADA63C06FFBA6FF4D44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4">
    <w:name w:val="21178CE1796942B8A191257EBDBBBF9D4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5">
    <w:name w:val="6AF934296A1B4351887F8A2430469A7035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5">
    <w:name w:val="B7C86B3A80EE414B982A282E28130A1235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9">
    <w:name w:val="3C7F766E739B44F3AAFEE57468EC314B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9">
    <w:name w:val="2247795B4F6F4E71ADC0B8D32B40E8AA9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9">
    <w:name w:val="0414DE855B6C46A18C7C397A679EACB29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9">
    <w:name w:val="ABBD3998E5BF43C8877C76C3238C330C9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8">
    <w:name w:val="86B6ABD9A8E746E4B96D9AD35904B53E8"/>
    <w:rsid w:val="00C9192F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9">
    <w:name w:val="36BA5EB14EFA4FF0A9A25F2B581DAF6C9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9">
    <w:name w:val="14E6B7AD4EA646819BCECFBB0C6C6EA19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7">
    <w:name w:val="20DFF532DDDC49F594BE62A341D9E84F7"/>
    <w:rsid w:val="00C9192F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CC3542A905A4F1BB3A4440AC25E901B2">
    <w:name w:val="DCC3542A905A4F1BB3A4440AC25E901B2"/>
    <w:rsid w:val="00910B88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2">
    <w:name w:val="63506CCB312F42EF8CA85763FE6FA27B2"/>
    <w:rsid w:val="00910B88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0">
    <w:name w:val="F1A9D142B44C439B8A5F4611C1F9D3F8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0">
    <w:name w:val="23495994907D407BBE40F340682F2AB0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0">
    <w:name w:val="762DA126DB304F6B84B40D7D4B159653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2">
    <w:name w:val="FBE25CCB6AFE4E17BBFFC110BFA3BF9F52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1">
    <w:name w:val="C1121442E1524B829486FFA14D5F01FF11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1">
    <w:name w:val="F3196B0234944A5485192BEFD272746B11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1">
    <w:name w:val="FFA62DA238BF465192BCE0F22A75D4D411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0">
    <w:name w:val="710718C12CDA4D219B07DC3F411DA55B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0">
    <w:name w:val="CCE917A482F748689A6F6B980EFCA6BD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0">
    <w:name w:val="9DF06687B83C4D5A8CC18146040495AB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0">
    <w:name w:val="B9BA3E7D6BC34E7EB012674706AAC4236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6">
    <w:name w:val="B81F638C6B454E12BC55F9FF372FACDD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6">
    <w:name w:val="FC7F99893DFD4977B284F5EBC4DAF8A1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6">
    <w:name w:val="59D511AE11BB4ADA98D4775B02B9F797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6">
    <w:name w:val="F901EA1576574C40838764F0F79453AA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6">
    <w:name w:val="FE1CFFE6107047809AFAC048D3A75EC2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7">
    <w:name w:val="3E6BB4F5E6314280BBC9EF3CD541338137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6">
    <w:name w:val="8CC605EF6B084EADA63C06FFBA6FF4D44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5">
    <w:name w:val="21178CE1796942B8A191257EBDBBBF9D5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6">
    <w:name w:val="6AF934296A1B4351887F8A2430469A7036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6">
    <w:name w:val="B7C86B3A80EE414B982A282E28130A1236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0">
    <w:name w:val="3C7F766E739B44F3AAFEE57468EC314B1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0">
    <w:name w:val="2247795B4F6F4E71ADC0B8D32B40E8AA10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0">
    <w:name w:val="0414DE855B6C46A18C7C397A679EACB210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0">
    <w:name w:val="ABBD3998E5BF43C8877C76C3238C330C10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9">
    <w:name w:val="86B6ABD9A8E746E4B96D9AD35904B53E9"/>
    <w:rsid w:val="00910B88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0">
    <w:name w:val="36BA5EB14EFA4FF0A9A25F2B581DAF6C10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0">
    <w:name w:val="14E6B7AD4EA646819BCECFBB0C6C6EA110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8">
    <w:name w:val="20DFF532DDDC49F594BE62A341D9E84F8"/>
    <w:rsid w:val="00910B88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CC3542A905A4F1BB3A4440AC25E901B3">
    <w:name w:val="DCC3542A905A4F1BB3A4440AC25E901B3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3">
    <w:name w:val="63506CCB312F42EF8CA85763FE6FA27B3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1">
    <w:name w:val="F1A9D142B44C439B8A5F4611C1F9D3F8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1">
    <w:name w:val="23495994907D407BBE40F340682F2AB0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1">
    <w:name w:val="762DA126DB304F6B84B40D7D4B159653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3">
    <w:name w:val="FBE25CCB6AFE4E17BBFFC110BFA3BF9F5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2">
    <w:name w:val="C1121442E1524B829486FFA14D5F01FF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2">
    <w:name w:val="F3196B0234944A5485192BEFD272746B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2">
    <w:name w:val="FFA62DA238BF465192BCE0F22A75D4D4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1">
    <w:name w:val="710718C12CDA4D219B07DC3F411DA55B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1">
    <w:name w:val="CCE917A482F748689A6F6B980EFCA6BD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1">
    <w:name w:val="9DF06687B83C4D5A8CC18146040495AB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1">
    <w:name w:val="B9BA3E7D6BC34E7EB012674706AAC4236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7">
    <w:name w:val="B81F638C6B454E12BC55F9FF372FACDD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7">
    <w:name w:val="FC7F99893DFD4977B284F5EBC4DAF8A1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7">
    <w:name w:val="59D511AE11BB4ADA98D4775B02B9F797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7">
    <w:name w:val="F901EA1576574C40838764F0F79453AA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7">
    <w:name w:val="FE1CFFE6107047809AFAC048D3A75EC2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8">
    <w:name w:val="3E6BB4F5E6314280BBC9EF3CD54133813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7">
    <w:name w:val="8CC605EF6B084EADA63C06FFBA6FF4D44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6">
    <w:name w:val="21178CE1796942B8A191257EBDBBBF9D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7">
    <w:name w:val="6AF934296A1B4351887F8A2430469A7037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7">
    <w:name w:val="B7C86B3A80EE414B982A282E28130A123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1">
    <w:name w:val="3C7F766E739B44F3AAFEE57468EC314B1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1">
    <w:name w:val="2247795B4F6F4E71ADC0B8D32B40E8AA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1">
    <w:name w:val="0414DE855B6C46A18C7C397A679EACB21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1">
    <w:name w:val="ABBD3998E5BF43C8877C76C3238C330C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10">
    <w:name w:val="86B6ABD9A8E746E4B96D9AD35904B53E10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1">
    <w:name w:val="36BA5EB14EFA4FF0A9A25F2B581DAF6C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1">
    <w:name w:val="14E6B7AD4EA646819BCECFBB0C6C6EA1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9">
    <w:name w:val="20DFF532DDDC49F594BE62A341D9E84F9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CC3542A905A4F1BB3A4440AC25E901B4">
    <w:name w:val="DCC3542A905A4F1BB3A4440AC25E901B4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4">
    <w:name w:val="63506CCB312F42EF8CA85763FE6FA27B4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2">
    <w:name w:val="F1A9D142B44C439B8A5F4611C1F9D3F8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2">
    <w:name w:val="23495994907D407BBE40F340682F2AB0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2">
    <w:name w:val="762DA126DB304F6B84B40D7D4B159653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4">
    <w:name w:val="FBE25CCB6AFE4E17BBFFC110BFA3BF9F5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3">
    <w:name w:val="C1121442E1524B829486FFA14D5F01FF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3">
    <w:name w:val="F3196B0234944A5485192BEFD272746B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3">
    <w:name w:val="FFA62DA238BF465192BCE0F22A75D4D4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2">
    <w:name w:val="710718C12CDA4D219B07DC3F411DA55B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2">
    <w:name w:val="CCE917A482F748689A6F6B980EFCA6BD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2">
    <w:name w:val="9DF06687B83C4D5A8CC18146040495AB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2">
    <w:name w:val="B9BA3E7D6BC34E7EB012674706AAC4236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81F638C6B454E12BC55F9FF372FACDD8">
    <w:name w:val="B81F638C6B454E12BC55F9FF372FACDD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8">
    <w:name w:val="FC7F99893DFD4977B284F5EBC4DAF8A1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8">
    <w:name w:val="59D511AE11BB4ADA98D4775B02B9F797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8">
    <w:name w:val="F901EA1576574C40838764F0F79453AA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8">
    <w:name w:val="FE1CFFE6107047809AFAC048D3A75EC2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39">
    <w:name w:val="3E6BB4F5E6314280BBC9EF3CD54133813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8">
    <w:name w:val="8CC605EF6B084EADA63C06FFBA6FF4D44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7">
    <w:name w:val="21178CE1796942B8A191257EBDBBBF9D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8">
    <w:name w:val="6AF934296A1B4351887F8A2430469A7038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8">
    <w:name w:val="B7C86B3A80EE414B982A282E28130A1238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2">
    <w:name w:val="3C7F766E739B44F3AAFEE57468EC314B1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2">
    <w:name w:val="2247795B4F6F4E71ADC0B8D32B40E8AA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2">
    <w:name w:val="0414DE855B6C46A18C7C397A679EACB21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2">
    <w:name w:val="ABBD3998E5BF43C8877C76C3238C330C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11">
    <w:name w:val="86B6ABD9A8E746E4B96D9AD35904B53E1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2">
    <w:name w:val="36BA5EB14EFA4FF0A9A25F2B581DAF6C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2">
    <w:name w:val="14E6B7AD4EA646819BCECFBB0C6C6EA1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0">
    <w:name w:val="20DFF532DDDC49F594BE62A341D9E84F10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">
    <w:name w:val="88FB18A33FE94F6684BCF48F55F37859"/>
    <w:rsid w:val="005C1B9A"/>
  </w:style>
  <w:style w:type="paragraph" w:customStyle="1" w:styleId="DCC3542A905A4F1BB3A4440AC25E901B5">
    <w:name w:val="DCC3542A905A4F1BB3A4440AC25E901B5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5">
    <w:name w:val="63506CCB312F42EF8CA85763FE6FA27B5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3">
    <w:name w:val="F1A9D142B44C439B8A5F4611C1F9D3F8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3">
    <w:name w:val="23495994907D407BBE40F340682F2AB0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3">
    <w:name w:val="762DA126DB304F6B84B40D7D4B159653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5">
    <w:name w:val="FBE25CCB6AFE4E17BBFFC110BFA3BF9F5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4">
    <w:name w:val="C1121442E1524B829486FFA14D5F01FF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4">
    <w:name w:val="F3196B0234944A5485192BEFD272746B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4">
    <w:name w:val="FFA62DA238BF465192BCE0F22A75D4D4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3">
    <w:name w:val="710718C12CDA4D219B07DC3F411DA55B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3">
    <w:name w:val="CCE917A482F748689A6F6B980EFCA6BD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3">
    <w:name w:val="9DF06687B83C4D5A8CC18146040495AB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3">
    <w:name w:val="B9BA3E7D6BC34E7EB012674706AAC4236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8FB18A33FE94F6684BCF48F55F378591">
    <w:name w:val="88FB18A33FE94F6684BCF48F55F37859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81F638C6B454E12BC55F9FF372FACDD9">
    <w:name w:val="B81F638C6B454E12BC55F9FF372FACDD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C7F99893DFD4977B284F5EBC4DAF8A19">
    <w:name w:val="FC7F99893DFD4977B284F5EBC4DAF8A1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9D511AE11BB4ADA98D4775B02B9F7979">
    <w:name w:val="59D511AE11BB4ADA98D4775B02B9F797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01EA1576574C40838764F0F79453AA9">
    <w:name w:val="F901EA1576574C40838764F0F79453AA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E1CFFE6107047809AFAC048D3A75EC29">
    <w:name w:val="FE1CFFE6107047809AFAC048D3A75EC2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40">
    <w:name w:val="3E6BB4F5E6314280BBC9EF3CD541338140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49">
    <w:name w:val="8CC605EF6B084EADA63C06FFBA6FF4D44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8">
    <w:name w:val="21178CE1796942B8A191257EBDBBBF9D8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39">
    <w:name w:val="6AF934296A1B4351887F8A2430469A7039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39">
    <w:name w:val="B7C86B3A80EE414B982A282E28130A1239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3">
    <w:name w:val="3C7F766E739B44F3AAFEE57468EC314B1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3">
    <w:name w:val="2247795B4F6F4E71ADC0B8D32B40E8AA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3">
    <w:name w:val="0414DE855B6C46A18C7C397A679EACB21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3">
    <w:name w:val="ABBD3998E5BF43C8877C76C3238C330C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12">
    <w:name w:val="86B6ABD9A8E746E4B96D9AD35904B53E1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3">
    <w:name w:val="36BA5EB14EFA4FF0A9A25F2B581DAF6C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3">
    <w:name w:val="14E6B7AD4EA646819BCECFBB0C6C6EA1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1">
    <w:name w:val="20DFF532DDDC49F594BE62A341D9E84F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0BB13769F34D9EA08BC9B39A13A52B">
    <w:name w:val="350BB13769F34D9EA08BC9B39A13A52B"/>
    <w:rsid w:val="005C1B9A"/>
  </w:style>
  <w:style w:type="paragraph" w:customStyle="1" w:styleId="DCC3542A905A4F1BB3A4440AC25E901B6">
    <w:name w:val="DCC3542A905A4F1BB3A4440AC25E901B6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6">
    <w:name w:val="63506CCB312F42EF8CA85763FE6FA27B6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4">
    <w:name w:val="F1A9D142B44C439B8A5F4611C1F9D3F8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4">
    <w:name w:val="23495994907D407BBE40F340682F2AB0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4">
    <w:name w:val="762DA126DB304F6B84B40D7D4B159653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6">
    <w:name w:val="FBE25CCB6AFE4E17BBFFC110BFA3BF9F5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5">
    <w:name w:val="C1121442E1524B829486FFA14D5F01FF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5">
    <w:name w:val="F3196B0234944A5485192BEFD272746B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5">
    <w:name w:val="FFA62DA238BF465192BCE0F22A75D4D4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4">
    <w:name w:val="710718C12CDA4D219B07DC3F411DA55B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4">
    <w:name w:val="CCE917A482F748689A6F6B980EFCA6BD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4">
    <w:name w:val="9DF06687B83C4D5A8CC18146040495AB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4">
    <w:name w:val="B9BA3E7D6BC34E7EB012674706AAC4236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">
    <w:name w:val="350BB13769F34D9EA08BC9B39A13A52B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2">
    <w:name w:val="88FB18A33FE94F6684BCF48F55F37859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1">
    <w:name w:val="3E6BB4F5E6314280BBC9EF3CD54133814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0">
    <w:name w:val="8CC605EF6B084EADA63C06FFBA6FF4D450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9">
    <w:name w:val="21178CE1796942B8A191257EBDBBBF9D9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0">
    <w:name w:val="6AF934296A1B4351887F8A2430469A7040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0">
    <w:name w:val="B7C86B3A80EE414B982A282E28130A1240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4">
    <w:name w:val="3C7F766E739B44F3AAFEE57468EC314B1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4">
    <w:name w:val="2247795B4F6F4E71ADC0B8D32B40E8AA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4">
    <w:name w:val="0414DE855B6C46A18C7C397A679EACB214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4">
    <w:name w:val="ABBD3998E5BF43C8877C76C3238C330C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6B6ABD9A8E746E4B96D9AD35904B53E13">
    <w:name w:val="86B6ABD9A8E746E4B96D9AD35904B53E1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6BA5EB14EFA4FF0A9A25F2B581DAF6C14">
    <w:name w:val="36BA5EB14EFA4FF0A9A25F2B581DAF6C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4">
    <w:name w:val="14E6B7AD4EA646819BCECFBB0C6C6EA1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2">
    <w:name w:val="20DFF532DDDC49F594BE62A341D9E84F1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">
    <w:name w:val="35F6D4E8A79742BA87CE8BB72C5A6DF1"/>
    <w:rsid w:val="005C1B9A"/>
  </w:style>
  <w:style w:type="paragraph" w:customStyle="1" w:styleId="8A92EAB4BA3240B68703BACD9785FEB2">
    <w:name w:val="8A92EAB4BA3240B68703BACD9785FEB2"/>
    <w:rsid w:val="005C1B9A"/>
  </w:style>
  <w:style w:type="paragraph" w:customStyle="1" w:styleId="05BCC3BF1F154DB1ABE498E61E2E7DCF">
    <w:name w:val="05BCC3BF1F154DB1ABE498E61E2E7DCF"/>
    <w:rsid w:val="005C1B9A"/>
  </w:style>
  <w:style w:type="paragraph" w:customStyle="1" w:styleId="DE6A87B0CD87468ABCCA6A4BCA6E406C">
    <w:name w:val="DE6A87B0CD87468ABCCA6A4BCA6E406C"/>
    <w:rsid w:val="005C1B9A"/>
  </w:style>
  <w:style w:type="paragraph" w:customStyle="1" w:styleId="1AB1760B07B24F86BA8AC2F54EB329C2">
    <w:name w:val="1AB1760B07B24F86BA8AC2F54EB329C2"/>
    <w:rsid w:val="005C1B9A"/>
  </w:style>
  <w:style w:type="paragraph" w:customStyle="1" w:styleId="DCC3542A905A4F1BB3A4440AC25E901B7">
    <w:name w:val="DCC3542A905A4F1BB3A4440AC25E901B7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7">
    <w:name w:val="63506CCB312F42EF8CA85763FE6FA27B7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5">
    <w:name w:val="F1A9D142B44C439B8A5F4611C1F9D3F8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5">
    <w:name w:val="23495994907D407BBE40F340682F2AB0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5">
    <w:name w:val="762DA126DB304F6B84B40D7D4B159653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7">
    <w:name w:val="FBE25CCB6AFE4E17BBFFC110BFA3BF9F5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6">
    <w:name w:val="C1121442E1524B829486FFA14D5F01FF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6">
    <w:name w:val="F3196B0234944A5485192BEFD272746B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6">
    <w:name w:val="FFA62DA238BF465192BCE0F22A75D4D4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5">
    <w:name w:val="710718C12CDA4D219B07DC3F411DA55B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5">
    <w:name w:val="CCE917A482F748689A6F6B980EFCA6BD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5">
    <w:name w:val="9DF06687B83C4D5A8CC18146040495AB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5">
    <w:name w:val="B9BA3E7D6BC34E7EB012674706AAC4236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2">
    <w:name w:val="350BB13769F34D9EA08BC9B39A13A52B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3">
    <w:name w:val="88FB18A33FE94F6684BCF48F55F37859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2">
    <w:name w:val="3E6BB4F5E6314280BBC9EF3CD54133814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1">
    <w:name w:val="8CC605EF6B084EADA63C06FFBA6FF4D45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">
    <w:name w:val="1AB1760B07B24F86BA8AC2F54EB329C2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0">
    <w:name w:val="21178CE1796942B8A191257EBDBBBF9D10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">
    <w:name w:val="35F6D4E8A79742BA87CE8BB72C5A6DF1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">
    <w:name w:val="8A92EAB4BA3240B68703BACD9785FEB2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">
    <w:name w:val="05BCC3BF1F154DB1ABE498E61E2E7DCF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">
    <w:name w:val="DE6A87B0CD87468ABCCA6A4BCA6E406C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1">
    <w:name w:val="6AF934296A1B4351887F8A2430469A7041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1">
    <w:name w:val="B7C86B3A80EE414B982A282E28130A124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5">
    <w:name w:val="3C7F766E739B44F3AAFEE57468EC314B1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5">
    <w:name w:val="2247795B4F6F4E71ADC0B8D32B40E8AA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5">
    <w:name w:val="0414DE855B6C46A18C7C397A679EACB215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5">
    <w:name w:val="ABBD3998E5BF43C8877C76C3238C330C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5">
    <w:name w:val="14E6B7AD4EA646819BCECFBB0C6C6EA115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3">
    <w:name w:val="20DFF532DDDC49F594BE62A341D9E84F1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DCC3542A905A4F1BB3A4440AC25E901B8">
    <w:name w:val="DCC3542A905A4F1BB3A4440AC25E901B8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63506CCB312F42EF8CA85763FE6FA27B8">
    <w:name w:val="63506CCB312F42EF8CA85763FE6FA27B8"/>
    <w:rsid w:val="005C1B9A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6">
    <w:name w:val="F1A9D142B44C439B8A5F4611C1F9D3F8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6">
    <w:name w:val="23495994907D407BBE40F340682F2AB0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6">
    <w:name w:val="762DA126DB304F6B84B40D7D4B159653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8">
    <w:name w:val="FBE25CCB6AFE4E17BBFFC110BFA3BF9F58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7">
    <w:name w:val="C1121442E1524B829486FFA14D5F01FF1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7">
    <w:name w:val="F3196B0234944A5485192BEFD272746B1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7">
    <w:name w:val="FFA62DA238BF465192BCE0F22A75D4D417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6">
    <w:name w:val="710718C12CDA4D219B07DC3F411DA55B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6">
    <w:name w:val="CCE917A482F748689A6F6B980EFCA6BD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6">
    <w:name w:val="9DF06687B83C4D5A8CC18146040495AB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6">
    <w:name w:val="B9BA3E7D6BC34E7EB012674706AAC4236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3">
    <w:name w:val="350BB13769F34D9EA08BC9B39A13A52B3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4">
    <w:name w:val="88FB18A33FE94F6684BCF48F55F37859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3">
    <w:name w:val="3E6BB4F5E6314280BBC9EF3CD541338143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2">
    <w:name w:val="8CC605EF6B084EADA63C06FFBA6FF4D45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2">
    <w:name w:val="1AB1760B07B24F86BA8AC2F54EB329C2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1">
    <w:name w:val="21178CE1796942B8A191257EBDBBBF9D11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2">
    <w:name w:val="35F6D4E8A79742BA87CE8BB72C5A6DF1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2">
    <w:name w:val="8A92EAB4BA3240B68703BACD9785FEB2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2">
    <w:name w:val="05BCC3BF1F154DB1ABE498E61E2E7DCF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2">
    <w:name w:val="DE6A87B0CD87468ABCCA6A4BCA6E406C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2">
    <w:name w:val="6AF934296A1B4351887F8A2430469A7042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2">
    <w:name w:val="B7C86B3A80EE414B982A282E28130A1242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6">
    <w:name w:val="3C7F766E739B44F3AAFEE57468EC314B1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6">
    <w:name w:val="2247795B4F6F4E71ADC0B8D32B40E8AA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6">
    <w:name w:val="0414DE855B6C46A18C7C397A679EACB216"/>
    <w:rsid w:val="005C1B9A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6">
    <w:name w:val="ABBD3998E5BF43C8877C76C3238C330C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6">
    <w:name w:val="14E6B7AD4EA646819BCECFBB0C6C6EA116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4">
    <w:name w:val="20DFF532DDDC49F594BE62A341D9E84F14"/>
    <w:rsid w:val="005C1B9A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3506CCB312F42EF8CA85763FE6FA27B9">
    <w:name w:val="63506CCB312F42EF8CA85763FE6FA27B9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7">
    <w:name w:val="F1A9D142B44C439B8A5F4611C1F9D3F8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7">
    <w:name w:val="23495994907D407BBE40F340682F2AB0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7">
    <w:name w:val="762DA126DB304F6B84B40D7D4B159653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59">
    <w:name w:val="FBE25CCB6AFE4E17BBFFC110BFA3BF9F5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8">
    <w:name w:val="C1121442E1524B829486FFA14D5F01FF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8">
    <w:name w:val="F3196B0234944A5485192BEFD272746B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8">
    <w:name w:val="FFA62DA238BF465192BCE0F22A75D4D4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7">
    <w:name w:val="710718C12CDA4D219B07DC3F411DA55B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7">
    <w:name w:val="CCE917A482F748689A6F6B980EFCA6BD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7">
    <w:name w:val="9DF06687B83C4D5A8CC18146040495AB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7">
    <w:name w:val="B9BA3E7D6BC34E7EB012674706AAC4236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4">
    <w:name w:val="350BB13769F34D9EA08BC9B39A13A52B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5">
    <w:name w:val="88FB18A33FE94F6684BCF48F55F37859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4">
    <w:name w:val="3E6BB4F5E6314280BBC9EF3CD54133814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3">
    <w:name w:val="8CC605EF6B084EADA63C06FFBA6FF4D453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3">
    <w:name w:val="1AB1760B07B24F86BA8AC2F54EB329C23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2">
    <w:name w:val="21178CE1796942B8A191257EBDBBBF9D1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3">
    <w:name w:val="35F6D4E8A79742BA87CE8BB72C5A6DF13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3">
    <w:name w:val="8A92EAB4BA3240B68703BACD9785FEB2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3">
    <w:name w:val="05BCC3BF1F154DB1ABE498E61E2E7DCF3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3">
    <w:name w:val="DE6A87B0CD87468ABCCA6A4BCA6E406C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3">
    <w:name w:val="6AF934296A1B4351887F8A2430469A7043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3">
    <w:name w:val="B7C86B3A80EE414B982A282E28130A124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7">
    <w:name w:val="3C7F766E739B44F3AAFEE57468EC314B1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7">
    <w:name w:val="2247795B4F6F4E71ADC0B8D32B40E8AA1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7">
    <w:name w:val="0414DE855B6C46A18C7C397A679EACB21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7">
    <w:name w:val="ABBD3998E5BF43C8877C76C3238C330C1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7">
    <w:name w:val="14E6B7AD4EA646819BCECFBB0C6C6EA11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5">
    <w:name w:val="20DFF532DDDC49F594BE62A341D9E84F1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3506CCB312F42EF8CA85763FE6FA27B10">
    <w:name w:val="63506CCB312F42EF8CA85763FE6FA27B10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8">
    <w:name w:val="F1A9D142B44C439B8A5F4611C1F9D3F8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8">
    <w:name w:val="23495994907D407BBE40F340682F2AB0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8">
    <w:name w:val="762DA126DB304F6B84B40D7D4B159653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0">
    <w:name w:val="FBE25CCB6AFE4E17BBFFC110BFA3BF9F6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19">
    <w:name w:val="C1121442E1524B829486FFA14D5F01FF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19">
    <w:name w:val="F3196B0234944A5485192BEFD272746B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19">
    <w:name w:val="FFA62DA238BF465192BCE0F22A75D4D4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8">
    <w:name w:val="710718C12CDA4D219B07DC3F411DA55B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8">
    <w:name w:val="CCE917A482F748689A6F6B980EFCA6BD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8">
    <w:name w:val="9DF06687B83C4D5A8CC18146040495AB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8">
    <w:name w:val="B9BA3E7D6BC34E7EB012674706AAC4236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5">
    <w:name w:val="350BB13769F34D9EA08BC9B39A13A52B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6">
    <w:name w:val="88FB18A33FE94F6684BCF48F55F37859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5">
    <w:name w:val="3E6BB4F5E6314280BBC9EF3CD54133814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4">
    <w:name w:val="8CC605EF6B084EADA63C06FFBA6FF4D45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4">
    <w:name w:val="1AB1760B07B24F86BA8AC2F54EB329C2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3">
    <w:name w:val="21178CE1796942B8A191257EBDBBBF9D1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4">
    <w:name w:val="35F6D4E8A79742BA87CE8BB72C5A6DF1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4">
    <w:name w:val="8A92EAB4BA3240B68703BACD9785FEB2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4">
    <w:name w:val="05BCC3BF1F154DB1ABE498E61E2E7DCF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4">
    <w:name w:val="DE6A87B0CD87468ABCCA6A4BCA6E406C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4">
    <w:name w:val="6AF934296A1B4351887F8A2430469A7044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4">
    <w:name w:val="B7C86B3A80EE414B982A282E28130A124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8">
    <w:name w:val="3C7F766E739B44F3AAFEE57468EC314B1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8">
    <w:name w:val="2247795B4F6F4E71ADC0B8D32B40E8AA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8">
    <w:name w:val="0414DE855B6C46A18C7C397A679EACB21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8">
    <w:name w:val="ABBD3998E5BF43C8877C76C3238C330C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8">
    <w:name w:val="14E6B7AD4EA646819BCECFBB0C6C6EA1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6">
    <w:name w:val="20DFF532DDDC49F594BE62A341D9E84F1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3506CCB312F42EF8CA85763FE6FA27B11">
    <w:name w:val="63506CCB312F42EF8CA85763FE6FA27B11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69">
    <w:name w:val="F1A9D142B44C439B8A5F4611C1F9D3F8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69">
    <w:name w:val="23495994907D407BBE40F340682F2AB0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69">
    <w:name w:val="762DA126DB304F6B84B40D7D4B159653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1">
    <w:name w:val="FBE25CCB6AFE4E17BBFFC110BFA3BF9F6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0">
    <w:name w:val="C1121442E1524B829486FFA14D5F01FF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0">
    <w:name w:val="F3196B0234944A5485192BEFD272746B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0">
    <w:name w:val="FFA62DA238BF465192BCE0F22A75D4D4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69">
    <w:name w:val="710718C12CDA4D219B07DC3F411DA55B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69">
    <w:name w:val="CCE917A482F748689A6F6B980EFCA6BD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69">
    <w:name w:val="9DF06687B83C4D5A8CC18146040495AB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69">
    <w:name w:val="B9BA3E7D6BC34E7EB012674706AAC4236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6">
    <w:name w:val="350BB13769F34D9EA08BC9B39A13A52B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7">
    <w:name w:val="88FB18A33FE94F6684BCF48F55F37859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6">
    <w:name w:val="3E6BB4F5E6314280BBC9EF3CD54133814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5">
    <w:name w:val="8CC605EF6B084EADA63C06FFBA6FF4D45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5">
    <w:name w:val="1AB1760B07B24F86BA8AC2F54EB329C2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4">
    <w:name w:val="21178CE1796942B8A191257EBDBBBF9D1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5">
    <w:name w:val="35F6D4E8A79742BA87CE8BB72C5A6DF1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5">
    <w:name w:val="8A92EAB4BA3240B68703BACD9785FEB2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5">
    <w:name w:val="05BCC3BF1F154DB1ABE498E61E2E7DCF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5">
    <w:name w:val="DE6A87B0CD87468ABCCA6A4BCA6E406C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5">
    <w:name w:val="6AF934296A1B4351887F8A2430469A7045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5">
    <w:name w:val="B7C86B3A80EE414B982A282E28130A124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19">
    <w:name w:val="3C7F766E739B44F3AAFEE57468EC314B1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19">
    <w:name w:val="2247795B4F6F4E71ADC0B8D32B40E8AA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19">
    <w:name w:val="0414DE855B6C46A18C7C397A679EACB21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19">
    <w:name w:val="ABBD3998E5BF43C8877C76C3238C330C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19">
    <w:name w:val="14E6B7AD4EA646819BCECFBB0C6C6EA1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7">
    <w:name w:val="20DFF532DDDC49F594BE62A341D9E84F1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3506CCB312F42EF8CA85763FE6FA27B12">
    <w:name w:val="63506CCB312F42EF8CA85763FE6FA27B12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0">
    <w:name w:val="F1A9D142B44C439B8A5F4611C1F9D3F8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0">
    <w:name w:val="23495994907D407BBE40F340682F2AB0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0">
    <w:name w:val="762DA126DB304F6B84B40D7D4B159653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2">
    <w:name w:val="FBE25CCB6AFE4E17BBFFC110BFA3BF9F6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1">
    <w:name w:val="C1121442E1524B829486FFA14D5F01FF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1">
    <w:name w:val="F3196B0234944A5485192BEFD272746B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1">
    <w:name w:val="FFA62DA238BF465192BCE0F22A75D4D4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0">
    <w:name w:val="710718C12CDA4D219B07DC3F411DA55B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0">
    <w:name w:val="CCE917A482F748689A6F6B980EFCA6BD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0">
    <w:name w:val="9DF06687B83C4D5A8CC18146040495AB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0">
    <w:name w:val="B9BA3E7D6BC34E7EB012674706AAC4237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7">
    <w:name w:val="350BB13769F34D9EA08BC9B39A13A52B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8">
    <w:name w:val="88FB18A33FE94F6684BCF48F55F37859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E6BB4F5E6314280BBC9EF3CD541338147">
    <w:name w:val="3E6BB4F5E6314280BBC9EF3CD54133814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6">
    <w:name w:val="8CC605EF6B084EADA63C06FFBA6FF4D45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6">
    <w:name w:val="1AB1760B07B24F86BA8AC2F54EB329C2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5">
    <w:name w:val="21178CE1796942B8A191257EBDBBBF9D15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6">
    <w:name w:val="35F6D4E8A79742BA87CE8BB72C5A6DF1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6">
    <w:name w:val="8A92EAB4BA3240B68703BACD9785FEB2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6">
    <w:name w:val="05BCC3BF1F154DB1ABE498E61E2E7DCF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6">
    <w:name w:val="DE6A87B0CD87468ABCCA6A4BCA6E406C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6">
    <w:name w:val="6AF934296A1B4351887F8A2430469A7046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6">
    <w:name w:val="B7C86B3A80EE414B982A282E28130A124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0">
    <w:name w:val="3C7F766E739B44F3AAFEE57468EC314B2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0">
    <w:name w:val="2247795B4F6F4E71ADC0B8D32B40E8AA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0">
    <w:name w:val="0414DE855B6C46A18C7C397A679EACB220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0">
    <w:name w:val="ABBD3998E5BF43C8877C76C3238C330C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0">
    <w:name w:val="14E6B7AD4EA646819BCECFBB0C6C6EA1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8">
    <w:name w:val="20DFF532DDDC49F594BE62A341D9E84F1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">
    <w:name w:val="BF633F84F1A24109BC222336A31471AA"/>
    <w:rsid w:val="004F0823"/>
  </w:style>
  <w:style w:type="paragraph" w:customStyle="1" w:styleId="FF521C13454744C1B70F74E9DB266815">
    <w:name w:val="FF521C13454744C1B70F74E9DB266815"/>
    <w:rsid w:val="004F0823"/>
  </w:style>
  <w:style w:type="paragraph" w:customStyle="1" w:styleId="63506CCB312F42EF8CA85763FE6FA27B13">
    <w:name w:val="63506CCB312F42EF8CA85763FE6FA27B13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1">
    <w:name w:val="F1A9D142B44C439B8A5F4611C1F9D3F8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1">
    <w:name w:val="23495994907D407BBE40F340682F2AB0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1">
    <w:name w:val="762DA126DB304F6B84B40D7D4B159653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3">
    <w:name w:val="FBE25CCB6AFE4E17BBFFC110BFA3BF9F6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2">
    <w:name w:val="C1121442E1524B829486FFA14D5F01FF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2">
    <w:name w:val="F3196B0234944A5485192BEFD272746B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2">
    <w:name w:val="FFA62DA238BF465192BCE0F22A75D4D4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1">
    <w:name w:val="710718C12CDA4D219B07DC3F411DA55B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1">
    <w:name w:val="CCE917A482F748689A6F6B980EFCA6BD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1">
    <w:name w:val="9DF06687B83C4D5A8CC18146040495AB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1">
    <w:name w:val="B9BA3E7D6BC34E7EB012674706AAC4237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8">
    <w:name w:val="350BB13769F34D9EA08BC9B39A13A52B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9">
    <w:name w:val="88FB18A33FE94F6684BCF48F55F37859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1">
    <w:name w:val="BF633F84F1A24109BC222336A31471AA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F521C13454744C1B70F74E9DB2668151">
    <w:name w:val="FF521C13454744C1B70F74E9DB266815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48">
    <w:name w:val="3E6BB4F5E6314280BBC9EF3CD54133814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7">
    <w:name w:val="8CC605EF6B084EADA63C06FFBA6FF4D45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7">
    <w:name w:val="1AB1760B07B24F86BA8AC2F54EB329C2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6">
    <w:name w:val="21178CE1796942B8A191257EBDBBBF9D16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7">
    <w:name w:val="35F6D4E8A79742BA87CE8BB72C5A6DF1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7">
    <w:name w:val="8A92EAB4BA3240B68703BACD9785FEB2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7">
    <w:name w:val="05BCC3BF1F154DB1ABE498E61E2E7DCF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7">
    <w:name w:val="DE6A87B0CD87468ABCCA6A4BCA6E406C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7">
    <w:name w:val="6AF934296A1B4351887F8A2430469A7047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7">
    <w:name w:val="B7C86B3A80EE414B982A282E28130A124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1">
    <w:name w:val="3C7F766E739B44F3AAFEE57468EC314B2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1">
    <w:name w:val="2247795B4F6F4E71ADC0B8D32B40E8AA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1">
    <w:name w:val="0414DE855B6C46A18C7C397A679EACB22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1">
    <w:name w:val="ABBD3998E5BF43C8877C76C3238C330C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1">
    <w:name w:val="14E6B7AD4EA646819BCECFBB0C6C6EA121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19">
    <w:name w:val="20DFF532DDDC49F594BE62A341D9E84F1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9294466070D4874BC568F9D8B588B2F">
    <w:name w:val="F9294466070D4874BC568F9D8B588B2F"/>
    <w:rsid w:val="004F0823"/>
  </w:style>
  <w:style w:type="paragraph" w:customStyle="1" w:styleId="63506CCB312F42EF8CA85763FE6FA27B14">
    <w:name w:val="63506CCB312F42EF8CA85763FE6FA27B14"/>
    <w:rsid w:val="004F0823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2">
    <w:name w:val="F1A9D142B44C439B8A5F4611C1F9D3F8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2">
    <w:name w:val="23495994907D407BBE40F340682F2AB0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2">
    <w:name w:val="762DA126DB304F6B84B40D7D4B159653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4">
    <w:name w:val="FBE25CCB6AFE4E17BBFFC110BFA3BF9F64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3">
    <w:name w:val="C1121442E1524B829486FFA14D5F01FF2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3">
    <w:name w:val="F3196B0234944A5485192BEFD272746B2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3">
    <w:name w:val="FFA62DA238BF465192BCE0F22A75D4D423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2">
    <w:name w:val="710718C12CDA4D219B07DC3F411DA55B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2">
    <w:name w:val="CCE917A482F748689A6F6B980EFCA6BD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2">
    <w:name w:val="9DF06687B83C4D5A8CC18146040495AB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2">
    <w:name w:val="B9BA3E7D6BC34E7EB012674706AAC4237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9">
    <w:name w:val="350BB13769F34D9EA08BC9B39A13A52B9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0">
    <w:name w:val="88FB18A33FE94F6684BCF48F55F378591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2">
    <w:name w:val="BF633F84F1A24109BC222336A31471AA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">
    <w:name w:val="F9294466070D4874BC568F9D8B588B2F1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49">
    <w:name w:val="3E6BB4F5E6314280BBC9EF3CD541338149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8">
    <w:name w:val="8CC605EF6B084EADA63C06FFBA6FF4D45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8">
    <w:name w:val="1AB1760B07B24F86BA8AC2F54EB329C2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7">
    <w:name w:val="21178CE1796942B8A191257EBDBBBF9D17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8">
    <w:name w:val="35F6D4E8A79742BA87CE8BB72C5A6DF1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8">
    <w:name w:val="8A92EAB4BA3240B68703BACD9785FEB2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8">
    <w:name w:val="05BCC3BF1F154DB1ABE498E61E2E7DCF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8">
    <w:name w:val="DE6A87B0CD87468ABCCA6A4BCA6E406C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8">
    <w:name w:val="6AF934296A1B4351887F8A2430469A7048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8">
    <w:name w:val="B7C86B3A80EE414B982A282E28130A1248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2">
    <w:name w:val="3C7F766E739B44F3AAFEE57468EC314B2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2">
    <w:name w:val="2247795B4F6F4E71ADC0B8D32B40E8AA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2">
    <w:name w:val="0414DE855B6C46A18C7C397A679EACB222"/>
    <w:rsid w:val="004F0823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2">
    <w:name w:val="ABBD3998E5BF43C8877C76C3238C330C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2">
    <w:name w:val="14E6B7AD4EA646819BCECFBB0C6C6EA122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0">
    <w:name w:val="20DFF532DDDC49F594BE62A341D9E84F20"/>
    <w:rsid w:val="004F0823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B1F6975BCCA409EBF4ED7AC3A0B74FE">
    <w:name w:val="8B1F6975BCCA409EBF4ED7AC3A0B74FE"/>
    <w:rsid w:val="008E597B"/>
  </w:style>
  <w:style w:type="paragraph" w:customStyle="1" w:styleId="D981C8BAEAF54000ADE242043EA7653F">
    <w:name w:val="D981C8BAEAF54000ADE242043EA7653F"/>
    <w:rsid w:val="008E597B"/>
  </w:style>
  <w:style w:type="paragraph" w:customStyle="1" w:styleId="B25B1C6B440F43B7AFC7DE4E65865AA7">
    <w:name w:val="B25B1C6B440F43B7AFC7DE4E65865AA7"/>
    <w:rsid w:val="008E597B"/>
  </w:style>
  <w:style w:type="paragraph" w:customStyle="1" w:styleId="63506CCB312F42EF8CA85763FE6FA27B15">
    <w:name w:val="63506CCB312F42EF8CA85763FE6FA27B15"/>
    <w:rsid w:val="008E597B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D981C8BAEAF54000ADE242043EA7653F1">
    <w:name w:val="D981C8BAEAF54000ADE242043EA7653F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1A9D142B44C439B8A5F4611C1F9D3F873">
    <w:name w:val="F1A9D142B44C439B8A5F4611C1F9D3F8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3">
    <w:name w:val="23495994907D407BBE40F340682F2AB0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3">
    <w:name w:val="762DA126DB304F6B84B40D7D4B159653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5">
    <w:name w:val="FBE25CCB6AFE4E17BBFFC110BFA3BF9F6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4">
    <w:name w:val="C1121442E1524B829486FFA14D5F01FF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4">
    <w:name w:val="F3196B0234944A5485192BEFD272746B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4">
    <w:name w:val="FFA62DA238BF465192BCE0F22A75D4D4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3">
    <w:name w:val="710718C12CDA4D219B07DC3F411DA55B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3">
    <w:name w:val="CCE917A482F748689A6F6B980EFCA6BD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3">
    <w:name w:val="9DF06687B83C4D5A8CC18146040495AB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3">
    <w:name w:val="B9BA3E7D6BC34E7EB012674706AAC4237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0">
    <w:name w:val="350BB13769F34D9EA08BC9B39A13A52B10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1">
    <w:name w:val="88FB18A33FE94F6684BCF48F55F378591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3">
    <w:name w:val="BF633F84F1A24109BC222336A31471AA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2">
    <w:name w:val="F9294466070D4874BC568F9D8B588B2F2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0">
    <w:name w:val="3E6BB4F5E6314280BBC9EF3CD54133815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59">
    <w:name w:val="8CC605EF6B084EADA63C06FFBA6FF4D459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9">
    <w:name w:val="1AB1760B07B24F86BA8AC2F54EB329C29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8">
    <w:name w:val="21178CE1796942B8A191257EBDBBBF9D18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9">
    <w:name w:val="35F6D4E8A79742BA87CE8BB72C5A6DF19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9">
    <w:name w:val="8A92EAB4BA3240B68703BACD9785FEB29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9">
    <w:name w:val="05BCC3BF1F154DB1ABE498E61E2E7DCF9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9">
    <w:name w:val="DE6A87B0CD87468ABCCA6A4BCA6E406C9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49">
    <w:name w:val="6AF934296A1B4351887F8A2430469A7049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49">
    <w:name w:val="B7C86B3A80EE414B982A282E28130A1249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3">
    <w:name w:val="3C7F766E739B44F3AAFEE57468EC314B2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3">
    <w:name w:val="2247795B4F6F4E71ADC0B8D32B40E8AA23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3">
    <w:name w:val="0414DE855B6C46A18C7C397A679EACB22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3">
    <w:name w:val="ABBD3998E5BF43C8877C76C3238C330C23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3">
    <w:name w:val="14E6B7AD4EA646819BCECFBB0C6C6EA123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1">
    <w:name w:val="20DFF532DDDC49F594BE62A341D9E84F2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25B1C6B440F43B7AFC7DE4E65865AA71">
    <w:name w:val="B25B1C6B440F43B7AFC7DE4E65865AA71"/>
    <w:rsid w:val="008E597B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0D1E90296AE84D70AC9C922B7AAB282D">
    <w:name w:val="0D1E90296AE84D70AC9C922B7AAB282D"/>
    <w:rsid w:val="008E597B"/>
  </w:style>
  <w:style w:type="paragraph" w:customStyle="1" w:styleId="F4FE7EB2AB284366A6B8994426572B7C">
    <w:name w:val="F4FE7EB2AB284366A6B8994426572B7C"/>
    <w:rsid w:val="008E597B"/>
  </w:style>
  <w:style w:type="paragraph" w:customStyle="1" w:styleId="D48EE54D4D0B4D8D9E15C650B55A68FD">
    <w:name w:val="D48EE54D4D0B4D8D9E15C650B55A68FD"/>
    <w:rsid w:val="008E597B"/>
  </w:style>
  <w:style w:type="paragraph" w:customStyle="1" w:styleId="84037C0FE94E40E2840F3FD1E24A42B0">
    <w:name w:val="84037C0FE94E40E2840F3FD1E24A42B0"/>
    <w:rsid w:val="008E597B"/>
  </w:style>
  <w:style w:type="paragraph" w:customStyle="1" w:styleId="AE97401EBE1B4A13BA62872E91D3FEE0">
    <w:name w:val="AE97401EBE1B4A13BA62872E91D3FEE0"/>
    <w:rsid w:val="008E597B"/>
  </w:style>
  <w:style w:type="paragraph" w:customStyle="1" w:styleId="9D4C1AF10C7848818A940A89854F3555">
    <w:name w:val="9D4C1AF10C7848818A940A89854F3555"/>
    <w:rsid w:val="008E597B"/>
  </w:style>
  <w:style w:type="paragraph" w:customStyle="1" w:styleId="63506CCB312F42EF8CA85763FE6FA27B16">
    <w:name w:val="63506CCB312F42EF8CA85763FE6FA27B16"/>
    <w:rsid w:val="008E597B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4">
    <w:name w:val="F1A9D142B44C439B8A5F4611C1F9D3F8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4">
    <w:name w:val="23495994907D407BBE40F340682F2AB0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4">
    <w:name w:val="762DA126DB304F6B84B40D7D4B159653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6">
    <w:name w:val="FBE25CCB6AFE4E17BBFFC110BFA3BF9F66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5">
    <w:name w:val="C1121442E1524B829486FFA14D5F01FF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5">
    <w:name w:val="F3196B0234944A5485192BEFD272746B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5">
    <w:name w:val="FFA62DA238BF465192BCE0F22A75D4D4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4">
    <w:name w:val="710718C12CDA4D219B07DC3F411DA55B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4">
    <w:name w:val="CCE917A482F748689A6F6B980EFCA6BD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4">
    <w:name w:val="9DF06687B83C4D5A8CC18146040495AB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4">
    <w:name w:val="B9BA3E7D6BC34E7EB012674706AAC4237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1">
    <w:name w:val="350BB13769F34D9EA08BC9B39A13A52B1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2">
    <w:name w:val="88FB18A33FE94F6684BCF48F55F3785912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4">
    <w:name w:val="BF633F84F1A24109BC222336A31471AA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3">
    <w:name w:val="F9294466070D4874BC568F9D8B588B2F3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1">
    <w:name w:val="3E6BB4F5E6314280BBC9EF3CD54133815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0">
    <w:name w:val="8CC605EF6B084EADA63C06FFBA6FF4D46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0">
    <w:name w:val="1AB1760B07B24F86BA8AC2F54EB329C21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19">
    <w:name w:val="21178CE1796942B8A191257EBDBBBF9D19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0">
    <w:name w:val="35F6D4E8A79742BA87CE8BB72C5A6DF11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0">
    <w:name w:val="8A92EAB4BA3240B68703BACD9785FEB210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0">
    <w:name w:val="05BCC3BF1F154DB1ABE498E61E2E7DCF1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0">
    <w:name w:val="DE6A87B0CD87468ABCCA6A4BCA6E406C10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0">
    <w:name w:val="6AF934296A1B4351887F8A2430469A7050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0">
    <w:name w:val="B7C86B3A80EE414B982A282E28130A1250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4">
    <w:name w:val="3C7F766E739B44F3AAFEE57468EC314B2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4">
    <w:name w:val="2247795B4F6F4E71ADC0B8D32B40E8AA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4">
    <w:name w:val="0414DE855B6C46A18C7C397A679EACB22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4">
    <w:name w:val="ABBD3998E5BF43C8877C76C3238C330C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4">
    <w:name w:val="14E6B7AD4EA646819BCECFBB0C6C6EA124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2">
    <w:name w:val="20DFF532DDDC49F594BE62A341D9E84F22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D087C6DDBC24DE792BF15B5AA1E2660">
    <w:name w:val="7D087C6DDBC24DE792BF15B5AA1E2660"/>
    <w:rsid w:val="008E597B"/>
  </w:style>
  <w:style w:type="paragraph" w:customStyle="1" w:styleId="78352665301F49AFA324DAED3A83D2A6">
    <w:name w:val="78352665301F49AFA324DAED3A83D2A6"/>
    <w:rsid w:val="008E597B"/>
  </w:style>
  <w:style w:type="paragraph" w:customStyle="1" w:styleId="123F9BD74A37494884C71D51F24E27AF">
    <w:name w:val="123F9BD74A37494884C71D51F24E27AF"/>
    <w:rsid w:val="008E597B"/>
  </w:style>
  <w:style w:type="paragraph" w:customStyle="1" w:styleId="147116F25CA746EBB032D21AB04D7EA2">
    <w:name w:val="147116F25CA746EBB032D21AB04D7EA2"/>
    <w:rsid w:val="008E597B"/>
  </w:style>
  <w:style w:type="paragraph" w:customStyle="1" w:styleId="D547E72AF3F341C6BE7BD2D128BB2513">
    <w:name w:val="D547E72AF3F341C6BE7BD2D128BB2513"/>
    <w:rsid w:val="008E597B"/>
  </w:style>
  <w:style w:type="paragraph" w:customStyle="1" w:styleId="5ECEC343D15E4504AFA105A6F8BFAA80">
    <w:name w:val="5ECEC343D15E4504AFA105A6F8BFAA80"/>
    <w:rsid w:val="008E597B"/>
  </w:style>
  <w:style w:type="paragraph" w:customStyle="1" w:styleId="BCB8C4E00D714F46A5802A99BE750972">
    <w:name w:val="BCB8C4E00D714F46A5802A99BE750972"/>
    <w:rsid w:val="008E597B"/>
  </w:style>
  <w:style w:type="paragraph" w:customStyle="1" w:styleId="EA433EC2B6FC4DE39F42251C82DDA938">
    <w:name w:val="EA433EC2B6FC4DE39F42251C82DDA938"/>
    <w:rsid w:val="008E597B"/>
  </w:style>
  <w:style w:type="paragraph" w:customStyle="1" w:styleId="8FCDAA32811243B7BA91833B69AABDB8">
    <w:name w:val="8FCDAA32811243B7BA91833B69AABDB8"/>
    <w:rsid w:val="008E597B"/>
  </w:style>
  <w:style w:type="paragraph" w:customStyle="1" w:styleId="51596EA760BD41CD805E2EAA2E83FFBF">
    <w:name w:val="51596EA760BD41CD805E2EAA2E83FFBF"/>
    <w:rsid w:val="008E597B"/>
  </w:style>
  <w:style w:type="paragraph" w:customStyle="1" w:styleId="7DA1CF8679144FCF97E9ED5AA35AC439">
    <w:name w:val="7DA1CF8679144FCF97E9ED5AA35AC439"/>
    <w:rsid w:val="008E597B"/>
  </w:style>
  <w:style w:type="paragraph" w:customStyle="1" w:styleId="B004230F418F40F19AB6C6158FD04BF7">
    <w:name w:val="B004230F418F40F19AB6C6158FD04BF7"/>
    <w:rsid w:val="008E597B"/>
  </w:style>
  <w:style w:type="paragraph" w:customStyle="1" w:styleId="BA7522C3CF3F4EAB9BD2F5D6613E6606">
    <w:name w:val="BA7522C3CF3F4EAB9BD2F5D6613E6606"/>
    <w:rsid w:val="008E597B"/>
  </w:style>
  <w:style w:type="paragraph" w:customStyle="1" w:styleId="63506CCB312F42EF8CA85763FE6FA27B17">
    <w:name w:val="63506CCB312F42EF8CA85763FE6FA27B17"/>
    <w:rsid w:val="008E597B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5">
    <w:name w:val="F1A9D142B44C439B8A5F4611C1F9D3F8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5">
    <w:name w:val="23495994907D407BBE40F340682F2AB0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5">
    <w:name w:val="762DA126DB304F6B84B40D7D4B159653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7">
    <w:name w:val="FBE25CCB6AFE4E17BBFFC110BFA3BF9F67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6">
    <w:name w:val="C1121442E1524B829486FFA14D5F01FF26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6">
    <w:name w:val="F3196B0234944A5485192BEFD272746B26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6">
    <w:name w:val="FFA62DA238BF465192BCE0F22A75D4D426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5">
    <w:name w:val="710718C12CDA4D219B07DC3F411DA55B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5">
    <w:name w:val="CCE917A482F748689A6F6B980EFCA6BD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5">
    <w:name w:val="9DF06687B83C4D5A8CC18146040495AB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5">
    <w:name w:val="B9BA3E7D6BC34E7EB012674706AAC4237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2">
    <w:name w:val="350BB13769F34D9EA08BC9B39A13A52B12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3">
    <w:name w:val="88FB18A33FE94F6684BCF48F55F3785913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5">
    <w:name w:val="BF633F84F1A24109BC222336A31471AA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4">
    <w:name w:val="F9294466070D4874BC568F9D8B588B2F4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2">
    <w:name w:val="3E6BB4F5E6314280BBC9EF3CD541338152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1">
    <w:name w:val="8CC605EF6B084EADA63C06FFBA6FF4D46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1">
    <w:name w:val="1AB1760B07B24F86BA8AC2F54EB329C21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0">
    <w:name w:val="21178CE1796942B8A191257EBDBBBF9D20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1">
    <w:name w:val="35F6D4E8A79742BA87CE8BB72C5A6DF11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1">
    <w:name w:val="8A92EAB4BA3240B68703BACD9785FEB21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1">
    <w:name w:val="05BCC3BF1F154DB1ABE498E61E2E7DCF1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1">
    <w:name w:val="DE6A87B0CD87468ABCCA6A4BCA6E406C1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1">
    <w:name w:val="6AF934296A1B4351887F8A2430469A7051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1">
    <w:name w:val="B7C86B3A80EE414B982A282E28130A1251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5">
    <w:name w:val="3C7F766E739B44F3AAFEE57468EC314B2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5">
    <w:name w:val="2247795B4F6F4E71ADC0B8D32B40E8AA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5">
    <w:name w:val="0414DE855B6C46A18C7C397A679EACB225"/>
    <w:rsid w:val="008E597B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5">
    <w:name w:val="ABBD3998E5BF43C8877C76C3238C330C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5">
    <w:name w:val="14E6B7AD4EA646819BCECFBB0C6C6EA125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3">
    <w:name w:val="20DFF532DDDC49F594BE62A341D9E84F23"/>
    <w:rsid w:val="008E597B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A7522C3CF3F4EAB9BD2F5D6613E66061">
    <w:name w:val="BA7522C3CF3F4EAB9BD2F5D6613E66061"/>
    <w:rsid w:val="008E597B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63506CCB312F42EF8CA85763FE6FA27B18">
    <w:name w:val="63506CCB312F42EF8CA85763FE6FA27B18"/>
    <w:rsid w:val="00B606C6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6">
    <w:name w:val="F1A9D142B44C439B8A5F4611C1F9D3F8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6">
    <w:name w:val="23495994907D407BBE40F340682F2AB0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6">
    <w:name w:val="762DA126DB304F6B84B40D7D4B159653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8">
    <w:name w:val="FBE25CCB6AFE4E17BBFFC110BFA3BF9F68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7">
    <w:name w:val="C1121442E1524B829486FFA14D5F01FF27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7">
    <w:name w:val="F3196B0234944A5485192BEFD272746B27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7">
    <w:name w:val="FFA62DA238BF465192BCE0F22A75D4D427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6">
    <w:name w:val="710718C12CDA4D219B07DC3F411DA55B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6">
    <w:name w:val="CCE917A482F748689A6F6B980EFCA6BD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6">
    <w:name w:val="9DF06687B83C4D5A8CC18146040495AB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6">
    <w:name w:val="B9BA3E7D6BC34E7EB012674706AAC4237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3">
    <w:name w:val="350BB13769F34D9EA08BC9B39A13A52B13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4">
    <w:name w:val="88FB18A33FE94F6684BCF48F55F3785914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6">
    <w:name w:val="BF633F84F1A24109BC222336A31471AA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5">
    <w:name w:val="F9294466070D4874BC568F9D8B588B2F5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3">
    <w:name w:val="3E6BB4F5E6314280BBC9EF3CD541338153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2">
    <w:name w:val="8CC605EF6B084EADA63C06FFBA6FF4D462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2">
    <w:name w:val="1AB1760B07B24F86BA8AC2F54EB329C212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1">
    <w:name w:val="21178CE1796942B8A191257EBDBBBF9D21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2">
    <w:name w:val="35F6D4E8A79742BA87CE8BB72C5A6DF112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2">
    <w:name w:val="8A92EAB4BA3240B68703BACD9785FEB212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2">
    <w:name w:val="05BCC3BF1F154DB1ABE498E61E2E7DCF12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2">
    <w:name w:val="DE6A87B0CD87468ABCCA6A4BCA6E406C12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2">
    <w:name w:val="6AF934296A1B4351887F8A2430469A7052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2">
    <w:name w:val="B7C86B3A80EE414B982A282E28130A1252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6">
    <w:name w:val="3C7F766E739B44F3AAFEE57468EC314B2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6">
    <w:name w:val="2247795B4F6F4E71ADC0B8D32B40E8AA26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6">
    <w:name w:val="0414DE855B6C46A18C7C397A679EACB226"/>
    <w:rsid w:val="00B606C6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6">
    <w:name w:val="ABBD3998E5BF43C8877C76C3238C330C26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6">
    <w:name w:val="14E6B7AD4EA646819BCECFBB0C6C6EA126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4">
    <w:name w:val="20DFF532DDDC49F594BE62A341D9E84F24"/>
    <w:rsid w:val="00B606C6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A7522C3CF3F4EAB9BD2F5D6613E66062">
    <w:name w:val="BA7522C3CF3F4EAB9BD2F5D6613E66062"/>
    <w:rsid w:val="00B606C6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63506CCB312F42EF8CA85763FE6FA27B19">
    <w:name w:val="63506CCB312F42EF8CA85763FE6FA27B19"/>
    <w:rsid w:val="00F8295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7">
    <w:name w:val="F1A9D142B44C439B8A5F4611C1F9D3F8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7">
    <w:name w:val="23495994907D407BBE40F340682F2AB0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7">
    <w:name w:val="762DA126DB304F6B84B40D7D4B159653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69">
    <w:name w:val="FBE25CCB6AFE4E17BBFFC110BFA3BF9F69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8">
    <w:name w:val="C1121442E1524B829486FFA14D5F01FF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8">
    <w:name w:val="F3196B0234944A5485192BEFD272746B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8">
    <w:name w:val="FFA62DA238BF465192BCE0F22A75D4D4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7">
    <w:name w:val="710718C12CDA4D219B07DC3F411DA55B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7">
    <w:name w:val="CCE917A482F748689A6F6B980EFCA6BD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7">
    <w:name w:val="9DF06687B83C4D5A8CC18146040495AB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7">
    <w:name w:val="B9BA3E7D6BC34E7EB012674706AAC4237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4">
    <w:name w:val="350BB13769F34D9EA08BC9B39A13A52B14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5">
    <w:name w:val="88FB18A33FE94F6684BCF48F55F3785915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7">
    <w:name w:val="BF633F84F1A24109BC222336A31471AA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6">
    <w:name w:val="F9294466070D4874BC568F9D8B588B2F6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4">
    <w:name w:val="3E6BB4F5E6314280BBC9EF3CD54133815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3">
    <w:name w:val="8CC605EF6B084EADA63C06FFBA6FF4D463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3">
    <w:name w:val="1AB1760B07B24F86BA8AC2F54EB329C213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2">
    <w:name w:val="21178CE1796942B8A191257EBDBBBF9D22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3">
    <w:name w:val="35F6D4E8A79742BA87CE8BB72C5A6DF113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3">
    <w:name w:val="8A92EAB4BA3240B68703BACD9785FEB213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3">
    <w:name w:val="05BCC3BF1F154DB1ABE498E61E2E7DCF13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3">
    <w:name w:val="DE6A87B0CD87468ABCCA6A4BCA6E406C13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3">
    <w:name w:val="6AF934296A1B4351887F8A2430469A7053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3">
    <w:name w:val="B7C86B3A80EE414B982A282E28130A1253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7">
    <w:name w:val="3C7F766E739B44F3AAFEE57468EC314B2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7">
    <w:name w:val="2247795B4F6F4E71ADC0B8D32B40E8AA27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7">
    <w:name w:val="0414DE855B6C46A18C7C397A679EACB22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7">
    <w:name w:val="ABBD3998E5BF43C8877C76C3238C330C27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7">
    <w:name w:val="14E6B7AD4EA646819BCECFBB0C6C6EA127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5">
    <w:name w:val="20DFF532DDDC49F594BE62A341D9E84F25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A7522C3CF3F4EAB9BD2F5D6613E66063">
    <w:name w:val="BA7522C3CF3F4EAB9BD2F5D6613E66063"/>
    <w:rsid w:val="00F82950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63506CCB312F42EF8CA85763FE6FA27B20">
    <w:name w:val="63506CCB312F42EF8CA85763FE6FA27B20"/>
    <w:rsid w:val="00F82950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8">
    <w:name w:val="F1A9D142B44C439B8A5F4611C1F9D3F8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8">
    <w:name w:val="23495994907D407BBE40F340682F2AB0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8">
    <w:name w:val="762DA126DB304F6B84B40D7D4B159653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0">
    <w:name w:val="FBE25CCB6AFE4E17BBFFC110BFA3BF9F70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29">
    <w:name w:val="C1121442E1524B829486FFA14D5F01FF29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29">
    <w:name w:val="F3196B0234944A5485192BEFD272746B29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29">
    <w:name w:val="FFA62DA238BF465192BCE0F22A75D4D429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8">
    <w:name w:val="710718C12CDA4D219B07DC3F411DA55B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8">
    <w:name w:val="CCE917A482F748689A6F6B980EFCA6BD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8">
    <w:name w:val="9DF06687B83C4D5A8CC18146040495AB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8">
    <w:name w:val="B9BA3E7D6BC34E7EB012674706AAC4237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5">
    <w:name w:val="350BB13769F34D9EA08BC9B39A13A52B15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6">
    <w:name w:val="88FB18A33FE94F6684BCF48F55F3785916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8">
    <w:name w:val="BF633F84F1A24109BC222336A31471AA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7">
    <w:name w:val="F9294466070D4874BC568F9D8B588B2F7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5">
    <w:name w:val="3E6BB4F5E6314280BBC9EF3CD541338155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4">
    <w:name w:val="8CC605EF6B084EADA63C06FFBA6FF4D46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4">
    <w:name w:val="1AB1760B07B24F86BA8AC2F54EB329C21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3">
    <w:name w:val="21178CE1796942B8A191257EBDBBBF9D23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4">
    <w:name w:val="35F6D4E8A79742BA87CE8BB72C5A6DF11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4">
    <w:name w:val="8A92EAB4BA3240B68703BACD9785FEB214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4">
    <w:name w:val="05BCC3BF1F154DB1ABE498E61E2E7DCF1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4">
    <w:name w:val="DE6A87B0CD87468ABCCA6A4BCA6E406C14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4">
    <w:name w:val="6AF934296A1B4351887F8A2430469A7054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4">
    <w:name w:val="B7C86B3A80EE414B982A282E28130A1254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8">
    <w:name w:val="3C7F766E739B44F3AAFEE57468EC314B2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8">
    <w:name w:val="2247795B4F6F4E71ADC0B8D32B40E8AA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8">
    <w:name w:val="0414DE855B6C46A18C7C397A679EACB228"/>
    <w:rsid w:val="00F82950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8">
    <w:name w:val="ABBD3998E5BF43C8877C76C3238C330C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8">
    <w:name w:val="14E6B7AD4EA646819BCECFBB0C6C6EA128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6">
    <w:name w:val="20DFF532DDDC49F594BE62A341D9E84F26"/>
    <w:rsid w:val="00F82950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A7522C3CF3F4EAB9BD2F5D6613E66064">
    <w:name w:val="BA7522C3CF3F4EAB9BD2F5D6613E66064"/>
    <w:rsid w:val="00F82950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63506CCB312F42EF8CA85763FE6FA27B21">
    <w:name w:val="63506CCB312F42EF8CA85763FE6FA27B21"/>
    <w:rsid w:val="00930A7E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caps/>
      <w:sz w:val="56"/>
      <w:szCs w:val="52"/>
      <w:lang w:val="de-DE" w:eastAsia="en-US"/>
      <w14:ligatures w14:val="standard"/>
    </w:rPr>
  </w:style>
  <w:style w:type="paragraph" w:customStyle="1" w:styleId="F1A9D142B44C439B8A5F4611C1F9D3F879">
    <w:name w:val="F1A9D142B44C439B8A5F4611C1F9D3F8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79">
    <w:name w:val="23495994907D407BBE40F340682F2AB0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79">
    <w:name w:val="762DA126DB304F6B84B40D7D4B159653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1">
    <w:name w:val="FBE25CCB6AFE4E17BBFFC110BFA3BF9F71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C1121442E1524B829486FFA14D5F01FF30">
    <w:name w:val="C1121442E1524B829486FFA14D5F01FF30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3196B0234944A5485192BEFD272746B30">
    <w:name w:val="F3196B0234944A5485192BEFD272746B30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FFA62DA238BF465192BCE0F22A75D4D430">
    <w:name w:val="FFA62DA238BF465192BCE0F22A75D4D430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710718C12CDA4D219B07DC3F411DA55B79">
    <w:name w:val="710718C12CDA4D219B07DC3F411DA55B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79">
    <w:name w:val="CCE917A482F748689A6F6B980EFCA6BD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79">
    <w:name w:val="9DF06687B83C4D5A8CC18146040495AB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79">
    <w:name w:val="B9BA3E7D6BC34E7EB012674706AAC4237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6">
    <w:name w:val="350BB13769F34D9EA08BC9B39A13A52B16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88FB18A33FE94F6684BCF48F55F3785917">
    <w:name w:val="88FB18A33FE94F6684BCF48F55F3785917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F633F84F1A24109BC222336A31471AA9">
    <w:name w:val="BF633F84F1A24109BC222336A31471AA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8">
    <w:name w:val="F9294466070D4874BC568F9D8B588B2F8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6">
    <w:name w:val="3E6BB4F5E6314280BBC9EF3CD54133815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5">
    <w:name w:val="8CC605EF6B084EADA63C06FFBA6FF4D465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5">
    <w:name w:val="1AB1760B07B24F86BA8AC2F54EB329C215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4">
    <w:name w:val="21178CE1796942B8A191257EBDBBBF9D24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5F6D4E8A79742BA87CE8BB72C5A6DF115">
    <w:name w:val="35F6D4E8A79742BA87CE8BB72C5A6DF115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5">
    <w:name w:val="8A92EAB4BA3240B68703BACD9785FEB215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5BCC3BF1F154DB1ABE498E61E2E7DCF15">
    <w:name w:val="05BCC3BF1F154DB1ABE498E61E2E7DCF15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5">
    <w:name w:val="DE6A87B0CD87468ABCCA6A4BCA6E406C15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6AF934296A1B4351887F8A2430469A7055">
    <w:name w:val="6AF934296A1B4351887F8A2430469A7055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5">
    <w:name w:val="B7C86B3A80EE414B982A282E28130A1255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3C7F766E739B44F3AAFEE57468EC314B29">
    <w:name w:val="3C7F766E739B44F3AAFEE57468EC314B2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29">
    <w:name w:val="2247795B4F6F4E71ADC0B8D32B40E8AA29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0414DE855B6C46A18C7C397A679EACB229">
    <w:name w:val="0414DE855B6C46A18C7C397A679EACB22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29">
    <w:name w:val="ABBD3998E5BF43C8877C76C3238C330C29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14E6B7AD4EA646819BCECFBB0C6C6EA129">
    <w:name w:val="14E6B7AD4EA646819BCECFBB0C6C6EA129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20DFF532DDDC49F594BE62A341D9E84F27">
    <w:name w:val="20DFF532DDDC49F594BE62A341D9E84F27"/>
    <w:rsid w:val="00930A7E"/>
    <w:pPr>
      <w:spacing w:before="120" w:after="120" w:line="288" w:lineRule="auto"/>
      <w:ind w:left="720"/>
      <w:contextualSpacing/>
    </w:pPr>
    <w:rPr>
      <w:rFonts w:eastAsiaTheme="minorHAnsi"/>
      <w:lang w:val="de-DE" w:eastAsia="en-US"/>
    </w:rPr>
  </w:style>
  <w:style w:type="paragraph" w:customStyle="1" w:styleId="BA7522C3CF3F4EAB9BD2F5D6613E66065">
    <w:name w:val="BA7522C3CF3F4EAB9BD2F5D6613E66065"/>
    <w:rsid w:val="00930A7E"/>
    <w:pPr>
      <w:tabs>
        <w:tab w:val="center" w:pos="4536"/>
        <w:tab w:val="right" w:pos="9072"/>
      </w:tabs>
      <w:spacing w:before="120" w:after="0" w:line="240" w:lineRule="auto"/>
    </w:pPr>
    <w:rPr>
      <w:rFonts w:eastAsiaTheme="minorHAnsi"/>
      <w:lang w:val="de-DE" w:eastAsia="en-US"/>
    </w:rPr>
  </w:style>
  <w:style w:type="paragraph" w:customStyle="1" w:styleId="63506CCB312F42EF8CA85763FE6FA27B22">
    <w:name w:val="63506CCB312F42EF8CA85763FE6FA27B22"/>
    <w:rsid w:val="00930A7E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sz w:val="72"/>
      <w:szCs w:val="52"/>
      <w:lang w:val="de-DE" w:eastAsia="en-US"/>
      <w14:ligatures w14:val="standard"/>
    </w:rPr>
  </w:style>
  <w:style w:type="paragraph" w:customStyle="1" w:styleId="F1A9D142B44C439B8A5F4611C1F9D3F880">
    <w:name w:val="F1A9D142B44C439B8A5F4611C1F9D3F8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0">
    <w:name w:val="23495994907D407BBE40F340682F2AB0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0">
    <w:name w:val="762DA126DB304F6B84B40D7D4B159653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2">
    <w:name w:val="FBE25CCB6AFE4E17BBFFC110BFA3BF9F72"/>
    <w:rsid w:val="00930A7E"/>
    <w:pPr>
      <w:numPr>
        <w:numId w:val="1"/>
      </w:numPr>
      <w:spacing w:before="120" w:after="120" w:line="288" w:lineRule="auto"/>
      <w:ind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1">
    <w:name w:val="C1121442E1524B829486FFA14D5F01FF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1">
    <w:name w:val="F3196B0234944A5485192BEFD272746B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1">
    <w:name w:val="FFA62DA238BF465192BCE0F22A75D4D4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0">
    <w:name w:val="710718C12CDA4D219B07DC3F411DA55B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0">
    <w:name w:val="CCE917A482F748689A6F6B980EFCA6BD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0">
    <w:name w:val="9DF06687B83C4D5A8CC18146040495AB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0">
    <w:name w:val="B9BA3E7D6BC34E7EB012674706AAC4238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7">
    <w:name w:val="350BB13769F34D9EA08BC9B39A13A52B17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18">
    <w:name w:val="88FB18A33FE94F6684BCF48F55F3785918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0">
    <w:name w:val="BF633F84F1A24109BC222336A31471AA1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9">
    <w:name w:val="F9294466070D4874BC568F9D8B588B2F9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7">
    <w:name w:val="3E6BB4F5E6314280BBC9EF3CD54133815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6">
    <w:name w:val="8CC605EF6B084EADA63C06FFBA6FF4D46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6">
    <w:name w:val="1AB1760B07B24F86BA8AC2F54EB329C21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5">
    <w:name w:val="21178CE1796942B8A191257EBDBBBF9D25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16">
    <w:name w:val="35F6D4E8A79742BA87CE8BB72C5A6DF11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6">
    <w:name w:val="8A92EAB4BA3240B68703BACD9785FEB216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16">
    <w:name w:val="05BCC3BF1F154DB1ABE498E61E2E7DCF1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6">
    <w:name w:val="DE6A87B0CD87468ABCCA6A4BCA6E406C16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56">
    <w:name w:val="6AF934296A1B4351887F8A2430469A7056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6">
    <w:name w:val="B7C86B3A80EE414B982A282E28130A1256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0">
    <w:name w:val="3C7F766E739B44F3AAFEE57468EC314B3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0">
    <w:name w:val="2247795B4F6F4E71ADC0B8D32B40E8AA30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0">
    <w:name w:val="0414DE855B6C46A18C7C397A679EACB23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0">
    <w:name w:val="ABBD3998E5BF43C8877C76C3238C330C30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0">
    <w:name w:val="14E6B7AD4EA646819BCECFBB0C6C6EA130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28">
    <w:name w:val="20DFF532DDDC49F594BE62A341D9E84F28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BA7522C3CF3F4EAB9BD2F5D6613E66066">
    <w:name w:val="BA7522C3CF3F4EAB9BD2F5D6613E66066"/>
    <w:rsid w:val="00930A7E"/>
    <w:pPr>
      <w:pBdr>
        <w:bottom w:val="single" w:sz="4" w:space="1" w:color="70AD47" w:themeColor="accent6"/>
      </w:pBdr>
      <w:tabs>
        <w:tab w:val="center" w:pos="4536"/>
        <w:tab w:val="right" w:pos="9072"/>
      </w:tabs>
      <w:spacing w:before="120" w:after="0" w:line="240" w:lineRule="auto"/>
      <w:jc w:val="right"/>
    </w:pPr>
    <w:rPr>
      <w:rFonts w:eastAsiaTheme="minorHAnsi"/>
      <w:caps/>
      <w:color w:val="70AD47" w:themeColor="accent6"/>
      <w:sz w:val="18"/>
      <w:lang w:val="de-DE" w:eastAsia="en-US"/>
    </w:rPr>
  </w:style>
  <w:style w:type="paragraph" w:customStyle="1" w:styleId="1E56B3034E4E450687FC2EED9E4FC2A3">
    <w:name w:val="1E56B3034E4E450687FC2EED9E4FC2A3"/>
    <w:rsid w:val="00930A7E"/>
    <w:rPr>
      <w:lang w:val="de-DE" w:eastAsia="de-DE"/>
    </w:rPr>
  </w:style>
  <w:style w:type="paragraph" w:customStyle="1" w:styleId="63506CCB312F42EF8CA85763FE6FA27B23">
    <w:name w:val="63506CCB312F42EF8CA85763FE6FA27B23"/>
    <w:rsid w:val="00930A7E"/>
    <w:pPr>
      <w:spacing w:before="120" w:after="480" w:line="240" w:lineRule="auto"/>
      <w:contextualSpacing/>
    </w:pPr>
    <w:rPr>
      <w:rFonts w:asciiTheme="majorHAnsi" w:eastAsiaTheme="majorEastAsia" w:hAnsiTheme="majorHAnsi" w:cstheme="majorBidi"/>
      <w:sz w:val="72"/>
      <w:szCs w:val="52"/>
      <w:lang w:val="de-DE" w:eastAsia="en-US"/>
      <w14:ligatures w14:val="standard"/>
    </w:rPr>
  </w:style>
  <w:style w:type="paragraph" w:customStyle="1" w:styleId="F1A9D142B44C439B8A5F4611C1F9D3F881">
    <w:name w:val="F1A9D142B44C439B8A5F4611C1F9D3F8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1">
    <w:name w:val="23495994907D407BBE40F340682F2AB0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1">
    <w:name w:val="762DA126DB304F6B84B40D7D4B159653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3">
    <w:name w:val="FBE25CCB6AFE4E17BBFFC110BFA3BF9F73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2">
    <w:name w:val="C1121442E1524B829486FFA14D5F01FF32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2">
    <w:name w:val="F3196B0234944A5485192BEFD272746B32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2">
    <w:name w:val="FFA62DA238BF465192BCE0F22A75D4D432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1">
    <w:name w:val="710718C12CDA4D219B07DC3F411DA55B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1">
    <w:name w:val="CCE917A482F748689A6F6B980EFCA6BD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1">
    <w:name w:val="9DF06687B83C4D5A8CC18146040495AB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1">
    <w:name w:val="B9BA3E7D6BC34E7EB012674706AAC4238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8">
    <w:name w:val="350BB13769F34D9EA08BC9B39A13A52B18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19">
    <w:name w:val="88FB18A33FE94F6684BCF48F55F3785919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1">
    <w:name w:val="BF633F84F1A24109BC222336A31471AA1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0">
    <w:name w:val="F9294466070D4874BC568F9D8B588B2F10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8">
    <w:name w:val="3E6BB4F5E6314280BBC9EF3CD541338158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7">
    <w:name w:val="8CC605EF6B084EADA63C06FFBA6FF4D46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7">
    <w:name w:val="1AB1760B07B24F86BA8AC2F54EB329C21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6">
    <w:name w:val="21178CE1796942B8A191257EBDBBBF9D26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17">
    <w:name w:val="35F6D4E8A79742BA87CE8BB72C5A6DF11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7">
    <w:name w:val="8A92EAB4BA3240B68703BACD9785FEB217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17">
    <w:name w:val="05BCC3BF1F154DB1ABE498E61E2E7DCF1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7">
    <w:name w:val="DE6A87B0CD87468ABCCA6A4BCA6E406C17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57">
    <w:name w:val="6AF934296A1B4351887F8A2430469A7057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7">
    <w:name w:val="B7C86B3A80EE414B982A282E28130A1257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1">
    <w:name w:val="3C7F766E739B44F3AAFEE57468EC314B3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1">
    <w:name w:val="2247795B4F6F4E71ADC0B8D32B40E8AA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1">
    <w:name w:val="0414DE855B6C46A18C7C397A679EACB23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1">
    <w:name w:val="ABBD3998E5BF43C8877C76C3238C330C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1">
    <w:name w:val="14E6B7AD4EA646819BCECFBB0C6C6EA131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29">
    <w:name w:val="20DFF532DDDC49F594BE62A341D9E84F29"/>
    <w:rsid w:val="00930A7E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1E56B3034E4E450687FC2EED9E4FC2A31">
    <w:name w:val="1E56B3034E4E450687FC2EED9E4FC2A31"/>
    <w:rsid w:val="00930A7E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04069675EAD40C4A16004C2C902F436">
    <w:name w:val="904069675EAD40C4A16004C2C902F436"/>
    <w:rsid w:val="00930A7E"/>
    <w:rPr>
      <w:lang w:val="de-DE" w:eastAsia="de-DE"/>
    </w:rPr>
  </w:style>
  <w:style w:type="paragraph" w:customStyle="1" w:styleId="A0F1DA77E6174C20B6C9BC6B9ABC766F">
    <w:name w:val="A0F1DA77E6174C20B6C9BC6B9ABC766F"/>
    <w:rsid w:val="00930A7E"/>
    <w:rPr>
      <w:lang w:val="de-DE" w:eastAsia="de-DE"/>
    </w:rPr>
  </w:style>
  <w:style w:type="paragraph" w:customStyle="1" w:styleId="BFAB0582D0A34D4E90C8617B819CB8EC">
    <w:name w:val="BFAB0582D0A34D4E90C8617B819CB8EC"/>
    <w:rsid w:val="00930A7E"/>
    <w:rPr>
      <w:lang w:val="de-DE" w:eastAsia="de-DE"/>
    </w:rPr>
  </w:style>
  <w:style w:type="paragraph" w:customStyle="1" w:styleId="F1A9D142B44C439B8A5F4611C1F9D3F882">
    <w:name w:val="F1A9D142B44C439B8A5F4611C1F9D3F8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2">
    <w:name w:val="23495994907D407BBE40F340682F2AB0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2">
    <w:name w:val="762DA126DB304F6B84B40D7D4B159653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4">
    <w:name w:val="FBE25CCB6AFE4E17BBFFC110BFA3BF9F74"/>
    <w:rsid w:val="001B2075"/>
    <w:pPr>
      <w:numPr>
        <w:numId w:val="2"/>
      </w:numPr>
      <w:spacing w:before="120" w:after="120" w:line="288" w:lineRule="auto"/>
      <w:ind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3">
    <w:name w:val="C1121442E1524B829486FFA14D5F01FF33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3">
    <w:name w:val="F3196B0234944A5485192BEFD272746B33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3">
    <w:name w:val="FFA62DA238BF465192BCE0F22A75D4D433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2">
    <w:name w:val="710718C12CDA4D219B07DC3F411DA55B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2">
    <w:name w:val="CCE917A482F748689A6F6B980EFCA6BD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2">
    <w:name w:val="9DF06687B83C4D5A8CC18146040495AB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2">
    <w:name w:val="B9BA3E7D6BC34E7EB012674706AAC4238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19">
    <w:name w:val="350BB13769F34D9EA08BC9B39A13A52B19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20">
    <w:name w:val="88FB18A33FE94F6684BCF48F55F3785920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2">
    <w:name w:val="BF633F84F1A24109BC222336A31471AA1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1">
    <w:name w:val="F9294466070D4874BC568F9D8B588B2F11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59">
    <w:name w:val="3E6BB4F5E6314280BBC9EF3CD541338159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8">
    <w:name w:val="8CC605EF6B084EADA63C06FFBA6FF4D468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8">
    <w:name w:val="1AB1760B07B24F86BA8AC2F54EB329C218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7">
    <w:name w:val="21178CE1796942B8A191257EBDBBBF9D27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18">
    <w:name w:val="35F6D4E8A79742BA87CE8BB72C5A6DF118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8">
    <w:name w:val="8A92EAB4BA3240B68703BACD9785FEB218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18">
    <w:name w:val="05BCC3BF1F154DB1ABE498E61E2E7DCF18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8">
    <w:name w:val="DE6A87B0CD87468ABCCA6A4BCA6E406C18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58">
    <w:name w:val="6AF934296A1B4351887F8A2430469A7058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8">
    <w:name w:val="B7C86B3A80EE414B982A282E28130A1258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2">
    <w:name w:val="3C7F766E739B44F3AAFEE57468EC314B3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2">
    <w:name w:val="2247795B4F6F4E71ADC0B8D32B40E8AA32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2">
    <w:name w:val="0414DE855B6C46A18C7C397A679EACB232"/>
    <w:rsid w:val="001B2075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2">
    <w:name w:val="ABBD3998E5BF43C8877C76C3238C330C32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2">
    <w:name w:val="14E6B7AD4EA646819BCECFBB0C6C6EA132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30">
    <w:name w:val="20DFF532DDDC49F594BE62A341D9E84F30"/>
    <w:rsid w:val="001B2075"/>
    <w:pPr>
      <w:tabs>
        <w:tab w:val="num" w:pos="720"/>
      </w:tabs>
      <w:spacing w:before="120" w:after="120" w:line="288" w:lineRule="auto"/>
      <w:ind w:left="720" w:hanging="360"/>
      <w:contextualSpacing/>
    </w:pPr>
    <w:rPr>
      <w:rFonts w:eastAsiaTheme="minorHAnsi"/>
      <w:lang w:val="de-DE" w:eastAsia="en-US"/>
    </w:rPr>
  </w:style>
  <w:style w:type="paragraph" w:customStyle="1" w:styleId="F1A9D142B44C439B8A5F4611C1F9D3F883">
    <w:name w:val="F1A9D142B44C439B8A5F4611C1F9D3F8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3">
    <w:name w:val="23495994907D407BBE40F340682F2AB0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3">
    <w:name w:val="762DA126DB304F6B84B40D7D4B159653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5">
    <w:name w:val="FBE25CCB6AFE4E17BBFFC110BFA3BF9F75"/>
    <w:rsid w:val="00BF4079"/>
    <w:pPr>
      <w:numPr>
        <w:numId w:val="3"/>
      </w:numPr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4">
    <w:name w:val="C1121442E1524B829486FFA14D5F01FF34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4">
    <w:name w:val="F3196B0234944A5485192BEFD272746B34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4">
    <w:name w:val="FFA62DA238BF465192BCE0F22A75D4D434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3">
    <w:name w:val="710718C12CDA4D219B07DC3F411DA55B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3">
    <w:name w:val="CCE917A482F748689A6F6B980EFCA6BD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3">
    <w:name w:val="9DF06687B83C4D5A8CC18146040495AB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3">
    <w:name w:val="B9BA3E7D6BC34E7EB012674706AAC4238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20">
    <w:name w:val="350BB13769F34D9EA08BC9B39A13A52B20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21">
    <w:name w:val="88FB18A33FE94F6684BCF48F55F3785921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3">
    <w:name w:val="BF633F84F1A24109BC222336A31471AA1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2">
    <w:name w:val="F9294466070D4874BC568F9D8B588B2F12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60">
    <w:name w:val="3E6BB4F5E6314280BBC9EF3CD541338160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69">
    <w:name w:val="8CC605EF6B084EADA63C06FFBA6FF4D469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19">
    <w:name w:val="1AB1760B07B24F86BA8AC2F54EB329C219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8">
    <w:name w:val="21178CE1796942B8A191257EBDBBBF9D28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19">
    <w:name w:val="35F6D4E8A79742BA87CE8BB72C5A6DF119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19">
    <w:name w:val="8A92EAB4BA3240B68703BACD9785FEB219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19">
    <w:name w:val="05BCC3BF1F154DB1ABE498E61E2E7DCF19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19">
    <w:name w:val="DE6A87B0CD87468ABCCA6A4BCA6E406C19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59">
    <w:name w:val="6AF934296A1B4351887F8A2430469A7059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59">
    <w:name w:val="B7C86B3A80EE414B982A282E28130A1259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3">
    <w:name w:val="3C7F766E739B44F3AAFEE57468EC314B3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3">
    <w:name w:val="2247795B4F6F4E71ADC0B8D32B40E8AA33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3">
    <w:name w:val="0414DE855B6C46A18C7C397A679EACB233"/>
    <w:rsid w:val="00BF4079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3">
    <w:name w:val="ABBD3998E5BF43C8877C76C3238C330C33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3">
    <w:name w:val="14E6B7AD4EA646819BCECFBB0C6C6EA133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31">
    <w:name w:val="20DFF532DDDC49F594BE62A341D9E84F31"/>
    <w:rsid w:val="00BF4079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1A9D142B44C439B8A5F4611C1F9D3F884">
    <w:name w:val="F1A9D142B44C439B8A5F4611C1F9D3F8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4">
    <w:name w:val="23495994907D407BBE40F340682F2AB0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4">
    <w:name w:val="762DA126DB304F6B84B40D7D4B159653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6">
    <w:name w:val="FBE25CCB6AFE4E17BBFFC110BFA3BF9F76"/>
    <w:rsid w:val="005F18D2"/>
    <w:pPr>
      <w:numPr>
        <w:numId w:val="4"/>
      </w:numPr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5">
    <w:name w:val="C1121442E1524B829486FFA14D5F01FF35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5">
    <w:name w:val="F3196B0234944A5485192BEFD272746B35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5">
    <w:name w:val="FFA62DA238BF465192BCE0F22A75D4D435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4">
    <w:name w:val="710718C12CDA4D219B07DC3F411DA55B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4">
    <w:name w:val="CCE917A482F748689A6F6B980EFCA6BD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4">
    <w:name w:val="9DF06687B83C4D5A8CC18146040495AB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4">
    <w:name w:val="B9BA3E7D6BC34E7EB012674706AAC4238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21">
    <w:name w:val="350BB13769F34D9EA08BC9B39A13A52B21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22">
    <w:name w:val="88FB18A33FE94F6684BCF48F55F3785922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4">
    <w:name w:val="BF633F84F1A24109BC222336A31471AA1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3">
    <w:name w:val="F9294466070D4874BC568F9D8B588B2F13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61">
    <w:name w:val="3E6BB4F5E6314280BBC9EF3CD541338161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70">
    <w:name w:val="8CC605EF6B084EADA63C06FFBA6FF4D470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20">
    <w:name w:val="1AB1760B07B24F86BA8AC2F54EB329C220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29">
    <w:name w:val="21178CE1796942B8A191257EBDBBBF9D29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20">
    <w:name w:val="35F6D4E8A79742BA87CE8BB72C5A6DF120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20">
    <w:name w:val="8A92EAB4BA3240B68703BACD9785FEB220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20">
    <w:name w:val="05BCC3BF1F154DB1ABE498E61E2E7DCF20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20">
    <w:name w:val="DE6A87B0CD87468ABCCA6A4BCA6E406C20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60">
    <w:name w:val="6AF934296A1B4351887F8A2430469A7060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60">
    <w:name w:val="B7C86B3A80EE414B982A282E28130A1260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4">
    <w:name w:val="3C7F766E739B44F3AAFEE57468EC314B3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4">
    <w:name w:val="2247795B4F6F4E71ADC0B8D32B40E8AA34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4">
    <w:name w:val="0414DE855B6C46A18C7C397A679EACB234"/>
    <w:rsid w:val="005F18D2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4">
    <w:name w:val="ABBD3998E5BF43C8877C76C3238C330C34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4">
    <w:name w:val="14E6B7AD4EA646819BCECFBB0C6C6EA134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32">
    <w:name w:val="20DFF532DDDC49F594BE62A341D9E84F32"/>
    <w:rsid w:val="005F18D2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1A9D142B44C439B8A5F4611C1F9D3F885">
    <w:name w:val="F1A9D142B44C439B8A5F4611C1F9D3F8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3495994907D407BBE40F340682F2AB085">
    <w:name w:val="23495994907D407BBE40F340682F2AB0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62DA126DB304F6B84B40D7D4B15965385">
    <w:name w:val="762DA126DB304F6B84B40D7D4B159653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BE25CCB6AFE4E17BBFFC110BFA3BF9F77">
    <w:name w:val="FBE25CCB6AFE4E17BBFFC110BFA3BF9F77"/>
    <w:rsid w:val="00576807"/>
    <w:pPr>
      <w:numPr>
        <w:numId w:val="5"/>
      </w:numPr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C1121442E1524B829486FFA14D5F01FF36">
    <w:name w:val="C1121442E1524B829486FFA14D5F01FF36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3196B0234944A5485192BEFD272746B36">
    <w:name w:val="F3196B0234944A5485192BEFD272746B36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FFA62DA238BF465192BCE0F22A75D4D436">
    <w:name w:val="FFA62DA238BF465192BCE0F22A75D4D436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710718C12CDA4D219B07DC3F411DA55B85">
    <w:name w:val="710718C12CDA4D219B07DC3F411DA55B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CCE917A482F748689A6F6B980EFCA6BD85">
    <w:name w:val="CCE917A482F748689A6F6B980EFCA6BD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9DF06687B83C4D5A8CC18146040495AB85">
    <w:name w:val="9DF06687B83C4D5A8CC18146040495AB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9BA3E7D6BC34E7EB012674706AAC42385">
    <w:name w:val="B9BA3E7D6BC34E7EB012674706AAC4238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50BB13769F34D9EA08BC9B39A13A52B22">
    <w:name w:val="350BB13769F34D9EA08BC9B39A13A52B22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88FB18A33FE94F6684BCF48F55F3785923">
    <w:name w:val="88FB18A33FE94F6684BCF48F55F3785923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BF633F84F1A24109BC222336A31471AA15">
    <w:name w:val="BF633F84F1A24109BC222336A31471AA1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F9294466070D4874BC568F9D8B588B2F14">
    <w:name w:val="F9294466070D4874BC568F9D8B588B2F14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62">
    <w:name w:val="3E6BB4F5E6314280BBC9EF3CD541338162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CC605EF6B084EADA63C06FFBA6FF4D471">
    <w:name w:val="8CC605EF6B084EADA63C06FFBA6FF4D47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21">
    <w:name w:val="1AB1760B07B24F86BA8AC2F54EB329C22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30">
    <w:name w:val="21178CE1796942B8A191257EBDBBBF9D30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21">
    <w:name w:val="35F6D4E8A79742BA87CE8BB72C5A6DF12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21">
    <w:name w:val="8A92EAB4BA3240B68703BACD9785FEB22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21">
    <w:name w:val="05BCC3BF1F154DB1ABE498E61E2E7DCF2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21">
    <w:name w:val="DE6A87B0CD87468ABCCA6A4BCA6E406C2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61">
    <w:name w:val="6AF934296A1B4351887F8A2430469A706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61">
    <w:name w:val="B7C86B3A80EE414B982A282E28130A126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C7F766E739B44F3AAFEE57468EC314B35">
    <w:name w:val="3C7F766E739B44F3AAFEE57468EC314B3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247795B4F6F4E71ADC0B8D32B40E8AA35">
    <w:name w:val="2247795B4F6F4E71ADC0B8D32B40E8AA35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5">
    <w:name w:val="0414DE855B6C46A18C7C397A679EACB235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5">
    <w:name w:val="ABBD3998E5BF43C8877C76C3238C330C35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5">
    <w:name w:val="14E6B7AD4EA646819BCECFBB0C6C6EA135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33">
    <w:name w:val="20DFF532DDDC49F594BE62A341D9E84F33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28D9C89DC0F4DE7959BF0B61E4E1DDE">
    <w:name w:val="028D9C89DC0F4DE7959BF0B61E4E1DDE"/>
    <w:rsid w:val="00576807"/>
    <w:rPr>
      <w:lang w:val="de-DE" w:eastAsia="de-DE"/>
    </w:rPr>
  </w:style>
  <w:style w:type="paragraph" w:customStyle="1" w:styleId="DD6D5674BD824602A158F04F08C7C213">
    <w:name w:val="DD6D5674BD824602A158F04F08C7C213"/>
    <w:rsid w:val="00576807"/>
    <w:rPr>
      <w:lang w:val="de-DE" w:eastAsia="de-DE"/>
    </w:rPr>
  </w:style>
  <w:style w:type="paragraph" w:customStyle="1" w:styleId="0E960E4488D44222BC1E5FC2CD84A2B8">
    <w:name w:val="0E960E4488D44222BC1E5FC2CD84A2B8"/>
    <w:rsid w:val="00576807"/>
    <w:rPr>
      <w:lang w:val="de-DE" w:eastAsia="de-DE"/>
    </w:rPr>
  </w:style>
  <w:style w:type="paragraph" w:customStyle="1" w:styleId="B705B7C57B674D61BB9F8D93642706CB">
    <w:name w:val="B705B7C57B674D61BB9F8D93642706CB"/>
    <w:rsid w:val="00576807"/>
    <w:rPr>
      <w:lang w:val="de-DE" w:eastAsia="de-DE"/>
    </w:rPr>
  </w:style>
  <w:style w:type="paragraph" w:customStyle="1" w:styleId="57103B7AF4FA46198935BD636802D145">
    <w:name w:val="57103B7AF4FA46198935BD636802D145"/>
    <w:rsid w:val="00576807"/>
    <w:rPr>
      <w:lang w:val="de-DE" w:eastAsia="de-DE"/>
    </w:rPr>
  </w:style>
  <w:style w:type="paragraph" w:customStyle="1" w:styleId="E4FBB443347A4AE298BB7BDDD83503DC">
    <w:name w:val="E4FBB443347A4AE298BB7BDDD83503DC"/>
    <w:rsid w:val="00576807"/>
    <w:rPr>
      <w:lang w:val="de-DE" w:eastAsia="de-DE"/>
    </w:rPr>
  </w:style>
  <w:style w:type="paragraph" w:customStyle="1" w:styleId="6BE0D5475B014720AC30D828E6C0DF82">
    <w:name w:val="6BE0D5475B014720AC30D828E6C0DF82"/>
    <w:rsid w:val="00576807"/>
    <w:rPr>
      <w:lang w:val="de-DE" w:eastAsia="de-DE"/>
    </w:rPr>
  </w:style>
  <w:style w:type="paragraph" w:customStyle="1" w:styleId="538D3012A29D436B83DE1F2960915A85">
    <w:name w:val="538D3012A29D436B83DE1F2960915A85"/>
    <w:rsid w:val="00576807"/>
    <w:rPr>
      <w:lang w:val="de-DE" w:eastAsia="de-DE"/>
    </w:rPr>
  </w:style>
  <w:style w:type="paragraph" w:customStyle="1" w:styleId="2172F5A0B88343719B7998C2E0D07C76">
    <w:name w:val="2172F5A0B88343719B7998C2E0D07C76"/>
    <w:rsid w:val="00576807"/>
    <w:rPr>
      <w:lang w:val="de-DE" w:eastAsia="de-DE"/>
    </w:rPr>
  </w:style>
  <w:style w:type="paragraph" w:customStyle="1" w:styleId="B83ADB8F194843249F4E6F4D6BA638B6">
    <w:name w:val="B83ADB8F194843249F4E6F4D6BA638B6"/>
    <w:rsid w:val="00576807"/>
    <w:rPr>
      <w:lang w:val="de-DE" w:eastAsia="de-DE"/>
    </w:rPr>
  </w:style>
  <w:style w:type="paragraph" w:customStyle="1" w:styleId="B23A349B28E44E6FB014CB3BCCE33819">
    <w:name w:val="B23A349B28E44E6FB014CB3BCCE33819"/>
    <w:rsid w:val="00576807"/>
    <w:rPr>
      <w:lang w:val="de-DE" w:eastAsia="de-DE"/>
    </w:rPr>
  </w:style>
  <w:style w:type="paragraph" w:customStyle="1" w:styleId="E1E7B44E79344680870E13E09ED37D5C">
    <w:name w:val="E1E7B44E79344680870E13E09ED37D5C"/>
    <w:rsid w:val="00576807"/>
    <w:rPr>
      <w:lang w:val="de-DE" w:eastAsia="de-DE"/>
    </w:rPr>
  </w:style>
  <w:style w:type="paragraph" w:customStyle="1" w:styleId="6FF55140BA6241668B1C2A7747949CD4">
    <w:name w:val="6FF55140BA6241668B1C2A7747949CD4"/>
    <w:rsid w:val="00576807"/>
    <w:rPr>
      <w:lang w:val="de-DE" w:eastAsia="de-DE"/>
    </w:rPr>
  </w:style>
  <w:style w:type="paragraph" w:customStyle="1" w:styleId="1E96934E288540E5B2F443CF1B7D7200">
    <w:name w:val="1E96934E288540E5B2F443CF1B7D7200"/>
    <w:rsid w:val="00576807"/>
    <w:rPr>
      <w:lang w:val="de-DE" w:eastAsia="de-DE"/>
    </w:rPr>
  </w:style>
  <w:style w:type="paragraph" w:customStyle="1" w:styleId="9F76463C4C494942BA4DC13B926F759F">
    <w:name w:val="9F76463C4C494942BA4DC13B926F759F"/>
    <w:rsid w:val="00576807"/>
    <w:rPr>
      <w:lang w:val="de-DE" w:eastAsia="de-DE"/>
    </w:rPr>
  </w:style>
  <w:style w:type="paragraph" w:customStyle="1" w:styleId="682EE0168C444AE7994ED1D3C39785D6">
    <w:name w:val="682EE0168C444AE7994ED1D3C39785D6"/>
    <w:rsid w:val="00576807"/>
    <w:rPr>
      <w:lang w:val="de-DE" w:eastAsia="de-DE"/>
    </w:rPr>
  </w:style>
  <w:style w:type="paragraph" w:customStyle="1" w:styleId="EEBA34D1DCB942A0A865E1FCBA38F9EA">
    <w:name w:val="EEBA34D1DCB942A0A865E1FCBA38F9EA"/>
    <w:rsid w:val="00576807"/>
    <w:rPr>
      <w:lang w:val="de-DE" w:eastAsia="de-DE"/>
    </w:rPr>
  </w:style>
  <w:style w:type="paragraph" w:customStyle="1" w:styleId="3F40C36B9DD2412F8E8EDE263280A89E">
    <w:name w:val="3F40C36B9DD2412F8E8EDE263280A89E"/>
    <w:rsid w:val="00576807"/>
    <w:rPr>
      <w:lang w:val="de-DE" w:eastAsia="de-DE"/>
    </w:rPr>
  </w:style>
  <w:style w:type="paragraph" w:customStyle="1" w:styleId="5EF4364B3A8747EBB3EC60E7BA59D7F7">
    <w:name w:val="5EF4364B3A8747EBB3EC60E7BA59D7F7"/>
    <w:rsid w:val="00576807"/>
    <w:rPr>
      <w:lang w:val="de-DE" w:eastAsia="de-DE"/>
    </w:rPr>
  </w:style>
  <w:style w:type="paragraph" w:customStyle="1" w:styleId="7152061013E94E2298883F3AB854F150">
    <w:name w:val="7152061013E94E2298883F3AB854F150"/>
    <w:rsid w:val="00576807"/>
    <w:rPr>
      <w:lang w:val="de-DE" w:eastAsia="de-DE"/>
    </w:rPr>
  </w:style>
  <w:style w:type="paragraph" w:customStyle="1" w:styleId="028D9C89DC0F4DE7959BF0B61E4E1DDE1">
    <w:name w:val="028D9C89DC0F4DE7959BF0B61E4E1DDE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D6D5674BD824602A158F04F08C7C2131">
    <w:name w:val="DD6D5674BD824602A158F04F08C7C213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0E960E4488D44222BC1E5FC2CD84A2B81">
    <w:name w:val="0E960E4488D44222BC1E5FC2CD84A2B8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05B7C57B674D61BB9F8D93642706CB1">
    <w:name w:val="B705B7C57B674D61BB9F8D93642706CB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57103B7AF4FA46198935BD636802D1451">
    <w:name w:val="57103B7AF4FA46198935BD636802D145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4FBB443347A4AE298BB7BDDD83503DC1">
    <w:name w:val="E4FBB443347A4AE298BB7BDDD83503DC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BE0D5475B014720AC30D828E6C0DF821">
    <w:name w:val="6BE0D5475B014720AC30D828E6C0DF82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538D3012A29D436B83DE1F2960915A851">
    <w:name w:val="538D3012A29D436B83DE1F2960915A85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2172F5A0B88343719B7998C2E0D07C761">
    <w:name w:val="2172F5A0B88343719B7998C2E0D07C76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B83ADB8F194843249F4E6F4D6BA638B61">
    <w:name w:val="B83ADB8F194843249F4E6F4D6BA638B6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23A349B28E44E6FB014CB3BCCE338191">
    <w:name w:val="B23A349B28E44E6FB014CB3BCCE33819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E1E7B44E79344680870E13E09ED37D5C1">
    <w:name w:val="E1E7B44E79344680870E13E09ED37D5C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FF55140BA6241668B1C2A7747949CD41">
    <w:name w:val="6FF55140BA6241668B1C2A7747949CD4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1E96934E288540E5B2F443CF1B7D72001">
    <w:name w:val="1E96934E288540E5B2F443CF1B7D7200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9F76463C4C494942BA4DC13B926F759F1">
    <w:name w:val="9F76463C4C494942BA4DC13B926F759F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682EE0168C444AE7994ED1D3C39785D61">
    <w:name w:val="682EE0168C444AE7994ED1D3C39785D6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E6BB4F5E6314280BBC9EF3CD541338163">
    <w:name w:val="3E6BB4F5E6314280BBC9EF3CD541338163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3F40C36B9DD2412F8E8EDE263280A89E1">
    <w:name w:val="3F40C36B9DD2412F8E8EDE263280A89E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1AB1760B07B24F86BA8AC2F54EB329C222">
    <w:name w:val="1AB1760B07B24F86BA8AC2F54EB329C222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21178CE1796942B8A191257EBDBBBF9D31">
    <w:name w:val="21178CE1796942B8A191257EBDBBBF9D3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5EF4364B3A8747EBB3EC60E7BA59D7F71">
    <w:name w:val="5EF4364B3A8747EBB3EC60E7BA59D7F71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7152061013E94E2298883F3AB854F1501">
    <w:name w:val="7152061013E94E2298883F3AB854F1501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35F6D4E8A79742BA87CE8BB72C5A6DF122">
    <w:name w:val="35F6D4E8A79742BA87CE8BB72C5A6DF122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8A92EAB4BA3240B68703BACD9785FEB222">
    <w:name w:val="8A92EAB4BA3240B68703BACD9785FEB222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5BCC3BF1F154DB1ABE498E61E2E7DCF22">
    <w:name w:val="05BCC3BF1F154DB1ABE498E61E2E7DCF22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DE6A87B0CD87468ABCCA6A4BCA6E406C22">
    <w:name w:val="DE6A87B0CD87468ABCCA6A4BCA6E406C22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6AF934296A1B4351887F8A2430469A7062">
    <w:name w:val="6AF934296A1B4351887F8A2430469A7062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B7C86B3A80EE414B982A282E28130A1262">
    <w:name w:val="B7C86B3A80EE414B982A282E28130A1262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0414DE855B6C46A18C7C397A679EACB236">
    <w:name w:val="0414DE855B6C46A18C7C397A679EACB236"/>
    <w:rsid w:val="00576807"/>
    <w:pPr>
      <w:spacing w:before="120" w:after="120" w:line="288" w:lineRule="auto"/>
    </w:pPr>
    <w:rPr>
      <w:rFonts w:eastAsiaTheme="minorHAnsi"/>
      <w:lang w:val="de-DE" w:eastAsia="en-US"/>
    </w:rPr>
  </w:style>
  <w:style w:type="paragraph" w:customStyle="1" w:styleId="ABBD3998E5BF43C8877C76C3238C330C36">
    <w:name w:val="ABBD3998E5BF43C8877C76C3238C330C36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14E6B7AD4EA646819BCECFBB0C6C6EA136">
    <w:name w:val="14E6B7AD4EA646819BCECFBB0C6C6EA136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20DFF532DDDC49F594BE62A341D9E84F34">
    <w:name w:val="20DFF532DDDC49F594BE62A341D9E84F34"/>
    <w:rsid w:val="00576807"/>
    <w:pPr>
      <w:tabs>
        <w:tab w:val="num" w:pos="720"/>
      </w:tabs>
      <w:spacing w:before="120" w:after="120" w:line="288" w:lineRule="auto"/>
      <w:ind w:left="360" w:hanging="360"/>
      <w:contextualSpacing/>
    </w:pPr>
    <w:rPr>
      <w:rFonts w:eastAsiaTheme="minorHAnsi"/>
      <w:lang w:val="de-DE" w:eastAsia="en-US"/>
    </w:rPr>
  </w:style>
  <w:style w:type="paragraph" w:customStyle="1" w:styleId="8CF4EAA43F7945699BE217C8C3312789">
    <w:name w:val="8CF4EAA43F7945699BE217C8C3312789"/>
    <w:rsid w:val="00512BF6"/>
    <w:rPr>
      <w:lang w:val="de-DE" w:eastAsia="de-DE"/>
    </w:rPr>
  </w:style>
  <w:style w:type="paragraph" w:customStyle="1" w:styleId="61465A35F5954C848618687E11478AA3">
    <w:name w:val="61465A35F5954C848618687E11478AA3"/>
    <w:rsid w:val="00512BF6"/>
    <w:rPr>
      <w:lang w:val="de-DE" w:eastAsia="de-DE"/>
    </w:rPr>
  </w:style>
  <w:style w:type="paragraph" w:customStyle="1" w:styleId="146BDD902BCC4D4B8B554023618E503D">
    <w:name w:val="146BDD902BCC4D4B8B554023618E503D"/>
    <w:rsid w:val="00512BF6"/>
    <w:rPr>
      <w:lang w:val="de-DE" w:eastAsia="de-DE"/>
    </w:rPr>
  </w:style>
  <w:style w:type="paragraph" w:customStyle="1" w:styleId="03662166C4D843888D5FC5483D61696C">
    <w:name w:val="03662166C4D843888D5FC5483D61696C"/>
    <w:rsid w:val="00512BF6"/>
    <w:rPr>
      <w:lang w:val="de-DE" w:eastAsia="de-DE"/>
    </w:rPr>
  </w:style>
  <w:style w:type="paragraph" w:customStyle="1" w:styleId="C3112E4E1BD24C36BD20604A0AC0A2D2">
    <w:name w:val="C3112E4E1BD24C36BD20604A0AC0A2D2"/>
    <w:rsid w:val="00512BF6"/>
    <w:rPr>
      <w:lang w:val="de-DE" w:eastAsia="de-DE"/>
    </w:rPr>
  </w:style>
  <w:style w:type="paragraph" w:customStyle="1" w:styleId="EF428AF2A53F4617B6D1139A040592CB">
    <w:name w:val="EF428AF2A53F4617B6D1139A040592CB"/>
    <w:rsid w:val="00512BF6"/>
    <w:rPr>
      <w:lang w:val="de-DE" w:eastAsia="de-DE"/>
    </w:rPr>
  </w:style>
  <w:style w:type="paragraph" w:customStyle="1" w:styleId="A85C0D71EF4D449F85550C6278A2A7AB">
    <w:name w:val="A85C0D71EF4D449F85550C6278A2A7AB"/>
    <w:rsid w:val="00512BF6"/>
    <w:rPr>
      <w:lang w:val="de-DE" w:eastAsia="de-DE"/>
    </w:rPr>
  </w:style>
  <w:style w:type="paragraph" w:customStyle="1" w:styleId="7398DF2FD7E444328C369E6E5401342D">
    <w:name w:val="7398DF2FD7E444328C369E6E5401342D"/>
    <w:rsid w:val="00512BF6"/>
    <w:rPr>
      <w:lang w:val="de-DE" w:eastAsia="de-DE"/>
    </w:rPr>
  </w:style>
  <w:style w:type="paragraph" w:customStyle="1" w:styleId="77CE9C60A4D44F6CB446FD1FA980A741">
    <w:name w:val="77CE9C60A4D44F6CB446FD1FA980A741"/>
    <w:rsid w:val="00512BF6"/>
    <w:rPr>
      <w:lang w:val="de-DE" w:eastAsia="de-DE"/>
    </w:rPr>
  </w:style>
  <w:style w:type="paragraph" w:customStyle="1" w:styleId="C14645571AD44D9A8393E96650412540">
    <w:name w:val="C14645571AD44D9A8393E96650412540"/>
    <w:rsid w:val="00512BF6"/>
    <w:rPr>
      <w:lang w:val="de-DE" w:eastAsia="de-DE"/>
    </w:rPr>
  </w:style>
  <w:style w:type="paragraph" w:customStyle="1" w:styleId="54DB576B4B364C62B921B2C51281CA5E">
    <w:name w:val="54DB576B4B364C62B921B2C51281CA5E"/>
    <w:rsid w:val="00512BF6"/>
    <w:rPr>
      <w:lang w:val="de-DE" w:eastAsia="de-DE"/>
    </w:rPr>
  </w:style>
  <w:style w:type="paragraph" w:customStyle="1" w:styleId="69C2B20BE6E54327B51A5EA6AAE928B9">
    <w:name w:val="69C2B20BE6E54327B51A5EA6AAE928B9"/>
    <w:rsid w:val="00512BF6"/>
    <w:rPr>
      <w:lang w:val="de-DE" w:eastAsia="de-DE"/>
    </w:rPr>
  </w:style>
  <w:style w:type="paragraph" w:customStyle="1" w:styleId="E63211DA107947F68E03E2CB2086B7C7">
    <w:name w:val="E63211DA107947F68E03E2CB2086B7C7"/>
    <w:rsid w:val="00512BF6"/>
    <w:rPr>
      <w:lang w:val="de-DE" w:eastAsia="de-DE"/>
    </w:rPr>
  </w:style>
  <w:style w:type="paragraph" w:customStyle="1" w:styleId="D9EAD2DD631B4CA991D23FF2BE8F6DAE">
    <w:name w:val="D9EAD2DD631B4CA991D23FF2BE8F6DAE"/>
    <w:rsid w:val="00512BF6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rzbistum paderborn">
  <a:themeElements>
    <a:clrScheme name="Erzbistum Paderborn">
      <a:dk1>
        <a:srgbClr val="636362"/>
      </a:dk1>
      <a:lt1>
        <a:srgbClr val="FFFFFF"/>
      </a:lt1>
      <a:dk2>
        <a:srgbClr val="636362"/>
      </a:dk2>
      <a:lt2>
        <a:srgbClr val="FFFFFF"/>
      </a:lt2>
      <a:accent1>
        <a:srgbClr val="AE0C21"/>
      </a:accent1>
      <a:accent2>
        <a:srgbClr val="E62730"/>
      </a:accent2>
      <a:accent3>
        <a:srgbClr val="1A70B8"/>
      </a:accent3>
      <a:accent4>
        <a:srgbClr val="B1CFDF"/>
      </a:accent4>
      <a:accent5>
        <a:srgbClr val="636362"/>
      </a:accent5>
      <a:accent6>
        <a:srgbClr val="919292"/>
      </a:accent6>
      <a:hlink>
        <a:srgbClr val="102E4E"/>
      </a:hlink>
      <a:folHlink>
        <a:srgbClr val="DF8081"/>
      </a:folHlink>
    </a:clrScheme>
    <a:fontScheme name="Erzbistum Paderborn">
      <a:majorFont>
        <a:latin typeface="Times New Roman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1"/>
        </a:solidFill>
      </a:spPr>
      <a:bodyPr wrap="square" lIns="432000" tIns="180000" rIns="216000" bIns="108000" anchor="ctr">
        <a:normAutofit/>
      </a:bodyPr>
      <a:lstStyle>
        <a:defPPr algn="l">
          <a:lnSpc>
            <a:spcPct val="100000"/>
          </a:lnSpc>
          <a:defRPr sz="1200" dirty="0">
            <a:latin typeface="Arial" panose="020B0604020202020204" pitchFamily="34" charset="0"/>
            <a:cs typeface="Arial" panose="020B0604020202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erzbistum paderborn" id="{75B3C4F2-28C4-4180-B6D5-9FF9DF980037}" vid="{48AD919F-719A-48B9-8F26-41C41E27D4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AU xxxxxxx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89E562-D62A-4745-AFC3-704D1F50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wordvorlage-ebv-06-2020-02.dotx</Template>
  <TotalTime>0</TotalTime>
  <Pages>5</Pages>
  <Words>683</Words>
  <Characters>4305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Kompetenzeinheit</vt:lpstr>
    </vt:vector>
  </TitlesOfParts>
  <Company>Generalviktariat Paderborn</Company>
  <LinksUpToDate>false</LinksUpToDate>
  <CharactersWithSpaces>4979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Kompetenzeinheit</dc:title>
  <dc:subject>Bericht</dc:subject>
  <dc:creator>N. N.</dc:creator>
  <cp:keywords/>
  <dc:description>V1.11</dc:description>
  <cp:lastModifiedBy>Markus Freckmann</cp:lastModifiedBy>
  <cp:revision>2</cp:revision>
  <cp:lastPrinted>2018-11-14T14:02:00Z</cp:lastPrinted>
  <dcterms:created xsi:type="dcterms:W3CDTF">2021-11-10T11:23:00Z</dcterms:created>
  <dcterms:modified xsi:type="dcterms:W3CDTF">2021-11-10T11:23:00Z</dcterms:modified>
  <cp:category>PB</cp:category>
</cp:coreProperties>
</file>